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A38D6" w14:textId="78F37D8D"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39094F23" wp14:editId="5AF9B6C7">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2"/>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9E07E0">
          <w:t>2026</w:t>
        </w:r>
      </w:fldSimple>
      <w:r w:rsidR="00D22CC8" w:rsidRPr="00B85B74">
        <w:t xml:space="preserve"> • Volume </w:t>
      </w:r>
      <w:fldSimple w:instr=" DOCPROPERTY  Vol  \* MERGEFORMAT ">
        <w:r w:rsidR="009E07E0">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9E07E0">
          <w:t>26.05.2026</w:t>
        </w:r>
      </w:fldSimple>
      <w:r w:rsidR="00700338">
        <w:t xml:space="preserve"> </w:t>
      </w:r>
      <w:r w:rsidR="00700338" w:rsidRPr="00B85B74">
        <w:t xml:space="preserve">• </w:t>
      </w:r>
      <w:fldSimple w:instr=" DOCPROPERTY  DOI  \* MERGEFORMAT ">
        <w:r w:rsidR="009E07E0">
          <w:t>doi.org/10.33321/cdi.2026.50.023</w:t>
        </w:r>
      </w:fldSimple>
    </w:p>
    <w:p w14:paraId="21B3289C" w14:textId="737FC032" w:rsidR="006B16A5" w:rsidRPr="00142578" w:rsidRDefault="009E07E0" w:rsidP="00CE2CC7">
      <w:pPr>
        <w:pStyle w:val="Title"/>
      </w:pPr>
      <w:r w:rsidRPr="009E07E0">
        <w:t>Annual immunisation coverage report 2024</w:t>
      </w:r>
    </w:p>
    <w:p w14:paraId="7129AB5B" w14:textId="30C64845" w:rsidR="00013B65" w:rsidRDefault="009E07E0" w:rsidP="00BB3320">
      <w:pPr>
        <w:pStyle w:val="Subtitle"/>
      </w:pPr>
      <w:r w:rsidRPr="009E07E0">
        <w:t xml:space="preserve">Brynley Hull, Alexandra Hendry, Kristine Macartney, Frank Beard </w:t>
      </w:r>
      <w:r w:rsidR="00013B65">
        <w:br w:type="page"/>
      </w:r>
    </w:p>
    <w:p w14:paraId="669FB539"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9E07E0">
          <w:t>2026</w:t>
        </w:r>
      </w:fldSimple>
      <w:r w:rsidRPr="0089025E">
        <w:t xml:space="preserve"> Commonwealth of Australia as represented by the </w:t>
      </w:r>
      <w:r w:rsidR="00C722FD">
        <w:t>Australian Centre for Disease Control</w:t>
      </w:r>
    </w:p>
    <w:p w14:paraId="17F82C98" w14:textId="77777777" w:rsidR="00B52457" w:rsidRPr="0089025E" w:rsidRDefault="00B52457" w:rsidP="00087CC4">
      <w:pPr>
        <w:pStyle w:val="CDICopyright"/>
      </w:pPr>
      <w:r w:rsidRPr="0089025E">
        <w:t>ISSN: 2209-6051 Online</w:t>
      </w:r>
    </w:p>
    <w:p w14:paraId="26D37160" w14:textId="77777777" w:rsidR="00B52457" w:rsidRDefault="00B52457" w:rsidP="00087CC4">
      <w:pPr>
        <w:pStyle w:val="CDICopyright"/>
      </w:pPr>
      <w:r w:rsidRPr="0089025E">
        <w:t>This journal is indexed by Index Medicus and Medline.</w:t>
      </w:r>
    </w:p>
    <w:p w14:paraId="18B14585" w14:textId="77777777" w:rsidR="00B52457" w:rsidRPr="007F2B27" w:rsidRDefault="00B52457" w:rsidP="00CC3648">
      <w:pPr>
        <w:pStyle w:val="CDICopyrightHeading"/>
      </w:pPr>
      <w:r w:rsidRPr="007F2B27">
        <w:t>Creative Commons Licence</w:t>
      </w:r>
    </w:p>
    <w:p w14:paraId="63C4CA65"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0F955EAF" w14:textId="77777777" w:rsidR="00B52457" w:rsidRPr="007F2B27" w:rsidRDefault="00B52457" w:rsidP="00CC3648">
      <w:pPr>
        <w:pStyle w:val="CDICopyrightHeading"/>
      </w:pPr>
      <w:r w:rsidRPr="007F2B27">
        <w:t>Restrictions</w:t>
      </w:r>
    </w:p>
    <w:p w14:paraId="705E18D1"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64EB016F"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26A2F4BD"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5493C256" w14:textId="77777777" w:rsidR="00B52457" w:rsidRPr="00E9313B" w:rsidRDefault="00B52457" w:rsidP="00E9313B">
      <w:pPr>
        <w:pStyle w:val="CDICopyrightBullets"/>
      </w:pPr>
      <w:r w:rsidRPr="00E9313B">
        <w:t xml:space="preserve">any photographs and images; </w:t>
      </w:r>
    </w:p>
    <w:p w14:paraId="4393489D" w14:textId="77777777" w:rsidR="00B52457" w:rsidRPr="00E9313B" w:rsidRDefault="00B52457" w:rsidP="00E9313B">
      <w:pPr>
        <w:pStyle w:val="CDICopyrightBullets"/>
      </w:pPr>
      <w:r w:rsidRPr="00E9313B">
        <w:t>any signatures; and</w:t>
      </w:r>
    </w:p>
    <w:p w14:paraId="0455940B" w14:textId="77777777" w:rsidR="00B52457" w:rsidRPr="003C23C9" w:rsidRDefault="00B52457" w:rsidP="00E9313B">
      <w:pPr>
        <w:pStyle w:val="CDICopyrightBullets"/>
      </w:pPr>
      <w:r w:rsidRPr="00E9313B">
        <w:t>any</w:t>
      </w:r>
      <w:r w:rsidRPr="003C23C9">
        <w:t xml:space="preserve"> material belonging to third parties.</w:t>
      </w:r>
    </w:p>
    <w:p w14:paraId="621D17C7" w14:textId="77777777" w:rsidR="00B52457" w:rsidRPr="00CC3648" w:rsidRDefault="00B52457" w:rsidP="00CC3648">
      <w:pPr>
        <w:pStyle w:val="CDICopyrightHeading"/>
      </w:pPr>
      <w:r w:rsidRPr="00CC3648">
        <w:t>Disclaimer</w:t>
      </w:r>
    </w:p>
    <w:p w14:paraId="11260676"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7AD2962F" w14:textId="77777777" w:rsidR="00B52457" w:rsidRPr="007F2B27" w:rsidRDefault="00B52457" w:rsidP="00CC3648">
      <w:pPr>
        <w:pStyle w:val="CDICopyrightHeading"/>
      </w:pPr>
      <w:r w:rsidRPr="007F2B27">
        <w:t>Enquiries</w:t>
      </w:r>
    </w:p>
    <w:p w14:paraId="7BD8878D"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3CD51D71" w14:textId="77777777" w:rsidR="00B52457" w:rsidRPr="00A65DFA" w:rsidRDefault="00B52457" w:rsidP="00B52457">
      <w:pPr>
        <w:pStyle w:val="CDIAbout"/>
      </w:pPr>
      <w:bookmarkStart w:id="1" w:name="_Toc190257376"/>
      <w:r>
        <w:t xml:space="preserve">About </w:t>
      </w:r>
      <w:bookmarkEnd w:id="1"/>
      <w:r w:rsidR="0022524E">
        <w:t>CDI</w:t>
      </w:r>
    </w:p>
    <w:p w14:paraId="56D73D35"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1A540D32"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258B0312" w14:textId="77777777" w:rsidR="00B52457" w:rsidRPr="00D8087F" w:rsidRDefault="00B52457" w:rsidP="00D8087F">
      <w:pPr>
        <w:pStyle w:val="CDIAbouttext"/>
      </w:pPr>
      <w:r w:rsidRPr="00D8087F">
        <w:rPr>
          <w:b/>
          <w:bCs/>
        </w:rPr>
        <w:t>Editor</w:t>
      </w:r>
      <w:r w:rsidRPr="00D8087F">
        <w:t xml:space="preserve">: </w:t>
      </w:r>
      <w:r w:rsidR="00A53F60">
        <w:t xml:space="preserve">Dr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61017D17"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1128B400"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618E12E7"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22781CE2" w14:textId="77777777" w:rsidR="00B52457" w:rsidRPr="00B87589" w:rsidRDefault="00B52457" w:rsidP="00B87589">
      <w:pPr>
        <w:pStyle w:val="CDIAbouttext"/>
        <w:rPr>
          <w:b/>
          <w:bCs/>
        </w:rPr>
      </w:pPr>
      <w:r w:rsidRPr="00B87589">
        <w:rPr>
          <w:b/>
          <w:bCs/>
        </w:rPr>
        <w:t>Contact us</w:t>
      </w:r>
    </w:p>
    <w:p w14:paraId="74F8D254" w14:textId="77777777" w:rsidR="00B52457" w:rsidRPr="00087CC4" w:rsidRDefault="00B52457" w:rsidP="00360B3A">
      <w:pPr>
        <w:pStyle w:val="CDIAbouttextLess"/>
      </w:pPr>
      <w:r w:rsidRPr="009572C6">
        <w:t>Communicable Diseases Intelligence</w:t>
      </w:r>
      <w:r w:rsidRPr="00087CC4">
        <w:t xml:space="preserve"> (CDI)</w:t>
      </w:r>
    </w:p>
    <w:p w14:paraId="08A9E49E" w14:textId="77777777" w:rsidR="00B52457" w:rsidRPr="00087CC4" w:rsidRDefault="009572C6" w:rsidP="00360B3A">
      <w:pPr>
        <w:pStyle w:val="CDIAbouttextLess"/>
      </w:pPr>
      <w:r>
        <w:t>Australian Centre for Disease Control</w:t>
      </w:r>
    </w:p>
    <w:p w14:paraId="78B43DDD" w14:textId="77777777" w:rsidR="00B52457" w:rsidRPr="0089025E" w:rsidRDefault="00B52457" w:rsidP="00360B3A">
      <w:pPr>
        <w:pStyle w:val="CDIAbouttextLess"/>
      </w:pPr>
      <w:r w:rsidRPr="00087CC4">
        <w:t xml:space="preserve">GPO Box </w:t>
      </w:r>
      <w:r w:rsidR="0010368E">
        <w:t>79</w:t>
      </w:r>
      <w:r w:rsidRPr="00087CC4">
        <w:t>8, CANBERRA</w:t>
      </w:r>
      <w:r w:rsidRPr="0089025E">
        <w:t xml:space="preserve"> ACT 2601</w:t>
      </w:r>
    </w:p>
    <w:p w14:paraId="35B63787"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2A7D13C8"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1B6C9C0D"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29747074"/>
      <w:bookmarkStart w:id="7" w:name="_Toc195530496"/>
      <w:r>
        <w:lastRenderedPageBreak/>
        <w:t>Contents</w:t>
      </w:r>
      <w:bookmarkEnd w:id="2"/>
      <w:bookmarkEnd w:id="3"/>
      <w:bookmarkEnd w:id="4"/>
      <w:bookmarkEnd w:id="5"/>
      <w:bookmarkEnd w:id="6"/>
    </w:p>
    <w:p w14:paraId="6BE152C1" w14:textId="0B533AB5" w:rsidR="00D20DB4" w:rsidRPr="00C127AF" w:rsidRDefault="005A4E9D" w:rsidP="00D20DB4">
      <w:pPr>
        <w:pStyle w:val="TOC1"/>
        <w:spacing w:before="360"/>
        <w:rPr>
          <w:noProof/>
        </w:rPr>
      </w:pPr>
      <w:r>
        <w:fldChar w:fldCharType="begin"/>
      </w:r>
      <w:r>
        <w:instrText xml:space="preserve"> TOC \o "1-1" \h \z \t "Heading 2,2,Heading 2 - no space before,2,Heading 2 - less space before,2,Heading 2 - new page,2" </w:instrText>
      </w:r>
      <w:r>
        <w:fldChar w:fldCharType="separate"/>
      </w:r>
      <w:hyperlink w:anchor="_Toc229747077" w:history="1">
        <w:r w:rsidR="00D20DB4" w:rsidRPr="00E573EA">
          <w:rPr>
            <w:rStyle w:val="Hyperlink"/>
            <w:noProof/>
          </w:rPr>
          <w:t>Vaccine abbreviations</w:t>
        </w:r>
        <w:r w:rsidR="00D20DB4">
          <w:rPr>
            <w:noProof/>
            <w:webHidden/>
          </w:rPr>
          <w:tab/>
        </w:r>
        <w:r w:rsidR="00D20DB4">
          <w:rPr>
            <w:noProof/>
            <w:webHidden/>
          </w:rPr>
          <w:fldChar w:fldCharType="begin"/>
        </w:r>
        <w:r w:rsidR="00D20DB4">
          <w:rPr>
            <w:noProof/>
            <w:webHidden/>
          </w:rPr>
          <w:instrText xml:space="preserve"> PAGEREF _Toc229747077 \h </w:instrText>
        </w:r>
        <w:r w:rsidR="00D20DB4">
          <w:rPr>
            <w:noProof/>
            <w:webHidden/>
          </w:rPr>
        </w:r>
        <w:r w:rsidR="00D20DB4">
          <w:rPr>
            <w:noProof/>
            <w:webHidden/>
          </w:rPr>
          <w:fldChar w:fldCharType="separate"/>
        </w:r>
        <w:r w:rsidR="006415E3">
          <w:rPr>
            <w:noProof/>
            <w:webHidden/>
          </w:rPr>
          <w:t>9</w:t>
        </w:r>
        <w:r w:rsidR="00D20DB4">
          <w:rPr>
            <w:noProof/>
            <w:webHidden/>
          </w:rPr>
          <w:fldChar w:fldCharType="end"/>
        </w:r>
      </w:hyperlink>
    </w:p>
    <w:p w14:paraId="3E30AF46" w14:textId="61150EA3" w:rsidR="00D20DB4" w:rsidRPr="00C127AF" w:rsidRDefault="00D20DB4">
      <w:pPr>
        <w:pStyle w:val="TOC1"/>
        <w:rPr>
          <w:noProof/>
        </w:rPr>
      </w:pPr>
      <w:hyperlink w:anchor="_Toc229747078" w:history="1">
        <w:r w:rsidRPr="00E573EA">
          <w:rPr>
            <w:rStyle w:val="Hyperlink"/>
            <w:noProof/>
          </w:rPr>
          <w:t>Abstract</w:t>
        </w:r>
        <w:r>
          <w:rPr>
            <w:noProof/>
            <w:webHidden/>
          </w:rPr>
          <w:tab/>
        </w:r>
        <w:r>
          <w:rPr>
            <w:noProof/>
            <w:webHidden/>
          </w:rPr>
          <w:fldChar w:fldCharType="begin"/>
        </w:r>
        <w:r>
          <w:rPr>
            <w:noProof/>
            <w:webHidden/>
          </w:rPr>
          <w:instrText xml:space="preserve"> PAGEREF _Toc229747078 \h </w:instrText>
        </w:r>
        <w:r>
          <w:rPr>
            <w:noProof/>
            <w:webHidden/>
          </w:rPr>
        </w:r>
        <w:r>
          <w:rPr>
            <w:noProof/>
            <w:webHidden/>
          </w:rPr>
          <w:fldChar w:fldCharType="separate"/>
        </w:r>
        <w:r w:rsidR="006415E3">
          <w:rPr>
            <w:noProof/>
            <w:webHidden/>
          </w:rPr>
          <w:t>10</w:t>
        </w:r>
        <w:r>
          <w:rPr>
            <w:noProof/>
            <w:webHidden/>
          </w:rPr>
          <w:fldChar w:fldCharType="end"/>
        </w:r>
      </w:hyperlink>
    </w:p>
    <w:p w14:paraId="6CC0DF54" w14:textId="240D9B2E" w:rsidR="00D20DB4" w:rsidRPr="00C127AF" w:rsidRDefault="00D20DB4">
      <w:pPr>
        <w:pStyle w:val="TOC2"/>
        <w:tabs>
          <w:tab w:val="right" w:leader="dot" w:pos="9629"/>
        </w:tabs>
        <w:rPr>
          <w:noProof/>
        </w:rPr>
      </w:pPr>
      <w:hyperlink w:anchor="_Toc229747079" w:history="1">
        <w:r w:rsidRPr="00E573EA">
          <w:rPr>
            <w:rStyle w:val="Hyperlink"/>
            <w:noProof/>
            <w:lang w:val="en-GB"/>
          </w:rPr>
          <w:t>Population overall</w:t>
        </w:r>
        <w:r>
          <w:rPr>
            <w:noProof/>
            <w:webHidden/>
          </w:rPr>
          <w:tab/>
        </w:r>
        <w:r>
          <w:rPr>
            <w:noProof/>
            <w:webHidden/>
          </w:rPr>
          <w:fldChar w:fldCharType="begin"/>
        </w:r>
        <w:r>
          <w:rPr>
            <w:noProof/>
            <w:webHidden/>
          </w:rPr>
          <w:instrText xml:space="preserve"> PAGEREF _Toc229747079 \h </w:instrText>
        </w:r>
        <w:r>
          <w:rPr>
            <w:noProof/>
            <w:webHidden/>
          </w:rPr>
        </w:r>
        <w:r>
          <w:rPr>
            <w:noProof/>
            <w:webHidden/>
          </w:rPr>
          <w:fldChar w:fldCharType="separate"/>
        </w:r>
        <w:r w:rsidR="006415E3">
          <w:rPr>
            <w:noProof/>
            <w:webHidden/>
          </w:rPr>
          <w:t>10</w:t>
        </w:r>
        <w:r>
          <w:rPr>
            <w:noProof/>
            <w:webHidden/>
          </w:rPr>
          <w:fldChar w:fldCharType="end"/>
        </w:r>
      </w:hyperlink>
    </w:p>
    <w:p w14:paraId="3E447D9F" w14:textId="7DFEB441" w:rsidR="00D20DB4" w:rsidRPr="00C127AF" w:rsidRDefault="00D20DB4">
      <w:pPr>
        <w:pStyle w:val="TOC2"/>
        <w:tabs>
          <w:tab w:val="right" w:leader="dot" w:pos="9629"/>
        </w:tabs>
        <w:rPr>
          <w:noProof/>
        </w:rPr>
      </w:pPr>
      <w:hyperlink w:anchor="_Toc229747080" w:history="1">
        <w:r w:rsidRPr="00E573EA">
          <w:rPr>
            <w:rStyle w:val="Hyperlink"/>
            <w:noProof/>
            <w:lang w:val="en-GB"/>
          </w:rPr>
          <w:t>Aboriginal and Torres Strait Islander peoples</w:t>
        </w:r>
        <w:r>
          <w:rPr>
            <w:noProof/>
            <w:webHidden/>
          </w:rPr>
          <w:tab/>
        </w:r>
        <w:r>
          <w:rPr>
            <w:noProof/>
            <w:webHidden/>
          </w:rPr>
          <w:fldChar w:fldCharType="begin"/>
        </w:r>
        <w:r>
          <w:rPr>
            <w:noProof/>
            <w:webHidden/>
          </w:rPr>
          <w:instrText xml:space="preserve"> PAGEREF _Toc229747080 \h </w:instrText>
        </w:r>
        <w:r>
          <w:rPr>
            <w:noProof/>
            <w:webHidden/>
          </w:rPr>
        </w:r>
        <w:r>
          <w:rPr>
            <w:noProof/>
            <w:webHidden/>
          </w:rPr>
          <w:fldChar w:fldCharType="separate"/>
        </w:r>
        <w:r w:rsidR="006415E3">
          <w:rPr>
            <w:noProof/>
            <w:webHidden/>
          </w:rPr>
          <w:t>11</w:t>
        </w:r>
        <w:r>
          <w:rPr>
            <w:noProof/>
            <w:webHidden/>
          </w:rPr>
          <w:fldChar w:fldCharType="end"/>
        </w:r>
      </w:hyperlink>
    </w:p>
    <w:p w14:paraId="64940A03" w14:textId="1B0AFE3E" w:rsidR="00D20DB4" w:rsidRPr="00C127AF" w:rsidRDefault="00D20DB4">
      <w:pPr>
        <w:pStyle w:val="TOC2"/>
        <w:tabs>
          <w:tab w:val="right" w:leader="dot" w:pos="9629"/>
        </w:tabs>
        <w:rPr>
          <w:noProof/>
        </w:rPr>
      </w:pPr>
      <w:hyperlink w:anchor="_Toc229747081" w:history="1">
        <w:r w:rsidRPr="00E573EA">
          <w:rPr>
            <w:rStyle w:val="Hyperlink"/>
            <w:noProof/>
            <w:lang w:val="en-GB"/>
          </w:rPr>
          <w:t>Conclusions</w:t>
        </w:r>
        <w:r>
          <w:rPr>
            <w:noProof/>
            <w:webHidden/>
          </w:rPr>
          <w:tab/>
        </w:r>
        <w:r>
          <w:rPr>
            <w:noProof/>
            <w:webHidden/>
          </w:rPr>
          <w:fldChar w:fldCharType="begin"/>
        </w:r>
        <w:r>
          <w:rPr>
            <w:noProof/>
            <w:webHidden/>
          </w:rPr>
          <w:instrText xml:space="preserve"> PAGEREF _Toc229747081 \h </w:instrText>
        </w:r>
        <w:r>
          <w:rPr>
            <w:noProof/>
            <w:webHidden/>
          </w:rPr>
        </w:r>
        <w:r>
          <w:rPr>
            <w:noProof/>
            <w:webHidden/>
          </w:rPr>
          <w:fldChar w:fldCharType="separate"/>
        </w:r>
        <w:r w:rsidR="006415E3">
          <w:rPr>
            <w:noProof/>
            <w:webHidden/>
          </w:rPr>
          <w:t>11</w:t>
        </w:r>
        <w:r>
          <w:rPr>
            <w:noProof/>
            <w:webHidden/>
          </w:rPr>
          <w:fldChar w:fldCharType="end"/>
        </w:r>
      </w:hyperlink>
    </w:p>
    <w:p w14:paraId="1E50F959" w14:textId="7DAC23EE" w:rsidR="00D20DB4" w:rsidRPr="00C127AF" w:rsidRDefault="00D20DB4">
      <w:pPr>
        <w:pStyle w:val="TOC1"/>
        <w:rPr>
          <w:noProof/>
        </w:rPr>
      </w:pPr>
      <w:hyperlink w:anchor="_Toc229747082" w:history="1">
        <w:r w:rsidRPr="00E573EA">
          <w:rPr>
            <w:rStyle w:val="Hyperlink"/>
            <w:noProof/>
          </w:rPr>
          <w:t>Introduction</w:t>
        </w:r>
        <w:r>
          <w:rPr>
            <w:noProof/>
            <w:webHidden/>
          </w:rPr>
          <w:tab/>
        </w:r>
        <w:r>
          <w:rPr>
            <w:noProof/>
            <w:webHidden/>
          </w:rPr>
          <w:fldChar w:fldCharType="begin"/>
        </w:r>
        <w:r>
          <w:rPr>
            <w:noProof/>
            <w:webHidden/>
          </w:rPr>
          <w:instrText xml:space="preserve"> PAGEREF _Toc229747082 \h </w:instrText>
        </w:r>
        <w:r>
          <w:rPr>
            <w:noProof/>
            <w:webHidden/>
          </w:rPr>
        </w:r>
        <w:r>
          <w:rPr>
            <w:noProof/>
            <w:webHidden/>
          </w:rPr>
          <w:fldChar w:fldCharType="separate"/>
        </w:r>
        <w:r w:rsidR="006415E3">
          <w:rPr>
            <w:noProof/>
            <w:webHidden/>
          </w:rPr>
          <w:t>12</w:t>
        </w:r>
        <w:r>
          <w:rPr>
            <w:noProof/>
            <w:webHidden/>
          </w:rPr>
          <w:fldChar w:fldCharType="end"/>
        </w:r>
      </w:hyperlink>
    </w:p>
    <w:p w14:paraId="237A8029" w14:textId="338F1E96" w:rsidR="00D20DB4" w:rsidRPr="00C127AF" w:rsidRDefault="00D20DB4">
      <w:pPr>
        <w:pStyle w:val="TOC1"/>
        <w:rPr>
          <w:noProof/>
        </w:rPr>
      </w:pPr>
      <w:hyperlink w:anchor="_Toc229747083" w:history="1">
        <w:r w:rsidRPr="00E573EA">
          <w:rPr>
            <w:rStyle w:val="Hyperlink"/>
            <w:noProof/>
          </w:rPr>
          <w:t>Results</w:t>
        </w:r>
        <w:r>
          <w:rPr>
            <w:noProof/>
            <w:webHidden/>
          </w:rPr>
          <w:tab/>
        </w:r>
        <w:r>
          <w:rPr>
            <w:noProof/>
            <w:webHidden/>
          </w:rPr>
          <w:fldChar w:fldCharType="begin"/>
        </w:r>
        <w:r>
          <w:rPr>
            <w:noProof/>
            <w:webHidden/>
          </w:rPr>
          <w:instrText xml:space="preserve"> PAGEREF _Toc229747083 \h </w:instrText>
        </w:r>
        <w:r>
          <w:rPr>
            <w:noProof/>
            <w:webHidden/>
          </w:rPr>
        </w:r>
        <w:r>
          <w:rPr>
            <w:noProof/>
            <w:webHidden/>
          </w:rPr>
          <w:fldChar w:fldCharType="separate"/>
        </w:r>
        <w:r w:rsidR="006415E3">
          <w:rPr>
            <w:noProof/>
            <w:webHidden/>
          </w:rPr>
          <w:t>14</w:t>
        </w:r>
        <w:r>
          <w:rPr>
            <w:noProof/>
            <w:webHidden/>
          </w:rPr>
          <w:fldChar w:fldCharType="end"/>
        </w:r>
      </w:hyperlink>
    </w:p>
    <w:p w14:paraId="2D935A8B" w14:textId="6E096058" w:rsidR="00D20DB4" w:rsidRPr="00C127AF" w:rsidRDefault="00D20DB4">
      <w:pPr>
        <w:pStyle w:val="TOC2"/>
        <w:tabs>
          <w:tab w:val="right" w:leader="dot" w:pos="9629"/>
        </w:tabs>
        <w:rPr>
          <w:noProof/>
        </w:rPr>
      </w:pPr>
      <w:hyperlink w:anchor="_Toc229747084" w:history="1">
        <w:r w:rsidRPr="00E573EA">
          <w:rPr>
            <w:rStyle w:val="Hyperlink"/>
            <w:noProof/>
          </w:rPr>
          <w:t>All children</w:t>
        </w:r>
        <w:r>
          <w:rPr>
            <w:noProof/>
            <w:webHidden/>
          </w:rPr>
          <w:tab/>
        </w:r>
        <w:r>
          <w:rPr>
            <w:noProof/>
            <w:webHidden/>
          </w:rPr>
          <w:fldChar w:fldCharType="begin"/>
        </w:r>
        <w:r>
          <w:rPr>
            <w:noProof/>
            <w:webHidden/>
          </w:rPr>
          <w:instrText xml:space="preserve"> PAGEREF _Toc229747084 \h </w:instrText>
        </w:r>
        <w:r>
          <w:rPr>
            <w:noProof/>
            <w:webHidden/>
          </w:rPr>
        </w:r>
        <w:r>
          <w:rPr>
            <w:noProof/>
            <w:webHidden/>
          </w:rPr>
          <w:fldChar w:fldCharType="separate"/>
        </w:r>
        <w:r w:rsidR="006415E3">
          <w:rPr>
            <w:noProof/>
            <w:webHidden/>
          </w:rPr>
          <w:t>14</w:t>
        </w:r>
        <w:r>
          <w:rPr>
            <w:noProof/>
            <w:webHidden/>
          </w:rPr>
          <w:fldChar w:fldCharType="end"/>
        </w:r>
      </w:hyperlink>
    </w:p>
    <w:p w14:paraId="09056270" w14:textId="195290B9" w:rsidR="00D20DB4" w:rsidRPr="00C127AF" w:rsidRDefault="00D20DB4">
      <w:pPr>
        <w:pStyle w:val="TOC2"/>
        <w:tabs>
          <w:tab w:val="right" w:leader="dot" w:pos="9629"/>
        </w:tabs>
        <w:rPr>
          <w:noProof/>
        </w:rPr>
      </w:pPr>
      <w:hyperlink w:anchor="_Toc229747085" w:history="1">
        <w:r w:rsidRPr="00E573EA">
          <w:rPr>
            <w:rStyle w:val="Hyperlink"/>
            <w:noProof/>
            <w:lang w:val="en-GB"/>
          </w:rPr>
          <w:t>Aboriginal and Torres Strait Islander children</w:t>
        </w:r>
        <w:r>
          <w:rPr>
            <w:noProof/>
            <w:webHidden/>
          </w:rPr>
          <w:tab/>
        </w:r>
        <w:r>
          <w:rPr>
            <w:noProof/>
            <w:webHidden/>
          </w:rPr>
          <w:fldChar w:fldCharType="begin"/>
        </w:r>
        <w:r>
          <w:rPr>
            <w:noProof/>
            <w:webHidden/>
          </w:rPr>
          <w:instrText xml:space="preserve"> PAGEREF _Toc229747085 \h </w:instrText>
        </w:r>
        <w:r>
          <w:rPr>
            <w:noProof/>
            <w:webHidden/>
          </w:rPr>
        </w:r>
        <w:r>
          <w:rPr>
            <w:noProof/>
            <w:webHidden/>
          </w:rPr>
          <w:fldChar w:fldCharType="separate"/>
        </w:r>
        <w:r w:rsidR="006415E3">
          <w:rPr>
            <w:noProof/>
            <w:webHidden/>
          </w:rPr>
          <w:t>25</w:t>
        </w:r>
        <w:r>
          <w:rPr>
            <w:noProof/>
            <w:webHidden/>
          </w:rPr>
          <w:fldChar w:fldCharType="end"/>
        </w:r>
      </w:hyperlink>
    </w:p>
    <w:p w14:paraId="2E9E114B" w14:textId="6697DEFF" w:rsidR="00D20DB4" w:rsidRPr="00C127AF" w:rsidRDefault="00D20DB4">
      <w:pPr>
        <w:pStyle w:val="TOC2"/>
        <w:tabs>
          <w:tab w:val="right" w:leader="dot" w:pos="9629"/>
        </w:tabs>
        <w:rPr>
          <w:noProof/>
        </w:rPr>
      </w:pPr>
      <w:hyperlink w:anchor="_Toc229747086" w:history="1">
        <w:r w:rsidRPr="00E573EA">
          <w:rPr>
            <w:rStyle w:val="Hyperlink"/>
            <w:noProof/>
            <w:lang w:val="en-GB"/>
          </w:rPr>
          <w:t>All adolescents</w:t>
        </w:r>
        <w:r>
          <w:rPr>
            <w:noProof/>
            <w:webHidden/>
          </w:rPr>
          <w:tab/>
        </w:r>
        <w:r>
          <w:rPr>
            <w:noProof/>
            <w:webHidden/>
          </w:rPr>
          <w:fldChar w:fldCharType="begin"/>
        </w:r>
        <w:r>
          <w:rPr>
            <w:noProof/>
            <w:webHidden/>
          </w:rPr>
          <w:instrText xml:space="preserve"> PAGEREF _Toc229747086 \h </w:instrText>
        </w:r>
        <w:r>
          <w:rPr>
            <w:noProof/>
            <w:webHidden/>
          </w:rPr>
        </w:r>
        <w:r>
          <w:rPr>
            <w:noProof/>
            <w:webHidden/>
          </w:rPr>
          <w:fldChar w:fldCharType="separate"/>
        </w:r>
        <w:r w:rsidR="006415E3">
          <w:rPr>
            <w:noProof/>
            <w:webHidden/>
          </w:rPr>
          <w:t>31</w:t>
        </w:r>
        <w:r>
          <w:rPr>
            <w:noProof/>
            <w:webHidden/>
          </w:rPr>
          <w:fldChar w:fldCharType="end"/>
        </w:r>
      </w:hyperlink>
    </w:p>
    <w:p w14:paraId="010A4357" w14:textId="092AE027" w:rsidR="00D20DB4" w:rsidRPr="00C127AF" w:rsidRDefault="00D20DB4">
      <w:pPr>
        <w:pStyle w:val="TOC2"/>
        <w:tabs>
          <w:tab w:val="right" w:leader="dot" w:pos="9629"/>
        </w:tabs>
        <w:rPr>
          <w:noProof/>
        </w:rPr>
      </w:pPr>
      <w:hyperlink w:anchor="_Toc229747087" w:history="1">
        <w:r w:rsidRPr="00E573EA">
          <w:rPr>
            <w:rStyle w:val="Hyperlink"/>
            <w:noProof/>
            <w:lang w:val="en-GB"/>
          </w:rPr>
          <w:t>Aboriginal and Torres Strait Islander adolescents</w:t>
        </w:r>
        <w:r>
          <w:rPr>
            <w:noProof/>
            <w:webHidden/>
          </w:rPr>
          <w:tab/>
        </w:r>
        <w:r>
          <w:rPr>
            <w:noProof/>
            <w:webHidden/>
          </w:rPr>
          <w:fldChar w:fldCharType="begin"/>
        </w:r>
        <w:r>
          <w:rPr>
            <w:noProof/>
            <w:webHidden/>
          </w:rPr>
          <w:instrText xml:space="preserve"> PAGEREF _Toc229747087 \h </w:instrText>
        </w:r>
        <w:r>
          <w:rPr>
            <w:noProof/>
            <w:webHidden/>
          </w:rPr>
        </w:r>
        <w:r>
          <w:rPr>
            <w:noProof/>
            <w:webHidden/>
          </w:rPr>
          <w:fldChar w:fldCharType="separate"/>
        </w:r>
        <w:r w:rsidR="006415E3">
          <w:rPr>
            <w:noProof/>
            <w:webHidden/>
          </w:rPr>
          <w:t>38</w:t>
        </w:r>
        <w:r>
          <w:rPr>
            <w:noProof/>
            <w:webHidden/>
          </w:rPr>
          <w:fldChar w:fldCharType="end"/>
        </w:r>
      </w:hyperlink>
    </w:p>
    <w:p w14:paraId="01C612F6" w14:textId="53E11BD5" w:rsidR="00D20DB4" w:rsidRPr="00C127AF" w:rsidRDefault="00D20DB4">
      <w:pPr>
        <w:pStyle w:val="TOC2"/>
        <w:tabs>
          <w:tab w:val="right" w:leader="dot" w:pos="9629"/>
        </w:tabs>
        <w:rPr>
          <w:noProof/>
        </w:rPr>
      </w:pPr>
      <w:hyperlink w:anchor="_Toc229747088" w:history="1">
        <w:r w:rsidRPr="00E573EA">
          <w:rPr>
            <w:rStyle w:val="Hyperlink"/>
            <w:noProof/>
            <w:lang w:val="en-GB"/>
          </w:rPr>
          <w:t>All adults</w:t>
        </w:r>
        <w:r>
          <w:rPr>
            <w:noProof/>
            <w:webHidden/>
          </w:rPr>
          <w:tab/>
        </w:r>
        <w:r>
          <w:rPr>
            <w:noProof/>
            <w:webHidden/>
          </w:rPr>
          <w:fldChar w:fldCharType="begin"/>
        </w:r>
        <w:r>
          <w:rPr>
            <w:noProof/>
            <w:webHidden/>
          </w:rPr>
          <w:instrText xml:space="preserve"> PAGEREF _Toc229747088 \h </w:instrText>
        </w:r>
        <w:r>
          <w:rPr>
            <w:noProof/>
            <w:webHidden/>
          </w:rPr>
        </w:r>
        <w:r>
          <w:rPr>
            <w:noProof/>
            <w:webHidden/>
          </w:rPr>
          <w:fldChar w:fldCharType="separate"/>
        </w:r>
        <w:r w:rsidR="006415E3">
          <w:rPr>
            <w:noProof/>
            <w:webHidden/>
          </w:rPr>
          <w:t>46</w:t>
        </w:r>
        <w:r>
          <w:rPr>
            <w:noProof/>
            <w:webHidden/>
          </w:rPr>
          <w:fldChar w:fldCharType="end"/>
        </w:r>
      </w:hyperlink>
    </w:p>
    <w:p w14:paraId="26D21D3E" w14:textId="411A254D" w:rsidR="00D20DB4" w:rsidRPr="00C127AF" w:rsidRDefault="00D20DB4">
      <w:pPr>
        <w:pStyle w:val="TOC2"/>
        <w:tabs>
          <w:tab w:val="right" w:leader="dot" w:pos="9629"/>
        </w:tabs>
        <w:rPr>
          <w:noProof/>
        </w:rPr>
      </w:pPr>
      <w:hyperlink w:anchor="_Toc229747089" w:history="1">
        <w:r w:rsidRPr="00E573EA">
          <w:rPr>
            <w:rStyle w:val="Hyperlink"/>
            <w:noProof/>
            <w:lang w:val="en-GB"/>
          </w:rPr>
          <w:t>Aboriginal and Torres Strait Islander adults</w:t>
        </w:r>
        <w:r>
          <w:rPr>
            <w:noProof/>
            <w:webHidden/>
          </w:rPr>
          <w:tab/>
        </w:r>
        <w:r>
          <w:rPr>
            <w:noProof/>
            <w:webHidden/>
          </w:rPr>
          <w:fldChar w:fldCharType="begin"/>
        </w:r>
        <w:r>
          <w:rPr>
            <w:noProof/>
            <w:webHidden/>
          </w:rPr>
          <w:instrText xml:space="preserve"> PAGEREF _Toc229747089 \h </w:instrText>
        </w:r>
        <w:r>
          <w:rPr>
            <w:noProof/>
            <w:webHidden/>
          </w:rPr>
        </w:r>
        <w:r>
          <w:rPr>
            <w:noProof/>
            <w:webHidden/>
          </w:rPr>
          <w:fldChar w:fldCharType="separate"/>
        </w:r>
        <w:r w:rsidR="006415E3">
          <w:rPr>
            <w:noProof/>
            <w:webHidden/>
          </w:rPr>
          <w:t>57</w:t>
        </w:r>
        <w:r>
          <w:rPr>
            <w:noProof/>
            <w:webHidden/>
          </w:rPr>
          <w:fldChar w:fldCharType="end"/>
        </w:r>
      </w:hyperlink>
    </w:p>
    <w:p w14:paraId="65B8A980" w14:textId="261759F8" w:rsidR="00D20DB4" w:rsidRPr="00C127AF" w:rsidRDefault="00D20DB4">
      <w:pPr>
        <w:pStyle w:val="TOC1"/>
        <w:rPr>
          <w:noProof/>
        </w:rPr>
      </w:pPr>
      <w:hyperlink w:anchor="_Toc229747090" w:history="1">
        <w:r w:rsidRPr="00E573EA">
          <w:rPr>
            <w:rStyle w:val="Hyperlink"/>
            <w:noProof/>
          </w:rPr>
          <w:t>Discussion</w:t>
        </w:r>
        <w:r>
          <w:rPr>
            <w:noProof/>
            <w:webHidden/>
          </w:rPr>
          <w:tab/>
        </w:r>
        <w:r>
          <w:rPr>
            <w:noProof/>
            <w:webHidden/>
          </w:rPr>
          <w:fldChar w:fldCharType="begin"/>
        </w:r>
        <w:r>
          <w:rPr>
            <w:noProof/>
            <w:webHidden/>
          </w:rPr>
          <w:instrText xml:space="preserve"> PAGEREF _Toc229747090 \h </w:instrText>
        </w:r>
        <w:r>
          <w:rPr>
            <w:noProof/>
            <w:webHidden/>
          </w:rPr>
        </w:r>
        <w:r>
          <w:rPr>
            <w:noProof/>
            <w:webHidden/>
          </w:rPr>
          <w:fldChar w:fldCharType="separate"/>
        </w:r>
        <w:r w:rsidR="006415E3">
          <w:rPr>
            <w:noProof/>
            <w:webHidden/>
          </w:rPr>
          <w:t>67</w:t>
        </w:r>
        <w:r>
          <w:rPr>
            <w:noProof/>
            <w:webHidden/>
          </w:rPr>
          <w:fldChar w:fldCharType="end"/>
        </w:r>
      </w:hyperlink>
    </w:p>
    <w:p w14:paraId="784B7A1C" w14:textId="70232015" w:rsidR="00D20DB4" w:rsidRPr="00C127AF" w:rsidRDefault="00D20DB4">
      <w:pPr>
        <w:pStyle w:val="TOC2"/>
        <w:tabs>
          <w:tab w:val="right" w:leader="dot" w:pos="9629"/>
        </w:tabs>
        <w:rPr>
          <w:noProof/>
        </w:rPr>
      </w:pPr>
      <w:hyperlink w:anchor="_Toc229747091" w:history="1">
        <w:r w:rsidRPr="00E573EA">
          <w:rPr>
            <w:rStyle w:val="Hyperlink"/>
            <w:noProof/>
            <w:lang w:val="en-GB"/>
          </w:rPr>
          <w:t>Vaccination coverage in population overall</w:t>
        </w:r>
        <w:r>
          <w:rPr>
            <w:noProof/>
            <w:webHidden/>
          </w:rPr>
          <w:tab/>
        </w:r>
        <w:r>
          <w:rPr>
            <w:noProof/>
            <w:webHidden/>
          </w:rPr>
          <w:fldChar w:fldCharType="begin"/>
        </w:r>
        <w:r>
          <w:rPr>
            <w:noProof/>
            <w:webHidden/>
          </w:rPr>
          <w:instrText xml:space="preserve"> PAGEREF _Toc229747091 \h </w:instrText>
        </w:r>
        <w:r>
          <w:rPr>
            <w:noProof/>
            <w:webHidden/>
          </w:rPr>
        </w:r>
        <w:r>
          <w:rPr>
            <w:noProof/>
            <w:webHidden/>
          </w:rPr>
          <w:fldChar w:fldCharType="separate"/>
        </w:r>
        <w:r w:rsidR="006415E3">
          <w:rPr>
            <w:noProof/>
            <w:webHidden/>
          </w:rPr>
          <w:t>67</w:t>
        </w:r>
        <w:r>
          <w:rPr>
            <w:noProof/>
            <w:webHidden/>
          </w:rPr>
          <w:fldChar w:fldCharType="end"/>
        </w:r>
      </w:hyperlink>
    </w:p>
    <w:p w14:paraId="02988E32" w14:textId="76232176" w:rsidR="00D20DB4" w:rsidRPr="00C127AF" w:rsidRDefault="00D20DB4">
      <w:pPr>
        <w:pStyle w:val="TOC2"/>
        <w:tabs>
          <w:tab w:val="right" w:leader="dot" w:pos="9629"/>
        </w:tabs>
        <w:rPr>
          <w:noProof/>
        </w:rPr>
      </w:pPr>
      <w:hyperlink w:anchor="_Toc229747092" w:history="1">
        <w:r w:rsidRPr="00E573EA">
          <w:rPr>
            <w:rStyle w:val="Hyperlink"/>
            <w:noProof/>
            <w:lang w:val="en-GB"/>
          </w:rPr>
          <w:t>Vaccination coverage in Aboriginal and Torres Strait Islander peoples</w:t>
        </w:r>
        <w:r>
          <w:rPr>
            <w:noProof/>
            <w:webHidden/>
          </w:rPr>
          <w:tab/>
        </w:r>
        <w:r>
          <w:rPr>
            <w:noProof/>
            <w:webHidden/>
          </w:rPr>
          <w:fldChar w:fldCharType="begin"/>
        </w:r>
        <w:r>
          <w:rPr>
            <w:noProof/>
            <w:webHidden/>
          </w:rPr>
          <w:instrText xml:space="preserve"> PAGEREF _Toc229747092 \h </w:instrText>
        </w:r>
        <w:r>
          <w:rPr>
            <w:noProof/>
            <w:webHidden/>
          </w:rPr>
        </w:r>
        <w:r>
          <w:rPr>
            <w:noProof/>
            <w:webHidden/>
          </w:rPr>
          <w:fldChar w:fldCharType="separate"/>
        </w:r>
        <w:r w:rsidR="006415E3">
          <w:rPr>
            <w:noProof/>
            <w:webHidden/>
          </w:rPr>
          <w:t>70</w:t>
        </w:r>
        <w:r>
          <w:rPr>
            <w:noProof/>
            <w:webHidden/>
          </w:rPr>
          <w:fldChar w:fldCharType="end"/>
        </w:r>
      </w:hyperlink>
    </w:p>
    <w:p w14:paraId="3193B7C2" w14:textId="1B18C77E" w:rsidR="00D20DB4" w:rsidRPr="00C127AF" w:rsidRDefault="00D20DB4">
      <w:pPr>
        <w:pStyle w:val="TOC1"/>
        <w:rPr>
          <w:noProof/>
        </w:rPr>
      </w:pPr>
      <w:hyperlink w:anchor="_Toc229747093" w:history="1">
        <w:r w:rsidRPr="00E573EA">
          <w:rPr>
            <w:rStyle w:val="Hyperlink"/>
            <w:noProof/>
          </w:rPr>
          <w:t>Conclusions</w:t>
        </w:r>
        <w:r>
          <w:rPr>
            <w:noProof/>
            <w:webHidden/>
          </w:rPr>
          <w:tab/>
        </w:r>
        <w:r>
          <w:rPr>
            <w:noProof/>
            <w:webHidden/>
          </w:rPr>
          <w:fldChar w:fldCharType="begin"/>
        </w:r>
        <w:r>
          <w:rPr>
            <w:noProof/>
            <w:webHidden/>
          </w:rPr>
          <w:instrText xml:space="preserve"> PAGEREF _Toc229747093 \h </w:instrText>
        </w:r>
        <w:r>
          <w:rPr>
            <w:noProof/>
            <w:webHidden/>
          </w:rPr>
        </w:r>
        <w:r>
          <w:rPr>
            <w:noProof/>
            <w:webHidden/>
          </w:rPr>
          <w:fldChar w:fldCharType="separate"/>
        </w:r>
        <w:r w:rsidR="006415E3">
          <w:rPr>
            <w:noProof/>
            <w:webHidden/>
          </w:rPr>
          <w:t>73</w:t>
        </w:r>
        <w:r>
          <w:rPr>
            <w:noProof/>
            <w:webHidden/>
          </w:rPr>
          <w:fldChar w:fldCharType="end"/>
        </w:r>
      </w:hyperlink>
    </w:p>
    <w:p w14:paraId="0AFD4BAC" w14:textId="4BC86843" w:rsidR="00D20DB4" w:rsidRPr="00C127AF" w:rsidRDefault="00D20DB4">
      <w:pPr>
        <w:pStyle w:val="TOC1"/>
        <w:rPr>
          <w:noProof/>
        </w:rPr>
      </w:pPr>
      <w:hyperlink w:anchor="_Toc229747094" w:history="1">
        <w:r w:rsidRPr="00E573EA">
          <w:rPr>
            <w:rStyle w:val="Hyperlink"/>
            <w:noProof/>
          </w:rPr>
          <w:t>Acknowledgments</w:t>
        </w:r>
        <w:r>
          <w:rPr>
            <w:noProof/>
            <w:webHidden/>
          </w:rPr>
          <w:tab/>
        </w:r>
        <w:r>
          <w:rPr>
            <w:noProof/>
            <w:webHidden/>
          </w:rPr>
          <w:fldChar w:fldCharType="begin"/>
        </w:r>
        <w:r>
          <w:rPr>
            <w:noProof/>
            <w:webHidden/>
          </w:rPr>
          <w:instrText xml:space="preserve"> PAGEREF _Toc229747094 \h </w:instrText>
        </w:r>
        <w:r>
          <w:rPr>
            <w:noProof/>
            <w:webHidden/>
          </w:rPr>
        </w:r>
        <w:r>
          <w:rPr>
            <w:noProof/>
            <w:webHidden/>
          </w:rPr>
          <w:fldChar w:fldCharType="separate"/>
        </w:r>
        <w:r w:rsidR="006415E3">
          <w:rPr>
            <w:noProof/>
            <w:webHidden/>
          </w:rPr>
          <w:t>74</w:t>
        </w:r>
        <w:r>
          <w:rPr>
            <w:noProof/>
            <w:webHidden/>
          </w:rPr>
          <w:fldChar w:fldCharType="end"/>
        </w:r>
      </w:hyperlink>
    </w:p>
    <w:p w14:paraId="324CC6D3" w14:textId="3D043D20" w:rsidR="00D20DB4" w:rsidRPr="00C127AF" w:rsidRDefault="00D20DB4">
      <w:pPr>
        <w:pStyle w:val="TOC1"/>
        <w:rPr>
          <w:noProof/>
        </w:rPr>
      </w:pPr>
      <w:hyperlink w:anchor="_Toc229747095" w:history="1">
        <w:r w:rsidRPr="00E573EA">
          <w:rPr>
            <w:rStyle w:val="Hyperlink"/>
            <w:noProof/>
          </w:rPr>
          <w:t>Author details</w:t>
        </w:r>
        <w:r>
          <w:rPr>
            <w:noProof/>
            <w:webHidden/>
          </w:rPr>
          <w:tab/>
        </w:r>
        <w:r>
          <w:rPr>
            <w:noProof/>
            <w:webHidden/>
          </w:rPr>
          <w:fldChar w:fldCharType="begin"/>
        </w:r>
        <w:r>
          <w:rPr>
            <w:noProof/>
            <w:webHidden/>
          </w:rPr>
          <w:instrText xml:space="preserve"> PAGEREF _Toc229747095 \h </w:instrText>
        </w:r>
        <w:r>
          <w:rPr>
            <w:noProof/>
            <w:webHidden/>
          </w:rPr>
        </w:r>
        <w:r>
          <w:rPr>
            <w:noProof/>
            <w:webHidden/>
          </w:rPr>
          <w:fldChar w:fldCharType="separate"/>
        </w:r>
        <w:r w:rsidR="006415E3">
          <w:rPr>
            <w:noProof/>
            <w:webHidden/>
          </w:rPr>
          <w:t>75</w:t>
        </w:r>
        <w:r>
          <w:rPr>
            <w:noProof/>
            <w:webHidden/>
          </w:rPr>
          <w:fldChar w:fldCharType="end"/>
        </w:r>
      </w:hyperlink>
    </w:p>
    <w:p w14:paraId="46744F1D" w14:textId="6BC04E8F" w:rsidR="00D20DB4" w:rsidRPr="00C127AF" w:rsidRDefault="00D20DB4">
      <w:pPr>
        <w:pStyle w:val="TOC1"/>
        <w:rPr>
          <w:noProof/>
        </w:rPr>
      </w:pPr>
      <w:hyperlink w:anchor="_Toc229747096" w:history="1">
        <w:r w:rsidRPr="00E573EA">
          <w:rPr>
            <w:rStyle w:val="Hyperlink"/>
            <w:noProof/>
          </w:rPr>
          <w:t>References</w:t>
        </w:r>
        <w:r>
          <w:rPr>
            <w:noProof/>
            <w:webHidden/>
          </w:rPr>
          <w:tab/>
        </w:r>
        <w:r>
          <w:rPr>
            <w:noProof/>
            <w:webHidden/>
          </w:rPr>
          <w:fldChar w:fldCharType="begin"/>
        </w:r>
        <w:r>
          <w:rPr>
            <w:noProof/>
            <w:webHidden/>
          </w:rPr>
          <w:instrText xml:space="preserve"> PAGEREF _Toc229747096 \h </w:instrText>
        </w:r>
        <w:r>
          <w:rPr>
            <w:noProof/>
            <w:webHidden/>
          </w:rPr>
        </w:r>
        <w:r>
          <w:rPr>
            <w:noProof/>
            <w:webHidden/>
          </w:rPr>
          <w:fldChar w:fldCharType="separate"/>
        </w:r>
        <w:r w:rsidR="006415E3">
          <w:rPr>
            <w:noProof/>
            <w:webHidden/>
          </w:rPr>
          <w:t>76</w:t>
        </w:r>
        <w:r>
          <w:rPr>
            <w:noProof/>
            <w:webHidden/>
          </w:rPr>
          <w:fldChar w:fldCharType="end"/>
        </w:r>
      </w:hyperlink>
    </w:p>
    <w:p w14:paraId="770BE9CB" w14:textId="46E09E2B" w:rsidR="00D20DB4" w:rsidRPr="00C127AF" w:rsidRDefault="00D20DB4">
      <w:pPr>
        <w:pStyle w:val="TOC1"/>
        <w:rPr>
          <w:noProof/>
        </w:rPr>
      </w:pPr>
      <w:hyperlink w:anchor="_Toc229747097" w:history="1">
        <w:r w:rsidRPr="00E573EA">
          <w:rPr>
            <w:rStyle w:val="Hyperlink"/>
            <w:noProof/>
          </w:rPr>
          <w:t>Appendix A</w:t>
        </w:r>
        <w:r>
          <w:rPr>
            <w:noProof/>
            <w:webHidden/>
          </w:rPr>
          <w:tab/>
        </w:r>
        <w:r>
          <w:rPr>
            <w:noProof/>
            <w:webHidden/>
          </w:rPr>
          <w:fldChar w:fldCharType="begin"/>
        </w:r>
        <w:r>
          <w:rPr>
            <w:noProof/>
            <w:webHidden/>
          </w:rPr>
          <w:instrText xml:space="preserve"> PAGEREF _Toc229747097 \h </w:instrText>
        </w:r>
        <w:r>
          <w:rPr>
            <w:noProof/>
            <w:webHidden/>
          </w:rPr>
        </w:r>
        <w:r>
          <w:rPr>
            <w:noProof/>
            <w:webHidden/>
          </w:rPr>
          <w:fldChar w:fldCharType="separate"/>
        </w:r>
        <w:r w:rsidR="006415E3">
          <w:rPr>
            <w:noProof/>
            <w:webHidden/>
          </w:rPr>
          <w:t>80</w:t>
        </w:r>
        <w:r>
          <w:rPr>
            <w:noProof/>
            <w:webHidden/>
          </w:rPr>
          <w:fldChar w:fldCharType="end"/>
        </w:r>
      </w:hyperlink>
    </w:p>
    <w:p w14:paraId="1F14FDEB" w14:textId="41E06D1C" w:rsidR="00D20DB4" w:rsidRPr="00C127AF" w:rsidRDefault="00D20DB4">
      <w:pPr>
        <w:pStyle w:val="TOC2"/>
        <w:tabs>
          <w:tab w:val="right" w:leader="dot" w:pos="9629"/>
        </w:tabs>
        <w:rPr>
          <w:noProof/>
        </w:rPr>
      </w:pPr>
      <w:hyperlink w:anchor="_Toc229747098" w:history="1">
        <w:r w:rsidRPr="00E573EA">
          <w:rPr>
            <w:rStyle w:val="Hyperlink"/>
            <w:noProof/>
          </w:rPr>
          <w:t>Detailed methods</w:t>
        </w:r>
        <w:r>
          <w:rPr>
            <w:noProof/>
            <w:webHidden/>
          </w:rPr>
          <w:tab/>
        </w:r>
        <w:r>
          <w:rPr>
            <w:noProof/>
            <w:webHidden/>
          </w:rPr>
          <w:fldChar w:fldCharType="begin"/>
        </w:r>
        <w:r>
          <w:rPr>
            <w:noProof/>
            <w:webHidden/>
          </w:rPr>
          <w:instrText xml:space="preserve"> PAGEREF _Toc229747098 \h </w:instrText>
        </w:r>
        <w:r>
          <w:rPr>
            <w:noProof/>
            <w:webHidden/>
          </w:rPr>
        </w:r>
        <w:r>
          <w:rPr>
            <w:noProof/>
            <w:webHidden/>
          </w:rPr>
          <w:fldChar w:fldCharType="separate"/>
        </w:r>
        <w:r w:rsidR="006415E3">
          <w:rPr>
            <w:noProof/>
            <w:webHidden/>
          </w:rPr>
          <w:t>85</w:t>
        </w:r>
        <w:r>
          <w:rPr>
            <w:noProof/>
            <w:webHidden/>
          </w:rPr>
          <w:fldChar w:fldCharType="end"/>
        </w:r>
      </w:hyperlink>
    </w:p>
    <w:p w14:paraId="035DECE0" w14:textId="0E98275A" w:rsidR="00D20DB4" w:rsidRPr="00C127AF" w:rsidRDefault="00D20DB4">
      <w:pPr>
        <w:pStyle w:val="TOC2"/>
        <w:tabs>
          <w:tab w:val="right" w:leader="dot" w:pos="9629"/>
        </w:tabs>
        <w:rPr>
          <w:noProof/>
        </w:rPr>
      </w:pPr>
      <w:hyperlink w:anchor="_Toc229747099" w:history="1">
        <w:r w:rsidRPr="00E573EA">
          <w:rPr>
            <w:rStyle w:val="Hyperlink"/>
            <w:noProof/>
            <w:lang w:val="en-GB"/>
          </w:rPr>
          <w:t>Additional data</w:t>
        </w:r>
        <w:r>
          <w:rPr>
            <w:noProof/>
            <w:webHidden/>
          </w:rPr>
          <w:tab/>
        </w:r>
        <w:r>
          <w:rPr>
            <w:noProof/>
            <w:webHidden/>
          </w:rPr>
          <w:fldChar w:fldCharType="begin"/>
        </w:r>
        <w:r>
          <w:rPr>
            <w:noProof/>
            <w:webHidden/>
          </w:rPr>
          <w:instrText xml:space="preserve"> PAGEREF _Toc229747099 \h </w:instrText>
        </w:r>
        <w:r>
          <w:rPr>
            <w:noProof/>
            <w:webHidden/>
          </w:rPr>
        </w:r>
        <w:r>
          <w:rPr>
            <w:noProof/>
            <w:webHidden/>
          </w:rPr>
          <w:fldChar w:fldCharType="separate"/>
        </w:r>
        <w:r w:rsidR="006415E3">
          <w:rPr>
            <w:noProof/>
            <w:webHidden/>
          </w:rPr>
          <w:t>94</w:t>
        </w:r>
        <w:r>
          <w:rPr>
            <w:noProof/>
            <w:webHidden/>
          </w:rPr>
          <w:fldChar w:fldCharType="end"/>
        </w:r>
      </w:hyperlink>
    </w:p>
    <w:p w14:paraId="16D6C92F" w14:textId="4555124F" w:rsidR="00F216F0" w:rsidRPr="00F216F0" w:rsidRDefault="005A4E9D" w:rsidP="00F216F0">
      <w:r>
        <w:rPr>
          <w:rFonts w:eastAsiaTheme="minorHAnsi" w:cstheme="minorHAnsi"/>
          <w:szCs w:val="24"/>
          <w:lang w:eastAsia="en-US"/>
        </w:rPr>
        <w:fldChar w:fldCharType="end"/>
      </w:r>
    </w:p>
    <w:p w14:paraId="48F0C7AC" w14:textId="782B1A8F" w:rsidR="000522C6" w:rsidRPr="00A709F0" w:rsidRDefault="00B870BA" w:rsidP="000522C6">
      <w:pPr>
        <w:pStyle w:val="CDIBoxText"/>
      </w:pPr>
      <w:bookmarkStart w:id="8" w:name="_Toc195530497"/>
      <w:bookmarkStart w:id="9" w:name="_Toc195609227"/>
      <w:bookmarkStart w:id="10" w:name="_Toc195609226"/>
      <w:r w:rsidRPr="00B870BA">
        <w:t xml:space="preserve">Information correct as </w:t>
      </w:r>
      <w:proofErr w:type="gramStart"/>
      <w:r w:rsidRPr="00B870BA">
        <w:t>at</w:t>
      </w:r>
      <w:proofErr w:type="gramEnd"/>
      <w:r w:rsidRPr="00B870BA">
        <w:t xml:space="preserve"> 10 November 2025.</w:t>
      </w:r>
    </w:p>
    <w:p w14:paraId="5828E2C8" w14:textId="77777777" w:rsidR="00F216F0" w:rsidRDefault="00F216F0" w:rsidP="0071536A">
      <w:pPr>
        <w:pStyle w:val="Heading2-newpage"/>
      </w:pPr>
      <w:bookmarkStart w:id="11" w:name="_Toc229747075"/>
      <w:r>
        <w:lastRenderedPageBreak/>
        <w:t>List of figures</w:t>
      </w:r>
      <w:bookmarkEnd w:id="8"/>
      <w:bookmarkEnd w:id="9"/>
      <w:bookmarkEnd w:id="11"/>
    </w:p>
    <w:p w14:paraId="7CA66344" w14:textId="76F6E961" w:rsidR="00D20DB4" w:rsidRPr="00C127AF" w:rsidRDefault="005A4E9D" w:rsidP="00D20DB4">
      <w:pPr>
        <w:pStyle w:val="TableofFigures"/>
        <w:tabs>
          <w:tab w:val="right" w:leader="dot" w:pos="9629"/>
        </w:tabs>
        <w:spacing w:before="360"/>
      </w:pPr>
      <w:r>
        <w:fldChar w:fldCharType="begin"/>
      </w:r>
      <w:r>
        <w:instrText xml:space="preserve"> TOC \h \z \t "CDI Figure - Title" \c </w:instrText>
      </w:r>
      <w:r>
        <w:fldChar w:fldCharType="separate"/>
      </w:r>
      <w:hyperlink w:anchor="_Toc229747002" w:history="1">
        <w:r w:rsidR="00D20DB4" w:rsidRPr="008412F3">
          <w:rPr>
            <w:rStyle w:val="Hyperlink"/>
            <w:noProof/>
            <w:lang w:val="en-GB"/>
          </w:rPr>
          <w:t>Figure 1: Coverage of the second dose of diphtheria-tetanus-pertussis (DTPa)-containing vaccine</w:t>
        </w:r>
        <w:r w:rsidR="00D20DB4">
          <w:rPr>
            <w:rStyle w:val="Hyperlink"/>
            <w:noProof/>
            <w:lang w:val="en-GB"/>
          </w:rPr>
          <w:t> </w:t>
        </w:r>
        <w:r w:rsidR="00D20DB4" w:rsidRPr="008412F3">
          <w:rPr>
            <w:rStyle w:val="Hyperlink"/>
            <w:noProof/>
            <w:lang w:val="en-GB"/>
          </w:rPr>
          <w:t>at 12 months of age by Statistical Area 3,</w:t>
        </w:r>
        <w:r w:rsidR="00D20DB4" w:rsidRPr="008412F3">
          <w:rPr>
            <w:rStyle w:val="Hyperlink"/>
            <w:noProof/>
            <w:vertAlign w:val="superscript"/>
            <w:lang w:val="en-GB"/>
          </w:rPr>
          <w:t>a,b</w:t>
        </w:r>
        <w:r w:rsidR="00D20DB4" w:rsidRPr="008412F3">
          <w:rPr>
            <w:rStyle w:val="Hyperlink"/>
            <w:noProof/>
            <w:lang w:val="en-GB"/>
          </w:rPr>
          <w:t xml:space="preserve"> Australia and major capital cities, 2024</w:t>
        </w:r>
        <w:r w:rsidR="00D20DB4">
          <w:rPr>
            <w:noProof/>
            <w:webHidden/>
          </w:rPr>
          <w:tab/>
        </w:r>
        <w:r w:rsidR="00D20DB4">
          <w:rPr>
            <w:noProof/>
            <w:webHidden/>
          </w:rPr>
          <w:fldChar w:fldCharType="begin"/>
        </w:r>
        <w:r w:rsidR="00D20DB4">
          <w:rPr>
            <w:noProof/>
            <w:webHidden/>
          </w:rPr>
          <w:instrText xml:space="preserve"> PAGEREF _Toc229747002 \h </w:instrText>
        </w:r>
        <w:r w:rsidR="00D20DB4">
          <w:rPr>
            <w:noProof/>
            <w:webHidden/>
          </w:rPr>
        </w:r>
        <w:r w:rsidR="00D20DB4">
          <w:rPr>
            <w:noProof/>
            <w:webHidden/>
          </w:rPr>
          <w:fldChar w:fldCharType="separate"/>
        </w:r>
        <w:r w:rsidR="00B15A99">
          <w:rPr>
            <w:noProof/>
            <w:webHidden/>
          </w:rPr>
          <w:t>17</w:t>
        </w:r>
        <w:r w:rsidR="00D20DB4">
          <w:rPr>
            <w:noProof/>
            <w:webHidden/>
          </w:rPr>
          <w:fldChar w:fldCharType="end"/>
        </w:r>
      </w:hyperlink>
    </w:p>
    <w:p w14:paraId="163B16E6" w14:textId="0F4BA55C" w:rsidR="00D20DB4" w:rsidRPr="00C127AF" w:rsidRDefault="00D20DB4">
      <w:pPr>
        <w:pStyle w:val="TableofFigures"/>
        <w:tabs>
          <w:tab w:val="right" w:leader="dot" w:pos="9629"/>
        </w:tabs>
      </w:pPr>
      <w:hyperlink w:anchor="_Toc229747003" w:history="1">
        <w:r w:rsidRPr="008412F3">
          <w:rPr>
            <w:rStyle w:val="Hyperlink"/>
            <w:noProof/>
            <w:lang w:val="en-GB"/>
          </w:rPr>
          <w:t>Figure 2: Coverage of the first dose of measles-mumps-rubella (MMR)-containing vaccine at 24</w:t>
        </w:r>
        <w:r>
          <w:rPr>
            <w:rStyle w:val="Hyperlink"/>
            <w:noProof/>
            <w:lang w:val="en-GB"/>
          </w:rPr>
          <w:t> </w:t>
        </w:r>
        <w:r w:rsidRPr="008412F3">
          <w:rPr>
            <w:rStyle w:val="Hyperlink"/>
            <w:noProof/>
            <w:lang w:val="en-GB"/>
          </w:rPr>
          <w:t>months of age by Statistical Area 3,</w:t>
        </w:r>
        <w:r w:rsidRPr="008412F3">
          <w:rPr>
            <w:rStyle w:val="Hyperlink"/>
            <w:noProof/>
            <w:vertAlign w:val="superscript"/>
            <w:lang w:val="en-GB"/>
          </w:rPr>
          <w:t>a,b</w:t>
        </w:r>
        <w:r w:rsidRPr="008412F3">
          <w:rPr>
            <w:rStyle w:val="Hyperlink"/>
            <w:noProof/>
            <w:lang w:val="en-GB"/>
          </w:rPr>
          <w:t xml:space="preserve"> Australia and major capital cities, 2024</w:t>
        </w:r>
        <w:r>
          <w:rPr>
            <w:noProof/>
            <w:webHidden/>
          </w:rPr>
          <w:tab/>
        </w:r>
        <w:r>
          <w:rPr>
            <w:noProof/>
            <w:webHidden/>
          </w:rPr>
          <w:fldChar w:fldCharType="begin"/>
        </w:r>
        <w:r>
          <w:rPr>
            <w:noProof/>
            <w:webHidden/>
          </w:rPr>
          <w:instrText xml:space="preserve"> PAGEREF _Toc229747003 \h </w:instrText>
        </w:r>
        <w:r>
          <w:rPr>
            <w:noProof/>
            <w:webHidden/>
          </w:rPr>
        </w:r>
        <w:r>
          <w:rPr>
            <w:noProof/>
            <w:webHidden/>
          </w:rPr>
          <w:fldChar w:fldCharType="separate"/>
        </w:r>
        <w:r w:rsidR="00B15A99">
          <w:rPr>
            <w:noProof/>
            <w:webHidden/>
          </w:rPr>
          <w:t>18</w:t>
        </w:r>
        <w:r>
          <w:rPr>
            <w:noProof/>
            <w:webHidden/>
          </w:rPr>
          <w:fldChar w:fldCharType="end"/>
        </w:r>
      </w:hyperlink>
    </w:p>
    <w:p w14:paraId="73EA3E4F" w14:textId="5785EC92" w:rsidR="00D20DB4" w:rsidRPr="00C127AF" w:rsidRDefault="00D20DB4">
      <w:pPr>
        <w:pStyle w:val="TableofFigures"/>
        <w:tabs>
          <w:tab w:val="right" w:leader="dot" w:pos="9629"/>
        </w:tabs>
      </w:pPr>
      <w:hyperlink w:anchor="_Toc229747004" w:history="1">
        <w:r w:rsidRPr="008412F3">
          <w:rPr>
            <w:rStyle w:val="Hyperlink"/>
            <w:noProof/>
            <w:lang w:val="en-GB"/>
          </w:rPr>
          <w:t>Figure 3: Coverage of the second dose of measles-mumps-rubella (MMR)-containing vaccine at</w:t>
        </w:r>
        <w:r>
          <w:rPr>
            <w:rStyle w:val="Hyperlink"/>
            <w:noProof/>
            <w:lang w:val="en-GB"/>
          </w:rPr>
          <w:t> </w:t>
        </w:r>
        <w:r w:rsidRPr="008412F3">
          <w:rPr>
            <w:rStyle w:val="Hyperlink"/>
            <w:noProof/>
            <w:lang w:val="en-GB"/>
          </w:rPr>
          <w:t>24</w:t>
        </w:r>
        <w:r>
          <w:rPr>
            <w:rStyle w:val="Hyperlink"/>
            <w:noProof/>
            <w:lang w:val="en-GB"/>
          </w:rPr>
          <w:t> </w:t>
        </w:r>
        <w:r w:rsidRPr="008412F3">
          <w:rPr>
            <w:rStyle w:val="Hyperlink"/>
            <w:noProof/>
            <w:lang w:val="en-GB"/>
          </w:rPr>
          <w:t>months of age by Statistical Area 3,</w:t>
        </w:r>
        <w:r w:rsidRPr="008412F3">
          <w:rPr>
            <w:rStyle w:val="Hyperlink"/>
            <w:noProof/>
            <w:vertAlign w:val="superscript"/>
            <w:lang w:val="en-GB"/>
          </w:rPr>
          <w:t>a,b</w:t>
        </w:r>
        <w:r w:rsidRPr="008412F3">
          <w:rPr>
            <w:rStyle w:val="Hyperlink"/>
            <w:noProof/>
            <w:lang w:val="en-GB"/>
          </w:rPr>
          <w:t xml:space="preserve"> Australia and major capital cities, 2024</w:t>
        </w:r>
        <w:r>
          <w:rPr>
            <w:noProof/>
            <w:webHidden/>
          </w:rPr>
          <w:tab/>
        </w:r>
        <w:r>
          <w:rPr>
            <w:noProof/>
            <w:webHidden/>
          </w:rPr>
          <w:fldChar w:fldCharType="begin"/>
        </w:r>
        <w:r>
          <w:rPr>
            <w:noProof/>
            <w:webHidden/>
          </w:rPr>
          <w:instrText xml:space="preserve"> PAGEREF _Toc229747004 \h </w:instrText>
        </w:r>
        <w:r>
          <w:rPr>
            <w:noProof/>
            <w:webHidden/>
          </w:rPr>
        </w:r>
        <w:r>
          <w:rPr>
            <w:noProof/>
            <w:webHidden/>
          </w:rPr>
          <w:fldChar w:fldCharType="separate"/>
        </w:r>
        <w:r w:rsidR="00B15A99">
          <w:rPr>
            <w:noProof/>
            <w:webHidden/>
          </w:rPr>
          <w:t>19</w:t>
        </w:r>
        <w:r>
          <w:rPr>
            <w:noProof/>
            <w:webHidden/>
          </w:rPr>
          <w:fldChar w:fldCharType="end"/>
        </w:r>
      </w:hyperlink>
    </w:p>
    <w:p w14:paraId="7C6544D9" w14:textId="4D2300DF" w:rsidR="00D20DB4" w:rsidRPr="00C127AF" w:rsidRDefault="00D20DB4">
      <w:pPr>
        <w:pStyle w:val="TableofFigures"/>
        <w:tabs>
          <w:tab w:val="right" w:leader="dot" w:pos="9629"/>
        </w:tabs>
      </w:pPr>
      <w:hyperlink w:anchor="_Toc229747005" w:history="1">
        <w:r w:rsidRPr="008412F3">
          <w:rPr>
            <w:rStyle w:val="Hyperlink"/>
            <w:noProof/>
            <w:lang w:val="en-GB"/>
          </w:rPr>
          <w:t>Figure 4: Coverage of seasonal influenza vaccine in children aged 6–59 months by jurisdiction,</w:t>
        </w:r>
        <w:r w:rsidRPr="008412F3">
          <w:rPr>
            <w:rStyle w:val="Hyperlink"/>
            <w:noProof/>
            <w:vertAlign w:val="superscript"/>
            <w:lang w:val="en-GB"/>
          </w:rPr>
          <w:t>a,b,c</w:t>
        </w:r>
        <w:r w:rsidRPr="008412F3">
          <w:rPr>
            <w:rStyle w:val="Hyperlink"/>
            <w:noProof/>
            <w:lang w:val="en-GB"/>
          </w:rPr>
          <w:t xml:space="preserve"> Australia, 2023 and 2024</w:t>
        </w:r>
        <w:r>
          <w:rPr>
            <w:noProof/>
            <w:webHidden/>
          </w:rPr>
          <w:tab/>
        </w:r>
        <w:r>
          <w:rPr>
            <w:noProof/>
            <w:webHidden/>
          </w:rPr>
          <w:fldChar w:fldCharType="begin"/>
        </w:r>
        <w:r>
          <w:rPr>
            <w:noProof/>
            <w:webHidden/>
          </w:rPr>
          <w:instrText xml:space="preserve"> PAGEREF _Toc229747005 \h </w:instrText>
        </w:r>
        <w:r>
          <w:rPr>
            <w:noProof/>
            <w:webHidden/>
          </w:rPr>
        </w:r>
        <w:r>
          <w:rPr>
            <w:noProof/>
            <w:webHidden/>
          </w:rPr>
          <w:fldChar w:fldCharType="separate"/>
        </w:r>
        <w:r w:rsidR="00B15A99">
          <w:rPr>
            <w:noProof/>
            <w:webHidden/>
          </w:rPr>
          <w:t>21</w:t>
        </w:r>
        <w:r>
          <w:rPr>
            <w:noProof/>
            <w:webHidden/>
          </w:rPr>
          <w:fldChar w:fldCharType="end"/>
        </w:r>
      </w:hyperlink>
    </w:p>
    <w:p w14:paraId="540F2541" w14:textId="406CB26B" w:rsidR="00D20DB4" w:rsidRPr="00C127AF" w:rsidRDefault="00D20DB4">
      <w:pPr>
        <w:pStyle w:val="TableofFigures"/>
        <w:tabs>
          <w:tab w:val="right" w:leader="dot" w:pos="9629"/>
        </w:tabs>
      </w:pPr>
      <w:hyperlink w:anchor="_Toc229747006" w:history="1">
        <w:r w:rsidRPr="008412F3">
          <w:rPr>
            <w:rStyle w:val="Hyperlink"/>
            <w:noProof/>
            <w:lang w:val="en-GB"/>
          </w:rPr>
          <w:t>Figure 5: Coverage of seasonal influenza vaccine by age group,</w:t>
        </w:r>
        <w:r w:rsidRPr="008412F3">
          <w:rPr>
            <w:rStyle w:val="Hyperlink"/>
            <w:noProof/>
            <w:vertAlign w:val="superscript"/>
            <w:lang w:val="en-GB"/>
          </w:rPr>
          <w:t>a,b</w:t>
        </w:r>
        <w:r w:rsidRPr="008412F3">
          <w:rPr>
            <w:rStyle w:val="Hyperlink"/>
            <w:noProof/>
            <w:lang w:val="en-GB"/>
          </w:rPr>
          <w:t xml:space="preserve"> Australia, 2023 and 2024</w:t>
        </w:r>
        <w:r>
          <w:rPr>
            <w:noProof/>
            <w:webHidden/>
          </w:rPr>
          <w:tab/>
        </w:r>
        <w:r>
          <w:rPr>
            <w:noProof/>
            <w:webHidden/>
          </w:rPr>
          <w:fldChar w:fldCharType="begin"/>
        </w:r>
        <w:r>
          <w:rPr>
            <w:noProof/>
            <w:webHidden/>
          </w:rPr>
          <w:instrText xml:space="preserve"> PAGEREF _Toc229747006 \h </w:instrText>
        </w:r>
        <w:r>
          <w:rPr>
            <w:noProof/>
            <w:webHidden/>
          </w:rPr>
        </w:r>
        <w:r>
          <w:rPr>
            <w:noProof/>
            <w:webHidden/>
          </w:rPr>
          <w:fldChar w:fldCharType="separate"/>
        </w:r>
        <w:r w:rsidR="00B15A99">
          <w:rPr>
            <w:noProof/>
            <w:webHidden/>
          </w:rPr>
          <w:t>21</w:t>
        </w:r>
        <w:r>
          <w:rPr>
            <w:noProof/>
            <w:webHidden/>
          </w:rPr>
          <w:fldChar w:fldCharType="end"/>
        </w:r>
      </w:hyperlink>
    </w:p>
    <w:p w14:paraId="64150228" w14:textId="628C216C" w:rsidR="00D20DB4" w:rsidRPr="00C127AF" w:rsidRDefault="00D20DB4">
      <w:pPr>
        <w:pStyle w:val="TableofFigures"/>
        <w:tabs>
          <w:tab w:val="right" w:leader="dot" w:pos="9629"/>
        </w:tabs>
      </w:pPr>
      <w:hyperlink w:anchor="_Toc229747007" w:history="1">
        <w:r w:rsidRPr="008412F3">
          <w:rPr>
            <w:rStyle w:val="Hyperlink"/>
            <w:noProof/>
            <w:lang w:val="en-GB"/>
          </w:rPr>
          <w:t>Figure 6: Coverage of seasonal influenza vaccine in children aged 6–59 months by Statistical Area</w:t>
        </w:r>
        <w:r>
          <w:rPr>
            <w:rStyle w:val="Hyperlink"/>
            <w:noProof/>
            <w:lang w:val="en-GB"/>
          </w:rPr>
          <w:t> </w:t>
        </w:r>
        <w:r w:rsidRPr="008412F3">
          <w:rPr>
            <w:rStyle w:val="Hyperlink"/>
            <w:noProof/>
            <w:lang w:val="en-GB"/>
          </w:rPr>
          <w:t>3,</w:t>
        </w:r>
        <w:r w:rsidRPr="008412F3">
          <w:rPr>
            <w:rStyle w:val="Hyperlink"/>
            <w:noProof/>
            <w:vertAlign w:val="superscript"/>
            <w:lang w:val="en-GB"/>
          </w:rPr>
          <w:t>a,b</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_Toc229747007 \h </w:instrText>
        </w:r>
        <w:r>
          <w:rPr>
            <w:noProof/>
            <w:webHidden/>
          </w:rPr>
        </w:r>
        <w:r>
          <w:rPr>
            <w:noProof/>
            <w:webHidden/>
          </w:rPr>
          <w:fldChar w:fldCharType="separate"/>
        </w:r>
        <w:r w:rsidR="00B15A99">
          <w:rPr>
            <w:noProof/>
            <w:webHidden/>
          </w:rPr>
          <w:t>22</w:t>
        </w:r>
        <w:r>
          <w:rPr>
            <w:noProof/>
            <w:webHidden/>
          </w:rPr>
          <w:fldChar w:fldCharType="end"/>
        </w:r>
      </w:hyperlink>
    </w:p>
    <w:p w14:paraId="1500A6AE" w14:textId="3B8DA7F3" w:rsidR="00D20DB4" w:rsidRPr="00C127AF" w:rsidRDefault="00D20DB4">
      <w:pPr>
        <w:pStyle w:val="TableofFigures"/>
        <w:tabs>
          <w:tab w:val="right" w:leader="dot" w:pos="9629"/>
        </w:tabs>
      </w:pPr>
      <w:hyperlink w:anchor="_Toc229747008" w:history="1">
        <w:r w:rsidRPr="008412F3">
          <w:rPr>
            <w:rStyle w:val="Hyperlink"/>
            <w:noProof/>
            <w:lang w:val="en-GB"/>
          </w:rPr>
          <w:t>Figure 7: Trends in ‘on-time’ vaccination coverage for the second dose of DTPa-containing vaccine</w:t>
        </w:r>
        <w:r>
          <w:rPr>
            <w:rStyle w:val="Hyperlink"/>
            <w:noProof/>
            <w:lang w:val="en-GB"/>
          </w:rPr>
          <w:t> </w:t>
        </w:r>
        <w:r w:rsidRPr="008412F3">
          <w:rPr>
            <w:rStyle w:val="Hyperlink"/>
            <w:noProof/>
            <w:lang w:val="en-GB"/>
          </w:rPr>
          <w:t>and first dose of MMR-containing vaccine in children by quarter,</w:t>
        </w:r>
        <w:r w:rsidRPr="008412F3">
          <w:rPr>
            <w:rStyle w:val="Hyperlink"/>
            <w:noProof/>
            <w:vertAlign w:val="superscript"/>
            <w:lang w:val="en-GB"/>
          </w:rPr>
          <w:t>a,b,c</w:t>
        </w:r>
        <w:r w:rsidRPr="008412F3">
          <w:rPr>
            <w:rStyle w:val="Hyperlink"/>
            <w:noProof/>
            <w:lang w:val="en-GB"/>
          </w:rPr>
          <w:t xml:space="preserve"> Australia, 2019–2024</w:t>
        </w:r>
        <w:r>
          <w:rPr>
            <w:noProof/>
            <w:webHidden/>
          </w:rPr>
          <w:tab/>
        </w:r>
        <w:r>
          <w:rPr>
            <w:noProof/>
            <w:webHidden/>
          </w:rPr>
          <w:fldChar w:fldCharType="begin"/>
        </w:r>
        <w:r>
          <w:rPr>
            <w:noProof/>
            <w:webHidden/>
          </w:rPr>
          <w:instrText xml:space="preserve"> PAGEREF _Toc229747008 \h </w:instrText>
        </w:r>
        <w:r>
          <w:rPr>
            <w:noProof/>
            <w:webHidden/>
          </w:rPr>
        </w:r>
        <w:r>
          <w:rPr>
            <w:noProof/>
            <w:webHidden/>
          </w:rPr>
          <w:fldChar w:fldCharType="separate"/>
        </w:r>
        <w:r w:rsidR="00B15A99">
          <w:rPr>
            <w:noProof/>
            <w:webHidden/>
          </w:rPr>
          <w:t>23</w:t>
        </w:r>
        <w:r>
          <w:rPr>
            <w:noProof/>
            <w:webHidden/>
          </w:rPr>
          <w:fldChar w:fldCharType="end"/>
        </w:r>
      </w:hyperlink>
    </w:p>
    <w:p w14:paraId="55071523" w14:textId="3941FE36" w:rsidR="00D20DB4" w:rsidRPr="00C127AF" w:rsidRDefault="00D20DB4">
      <w:pPr>
        <w:pStyle w:val="TableofFigures"/>
        <w:tabs>
          <w:tab w:val="right" w:leader="dot" w:pos="9629"/>
        </w:tabs>
      </w:pPr>
      <w:hyperlink w:anchor="_Toc229747009" w:history="1">
        <w:r w:rsidRPr="008412F3">
          <w:rPr>
            <w:rStyle w:val="Hyperlink"/>
            <w:noProof/>
            <w:lang w:val="en-GB"/>
          </w:rPr>
          <w:t>Figure 8: ‘On-time’ vaccination coverage of first dose of MMR-containing vaccine assessed at 13</w:t>
        </w:r>
        <w:r>
          <w:rPr>
            <w:rStyle w:val="Hyperlink"/>
            <w:noProof/>
            <w:lang w:val="en-GB"/>
          </w:rPr>
          <w:t> </w:t>
        </w:r>
        <w:r w:rsidRPr="008412F3">
          <w:rPr>
            <w:rStyle w:val="Hyperlink"/>
            <w:noProof/>
            <w:lang w:val="en-GB"/>
          </w:rPr>
          <w:t>months of age by Statistical Area 3,</w:t>
        </w:r>
        <w:r w:rsidRPr="008412F3">
          <w:rPr>
            <w:rStyle w:val="Hyperlink"/>
            <w:noProof/>
            <w:vertAlign w:val="superscript"/>
            <w:lang w:val="en-GB"/>
          </w:rPr>
          <w:t>a,b,c</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_Toc229747009 \h </w:instrText>
        </w:r>
        <w:r>
          <w:rPr>
            <w:noProof/>
            <w:webHidden/>
          </w:rPr>
        </w:r>
        <w:r>
          <w:rPr>
            <w:noProof/>
            <w:webHidden/>
          </w:rPr>
          <w:fldChar w:fldCharType="separate"/>
        </w:r>
        <w:r w:rsidR="00B15A99">
          <w:rPr>
            <w:noProof/>
            <w:webHidden/>
          </w:rPr>
          <w:t>24</w:t>
        </w:r>
        <w:r>
          <w:rPr>
            <w:noProof/>
            <w:webHidden/>
          </w:rPr>
          <w:fldChar w:fldCharType="end"/>
        </w:r>
      </w:hyperlink>
    </w:p>
    <w:p w14:paraId="0BC2B4D6" w14:textId="3D82CD6B" w:rsidR="00D20DB4" w:rsidRPr="00C127AF" w:rsidRDefault="00D20DB4">
      <w:pPr>
        <w:pStyle w:val="TableofFigures"/>
        <w:tabs>
          <w:tab w:val="right" w:leader="dot" w:pos="9629"/>
        </w:tabs>
      </w:pPr>
      <w:hyperlink w:anchor="_Toc229747010" w:history="1">
        <w:r w:rsidRPr="008412F3">
          <w:rPr>
            <w:rStyle w:val="Hyperlink"/>
            <w:noProof/>
            <w:lang w:val="en-GB"/>
          </w:rPr>
          <w:t>Figure 9: Coverage of seasonal influenza vaccine in Aboriginal and Torres Strait Islander children</w:t>
        </w:r>
        <w:r>
          <w:rPr>
            <w:rStyle w:val="Hyperlink"/>
            <w:noProof/>
            <w:lang w:val="en-GB"/>
          </w:rPr>
          <w:t> </w:t>
        </w:r>
        <w:r w:rsidRPr="008412F3">
          <w:rPr>
            <w:rStyle w:val="Hyperlink"/>
            <w:noProof/>
            <w:lang w:val="en-GB"/>
          </w:rPr>
          <w:t>aged 6–59 months by jurisdiction,</w:t>
        </w:r>
        <w:r w:rsidRPr="008412F3">
          <w:rPr>
            <w:rStyle w:val="Hyperlink"/>
            <w:noProof/>
            <w:vertAlign w:val="superscript"/>
            <w:lang w:val="en-GB"/>
          </w:rPr>
          <w:t>a,b,c</w:t>
        </w:r>
        <w:r w:rsidRPr="008412F3">
          <w:rPr>
            <w:rStyle w:val="Hyperlink"/>
            <w:noProof/>
            <w:lang w:val="en-GB"/>
          </w:rPr>
          <w:t xml:space="preserve"> Australia, 2023 and 2024</w:t>
        </w:r>
        <w:r>
          <w:rPr>
            <w:noProof/>
            <w:webHidden/>
          </w:rPr>
          <w:tab/>
        </w:r>
        <w:r>
          <w:rPr>
            <w:noProof/>
            <w:webHidden/>
          </w:rPr>
          <w:fldChar w:fldCharType="begin"/>
        </w:r>
        <w:r>
          <w:rPr>
            <w:noProof/>
            <w:webHidden/>
          </w:rPr>
          <w:instrText xml:space="preserve"> PAGEREF _Toc229747010 \h </w:instrText>
        </w:r>
        <w:r>
          <w:rPr>
            <w:noProof/>
            <w:webHidden/>
          </w:rPr>
        </w:r>
        <w:r>
          <w:rPr>
            <w:noProof/>
            <w:webHidden/>
          </w:rPr>
          <w:fldChar w:fldCharType="separate"/>
        </w:r>
        <w:r w:rsidR="00B15A99">
          <w:rPr>
            <w:noProof/>
            <w:webHidden/>
          </w:rPr>
          <w:t>28</w:t>
        </w:r>
        <w:r>
          <w:rPr>
            <w:noProof/>
            <w:webHidden/>
          </w:rPr>
          <w:fldChar w:fldCharType="end"/>
        </w:r>
      </w:hyperlink>
    </w:p>
    <w:p w14:paraId="47A03668" w14:textId="0B9D850E" w:rsidR="00D20DB4" w:rsidRPr="00C127AF" w:rsidRDefault="00D20DB4">
      <w:pPr>
        <w:pStyle w:val="TableofFigures"/>
        <w:tabs>
          <w:tab w:val="right" w:leader="dot" w:pos="9629"/>
        </w:tabs>
      </w:pPr>
      <w:hyperlink w:anchor="_Toc229747011" w:history="1">
        <w:r w:rsidRPr="008412F3">
          <w:rPr>
            <w:rStyle w:val="Hyperlink"/>
            <w:noProof/>
            <w:lang w:val="en-GB"/>
          </w:rPr>
          <w:t>Figure 10: Coverage of seasonal influenza vaccine in Aboriginal and Torres Strait Islander persons</w:t>
        </w:r>
        <w:r>
          <w:rPr>
            <w:rStyle w:val="Hyperlink"/>
            <w:noProof/>
            <w:lang w:val="en-GB"/>
          </w:rPr>
          <w:t> </w:t>
        </w:r>
        <w:r w:rsidRPr="008412F3">
          <w:rPr>
            <w:rStyle w:val="Hyperlink"/>
            <w:noProof/>
            <w:lang w:val="en-GB"/>
          </w:rPr>
          <w:t>by age group,</w:t>
        </w:r>
        <w:r w:rsidRPr="008412F3">
          <w:rPr>
            <w:rStyle w:val="Hyperlink"/>
            <w:noProof/>
            <w:vertAlign w:val="superscript"/>
            <w:lang w:val="en-GB"/>
          </w:rPr>
          <w:t>a,b</w:t>
        </w:r>
        <w:r w:rsidRPr="008412F3">
          <w:rPr>
            <w:rStyle w:val="Hyperlink"/>
            <w:noProof/>
            <w:lang w:val="en-GB"/>
          </w:rPr>
          <w:t xml:space="preserve"> Australia, 2023 and 2024</w:t>
        </w:r>
        <w:r>
          <w:rPr>
            <w:noProof/>
            <w:webHidden/>
          </w:rPr>
          <w:tab/>
        </w:r>
        <w:r>
          <w:rPr>
            <w:noProof/>
            <w:webHidden/>
          </w:rPr>
          <w:fldChar w:fldCharType="begin"/>
        </w:r>
        <w:r>
          <w:rPr>
            <w:noProof/>
            <w:webHidden/>
          </w:rPr>
          <w:instrText xml:space="preserve"> PAGEREF _Toc229747011 \h </w:instrText>
        </w:r>
        <w:r>
          <w:rPr>
            <w:noProof/>
            <w:webHidden/>
          </w:rPr>
        </w:r>
        <w:r>
          <w:rPr>
            <w:noProof/>
            <w:webHidden/>
          </w:rPr>
          <w:fldChar w:fldCharType="separate"/>
        </w:r>
        <w:r w:rsidR="00B15A99">
          <w:rPr>
            <w:noProof/>
            <w:webHidden/>
          </w:rPr>
          <w:t>28</w:t>
        </w:r>
        <w:r>
          <w:rPr>
            <w:noProof/>
            <w:webHidden/>
          </w:rPr>
          <w:fldChar w:fldCharType="end"/>
        </w:r>
      </w:hyperlink>
    </w:p>
    <w:p w14:paraId="68540441" w14:textId="4760E6B5" w:rsidR="00D20DB4" w:rsidRPr="00C127AF" w:rsidRDefault="00D20DB4">
      <w:pPr>
        <w:pStyle w:val="TableofFigures"/>
        <w:tabs>
          <w:tab w:val="right" w:leader="dot" w:pos="9629"/>
        </w:tabs>
      </w:pPr>
      <w:hyperlink w:anchor="_Toc229747012" w:history="1">
        <w:r w:rsidRPr="008412F3">
          <w:rPr>
            <w:rStyle w:val="Hyperlink"/>
            <w:noProof/>
            <w:lang w:val="en-GB"/>
          </w:rPr>
          <w:t>Figure 11: Coverage of meningococcal B vaccine in Aboriginal and Torres Strait Islander children,</w:t>
        </w:r>
        <w:r>
          <w:rPr>
            <w:rStyle w:val="Hyperlink"/>
            <w:noProof/>
            <w:lang w:val="en-GB"/>
          </w:rPr>
          <w:t> </w:t>
        </w:r>
        <w:r w:rsidRPr="008412F3">
          <w:rPr>
            <w:rStyle w:val="Hyperlink"/>
            <w:noProof/>
            <w:lang w:val="en-GB"/>
          </w:rPr>
          <w:t>dose number and course completion by jurisdiction,</w:t>
        </w:r>
        <w:r w:rsidRPr="008412F3">
          <w:rPr>
            <w:rStyle w:val="Hyperlink"/>
            <w:noProof/>
            <w:vertAlign w:val="superscript"/>
            <w:lang w:val="en-GB"/>
          </w:rPr>
          <w:t>a,b,c</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_Toc229747012 \h </w:instrText>
        </w:r>
        <w:r>
          <w:rPr>
            <w:noProof/>
            <w:webHidden/>
          </w:rPr>
        </w:r>
        <w:r>
          <w:rPr>
            <w:noProof/>
            <w:webHidden/>
          </w:rPr>
          <w:fldChar w:fldCharType="separate"/>
        </w:r>
        <w:r w:rsidR="00B15A99">
          <w:rPr>
            <w:noProof/>
            <w:webHidden/>
          </w:rPr>
          <w:t>29</w:t>
        </w:r>
        <w:r>
          <w:rPr>
            <w:noProof/>
            <w:webHidden/>
          </w:rPr>
          <w:fldChar w:fldCharType="end"/>
        </w:r>
      </w:hyperlink>
    </w:p>
    <w:p w14:paraId="7A340E99" w14:textId="17285C64" w:rsidR="00D20DB4" w:rsidRPr="00C127AF" w:rsidRDefault="00D20DB4">
      <w:pPr>
        <w:pStyle w:val="TableofFigures"/>
        <w:tabs>
          <w:tab w:val="right" w:leader="dot" w:pos="9629"/>
        </w:tabs>
      </w:pPr>
      <w:hyperlink w:anchor="_Toc229747013" w:history="1">
        <w:r w:rsidRPr="008412F3">
          <w:rPr>
            <w:rStyle w:val="Hyperlink"/>
            <w:noProof/>
            <w:lang w:val="en-GB"/>
          </w:rPr>
          <w:t>Figure 12: Trends in on-time vaccination coverage for the second dose of DTPa-containing vaccine</w:t>
        </w:r>
        <w:r>
          <w:rPr>
            <w:rStyle w:val="Hyperlink"/>
            <w:noProof/>
            <w:lang w:val="en-GB"/>
          </w:rPr>
          <w:t> </w:t>
        </w:r>
        <w:r w:rsidRPr="008412F3">
          <w:rPr>
            <w:rStyle w:val="Hyperlink"/>
            <w:noProof/>
            <w:lang w:val="en-GB"/>
          </w:rPr>
          <w:t>and first dose of MMR vaccine, Aboriginal and Torres Strait Islander children by quarter,</w:t>
        </w:r>
        <w:r w:rsidRPr="008412F3">
          <w:rPr>
            <w:rStyle w:val="Hyperlink"/>
            <w:noProof/>
            <w:vertAlign w:val="superscript"/>
            <w:lang w:val="en-GB"/>
          </w:rPr>
          <w:t>a,b,c</w:t>
        </w:r>
        <w:r w:rsidRPr="008412F3">
          <w:rPr>
            <w:rStyle w:val="Hyperlink"/>
            <w:noProof/>
            <w:lang w:val="en-GB"/>
          </w:rPr>
          <w:t xml:space="preserve"> Australia, 2019–2024</w:t>
        </w:r>
        <w:r>
          <w:rPr>
            <w:noProof/>
            <w:webHidden/>
          </w:rPr>
          <w:tab/>
        </w:r>
        <w:r>
          <w:rPr>
            <w:noProof/>
            <w:webHidden/>
          </w:rPr>
          <w:fldChar w:fldCharType="begin"/>
        </w:r>
        <w:r>
          <w:rPr>
            <w:noProof/>
            <w:webHidden/>
          </w:rPr>
          <w:instrText xml:space="preserve"> PAGEREF _Toc229747013 \h </w:instrText>
        </w:r>
        <w:r>
          <w:rPr>
            <w:noProof/>
            <w:webHidden/>
          </w:rPr>
        </w:r>
        <w:r>
          <w:rPr>
            <w:noProof/>
            <w:webHidden/>
          </w:rPr>
          <w:fldChar w:fldCharType="separate"/>
        </w:r>
        <w:r w:rsidR="00B15A99">
          <w:rPr>
            <w:noProof/>
            <w:webHidden/>
          </w:rPr>
          <w:t>30</w:t>
        </w:r>
        <w:r>
          <w:rPr>
            <w:noProof/>
            <w:webHidden/>
          </w:rPr>
          <w:fldChar w:fldCharType="end"/>
        </w:r>
      </w:hyperlink>
    </w:p>
    <w:p w14:paraId="3A20ED62" w14:textId="332BCD55" w:rsidR="00D20DB4" w:rsidRPr="00C127AF" w:rsidRDefault="00D20DB4">
      <w:pPr>
        <w:pStyle w:val="TableofFigures"/>
        <w:tabs>
          <w:tab w:val="right" w:leader="dot" w:pos="9629"/>
        </w:tabs>
      </w:pPr>
      <w:hyperlink w:anchor="_Toc229747014" w:history="1">
        <w:r w:rsidRPr="008412F3">
          <w:rPr>
            <w:rStyle w:val="Hyperlink"/>
            <w:noProof/>
            <w:lang w:val="en-GB"/>
          </w:rPr>
          <w:t>Figure 13: Coverage of at least one dose of HPV vaccine in adolescents turning 15 years of age in</w:t>
        </w:r>
        <w:r>
          <w:rPr>
            <w:rStyle w:val="Hyperlink"/>
            <w:noProof/>
            <w:lang w:val="en-GB"/>
          </w:rPr>
          <w:t> </w:t>
        </w:r>
        <w:r w:rsidRPr="008412F3">
          <w:rPr>
            <w:rStyle w:val="Hyperlink"/>
            <w:noProof/>
            <w:lang w:val="en-GB"/>
          </w:rPr>
          <w:t>the relevant year, by gender,</w:t>
        </w:r>
        <w:r w:rsidRPr="008412F3">
          <w:rPr>
            <w:rStyle w:val="Hyperlink"/>
            <w:noProof/>
            <w:vertAlign w:val="superscript"/>
            <w:lang w:val="en-GB"/>
          </w:rPr>
          <w:t>a,b,c</w:t>
        </w:r>
        <w:r w:rsidRPr="008412F3">
          <w:rPr>
            <w:rStyle w:val="Hyperlink"/>
            <w:noProof/>
            <w:lang w:val="en-GB"/>
          </w:rPr>
          <w:t xml:space="preserve"> Australia, 2020–2024</w:t>
        </w:r>
        <w:r>
          <w:rPr>
            <w:noProof/>
            <w:webHidden/>
          </w:rPr>
          <w:tab/>
        </w:r>
        <w:r>
          <w:rPr>
            <w:noProof/>
            <w:webHidden/>
          </w:rPr>
          <w:fldChar w:fldCharType="begin"/>
        </w:r>
        <w:r>
          <w:rPr>
            <w:noProof/>
            <w:webHidden/>
          </w:rPr>
          <w:instrText xml:space="preserve"> PAGEREF _Toc229747014 \h </w:instrText>
        </w:r>
        <w:r>
          <w:rPr>
            <w:noProof/>
            <w:webHidden/>
          </w:rPr>
        </w:r>
        <w:r>
          <w:rPr>
            <w:noProof/>
            <w:webHidden/>
          </w:rPr>
          <w:fldChar w:fldCharType="separate"/>
        </w:r>
        <w:r w:rsidR="00B15A99">
          <w:rPr>
            <w:noProof/>
            <w:webHidden/>
          </w:rPr>
          <w:t>31</w:t>
        </w:r>
        <w:r>
          <w:rPr>
            <w:noProof/>
            <w:webHidden/>
          </w:rPr>
          <w:fldChar w:fldCharType="end"/>
        </w:r>
      </w:hyperlink>
    </w:p>
    <w:p w14:paraId="1C3F8E5D" w14:textId="327B5C4D" w:rsidR="00D20DB4" w:rsidRPr="00C127AF" w:rsidRDefault="00D20DB4">
      <w:pPr>
        <w:pStyle w:val="TableofFigures"/>
        <w:tabs>
          <w:tab w:val="right" w:leader="dot" w:pos="9629"/>
        </w:tabs>
      </w:pPr>
      <w:hyperlink w:anchor="_Toc229747015" w:history="1">
        <w:r w:rsidRPr="008412F3">
          <w:rPr>
            <w:rStyle w:val="Hyperlink"/>
            <w:noProof/>
            <w:lang w:val="en-GB"/>
          </w:rPr>
          <w:t>Figure 14: Coverage of at least one dose of HPV vaccine in adolescents/young adults by birth cohort/age and gender,</w:t>
        </w:r>
        <w:r w:rsidRPr="008412F3">
          <w:rPr>
            <w:rStyle w:val="Hyperlink"/>
            <w:noProof/>
            <w:vertAlign w:val="superscript"/>
            <w:lang w:val="en-GB"/>
          </w:rPr>
          <w:t>a,b</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_Toc229747015 \h </w:instrText>
        </w:r>
        <w:r>
          <w:rPr>
            <w:noProof/>
            <w:webHidden/>
          </w:rPr>
        </w:r>
        <w:r>
          <w:rPr>
            <w:noProof/>
            <w:webHidden/>
          </w:rPr>
          <w:fldChar w:fldCharType="separate"/>
        </w:r>
        <w:r w:rsidR="00B15A99">
          <w:rPr>
            <w:noProof/>
            <w:webHidden/>
          </w:rPr>
          <w:t>33</w:t>
        </w:r>
        <w:r>
          <w:rPr>
            <w:noProof/>
            <w:webHidden/>
          </w:rPr>
          <w:fldChar w:fldCharType="end"/>
        </w:r>
      </w:hyperlink>
    </w:p>
    <w:p w14:paraId="4D453D62" w14:textId="6A3C5ED9" w:rsidR="00D20DB4" w:rsidRPr="00C127AF" w:rsidRDefault="00D20DB4">
      <w:pPr>
        <w:pStyle w:val="TableofFigures"/>
        <w:tabs>
          <w:tab w:val="right" w:leader="dot" w:pos="9629"/>
        </w:tabs>
      </w:pPr>
      <w:hyperlink w:anchor="_Toc229747016" w:history="1">
        <w:r w:rsidRPr="008412F3">
          <w:rPr>
            <w:rStyle w:val="Hyperlink"/>
            <w:noProof/>
            <w:lang w:val="en-GB"/>
          </w:rPr>
          <w:t>Figure 15: Coverage of an adolescent dose of diphtheria–tetanus–pertussis vaccine by birth cohort/age and gender,</w:t>
        </w:r>
        <w:r w:rsidRPr="008412F3">
          <w:rPr>
            <w:rStyle w:val="Hyperlink"/>
            <w:noProof/>
            <w:vertAlign w:val="superscript"/>
            <w:lang w:val="en-GB"/>
          </w:rPr>
          <w:t>a,b,c</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_Toc229747016 \h </w:instrText>
        </w:r>
        <w:r>
          <w:rPr>
            <w:noProof/>
            <w:webHidden/>
          </w:rPr>
        </w:r>
        <w:r>
          <w:rPr>
            <w:noProof/>
            <w:webHidden/>
          </w:rPr>
          <w:fldChar w:fldCharType="separate"/>
        </w:r>
        <w:r w:rsidR="00B15A99">
          <w:rPr>
            <w:noProof/>
            <w:webHidden/>
          </w:rPr>
          <w:t>34</w:t>
        </w:r>
        <w:r>
          <w:rPr>
            <w:noProof/>
            <w:webHidden/>
          </w:rPr>
          <w:fldChar w:fldCharType="end"/>
        </w:r>
      </w:hyperlink>
    </w:p>
    <w:p w14:paraId="7450A9E5" w14:textId="541C63C0" w:rsidR="00D20DB4" w:rsidRPr="00C127AF" w:rsidRDefault="00D20DB4">
      <w:pPr>
        <w:pStyle w:val="TableofFigures"/>
        <w:tabs>
          <w:tab w:val="right" w:leader="dot" w:pos="9629"/>
        </w:tabs>
      </w:pPr>
      <w:hyperlink w:anchor="_Toc229747017" w:history="1">
        <w:r w:rsidRPr="008412F3">
          <w:rPr>
            <w:rStyle w:val="Hyperlink"/>
            <w:noProof/>
            <w:lang w:val="en-GB"/>
          </w:rPr>
          <w:t>Figure 16: Coverage of an adolescent dose of meningococcal ACWY vaccine by birth cohort/age and gender,</w:t>
        </w:r>
        <w:r w:rsidRPr="008412F3">
          <w:rPr>
            <w:rStyle w:val="Hyperlink"/>
            <w:noProof/>
            <w:vertAlign w:val="superscript"/>
            <w:lang w:val="en-GB"/>
          </w:rPr>
          <w:t>a,b</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_Toc229747017 \h </w:instrText>
        </w:r>
        <w:r>
          <w:rPr>
            <w:noProof/>
            <w:webHidden/>
          </w:rPr>
        </w:r>
        <w:r>
          <w:rPr>
            <w:noProof/>
            <w:webHidden/>
          </w:rPr>
          <w:fldChar w:fldCharType="separate"/>
        </w:r>
        <w:r w:rsidR="00B15A99">
          <w:rPr>
            <w:noProof/>
            <w:webHidden/>
          </w:rPr>
          <w:t>35</w:t>
        </w:r>
        <w:r>
          <w:rPr>
            <w:noProof/>
            <w:webHidden/>
          </w:rPr>
          <w:fldChar w:fldCharType="end"/>
        </w:r>
      </w:hyperlink>
    </w:p>
    <w:p w14:paraId="5592B977" w14:textId="03459025" w:rsidR="00D20DB4" w:rsidRPr="00C127AF" w:rsidRDefault="00D20DB4">
      <w:pPr>
        <w:pStyle w:val="TableofFigures"/>
        <w:tabs>
          <w:tab w:val="right" w:leader="dot" w:pos="9629"/>
        </w:tabs>
      </w:pPr>
      <w:hyperlink w:anchor="_Toc229747018" w:history="1">
        <w:r w:rsidRPr="008412F3">
          <w:rPr>
            <w:rStyle w:val="Hyperlink"/>
            <w:noProof/>
            <w:lang w:val="en-GB"/>
          </w:rPr>
          <w:t>Figure 17: Vaccination coverage using composite measure (dose of HPV and adolescent dose of</w:t>
        </w:r>
        <w:r>
          <w:rPr>
            <w:rStyle w:val="Hyperlink"/>
            <w:noProof/>
            <w:lang w:val="en-GB"/>
          </w:rPr>
          <w:t> </w:t>
        </w:r>
        <w:r w:rsidRPr="008412F3">
          <w:rPr>
            <w:rStyle w:val="Hyperlink"/>
            <w:noProof/>
            <w:lang w:val="en-GB"/>
          </w:rPr>
          <w:t>diphtheria-tetanus-pertussis vaccine) in adolescents turning 15 years, by jurisdiction,</w:t>
        </w:r>
        <w:r w:rsidRPr="008412F3">
          <w:rPr>
            <w:rStyle w:val="Hyperlink"/>
            <w:noProof/>
            <w:vertAlign w:val="superscript"/>
            <w:lang w:val="en-GB"/>
          </w:rPr>
          <w:t>a,b,c,d,e</w:t>
        </w:r>
        <w:r w:rsidRPr="008412F3">
          <w:rPr>
            <w:rStyle w:val="Hyperlink"/>
            <w:noProof/>
            <w:lang w:val="en-GB"/>
          </w:rPr>
          <w:t xml:space="preserve"> Australia, 2022–2024</w:t>
        </w:r>
        <w:r>
          <w:rPr>
            <w:noProof/>
            <w:webHidden/>
          </w:rPr>
          <w:tab/>
        </w:r>
        <w:r>
          <w:rPr>
            <w:noProof/>
            <w:webHidden/>
          </w:rPr>
          <w:fldChar w:fldCharType="begin"/>
        </w:r>
        <w:r>
          <w:rPr>
            <w:noProof/>
            <w:webHidden/>
          </w:rPr>
          <w:instrText xml:space="preserve"> PAGEREF _Toc229747018 \h </w:instrText>
        </w:r>
        <w:r>
          <w:rPr>
            <w:noProof/>
            <w:webHidden/>
          </w:rPr>
        </w:r>
        <w:r>
          <w:rPr>
            <w:noProof/>
            <w:webHidden/>
          </w:rPr>
          <w:fldChar w:fldCharType="separate"/>
        </w:r>
        <w:r w:rsidR="00B15A99">
          <w:rPr>
            <w:noProof/>
            <w:webHidden/>
          </w:rPr>
          <w:t>36</w:t>
        </w:r>
        <w:r>
          <w:rPr>
            <w:noProof/>
            <w:webHidden/>
          </w:rPr>
          <w:fldChar w:fldCharType="end"/>
        </w:r>
      </w:hyperlink>
    </w:p>
    <w:p w14:paraId="78E1ED0F" w14:textId="0107152A" w:rsidR="00D20DB4" w:rsidRPr="00C127AF" w:rsidRDefault="00D20DB4">
      <w:pPr>
        <w:pStyle w:val="TableofFigures"/>
        <w:tabs>
          <w:tab w:val="right" w:leader="dot" w:pos="9629"/>
        </w:tabs>
      </w:pPr>
      <w:hyperlink w:anchor="_Toc229747019" w:history="1">
        <w:r w:rsidRPr="008412F3">
          <w:rPr>
            <w:rStyle w:val="Hyperlink"/>
            <w:noProof/>
            <w:lang w:val="en-GB"/>
          </w:rPr>
          <w:t>Figure 18: Vaccination coverage using composite measure (dose of HPV and adolescent doses of</w:t>
        </w:r>
        <w:r>
          <w:rPr>
            <w:rStyle w:val="Hyperlink"/>
            <w:noProof/>
            <w:lang w:val="en-GB"/>
          </w:rPr>
          <w:t> </w:t>
        </w:r>
        <w:r w:rsidRPr="008412F3">
          <w:rPr>
            <w:rStyle w:val="Hyperlink"/>
            <w:noProof/>
            <w:lang w:val="en-GB"/>
          </w:rPr>
          <w:t>diphtheria-tetanus-pertussis and meningococcal ACWY vaccine) in all adolescents turning 18</w:t>
        </w:r>
        <w:r>
          <w:rPr>
            <w:rStyle w:val="Hyperlink"/>
            <w:noProof/>
            <w:lang w:val="en-GB"/>
          </w:rPr>
          <w:t> </w:t>
        </w:r>
        <w:r w:rsidRPr="008412F3">
          <w:rPr>
            <w:rStyle w:val="Hyperlink"/>
            <w:noProof/>
            <w:lang w:val="en-GB"/>
          </w:rPr>
          <w:t>years, by jurisdiction,</w:t>
        </w:r>
        <w:r w:rsidRPr="008412F3">
          <w:rPr>
            <w:rStyle w:val="Hyperlink"/>
            <w:noProof/>
            <w:vertAlign w:val="superscript"/>
            <w:lang w:val="en-GB"/>
          </w:rPr>
          <w:t>a,b,c,d,e</w:t>
        </w:r>
        <w:r w:rsidRPr="008412F3">
          <w:rPr>
            <w:rStyle w:val="Hyperlink"/>
            <w:noProof/>
            <w:lang w:val="en-GB"/>
          </w:rPr>
          <w:t xml:space="preserve"> Australia, 2022–2024</w:t>
        </w:r>
        <w:r>
          <w:rPr>
            <w:noProof/>
            <w:webHidden/>
          </w:rPr>
          <w:tab/>
        </w:r>
        <w:r>
          <w:rPr>
            <w:noProof/>
            <w:webHidden/>
          </w:rPr>
          <w:fldChar w:fldCharType="begin"/>
        </w:r>
        <w:r>
          <w:rPr>
            <w:noProof/>
            <w:webHidden/>
          </w:rPr>
          <w:instrText xml:space="preserve"> PAGEREF _Toc229747019 \h </w:instrText>
        </w:r>
        <w:r>
          <w:rPr>
            <w:noProof/>
            <w:webHidden/>
          </w:rPr>
        </w:r>
        <w:r>
          <w:rPr>
            <w:noProof/>
            <w:webHidden/>
          </w:rPr>
          <w:fldChar w:fldCharType="separate"/>
        </w:r>
        <w:r w:rsidR="00B15A99">
          <w:rPr>
            <w:noProof/>
            <w:webHidden/>
          </w:rPr>
          <w:t>37</w:t>
        </w:r>
        <w:r>
          <w:rPr>
            <w:noProof/>
            <w:webHidden/>
          </w:rPr>
          <w:fldChar w:fldCharType="end"/>
        </w:r>
      </w:hyperlink>
    </w:p>
    <w:p w14:paraId="0E5048B2" w14:textId="769483D0" w:rsidR="00D20DB4" w:rsidRPr="00C127AF" w:rsidRDefault="00D20DB4">
      <w:pPr>
        <w:pStyle w:val="TableofFigures"/>
        <w:tabs>
          <w:tab w:val="right" w:leader="dot" w:pos="9629"/>
        </w:tabs>
      </w:pPr>
      <w:hyperlink w:anchor="_Toc229747020" w:history="1">
        <w:r w:rsidRPr="008412F3">
          <w:rPr>
            <w:rStyle w:val="Hyperlink"/>
            <w:noProof/>
            <w:lang w:val="en-GB"/>
          </w:rPr>
          <w:t>Figure 19: Coverage of at least one dose of HPV vaccine in Aboriginal and Torres Strait Islander adolescents turning 15 years of age in the relevant year, by gender,</w:t>
        </w:r>
        <w:r w:rsidRPr="008412F3">
          <w:rPr>
            <w:rStyle w:val="Hyperlink"/>
            <w:noProof/>
            <w:vertAlign w:val="superscript"/>
            <w:lang w:val="en-GB"/>
          </w:rPr>
          <w:t>a,b,c</w:t>
        </w:r>
        <w:r w:rsidRPr="008412F3">
          <w:rPr>
            <w:rStyle w:val="Hyperlink"/>
            <w:noProof/>
            <w:lang w:val="en-GB"/>
          </w:rPr>
          <w:t xml:space="preserve"> Australia, 2020–2024</w:t>
        </w:r>
        <w:r>
          <w:rPr>
            <w:noProof/>
            <w:webHidden/>
          </w:rPr>
          <w:tab/>
        </w:r>
        <w:r>
          <w:rPr>
            <w:noProof/>
            <w:webHidden/>
          </w:rPr>
          <w:fldChar w:fldCharType="begin"/>
        </w:r>
        <w:r>
          <w:rPr>
            <w:noProof/>
            <w:webHidden/>
          </w:rPr>
          <w:instrText xml:space="preserve"> PAGEREF _Toc229747020 \h </w:instrText>
        </w:r>
        <w:r>
          <w:rPr>
            <w:noProof/>
            <w:webHidden/>
          </w:rPr>
        </w:r>
        <w:r>
          <w:rPr>
            <w:noProof/>
            <w:webHidden/>
          </w:rPr>
          <w:fldChar w:fldCharType="separate"/>
        </w:r>
        <w:r w:rsidR="00B15A99">
          <w:rPr>
            <w:noProof/>
            <w:webHidden/>
          </w:rPr>
          <w:t>39</w:t>
        </w:r>
        <w:r>
          <w:rPr>
            <w:noProof/>
            <w:webHidden/>
          </w:rPr>
          <w:fldChar w:fldCharType="end"/>
        </w:r>
      </w:hyperlink>
    </w:p>
    <w:p w14:paraId="39018C09" w14:textId="02E89213" w:rsidR="00D20DB4" w:rsidRPr="00C127AF" w:rsidRDefault="00D20DB4">
      <w:pPr>
        <w:pStyle w:val="TableofFigures"/>
        <w:tabs>
          <w:tab w:val="right" w:leader="dot" w:pos="9629"/>
        </w:tabs>
      </w:pPr>
      <w:hyperlink w:anchor="_Toc229747021" w:history="1">
        <w:r w:rsidRPr="008412F3">
          <w:rPr>
            <w:rStyle w:val="Hyperlink"/>
            <w:noProof/>
            <w:lang w:val="en-GB"/>
          </w:rPr>
          <w:t>Figure 20: Coverage of at least one dose of HPV vaccine in Aboriginal and Torres Strait Islander</w:t>
        </w:r>
        <w:r>
          <w:rPr>
            <w:rStyle w:val="Hyperlink"/>
            <w:noProof/>
            <w:lang w:val="en-GB"/>
          </w:rPr>
          <w:t> </w:t>
        </w:r>
        <w:r w:rsidRPr="008412F3">
          <w:rPr>
            <w:rStyle w:val="Hyperlink"/>
            <w:noProof/>
            <w:lang w:val="en-GB"/>
          </w:rPr>
          <w:t>adolescents/young adults by birth cohort/age and gender,</w:t>
        </w:r>
        <w:r w:rsidRPr="008412F3">
          <w:rPr>
            <w:rStyle w:val="Hyperlink"/>
            <w:noProof/>
            <w:vertAlign w:val="superscript"/>
            <w:lang w:val="en-GB"/>
          </w:rPr>
          <w:t>a,b</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_Toc229747021 \h </w:instrText>
        </w:r>
        <w:r>
          <w:rPr>
            <w:noProof/>
            <w:webHidden/>
          </w:rPr>
        </w:r>
        <w:r>
          <w:rPr>
            <w:noProof/>
            <w:webHidden/>
          </w:rPr>
          <w:fldChar w:fldCharType="separate"/>
        </w:r>
        <w:r w:rsidR="00B15A99">
          <w:rPr>
            <w:noProof/>
            <w:webHidden/>
          </w:rPr>
          <w:t>41</w:t>
        </w:r>
        <w:r>
          <w:rPr>
            <w:noProof/>
            <w:webHidden/>
          </w:rPr>
          <w:fldChar w:fldCharType="end"/>
        </w:r>
      </w:hyperlink>
    </w:p>
    <w:p w14:paraId="0B661807" w14:textId="2B6EDC13" w:rsidR="00D20DB4" w:rsidRPr="00C127AF" w:rsidRDefault="00D20DB4">
      <w:pPr>
        <w:pStyle w:val="TableofFigures"/>
        <w:tabs>
          <w:tab w:val="right" w:leader="dot" w:pos="9629"/>
        </w:tabs>
      </w:pPr>
      <w:hyperlink w:anchor="_Toc229747022" w:history="1">
        <w:r w:rsidRPr="008412F3">
          <w:rPr>
            <w:rStyle w:val="Hyperlink"/>
            <w:noProof/>
            <w:lang w:val="en-GB"/>
          </w:rPr>
          <w:t>Figure 21: Coverage of an adolescent dose of diphtheria–tetanus–pertussis vaccine in Aboriginal</w:t>
        </w:r>
        <w:r>
          <w:rPr>
            <w:rStyle w:val="Hyperlink"/>
            <w:noProof/>
            <w:lang w:val="en-GB"/>
          </w:rPr>
          <w:t> </w:t>
        </w:r>
        <w:r w:rsidRPr="008412F3">
          <w:rPr>
            <w:rStyle w:val="Hyperlink"/>
            <w:noProof/>
            <w:lang w:val="en-GB"/>
          </w:rPr>
          <w:t>and Torres Strait Islander adolescents by birth cohort/age and gender,</w:t>
        </w:r>
        <w:r w:rsidRPr="008412F3">
          <w:rPr>
            <w:rStyle w:val="Hyperlink"/>
            <w:noProof/>
            <w:vertAlign w:val="superscript"/>
            <w:lang w:val="en-GB"/>
          </w:rPr>
          <w:t>a,b,c</w:t>
        </w:r>
        <w:r w:rsidRPr="008412F3">
          <w:rPr>
            <w:rStyle w:val="Hyperlink"/>
            <w:noProof/>
            <w:lang w:val="en-GB"/>
          </w:rPr>
          <w:t xml:space="preserve"> Australia,</w:t>
        </w:r>
        <w:r>
          <w:rPr>
            <w:rStyle w:val="Hyperlink"/>
            <w:noProof/>
            <w:lang w:val="en-GB"/>
          </w:rPr>
          <w:t> </w:t>
        </w:r>
        <w:r w:rsidRPr="008412F3">
          <w:rPr>
            <w:rStyle w:val="Hyperlink"/>
            <w:noProof/>
            <w:lang w:val="en-GB"/>
          </w:rPr>
          <w:t>2024</w:t>
        </w:r>
        <w:r>
          <w:rPr>
            <w:noProof/>
            <w:webHidden/>
          </w:rPr>
          <w:tab/>
        </w:r>
        <w:r>
          <w:rPr>
            <w:noProof/>
            <w:webHidden/>
          </w:rPr>
          <w:fldChar w:fldCharType="begin"/>
        </w:r>
        <w:r>
          <w:rPr>
            <w:noProof/>
            <w:webHidden/>
          </w:rPr>
          <w:instrText xml:space="preserve"> PAGEREF _Toc229747022 \h </w:instrText>
        </w:r>
        <w:r>
          <w:rPr>
            <w:noProof/>
            <w:webHidden/>
          </w:rPr>
        </w:r>
        <w:r>
          <w:rPr>
            <w:noProof/>
            <w:webHidden/>
          </w:rPr>
          <w:fldChar w:fldCharType="separate"/>
        </w:r>
        <w:r w:rsidR="00B15A99">
          <w:rPr>
            <w:noProof/>
            <w:webHidden/>
          </w:rPr>
          <w:t>42</w:t>
        </w:r>
        <w:r>
          <w:rPr>
            <w:noProof/>
            <w:webHidden/>
          </w:rPr>
          <w:fldChar w:fldCharType="end"/>
        </w:r>
      </w:hyperlink>
    </w:p>
    <w:p w14:paraId="66B48774" w14:textId="58A34902" w:rsidR="00D20DB4" w:rsidRPr="00C127AF" w:rsidRDefault="00D20DB4">
      <w:pPr>
        <w:pStyle w:val="TableofFigures"/>
        <w:tabs>
          <w:tab w:val="right" w:leader="dot" w:pos="9629"/>
        </w:tabs>
      </w:pPr>
      <w:hyperlink w:anchor="_Toc229747023" w:history="1">
        <w:r w:rsidRPr="008412F3">
          <w:rPr>
            <w:rStyle w:val="Hyperlink"/>
            <w:noProof/>
            <w:lang w:val="en-GB"/>
          </w:rPr>
          <w:t>Figure 22: Coverage of an adolescent dose of meningococcal ACWY vaccine in Aboriginal and Torres Strait Islander adolescents by birth cohort/age and gender,</w:t>
        </w:r>
        <w:r w:rsidRPr="008412F3">
          <w:rPr>
            <w:rStyle w:val="Hyperlink"/>
            <w:noProof/>
            <w:vertAlign w:val="superscript"/>
            <w:lang w:val="en-GB"/>
          </w:rPr>
          <w:t>a,b</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_Toc229747023 \h </w:instrText>
        </w:r>
        <w:r>
          <w:rPr>
            <w:noProof/>
            <w:webHidden/>
          </w:rPr>
        </w:r>
        <w:r>
          <w:rPr>
            <w:noProof/>
            <w:webHidden/>
          </w:rPr>
          <w:fldChar w:fldCharType="separate"/>
        </w:r>
        <w:r w:rsidR="00B15A99">
          <w:rPr>
            <w:noProof/>
            <w:webHidden/>
          </w:rPr>
          <w:t>43</w:t>
        </w:r>
        <w:r>
          <w:rPr>
            <w:noProof/>
            <w:webHidden/>
          </w:rPr>
          <w:fldChar w:fldCharType="end"/>
        </w:r>
      </w:hyperlink>
    </w:p>
    <w:p w14:paraId="36BD4ED9" w14:textId="7FB4DF30" w:rsidR="00D20DB4" w:rsidRPr="00C127AF" w:rsidRDefault="00D20DB4">
      <w:pPr>
        <w:pStyle w:val="TableofFigures"/>
        <w:tabs>
          <w:tab w:val="right" w:leader="dot" w:pos="9629"/>
        </w:tabs>
      </w:pPr>
      <w:hyperlink w:anchor="_Toc229747024" w:history="1">
        <w:r w:rsidRPr="008412F3">
          <w:rPr>
            <w:rStyle w:val="Hyperlink"/>
            <w:noProof/>
            <w:lang w:val="en-GB"/>
          </w:rPr>
          <w:t>Figure 23: Vaccination coverage using composite measure (dose of HPV and adolescent dose of</w:t>
        </w:r>
        <w:r>
          <w:rPr>
            <w:rStyle w:val="Hyperlink"/>
            <w:noProof/>
            <w:lang w:val="en-GB"/>
          </w:rPr>
          <w:t> </w:t>
        </w:r>
        <w:r w:rsidRPr="008412F3">
          <w:rPr>
            <w:rStyle w:val="Hyperlink"/>
            <w:noProof/>
            <w:lang w:val="en-GB"/>
          </w:rPr>
          <w:t>diphtheria-tetanus-pertussis vaccine) in Aboriginal and Torres Strait Islander adolescents turning</w:t>
        </w:r>
        <w:r>
          <w:rPr>
            <w:rStyle w:val="Hyperlink"/>
            <w:noProof/>
            <w:lang w:val="en-GB"/>
          </w:rPr>
          <w:t> </w:t>
        </w:r>
        <w:r w:rsidRPr="008412F3">
          <w:rPr>
            <w:rStyle w:val="Hyperlink"/>
            <w:noProof/>
            <w:lang w:val="en-GB"/>
          </w:rPr>
          <w:t>15 years, by jurisdiction,</w:t>
        </w:r>
        <w:r w:rsidRPr="008412F3">
          <w:rPr>
            <w:rStyle w:val="Hyperlink"/>
            <w:noProof/>
            <w:vertAlign w:val="superscript"/>
            <w:lang w:val="en-GB"/>
          </w:rPr>
          <w:t>a,b,c,d,e</w:t>
        </w:r>
        <w:r w:rsidRPr="008412F3">
          <w:rPr>
            <w:rStyle w:val="Hyperlink"/>
            <w:noProof/>
            <w:lang w:val="en-GB"/>
          </w:rPr>
          <w:t xml:space="preserve"> Australia, 2022–2024</w:t>
        </w:r>
        <w:r>
          <w:rPr>
            <w:noProof/>
            <w:webHidden/>
          </w:rPr>
          <w:tab/>
        </w:r>
        <w:r>
          <w:rPr>
            <w:noProof/>
            <w:webHidden/>
          </w:rPr>
          <w:fldChar w:fldCharType="begin"/>
        </w:r>
        <w:r>
          <w:rPr>
            <w:noProof/>
            <w:webHidden/>
          </w:rPr>
          <w:instrText xml:space="preserve"> PAGEREF _Toc229747024 \h </w:instrText>
        </w:r>
        <w:r>
          <w:rPr>
            <w:noProof/>
            <w:webHidden/>
          </w:rPr>
        </w:r>
        <w:r>
          <w:rPr>
            <w:noProof/>
            <w:webHidden/>
          </w:rPr>
          <w:fldChar w:fldCharType="separate"/>
        </w:r>
        <w:r w:rsidR="00B15A99">
          <w:rPr>
            <w:noProof/>
            <w:webHidden/>
          </w:rPr>
          <w:t>44</w:t>
        </w:r>
        <w:r>
          <w:rPr>
            <w:noProof/>
            <w:webHidden/>
          </w:rPr>
          <w:fldChar w:fldCharType="end"/>
        </w:r>
      </w:hyperlink>
    </w:p>
    <w:p w14:paraId="1786AF47" w14:textId="1EC65092" w:rsidR="00D20DB4" w:rsidRPr="00C127AF" w:rsidRDefault="00D20DB4">
      <w:pPr>
        <w:pStyle w:val="TableofFigures"/>
        <w:tabs>
          <w:tab w:val="right" w:leader="dot" w:pos="9629"/>
        </w:tabs>
      </w:pPr>
      <w:hyperlink w:anchor="_Toc229747025" w:history="1">
        <w:r w:rsidRPr="008412F3">
          <w:rPr>
            <w:rStyle w:val="Hyperlink"/>
            <w:noProof/>
            <w:lang w:val="en-GB"/>
          </w:rPr>
          <w:t>Figure 24: Vaccination coverage using composite measure (dose of HPV and adolescent doses of</w:t>
        </w:r>
        <w:r>
          <w:rPr>
            <w:rStyle w:val="Hyperlink"/>
            <w:noProof/>
            <w:lang w:val="en-GB"/>
          </w:rPr>
          <w:t> </w:t>
        </w:r>
        <w:r w:rsidRPr="008412F3">
          <w:rPr>
            <w:rStyle w:val="Hyperlink"/>
            <w:noProof/>
            <w:lang w:val="en-GB"/>
          </w:rPr>
          <w:t>diphtheria-tetanus-pertussis and meningococcal ACWY vaccine) in Aboriginal and Torres Strait</w:t>
        </w:r>
        <w:r>
          <w:rPr>
            <w:rStyle w:val="Hyperlink"/>
            <w:noProof/>
            <w:lang w:val="en-GB"/>
          </w:rPr>
          <w:t> </w:t>
        </w:r>
        <w:r w:rsidRPr="008412F3">
          <w:rPr>
            <w:rStyle w:val="Hyperlink"/>
            <w:noProof/>
            <w:lang w:val="en-GB"/>
          </w:rPr>
          <w:t>Islander adolescents turning 18 years, by jurisdiction,</w:t>
        </w:r>
        <w:r w:rsidRPr="008412F3">
          <w:rPr>
            <w:rStyle w:val="Hyperlink"/>
            <w:noProof/>
            <w:vertAlign w:val="superscript"/>
            <w:lang w:val="en-GB"/>
          </w:rPr>
          <w:t>a,b,c,d,e</w:t>
        </w:r>
        <w:r w:rsidRPr="008412F3">
          <w:rPr>
            <w:rStyle w:val="Hyperlink"/>
            <w:noProof/>
            <w:lang w:val="en-GB"/>
          </w:rPr>
          <w:t xml:space="preserve"> Australia,  2022–2024</w:t>
        </w:r>
        <w:r>
          <w:rPr>
            <w:noProof/>
            <w:webHidden/>
          </w:rPr>
          <w:tab/>
        </w:r>
        <w:r>
          <w:rPr>
            <w:noProof/>
            <w:webHidden/>
          </w:rPr>
          <w:fldChar w:fldCharType="begin"/>
        </w:r>
        <w:r>
          <w:rPr>
            <w:noProof/>
            <w:webHidden/>
          </w:rPr>
          <w:instrText xml:space="preserve"> PAGEREF _Toc229747025 \h </w:instrText>
        </w:r>
        <w:r>
          <w:rPr>
            <w:noProof/>
            <w:webHidden/>
          </w:rPr>
        </w:r>
        <w:r>
          <w:rPr>
            <w:noProof/>
            <w:webHidden/>
          </w:rPr>
          <w:fldChar w:fldCharType="separate"/>
        </w:r>
        <w:r w:rsidR="00B15A99">
          <w:rPr>
            <w:noProof/>
            <w:webHidden/>
          </w:rPr>
          <w:t>45</w:t>
        </w:r>
        <w:r>
          <w:rPr>
            <w:noProof/>
            <w:webHidden/>
          </w:rPr>
          <w:fldChar w:fldCharType="end"/>
        </w:r>
      </w:hyperlink>
    </w:p>
    <w:p w14:paraId="24FF0578" w14:textId="5C7E4156" w:rsidR="00D20DB4" w:rsidRPr="00C127AF" w:rsidRDefault="00D20DB4">
      <w:pPr>
        <w:pStyle w:val="TableofFigures"/>
        <w:tabs>
          <w:tab w:val="right" w:leader="dot" w:pos="9629"/>
        </w:tabs>
      </w:pPr>
      <w:hyperlink w:anchor="_Toc229747026" w:history="1">
        <w:r w:rsidRPr="008412F3">
          <w:rPr>
            <w:rStyle w:val="Hyperlink"/>
            <w:noProof/>
            <w:lang w:val="en-GB"/>
          </w:rPr>
          <w:t>Figure 25: Shingrix vaccine uptake by 31 December 2024 in the NIP-eligible population aged ≥</w:t>
        </w:r>
        <w:r>
          <w:rPr>
            <w:rStyle w:val="Hyperlink"/>
            <w:noProof/>
            <w:lang w:val="en-GB"/>
          </w:rPr>
          <w:t> </w:t>
        </w:r>
        <w:r w:rsidRPr="008412F3">
          <w:rPr>
            <w:rStyle w:val="Hyperlink"/>
            <w:noProof/>
            <w:lang w:val="en-GB"/>
          </w:rPr>
          <w:t>65</w:t>
        </w:r>
        <w:r>
          <w:rPr>
            <w:rStyle w:val="Hyperlink"/>
            <w:noProof/>
            <w:lang w:val="en-GB"/>
          </w:rPr>
          <w:t> </w:t>
        </w:r>
        <w:r w:rsidRPr="008412F3">
          <w:rPr>
            <w:rStyle w:val="Hyperlink"/>
            <w:noProof/>
            <w:lang w:val="en-GB"/>
          </w:rPr>
          <w:t>years by jurisdiction,</w:t>
        </w:r>
        <w:r w:rsidRPr="008412F3">
          <w:rPr>
            <w:rStyle w:val="Hyperlink"/>
            <w:noProof/>
            <w:vertAlign w:val="superscript"/>
            <w:lang w:val="en-GB"/>
          </w:rPr>
          <w:t>a,b,c,d</w:t>
        </w:r>
        <w:r w:rsidRPr="008412F3">
          <w:rPr>
            <w:rStyle w:val="Hyperlink"/>
            <w:noProof/>
            <w:lang w:val="en-GB"/>
          </w:rPr>
          <w:t xml:space="preserve"> Australia</w:t>
        </w:r>
        <w:r>
          <w:rPr>
            <w:noProof/>
            <w:webHidden/>
          </w:rPr>
          <w:tab/>
        </w:r>
        <w:r>
          <w:rPr>
            <w:noProof/>
            <w:webHidden/>
          </w:rPr>
          <w:fldChar w:fldCharType="begin"/>
        </w:r>
        <w:r>
          <w:rPr>
            <w:noProof/>
            <w:webHidden/>
          </w:rPr>
          <w:instrText xml:space="preserve"> PAGEREF _Toc229747026 \h </w:instrText>
        </w:r>
        <w:r>
          <w:rPr>
            <w:noProof/>
            <w:webHidden/>
          </w:rPr>
        </w:r>
        <w:r>
          <w:rPr>
            <w:noProof/>
            <w:webHidden/>
          </w:rPr>
          <w:fldChar w:fldCharType="separate"/>
        </w:r>
        <w:r w:rsidR="00B15A99">
          <w:rPr>
            <w:noProof/>
            <w:webHidden/>
          </w:rPr>
          <w:t>46</w:t>
        </w:r>
        <w:r>
          <w:rPr>
            <w:noProof/>
            <w:webHidden/>
          </w:rPr>
          <w:fldChar w:fldCharType="end"/>
        </w:r>
      </w:hyperlink>
    </w:p>
    <w:p w14:paraId="66819BCA" w14:textId="1E165572" w:rsidR="00D20DB4" w:rsidRPr="00C127AF" w:rsidRDefault="00D20DB4">
      <w:pPr>
        <w:pStyle w:val="TableofFigures"/>
        <w:tabs>
          <w:tab w:val="right" w:leader="dot" w:pos="9629"/>
        </w:tabs>
      </w:pPr>
      <w:hyperlink w:anchor="_Toc229747027" w:history="1">
        <w:r w:rsidRPr="008412F3">
          <w:rPr>
            <w:rStyle w:val="Hyperlink"/>
            <w:noProof/>
            <w:lang w:val="en-GB"/>
          </w:rPr>
          <w:t>Figure 26: Zoster vaccination coverage in adults aged ≥ 50 years, by vaccine brand, age group and jurisdiction,</w:t>
        </w:r>
        <w:r w:rsidRPr="008412F3">
          <w:rPr>
            <w:rStyle w:val="Hyperlink"/>
            <w:noProof/>
            <w:vertAlign w:val="superscript"/>
            <w:lang w:val="en-GB"/>
          </w:rPr>
          <w:t>a,b,c,d</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_Toc229747027 \h </w:instrText>
        </w:r>
        <w:r>
          <w:rPr>
            <w:noProof/>
            <w:webHidden/>
          </w:rPr>
        </w:r>
        <w:r>
          <w:rPr>
            <w:noProof/>
            <w:webHidden/>
          </w:rPr>
          <w:fldChar w:fldCharType="separate"/>
        </w:r>
        <w:r w:rsidR="00B15A99">
          <w:rPr>
            <w:noProof/>
            <w:webHidden/>
          </w:rPr>
          <w:t>47</w:t>
        </w:r>
        <w:r>
          <w:rPr>
            <w:noProof/>
            <w:webHidden/>
          </w:rPr>
          <w:fldChar w:fldCharType="end"/>
        </w:r>
      </w:hyperlink>
    </w:p>
    <w:p w14:paraId="1542945D" w14:textId="677BE730" w:rsidR="00D20DB4" w:rsidRPr="00C127AF" w:rsidRDefault="00D20DB4">
      <w:pPr>
        <w:pStyle w:val="TableofFigures"/>
        <w:tabs>
          <w:tab w:val="right" w:leader="dot" w:pos="9629"/>
        </w:tabs>
      </w:pPr>
      <w:hyperlink w:anchor="_Toc229747028" w:history="1">
        <w:r w:rsidRPr="008412F3">
          <w:rPr>
            <w:rStyle w:val="Hyperlink"/>
            <w:noProof/>
            <w:lang w:val="en-GB"/>
          </w:rPr>
          <w:t>Figure 27: Coverage of an adult dose of 13vPCV for adults aged ≥ 70 years, by jurisdiction,</w:t>
        </w:r>
        <w:r w:rsidRPr="008412F3">
          <w:rPr>
            <w:rStyle w:val="Hyperlink"/>
            <w:noProof/>
            <w:vertAlign w:val="superscript"/>
            <w:lang w:val="en-GB"/>
          </w:rPr>
          <w:t>a,b,c</w:t>
        </w:r>
        <w:r w:rsidRPr="008412F3">
          <w:rPr>
            <w:rStyle w:val="Hyperlink"/>
            <w:noProof/>
            <w:lang w:val="en-GB"/>
          </w:rPr>
          <w:t xml:space="preserve"> Australia, 2023 and 2024</w:t>
        </w:r>
        <w:r>
          <w:rPr>
            <w:noProof/>
            <w:webHidden/>
          </w:rPr>
          <w:tab/>
        </w:r>
        <w:r>
          <w:rPr>
            <w:noProof/>
            <w:webHidden/>
          </w:rPr>
          <w:fldChar w:fldCharType="begin"/>
        </w:r>
        <w:r>
          <w:rPr>
            <w:noProof/>
            <w:webHidden/>
          </w:rPr>
          <w:instrText xml:space="preserve"> PAGEREF _Toc229747028 \h </w:instrText>
        </w:r>
        <w:r>
          <w:rPr>
            <w:noProof/>
            <w:webHidden/>
          </w:rPr>
        </w:r>
        <w:r>
          <w:rPr>
            <w:noProof/>
            <w:webHidden/>
          </w:rPr>
          <w:fldChar w:fldCharType="separate"/>
        </w:r>
        <w:r w:rsidR="00B15A99">
          <w:rPr>
            <w:noProof/>
            <w:webHidden/>
          </w:rPr>
          <w:t>48</w:t>
        </w:r>
        <w:r>
          <w:rPr>
            <w:noProof/>
            <w:webHidden/>
          </w:rPr>
          <w:fldChar w:fldCharType="end"/>
        </w:r>
      </w:hyperlink>
    </w:p>
    <w:p w14:paraId="3642708E" w14:textId="01F0E423" w:rsidR="00D20DB4" w:rsidRPr="00C127AF" w:rsidRDefault="00D20DB4">
      <w:pPr>
        <w:pStyle w:val="TableofFigures"/>
        <w:tabs>
          <w:tab w:val="right" w:leader="dot" w:pos="9629"/>
        </w:tabs>
      </w:pPr>
      <w:hyperlink w:anchor="_Toc229747029" w:history="1">
        <w:r w:rsidRPr="008412F3">
          <w:rPr>
            <w:rStyle w:val="Hyperlink"/>
            <w:noProof/>
            <w:lang w:val="en-GB"/>
          </w:rPr>
          <w:t>Figure 28: Coverage of an adult dose of 13vPCV in adults turning 71 years of age in the year of</w:t>
        </w:r>
        <w:r>
          <w:rPr>
            <w:rStyle w:val="Hyperlink"/>
            <w:noProof/>
            <w:lang w:val="en-GB"/>
          </w:rPr>
          <w:t> </w:t>
        </w:r>
        <w:r w:rsidRPr="008412F3">
          <w:rPr>
            <w:rStyle w:val="Hyperlink"/>
            <w:noProof/>
            <w:lang w:val="en-GB"/>
          </w:rPr>
          <w:t>interest, by jurisdiction,</w:t>
        </w:r>
        <w:r w:rsidRPr="008412F3">
          <w:rPr>
            <w:rStyle w:val="Hyperlink"/>
            <w:noProof/>
            <w:vertAlign w:val="superscript"/>
            <w:lang w:val="en-GB"/>
          </w:rPr>
          <w:t>a,b,c,d,e</w:t>
        </w:r>
        <w:r w:rsidRPr="008412F3">
          <w:rPr>
            <w:rStyle w:val="Hyperlink"/>
            <w:noProof/>
            <w:lang w:val="en-GB"/>
          </w:rPr>
          <w:t xml:space="preserve"> Australia, 2020–2024</w:t>
        </w:r>
        <w:r>
          <w:rPr>
            <w:noProof/>
            <w:webHidden/>
          </w:rPr>
          <w:tab/>
        </w:r>
        <w:r>
          <w:rPr>
            <w:noProof/>
            <w:webHidden/>
          </w:rPr>
          <w:fldChar w:fldCharType="begin"/>
        </w:r>
        <w:r>
          <w:rPr>
            <w:noProof/>
            <w:webHidden/>
          </w:rPr>
          <w:instrText xml:space="preserve"> PAGEREF _Toc229747029 \h </w:instrText>
        </w:r>
        <w:r>
          <w:rPr>
            <w:noProof/>
            <w:webHidden/>
          </w:rPr>
        </w:r>
        <w:r>
          <w:rPr>
            <w:noProof/>
            <w:webHidden/>
          </w:rPr>
          <w:fldChar w:fldCharType="separate"/>
        </w:r>
        <w:r w:rsidR="00B15A99">
          <w:rPr>
            <w:noProof/>
            <w:webHidden/>
          </w:rPr>
          <w:t>49</w:t>
        </w:r>
        <w:r>
          <w:rPr>
            <w:noProof/>
            <w:webHidden/>
          </w:rPr>
          <w:fldChar w:fldCharType="end"/>
        </w:r>
      </w:hyperlink>
    </w:p>
    <w:p w14:paraId="2DE4B6FA" w14:textId="13192D34" w:rsidR="00D20DB4" w:rsidRPr="00C127AF" w:rsidRDefault="00D20DB4">
      <w:pPr>
        <w:pStyle w:val="TableofFigures"/>
        <w:tabs>
          <w:tab w:val="right" w:leader="dot" w:pos="9629"/>
        </w:tabs>
      </w:pPr>
      <w:hyperlink w:anchor="_Toc229747030" w:history="1">
        <w:r w:rsidRPr="008412F3">
          <w:rPr>
            <w:rStyle w:val="Hyperlink"/>
            <w:noProof/>
            <w:lang w:val="en-GB"/>
          </w:rPr>
          <w:t>Figure 29: Coverage of seasonal influenza vaccine by adult age group,</w:t>
        </w:r>
        <w:r w:rsidRPr="008412F3">
          <w:rPr>
            <w:rStyle w:val="Hyperlink"/>
            <w:noProof/>
            <w:vertAlign w:val="superscript"/>
            <w:lang w:val="en-GB"/>
          </w:rPr>
          <w:t>a,b,c</w:t>
        </w:r>
        <w:r w:rsidRPr="008412F3">
          <w:rPr>
            <w:rStyle w:val="Hyperlink"/>
            <w:noProof/>
            <w:lang w:val="en-GB"/>
          </w:rPr>
          <w:t xml:space="preserve"> Australia, </w:t>
        </w:r>
        <w:r>
          <w:rPr>
            <w:rStyle w:val="Hyperlink"/>
            <w:noProof/>
            <w:lang w:val="en-GB"/>
          </w:rPr>
          <w:br/>
        </w:r>
        <w:r w:rsidRPr="008412F3">
          <w:rPr>
            <w:rStyle w:val="Hyperlink"/>
            <w:noProof/>
            <w:lang w:val="en-GB"/>
          </w:rPr>
          <w:t>2019–2024</w:t>
        </w:r>
        <w:r>
          <w:rPr>
            <w:noProof/>
            <w:webHidden/>
          </w:rPr>
          <w:tab/>
        </w:r>
        <w:r>
          <w:rPr>
            <w:noProof/>
            <w:webHidden/>
          </w:rPr>
          <w:fldChar w:fldCharType="begin"/>
        </w:r>
        <w:r>
          <w:rPr>
            <w:noProof/>
            <w:webHidden/>
          </w:rPr>
          <w:instrText xml:space="preserve"> PAGEREF _Toc229747030 \h </w:instrText>
        </w:r>
        <w:r>
          <w:rPr>
            <w:noProof/>
            <w:webHidden/>
          </w:rPr>
        </w:r>
        <w:r>
          <w:rPr>
            <w:noProof/>
            <w:webHidden/>
          </w:rPr>
          <w:fldChar w:fldCharType="separate"/>
        </w:r>
        <w:r w:rsidR="00B15A99">
          <w:rPr>
            <w:noProof/>
            <w:webHidden/>
          </w:rPr>
          <w:t>50</w:t>
        </w:r>
        <w:r>
          <w:rPr>
            <w:noProof/>
            <w:webHidden/>
          </w:rPr>
          <w:fldChar w:fldCharType="end"/>
        </w:r>
      </w:hyperlink>
    </w:p>
    <w:p w14:paraId="3A4C61EC" w14:textId="27E438CB" w:rsidR="00D20DB4" w:rsidRPr="00C127AF" w:rsidRDefault="00D20DB4">
      <w:pPr>
        <w:pStyle w:val="TableofFigures"/>
        <w:tabs>
          <w:tab w:val="right" w:leader="dot" w:pos="9629"/>
        </w:tabs>
      </w:pPr>
      <w:hyperlink w:anchor="_Toc229747031" w:history="1">
        <w:r w:rsidRPr="008412F3">
          <w:rPr>
            <w:rStyle w:val="Hyperlink"/>
            <w:noProof/>
            <w:lang w:val="en-GB"/>
          </w:rPr>
          <w:t>Figure 30: Coverage of seasonal influenza vaccine in adults aged ≥ 65 years by Statistical Area 3,</w:t>
        </w:r>
        <w:r w:rsidRPr="008412F3">
          <w:rPr>
            <w:rStyle w:val="Hyperlink"/>
            <w:noProof/>
            <w:vertAlign w:val="superscript"/>
            <w:lang w:val="en-GB"/>
          </w:rPr>
          <w:t>a,b,c</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_Toc229747031 \h </w:instrText>
        </w:r>
        <w:r>
          <w:rPr>
            <w:noProof/>
            <w:webHidden/>
          </w:rPr>
        </w:r>
        <w:r>
          <w:rPr>
            <w:noProof/>
            <w:webHidden/>
          </w:rPr>
          <w:fldChar w:fldCharType="separate"/>
        </w:r>
        <w:r w:rsidR="00B15A99">
          <w:rPr>
            <w:noProof/>
            <w:webHidden/>
          </w:rPr>
          <w:t>51</w:t>
        </w:r>
        <w:r>
          <w:rPr>
            <w:noProof/>
            <w:webHidden/>
          </w:rPr>
          <w:fldChar w:fldCharType="end"/>
        </w:r>
      </w:hyperlink>
    </w:p>
    <w:p w14:paraId="1F55710E" w14:textId="7851B255" w:rsidR="00D20DB4" w:rsidRPr="00C127AF" w:rsidRDefault="00D20DB4">
      <w:pPr>
        <w:pStyle w:val="TableofFigures"/>
        <w:tabs>
          <w:tab w:val="right" w:leader="dot" w:pos="9629"/>
        </w:tabs>
      </w:pPr>
      <w:hyperlink w:anchor="_Toc229747032" w:history="1">
        <w:r w:rsidRPr="008412F3">
          <w:rPr>
            <w:rStyle w:val="Hyperlink"/>
            <w:noProof/>
            <w:lang w:val="en-GB"/>
          </w:rPr>
          <w:t>Figure 31: Vaccination coverage using composite measure in adults turning 71 years of age in relevant year, by jurisdiction,</w:t>
        </w:r>
        <w:r w:rsidRPr="008412F3">
          <w:rPr>
            <w:rStyle w:val="Hyperlink"/>
            <w:noProof/>
            <w:vertAlign w:val="superscript"/>
            <w:lang w:val="en-GB"/>
          </w:rPr>
          <w:t>a,b,c,d</w:t>
        </w:r>
        <w:r w:rsidRPr="008412F3">
          <w:rPr>
            <w:rStyle w:val="Hyperlink"/>
            <w:noProof/>
            <w:lang w:val="en-GB"/>
          </w:rPr>
          <w:t xml:space="preserve"> Australia, 2022–2024</w:t>
        </w:r>
        <w:r>
          <w:rPr>
            <w:noProof/>
            <w:webHidden/>
          </w:rPr>
          <w:tab/>
        </w:r>
        <w:r>
          <w:rPr>
            <w:noProof/>
            <w:webHidden/>
          </w:rPr>
          <w:fldChar w:fldCharType="begin"/>
        </w:r>
        <w:r>
          <w:rPr>
            <w:noProof/>
            <w:webHidden/>
          </w:rPr>
          <w:instrText xml:space="preserve"> PAGEREF _Toc229747032 \h </w:instrText>
        </w:r>
        <w:r>
          <w:rPr>
            <w:noProof/>
            <w:webHidden/>
          </w:rPr>
        </w:r>
        <w:r>
          <w:rPr>
            <w:noProof/>
            <w:webHidden/>
          </w:rPr>
          <w:fldChar w:fldCharType="separate"/>
        </w:r>
        <w:r w:rsidR="00B15A99">
          <w:rPr>
            <w:noProof/>
            <w:webHidden/>
          </w:rPr>
          <w:t>52</w:t>
        </w:r>
        <w:r>
          <w:rPr>
            <w:noProof/>
            <w:webHidden/>
          </w:rPr>
          <w:fldChar w:fldCharType="end"/>
        </w:r>
      </w:hyperlink>
    </w:p>
    <w:p w14:paraId="2BDEE327" w14:textId="5AE12F91" w:rsidR="00D20DB4" w:rsidRPr="00C127AF" w:rsidRDefault="00D20DB4">
      <w:pPr>
        <w:pStyle w:val="TableofFigures"/>
        <w:tabs>
          <w:tab w:val="right" w:leader="dot" w:pos="9629"/>
        </w:tabs>
      </w:pPr>
      <w:hyperlink w:anchor="_Toc229747033" w:history="1">
        <w:r w:rsidRPr="008412F3">
          <w:rPr>
            <w:rStyle w:val="Hyperlink"/>
            <w:noProof/>
            <w:lang w:val="en-GB"/>
          </w:rPr>
          <w:t>Figure 32: Up-to-date coverage for diphtheria, tetanus and pertussis vaccination for adults aged ≥</w:t>
        </w:r>
        <w:r>
          <w:rPr>
            <w:rStyle w:val="Hyperlink"/>
            <w:noProof/>
            <w:lang w:val="en-GB"/>
          </w:rPr>
          <w:t> </w:t>
        </w:r>
        <w:r w:rsidRPr="008412F3">
          <w:rPr>
            <w:rStyle w:val="Hyperlink"/>
            <w:noProof/>
            <w:lang w:val="en-GB"/>
          </w:rPr>
          <w:t>50 years by age group,</w:t>
        </w:r>
        <w:r w:rsidRPr="008412F3">
          <w:rPr>
            <w:rStyle w:val="Hyperlink"/>
            <w:noProof/>
            <w:vertAlign w:val="superscript"/>
            <w:lang w:val="en-GB"/>
          </w:rPr>
          <w:t>a,b,c</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_Toc229747033 \h </w:instrText>
        </w:r>
        <w:r>
          <w:rPr>
            <w:noProof/>
            <w:webHidden/>
          </w:rPr>
        </w:r>
        <w:r>
          <w:rPr>
            <w:noProof/>
            <w:webHidden/>
          </w:rPr>
          <w:fldChar w:fldCharType="separate"/>
        </w:r>
        <w:r w:rsidR="00B15A99">
          <w:rPr>
            <w:noProof/>
            <w:webHidden/>
          </w:rPr>
          <w:t>53</w:t>
        </w:r>
        <w:r>
          <w:rPr>
            <w:noProof/>
            <w:webHidden/>
          </w:rPr>
          <w:fldChar w:fldCharType="end"/>
        </w:r>
      </w:hyperlink>
    </w:p>
    <w:p w14:paraId="20BD2A6F" w14:textId="44E6FC17" w:rsidR="00D20DB4" w:rsidRPr="00C127AF" w:rsidRDefault="00D20DB4">
      <w:pPr>
        <w:pStyle w:val="TableofFigures"/>
        <w:tabs>
          <w:tab w:val="right" w:leader="dot" w:pos="9629"/>
        </w:tabs>
      </w:pPr>
      <w:hyperlink w:anchor="_Toc229747034" w:history="1">
        <w:r w:rsidRPr="008412F3">
          <w:rPr>
            <w:rStyle w:val="Hyperlink"/>
            <w:noProof/>
            <w:lang w:val="en-GB"/>
          </w:rPr>
          <w:t>Figure 33: Up-to-date coverage for COVID-19 vaccination for adults by age group and jurisdiction,</w:t>
        </w:r>
        <w:r w:rsidRPr="008412F3">
          <w:rPr>
            <w:rStyle w:val="Hyperlink"/>
            <w:noProof/>
            <w:vertAlign w:val="superscript"/>
            <w:lang w:val="en-GB"/>
          </w:rPr>
          <w:t>a,b,c,d</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_Toc229747034 \h </w:instrText>
        </w:r>
        <w:r>
          <w:rPr>
            <w:noProof/>
            <w:webHidden/>
          </w:rPr>
        </w:r>
        <w:r>
          <w:rPr>
            <w:noProof/>
            <w:webHidden/>
          </w:rPr>
          <w:fldChar w:fldCharType="separate"/>
        </w:r>
        <w:r w:rsidR="00B15A99">
          <w:rPr>
            <w:noProof/>
            <w:webHidden/>
          </w:rPr>
          <w:t>55</w:t>
        </w:r>
        <w:r>
          <w:rPr>
            <w:noProof/>
            <w:webHidden/>
          </w:rPr>
          <w:fldChar w:fldCharType="end"/>
        </w:r>
      </w:hyperlink>
    </w:p>
    <w:p w14:paraId="1411A0F2" w14:textId="001A4E91" w:rsidR="00D20DB4" w:rsidRPr="00C127AF" w:rsidRDefault="00D20DB4">
      <w:pPr>
        <w:pStyle w:val="TableofFigures"/>
        <w:tabs>
          <w:tab w:val="right" w:leader="dot" w:pos="9629"/>
        </w:tabs>
      </w:pPr>
      <w:hyperlink w:anchor="_Toc229747035" w:history="1">
        <w:r w:rsidRPr="008412F3">
          <w:rPr>
            <w:rStyle w:val="Hyperlink"/>
            <w:noProof/>
            <w:lang w:val="en-GB"/>
          </w:rPr>
          <w:t>Figure 34: Zoster vaccination coverage in Aboriginal and Torres Strait Islander adults aged ≥</w:t>
        </w:r>
        <w:r>
          <w:rPr>
            <w:rStyle w:val="Hyperlink"/>
            <w:noProof/>
            <w:lang w:val="en-GB"/>
          </w:rPr>
          <w:t> </w:t>
        </w:r>
        <w:r w:rsidRPr="008412F3">
          <w:rPr>
            <w:rStyle w:val="Hyperlink"/>
            <w:noProof/>
            <w:lang w:val="en-GB"/>
          </w:rPr>
          <w:t>50</w:t>
        </w:r>
        <w:r>
          <w:rPr>
            <w:rStyle w:val="Hyperlink"/>
            <w:noProof/>
            <w:lang w:val="en-GB"/>
          </w:rPr>
          <w:t> </w:t>
        </w:r>
        <w:r w:rsidRPr="008412F3">
          <w:rPr>
            <w:rStyle w:val="Hyperlink"/>
            <w:noProof/>
            <w:lang w:val="en-GB"/>
          </w:rPr>
          <w:t>years by vaccine brand, age group and jurisdiction,</w:t>
        </w:r>
        <w:r w:rsidRPr="008412F3">
          <w:rPr>
            <w:rStyle w:val="Hyperlink"/>
            <w:noProof/>
            <w:vertAlign w:val="superscript"/>
            <w:lang w:val="en-GB"/>
          </w:rPr>
          <w:t>a,b,c,d</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_Toc229747035 \h </w:instrText>
        </w:r>
        <w:r>
          <w:rPr>
            <w:noProof/>
            <w:webHidden/>
          </w:rPr>
        </w:r>
        <w:r>
          <w:rPr>
            <w:noProof/>
            <w:webHidden/>
          </w:rPr>
          <w:fldChar w:fldCharType="separate"/>
        </w:r>
        <w:r w:rsidR="00B15A99">
          <w:rPr>
            <w:noProof/>
            <w:webHidden/>
          </w:rPr>
          <w:t>59</w:t>
        </w:r>
        <w:r>
          <w:rPr>
            <w:noProof/>
            <w:webHidden/>
          </w:rPr>
          <w:fldChar w:fldCharType="end"/>
        </w:r>
      </w:hyperlink>
    </w:p>
    <w:p w14:paraId="0358155F" w14:textId="42B8F9C7" w:rsidR="00D20DB4" w:rsidRPr="00C127AF" w:rsidRDefault="00D20DB4">
      <w:pPr>
        <w:pStyle w:val="TableofFigures"/>
        <w:tabs>
          <w:tab w:val="right" w:leader="dot" w:pos="9629"/>
        </w:tabs>
      </w:pPr>
      <w:hyperlink w:anchor="_Toc229747036" w:history="1">
        <w:r w:rsidRPr="008412F3">
          <w:rPr>
            <w:rStyle w:val="Hyperlink"/>
            <w:noProof/>
            <w:lang w:val="en-GB"/>
          </w:rPr>
          <w:t>Figure 35: Coverage of an adult dose of 13vPCV for Aboriginal and Torres Strait Islander adults aged ≥ 50 years in 2024 by age group and jurisdiction,</w:t>
        </w:r>
        <w:r w:rsidRPr="008412F3">
          <w:rPr>
            <w:rStyle w:val="Hyperlink"/>
            <w:noProof/>
            <w:vertAlign w:val="superscript"/>
            <w:lang w:val="en-GB"/>
          </w:rPr>
          <w:t>a,b,c</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_Toc229747036 \h </w:instrText>
        </w:r>
        <w:r>
          <w:rPr>
            <w:noProof/>
            <w:webHidden/>
          </w:rPr>
        </w:r>
        <w:r>
          <w:rPr>
            <w:noProof/>
            <w:webHidden/>
          </w:rPr>
          <w:fldChar w:fldCharType="separate"/>
        </w:r>
        <w:r w:rsidR="00B15A99">
          <w:rPr>
            <w:noProof/>
            <w:webHidden/>
          </w:rPr>
          <w:t>60</w:t>
        </w:r>
        <w:r>
          <w:rPr>
            <w:noProof/>
            <w:webHidden/>
          </w:rPr>
          <w:fldChar w:fldCharType="end"/>
        </w:r>
      </w:hyperlink>
    </w:p>
    <w:p w14:paraId="65388C7D" w14:textId="06AC67BA" w:rsidR="00D20DB4" w:rsidRPr="00C127AF" w:rsidRDefault="00D20DB4">
      <w:pPr>
        <w:pStyle w:val="TableofFigures"/>
        <w:tabs>
          <w:tab w:val="right" w:leader="dot" w:pos="9629"/>
        </w:tabs>
      </w:pPr>
      <w:hyperlink w:anchor="_Toc229747037" w:history="1">
        <w:r w:rsidRPr="008412F3">
          <w:rPr>
            <w:rStyle w:val="Hyperlink"/>
            <w:noProof/>
            <w:lang w:val="en-GB"/>
          </w:rPr>
          <w:t>Figure 36: Coverage of an adult dose of 13vPCV in Aboriginal and Torres Strait Islander adults turning 71 years of age in the year of interest, by jurisdiction,</w:t>
        </w:r>
        <w:r w:rsidRPr="008412F3">
          <w:rPr>
            <w:rStyle w:val="Hyperlink"/>
            <w:noProof/>
            <w:vertAlign w:val="superscript"/>
            <w:lang w:val="en-GB"/>
          </w:rPr>
          <w:t>a,b,c,d,e</w:t>
        </w:r>
        <w:r w:rsidRPr="008412F3">
          <w:rPr>
            <w:rStyle w:val="Hyperlink"/>
            <w:noProof/>
            <w:lang w:val="en-GB"/>
          </w:rPr>
          <w:t xml:space="preserve"> Australia, 2020–2024</w:t>
        </w:r>
        <w:r>
          <w:rPr>
            <w:noProof/>
            <w:webHidden/>
          </w:rPr>
          <w:tab/>
        </w:r>
        <w:r>
          <w:rPr>
            <w:noProof/>
            <w:webHidden/>
          </w:rPr>
          <w:fldChar w:fldCharType="begin"/>
        </w:r>
        <w:r>
          <w:rPr>
            <w:noProof/>
            <w:webHidden/>
          </w:rPr>
          <w:instrText xml:space="preserve"> PAGEREF _Toc229747037 \h </w:instrText>
        </w:r>
        <w:r>
          <w:rPr>
            <w:noProof/>
            <w:webHidden/>
          </w:rPr>
        </w:r>
        <w:r>
          <w:rPr>
            <w:noProof/>
            <w:webHidden/>
          </w:rPr>
          <w:fldChar w:fldCharType="separate"/>
        </w:r>
        <w:r w:rsidR="00B15A99">
          <w:rPr>
            <w:noProof/>
            <w:webHidden/>
          </w:rPr>
          <w:t>61</w:t>
        </w:r>
        <w:r>
          <w:rPr>
            <w:noProof/>
            <w:webHidden/>
          </w:rPr>
          <w:fldChar w:fldCharType="end"/>
        </w:r>
      </w:hyperlink>
    </w:p>
    <w:p w14:paraId="45729357" w14:textId="5BC3F284" w:rsidR="00D20DB4" w:rsidRPr="00C127AF" w:rsidRDefault="00D20DB4">
      <w:pPr>
        <w:pStyle w:val="TableofFigures"/>
        <w:tabs>
          <w:tab w:val="right" w:leader="dot" w:pos="9629"/>
        </w:tabs>
      </w:pPr>
      <w:hyperlink w:anchor="_Toc229747038" w:history="1">
        <w:r w:rsidRPr="008412F3">
          <w:rPr>
            <w:rStyle w:val="Hyperlink"/>
            <w:noProof/>
            <w:lang w:val="en-GB"/>
          </w:rPr>
          <w:t>Figure 37: Vaccination coverage using composite measure in Aboriginal and Torres Strait Islander</w:t>
        </w:r>
        <w:r>
          <w:rPr>
            <w:rStyle w:val="Hyperlink"/>
            <w:noProof/>
            <w:lang w:val="en-GB"/>
          </w:rPr>
          <w:t> </w:t>
        </w:r>
        <w:r w:rsidRPr="008412F3">
          <w:rPr>
            <w:rStyle w:val="Hyperlink"/>
            <w:noProof/>
            <w:lang w:val="en-GB"/>
          </w:rPr>
          <w:t>adults turning 71 years of age in relevant year, by jurisdiction,</w:t>
        </w:r>
        <w:r w:rsidRPr="008412F3">
          <w:rPr>
            <w:rStyle w:val="Hyperlink"/>
            <w:noProof/>
            <w:vertAlign w:val="superscript"/>
            <w:lang w:val="en-GB"/>
          </w:rPr>
          <w:t>a,b,c,d</w:t>
        </w:r>
        <w:r w:rsidRPr="008412F3">
          <w:rPr>
            <w:rStyle w:val="Hyperlink"/>
            <w:noProof/>
            <w:lang w:val="en-GB"/>
          </w:rPr>
          <w:t xml:space="preserve"> Australia, </w:t>
        </w:r>
        <w:r>
          <w:rPr>
            <w:rStyle w:val="Hyperlink"/>
            <w:noProof/>
            <w:lang w:val="en-GB"/>
          </w:rPr>
          <w:br/>
        </w:r>
        <w:r w:rsidRPr="008412F3">
          <w:rPr>
            <w:rStyle w:val="Hyperlink"/>
            <w:noProof/>
            <w:lang w:val="en-GB"/>
          </w:rPr>
          <w:t>2022–2024</w:t>
        </w:r>
        <w:r>
          <w:rPr>
            <w:noProof/>
            <w:webHidden/>
          </w:rPr>
          <w:tab/>
        </w:r>
        <w:r>
          <w:rPr>
            <w:noProof/>
            <w:webHidden/>
          </w:rPr>
          <w:fldChar w:fldCharType="begin"/>
        </w:r>
        <w:r>
          <w:rPr>
            <w:noProof/>
            <w:webHidden/>
          </w:rPr>
          <w:instrText xml:space="preserve"> PAGEREF _Toc229747038 \h </w:instrText>
        </w:r>
        <w:r>
          <w:rPr>
            <w:noProof/>
            <w:webHidden/>
          </w:rPr>
        </w:r>
        <w:r>
          <w:rPr>
            <w:noProof/>
            <w:webHidden/>
          </w:rPr>
          <w:fldChar w:fldCharType="separate"/>
        </w:r>
        <w:r w:rsidR="00B15A99">
          <w:rPr>
            <w:noProof/>
            <w:webHidden/>
          </w:rPr>
          <w:t>62</w:t>
        </w:r>
        <w:r>
          <w:rPr>
            <w:noProof/>
            <w:webHidden/>
          </w:rPr>
          <w:fldChar w:fldCharType="end"/>
        </w:r>
      </w:hyperlink>
    </w:p>
    <w:p w14:paraId="578B5B14" w14:textId="128B7B21" w:rsidR="00D20DB4" w:rsidRPr="00C127AF" w:rsidRDefault="00D20DB4">
      <w:pPr>
        <w:pStyle w:val="TableofFigures"/>
        <w:tabs>
          <w:tab w:val="right" w:leader="dot" w:pos="9629"/>
        </w:tabs>
      </w:pPr>
      <w:hyperlink w:anchor="_Toc229747039" w:history="1">
        <w:r w:rsidRPr="008412F3">
          <w:rPr>
            <w:rStyle w:val="Hyperlink"/>
            <w:noProof/>
            <w:lang w:val="en-GB"/>
          </w:rPr>
          <w:t xml:space="preserve">Figure 38: Up-to-date coverage for adult diphtheria, tetanus and pertussis vaccination in </w:t>
        </w:r>
        <w:r w:rsidRPr="008412F3">
          <w:rPr>
            <w:rStyle w:val="Hyperlink"/>
            <w:noProof/>
            <w:spacing w:val="-1"/>
            <w:lang w:val="en-GB"/>
          </w:rPr>
          <w:t>Aboriginal</w:t>
        </w:r>
        <w:r>
          <w:rPr>
            <w:rStyle w:val="Hyperlink"/>
            <w:noProof/>
            <w:spacing w:val="-1"/>
            <w:lang w:val="en-GB"/>
          </w:rPr>
          <w:t> </w:t>
        </w:r>
        <w:r w:rsidRPr="008412F3">
          <w:rPr>
            <w:rStyle w:val="Hyperlink"/>
            <w:noProof/>
            <w:spacing w:val="-1"/>
            <w:lang w:val="en-GB"/>
          </w:rPr>
          <w:t>and Torres Strait Islander adults aged ≥ 50 years by age group,</w:t>
        </w:r>
        <w:r w:rsidRPr="008412F3">
          <w:rPr>
            <w:rStyle w:val="Hyperlink"/>
            <w:noProof/>
            <w:spacing w:val="-1"/>
            <w:vertAlign w:val="superscript"/>
            <w:lang w:val="en-GB"/>
          </w:rPr>
          <w:t>a,b,c</w:t>
        </w:r>
        <w:r w:rsidRPr="008412F3">
          <w:rPr>
            <w:rStyle w:val="Hyperlink"/>
            <w:noProof/>
            <w:spacing w:val="-1"/>
            <w:lang w:val="en-GB"/>
          </w:rPr>
          <w:t xml:space="preserve"> Australia, 2024</w:t>
        </w:r>
        <w:r>
          <w:rPr>
            <w:noProof/>
            <w:webHidden/>
          </w:rPr>
          <w:tab/>
        </w:r>
        <w:r>
          <w:rPr>
            <w:noProof/>
            <w:webHidden/>
          </w:rPr>
          <w:fldChar w:fldCharType="begin"/>
        </w:r>
        <w:r>
          <w:rPr>
            <w:noProof/>
            <w:webHidden/>
          </w:rPr>
          <w:instrText xml:space="preserve"> PAGEREF _Toc229747039 \h </w:instrText>
        </w:r>
        <w:r>
          <w:rPr>
            <w:noProof/>
            <w:webHidden/>
          </w:rPr>
        </w:r>
        <w:r>
          <w:rPr>
            <w:noProof/>
            <w:webHidden/>
          </w:rPr>
          <w:fldChar w:fldCharType="separate"/>
        </w:r>
        <w:r w:rsidR="00B15A99">
          <w:rPr>
            <w:noProof/>
            <w:webHidden/>
          </w:rPr>
          <w:t>63</w:t>
        </w:r>
        <w:r>
          <w:rPr>
            <w:noProof/>
            <w:webHidden/>
          </w:rPr>
          <w:fldChar w:fldCharType="end"/>
        </w:r>
      </w:hyperlink>
    </w:p>
    <w:p w14:paraId="1831EC61" w14:textId="5CD9B097" w:rsidR="00D20DB4" w:rsidRPr="00C127AF" w:rsidRDefault="00D20DB4">
      <w:pPr>
        <w:pStyle w:val="TableofFigures"/>
        <w:tabs>
          <w:tab w:val="right" w:leader="dot" w:pos="9629"/>
        </w:tabs>
      </w:pPr>
      <w:hyperlink w:anchor="_Toc229747040" w:history="1">
        <w:r w:rsidRPr="008412F3">
          <w:rPr>
            <w:rStyle w:val="Hyperlink"/>
            <w:noProof/>
            <w:lang w:val="en-GB"/>
          </w:rPr>
          <w:t>Figure 39: Up-to-date coverage for COVID-19 vaccination for Aboriginal and Torres Strait Islander</w:t>
        </w:r>
        <w:r>
          <w:rPr>
            <w:rStyle w:val="Hyperlink"/>
            <w:noProof/>
            <w:lang w:val="en-GB"/>
          </w:rPr>
          <w:t> </w:t>
        </w:r>
        <w:r w:rsidRPr="008412F3">
          <w:rPr>
            <w:rStyle w:val="Hyperlink"/>
            <w:noProof/>
            <w:lang w:val="en-GB"/>
          </w:rPr>
          <w:t>adults by age group and jurisdiction,</w:t>
        </w:r>
        <w:r w:rsidRPr="008412F3">
          <w:rPr>
            <w:rStyle w:val="Hyperlink"/>
            <w:noProof/>
            <w:vertAlign w:val="superscript"/>
            <w:lang w:val="en-GB"/>
          </w:rPr>
          <w:t>a,b,c,d</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_Toc229747040 \h </w:instrText>
        </w:r>
        <w:r>
          <w:rPr>
            <w:noProof/>
            <w:webHidden/>
          </w:rPr>
        </w:r>
        <w:r>
          <w:rPr>
            <w:noProof/>
            <w:webHidden/>
          </w:rPr>
          <w:fldChar w:fldCharType="separate"/>
        </w:r>
        <w:r w:rsidR="00B15A99">
          <w:rPr>
            <w:noProof/>
            <w:webHidden/>
          </w:rPr>
          <w:t>65</w:t>
        </w:r>
        <w:r>
          <w:rPr>
            <w:noProof/>
            <w:webHidden/>
          </w:rPr>
          <w:fldChar w:fldCharType="end"/>
        </w:r>
      </w:hyperlink>
    </w:p>
    <w:p w14:paraId="4E45FE1C" w14:textId="2D1E1101" w:rsidR="00D20DB4" w:rsidRPr="00C127AF" w:rsidRDefault="00D20DB4">
      <w:pPr>
        <w:pStyle w:val="TableofFigures"/>
        <w:tabs>
          <w:tab w:val="right" w:leader="dot" w:pos="9629"/>
        </w:tabs>
      </w:pPr>
      <w:hyperlink w:anchor="_Toc229747041" w:history="1">
        <w:r w:rsidRPr="008412F3">
          <w:rPr>
            <w:rStyle w:val="Hyperlink"/>
            <w:noProof/>
            <w:lang w:val="en-GB"/>
          </w:rPr>
          <w:t>Figure A.1: Trends in fully vaccinated coverage at 12, 24 and 60 months of age by quarter,</w:t>
        </w:r>
        <w:r w:rsidRPr="008412F3">
          <w:rPr>
            <w:rStyle w:val="Hyperlink"/>
            <w:noProof/>
            <w:vertAlign w:val="superscript"/>
            <w:lang w:val="en-GB"/>
          </w:rPr>
          <w:t>a,b,c</w:t>
        </w:r>
        <w:r w:rsidRPr="008412F3">
          <w:rPr>
            <w:rStyle w:val="Hyperlink"/>
            <w:noProof/>
            <w:lang w:val="en-GB"/>
          </w:rPr>
          <w:t xml:space="preserve"> Australia, 2015–2024</w:t>
        </w:r>
        <w:r>
          <w:rPr>
            <w:noProof/>
            <w:webHidden/>
          </w:rPr>
          <w:tab/>
        </w:r>
        <w:r>
          <w:rPr>
            <w:noProof/>
            <w:webHidden/>
          </w:rPr>
          <w:fldChar w:fldCharType="begin"/>
        </w:r>
        <w:r>
          <w:rPr>
            <w:noProof/>
            <w:webHidden/>
          </w:rPr>
          <w:instrText xml:space="preserve"> PAGEREF _Toc229747041 \h </w:instrText>
        </w:r>
        <w:r>
          <w:rPr>
            <w:noProof/>
            <w:webHidden/>
          </w:rPr>
        </w:r>
        <w:r>
          <w:rPr>
            <w:noProof/>
            <w:webHidden/>
          </w:rPr>
          <w:fldChar w:fldCharType="separate"/>
        </w:r>
        <w:r w:rsidR="00B15A99">
          <w:rPr>
            <w:noProof/>
            <w:webHidden/>
          </w:rPr>
          <w:t>94</w:t>
        </w:r>
        <w:r>
          <w:rPr>
            <w:noProof/>
            <w:webHidden/>
          </w:rPr>
          <w:fldChar w:fldCharType="end"/>
        </w:r>
      </w:hyperlink>
    </w:p>
    <w:p w14:paraId="6E324CD7" w14:textId="29130B4A" w:rsidR="00D20DB4" w:rsidRPr="00C127AF" w:rsidRDefault="00D20DB4">
      <w:pPr>
        <w:pStyle w:val="TableofFigures"/>
        <w:tabs>
          <w:tab w:val="right" w:leader="dot" w:pos="9629"/>
        </w:tabs>
      </w:pPr>
      <w:hyperlink w:anchor="_Toc229747042" w:history="1">
        <w:r w:rsidRPr="008412F3">
          <w:rPr>
            <w:rStyle w:val="Hyperlink"/>
            <w:noProof/>
            <w:lang w:val="en-GB"/>
          </w:rPr>
          <w:t>Figure A.2: Trends in vaccination coverage at 12 months of age, by vaccine/antigen and quarter,</w:t>
        </w:r>
        <w:r w:rsidRPr="008412F3">
          <w:rPr>
            <w:rStyle w:val="Hyperlink"/>
            <w:noProof/>
            <w:vertAlign w:val="superscript"/>
            <w:lang w:val="en-GB"/>
          </w:rPr>
          <w:t>a,b,c,d</w:t>
        </w:r>
        <w:r w:rsidRPr="008412F3">
          <w:rPr>
            <w:rStyle w:val="Hyperlink"/>
            <w:noProof/>
            <w:lang w:val="en-GB"/>
          </w:rPr>
          <w:t xml:space="preserve"> Australia, 2015–2024</w:t>
        </w:r>
        <w:r>
          <w:rPr>
            <w:noProof/>
            <w:webHidden/>
          </w:rPr>
          <w:tab/>
        </w:r>
        <w:r>
          <w:rPr>
            <w:noProof/>
            <w:webHidden/>
          </w:rPr>
          <w:fldChar w:fldCharType="begin"/>
        </w:r>
        <w:r>
          <w:rPr>
            <w:noProof/>
            <w:webHidden/>
          </w:rPr>
          <w:instrText xml:space="preserve"> PAGEREF _Toc229747042 \h </w:instrText>
        </w:r>
        <w:r>
          <w:rPr>
            <w:noProof/>
            <w:webHidden/>
          </w:rPr>
        </w:r>
        <w:r>
          <w:rPr>
            <w:noProof/>
            <w:webHidden/>
          </w:rPr>
          <w:fldChar w:fldCharType="separate"/>
        </w:r>
        <w:r w:rsidR="00B15A99">
          <w:rPr>
            <w:noProof/>
            <w:webHidden/>
          </w:rPr>
          <w:t>94</w:t>
        </w:r>
        <w:r>
          <w:rPr>
            <w:noProof/>
            <w:webHidden/>
          </w:rPr>
          <w:fldChar w:fldCharType="end"/>
        </w:r>
      </w:hyperlink>
    </w:p>
    <w:p w14:paraId="1ABAB7B0" w14:textId="04C6DB4C" w:rsidR="00D20DB4" w:rsidRPr="00C127AF" w:rsidRDefault="00D20DB4">
      <w:pPr>
        <w:pStyle w:val="TableofFigures"/>
        <w:tabs>
          <w:tab w:val="right" w:leader="dot" w:pos="9629"/>
        </w:tabs>
      </w:pPr>
      <w:hyperlink w:anchor="_Toc229747043" w:history="1">
        <w:r w:rsidRPr="008412F3">
          <w:rPr>
            <w:rStyle w:val="Hyperlink"/>
            <w:noProof/>
            <w:lang w:val="en-GB"/>
          </w:rPr>
          <w:t>Figure A.3: Trends in vaccination coverage at 24 months of age, by vaccine/antigen and quarter,</w:t>
        </w:r>
        <w:r w:rsidRPr="008412F3">
          <w:rPr>
            <w:rStyle w:val="Hyperlink"/>
            <w:noProof/>
            <w:vertAlign w:val="superscript"/>
            <w:lang w:val="en-GB"/>
          </w:rPr>
          <w:t>a,b,c,d</w:t>
        </w:r>
        <w:r w:rsidRPr="008412F3">
          <w:rPr>
            <w:rStyle w:val="Hyperlink"/>
            <w:noProof/>
            <w:lang w:val="en-GB"/>
          </w:rPr>
          <w:t xml:space="preserve"> Australia, 2015–2024</w:t>
        </w:r>
        <w:r>
          <w:rPr>
            <w:noProof/>
            <w:webHidden/>
          </w:rPr>
          <w:tab/>
        </w:r>
        <w:r>
          <w:rPr>
            <w:noProof/>
            <w:webHidden/>
          </w:rPr>
          <w:fldChar w:fldCharType="begin"/>
        </w:r>
        <w:r>
          <w:rPr>
            <w:noProof/>
            <w:webHidden/>
          </w:rPr>
          <w:instrText xml:space="preserve"> PAGEREF _Toc229747043 \h </w:instrText>
        </w:r>
        <w:r>
          <w:rPr>
            <w:noProof/>
            <w:webHidden/>
          </w:rPr>
        </w:r>
        <w:r>
          <w:rPr>
            <w:noProof/>
            <w:webHidden/>
          </w:rPr>
          <w:fldChar w:fldCharType="separate"/>
        </w:r>
        <w:r w:rsidR="00B15A99">
          <w:rPr>
            <w:noProof/>
            <w:webHidden/>
          </w:rPr>
          <w:t>95</w:t>
        </w:r>
        <w:r>
          <w:rPr>
            <w:noProof/>
            <w:webHidden/>
          </w:rPr>
          <w:fldChar w:fldCharType="end"/>
        </w:r>
      </w:hyperlink>
    </w:p>
    <w:p w14:paraId="08259DDA" w14:textId="7A1FB644" w:rsidR="00D20DB4" w:rsidRPr="00C127AF" w:rsidRDefault="00D20DB4">
      <w:pPr>
        <w:pStyle w:val="TableofFigures"/>
        <w:tabs>
          <w:tab w:val="right" w:leader="dot" w:pos="9629"/>
        </w:tabs>
      </w:pPr>
      <w:hyperlink w:anchor="_Toc229747044" w:history="1">
        <w:r w:rsidRPr="008412F3">
          <w:rPr>
            <w:rStyle w:val="Hyperlink"/>
            <w:noProof/>
            <w:lang w:val="en-GB"/>
          </w:rPr>
          <w:t>Figure A.4: Trends in vaccination coverage at 60 months of age, by vaccine/antigen and quarter,</w:t>
        </w:r>
        <w:r w:rsidRPr="008412F3">
          <w:rPr>
            <w:rStyle w:val="Hyperlink"/>
            <w:noProof/>
            <w:vertAlign w:val="superscript"/>
            <w:lang w:val="en-GB"/>
          </w:rPr>
          <w:t>a,b,c,d</w:t>
        </w:r>
        <w:r w:rsidRPr="008412F3">
          <w:rPr>
            <w:rStyle w:val="Hyperlink"/>
            <w:noProof/>
            <w:lang w:val="en-GB"/>
          </w:rPr>
          <w:t xml:space="preserve"> Australia, 2014–2023</w:t>
        </w:r>
        <w:r>
          <w:rPr>
            <w:noProof/>
            <w:webHidden/>
          </w:rPr>
          <w:tab/>
        </w:r>
        <w:r>
          <w:rPr>
            <w:noProof/>
            <w:webHidden/>
          </w:rPr>
          <w:fldChar w:fldCharType="begin"/>
        </w:r>
        <w:r>
          <w:rPr>
            <w:noProof/>
            <w:webHidden/>
          </w:rPr>
          <w:instrText xml:space="preserve"> PAGEREF _Toc229747044 \h </w:instrText>
        </w:r>
        <w:r>
          <w:rPr>
            <w:noProof/>
            <w:webHidden/>
          </w:rPr>
        </w:r>
        <w:r>
          <w:rPr>
            <w:noProof/>
            <w:webHidden/>
          </w:rPr>
          <w:fldChar w:fldCharType="separate"/>
        </w:r>
        <w:r w:rsidR="00B15A99">
          <w:rPr>
            <w:noProof/>
            <w:webHidden/>
          </w:rPr>
          <w:t>95</w:t>
        </w:r>
        <w:r>
          <w:rPr>
            <w:noProof/>
            <w:webHidden/>
          </w:rPr>
          <w:fldChar w:fldCharType="end"/>
        </w:r>
      </w:hyperlink>
    </w:p>
    <w:p w14:paraId="26256F8A" w14:textId="78D4F97A" w:rsidR="00D20DB4" w:rsidRPr="00C127AF" w:rsidRDefault="00D20DB4">
      <w:pPr>
        <w:pStyle w:val="TableofFigures"/>
        <w:tabs>
          <w:tab w:val="right" w:leader="dot" w:pos="9629"/>
        </w:tabs>
      </w:pPr>
      <w:hyperlink w:anchor="_Toc229747045" w:history="1">
        <w:r w:rsidRPr="008412F3">
          <w:rPr>
            <w:rStyle w:val="Hyperlink"/>
            <w:noProof/>
            <w:lang w:val="en-GB"/>
          </w:rPr>
          <w:t>Figure A.5: Trends in fully vaccinated coverage at 12, 24 and 60 months of age for Aboriginal and</w:t>
        </w:r>
        <w:r>
          <w:rPr>
            <w:rStyle w:val="Hyperlink"/>
            <w:noProof/>
            <w:lang w:val="en-GB"/>
          </w:rPr>
          <w:t> </w:t>
        </w:r>
        <w:r w:rsidRPr="008412F3">
          <w:rPr>
            <w:rStyle w:val="Hyperlink"/>
            <w:noProof/>
            <w:lang w:val="en-GB"/>
          </w:rPr>
          <w:t>Torres Strait Islander children, by quarter,</w:t>
        </w:r>
        <w:r w:rsidRPr="008412F3">
          <w:rPr>
            <w:rStyle w:val="Hyperlink"/>
            <w:noProof/>
            <w:vertAlign w:val="superscript"/>
            <w:lang w:val="en-GB"/>
          </w:rPr>
          <w:t>a,b,c</w:t>
        </w:r>
        <w:r w:rsidRPr="008412F3">
          <w:rPr>
            <w:rStyle w:val="Hyperlink"/>
            <w:noProof/>
            <w:lang w:val="en-GB"/>
          </w:rPr>
          <w:t xml:space="preserve"> Australia, 2015–2024</w:t>
        </w:r>
        <w:r>
          <w:rPr>
            <w:noProof/>
            <w:webHidden/>
          </w:rPr>
          <w:tab/>
        </w:r>
        <w:r>
          <w:rPr>
            <w:noProof/>
            <w:webHidden/>
          </w:rPr>
          <w:fldChar w:fldCharType="begin"/>
        </w:r>
        <w:r>
          <w:rPr>
            <w:noProof/>
            <w:webHidden/>
          </w:rPr>
          <w:instrText xml:space="preserve"> PAGEREF _Toc229747045 \h </w:instrText>
        </w:r>
        <w:r>
          <w:rPr>
            <w:noProof/>
            <w:webHidden/>
          </w:rPr>
        </w:r>
        <w:r>
          <w:rPr>
            <w:noProof/>
            <w:webHidden/>
          </w:rPr>
          <w:fldChar w:fldCharType="separate"/>
        </w:r>
        <w:r w:rsidR="00B15A99">
          <w:rPr>
            <w:noProof/>
            <w:webHidden/>
          </w:rPr>
          <w:t>96</w:t>
        </w:r>
        <w:r>
          <w:rPr>
            <w:noProof/>
            <w:webHidden/>
          </w:rPr>
          <w:fldChar w:fldCharType="end"/>
        </w:r>
      </w:hyperlink>
    </w:p>
    <w:p w14:paraId="0534D595" w14:textId="7871DB15" w:rsidR="00D20DB4" w:rsidRPr="00C127AF" w:rsidRDefault="00D20DB4">
      <w:pPr>
        <w:pStyle w:val="TableofFigures"/>
        <w:tabs>
          <w:tab w:val="right" w:leader="dot" w:pos="9629"/>
        </w:tabs>
      </w:pPr>
      <w:hyperlink w:anchor="_Toc229747046" w:history="1">
        <w:r w:rsidRPr="008412F3">
          <w:rPr>
            <w:rStyle w:val="Hyperlink"/>
            <w:noProof/>
            <w:lang w:val="en-GB"/>
          </w:rPr>
          <w:t>Figure A.6: Trends in coverage for hepatitis A vaccine for Aboriginal and Torres Strait Islander children, by jurisdiction,</w:t>
        </w:r>
        <w:r w:rsidRPr="008412F3">
          <w:rPr>
            <w:rStyle w:val="Hyperlink"/>
            <w:noProof/>
            <w:vertAlign w:val="superscript"/>
            <w:lang w:val="en-GB"/>
          </w:rPr>
          <w:t>a,b,c,d</w:t>
        </w:r>
        <w:r w:rsidRPr="008412F3">
          <w:rPr>
            <w:rStyle w:val="Hyperlink"/>
            <w:noProof/>
            <w:lang w:val="en-GB"/>
          </w:rPr>
          <w:t xml:space="preserve"> Australia, 2015–2024</w:t>
        </w:r>
        <w:r>
          <w:rPr>
            <w:noProof/>
            <w:webHidden/>
          </w:rPr>
          <w:tab/>
        </w:r>
        <w:r>
          <w:rPr>
            <w:noProof/>
            <w:webHidden/>
          </w:rPr>
          <w:fldChar w:fldCharType="begin"/>
        </w:r>
        <w:r>
          <w:rPr>
            <w:noProof/>
            <w:webHidden/>
          </w:rPr>
          <w:instrText xml:space="preserve"> PAGEREF _Toc229747046 \h </w:instrText>
        </w:r>
        <w:r>
          <w:rPr>
            <w:noProof/>
            <w:webHidden/>
          </w:rPr>
        </w:r>
        <w:r>
          <w:rPr>
            <w:noProof/>
            <w:webHidden/>
          </w:rPr>
          <w:fldChar w:fldCharType="separate"/>
        </w:r>
        <w:r w:rsidR="00B15A99">
          <w:rPr>
            <w:noProof/>
            <w:webHidden/>
          </w:rPr>
          <w:t>96</w:t>
        </w:r>
        <w:r>
          <w:rPr>
            <w:noProof/>
            <w:webHidden/>
          </w:rPr>
          <w:fldChar w:fldCharType="end"/>
        </w:r>
      </w:hyperlink>
    </w:p>
    <w:p w14:paraId="56F25D70" w14:textId="5809DED1" w:rsidR="00D20DB4" w:rsidRPr="00C127AF" w:rsidRDefault="00D20DB4">
      <w:pPr>
        <w:pStyle w:val="TableofFigures"/>
        <w:tabs>
          <w:tab w:val="right" w:leader="dot" w:pos="9629"/>
        </w:tabs>
      </w:pPr>
      <w:hyperlink w:anchor="_Toc229747047" w:history="1">
        <w:r w:rsidRPr="008412F3">
          <w:rPr>
            <w:rStyle w:val="Hyperlink"/>
            <w:noProof/>
            <w:lang w:val="en-GB"/>
          </w:rPr>
          <w:t>Figure A.7: Trends in coverage for pneumococcal vaccine for Aboriginal and Torres Strait Islander</w:t>
        </w:r>
        <w:r>
          <w:rPr>
            <w:rStyle w:val="Hyperlink"/>
            <w:noProof/>
            <w:lang w:val="en-GB"/>
          </w:rPr>
          <w:t> </w:t>
        </w:r>
        <w:r w:rsidRPr="008412F3">
          <w:rPr>
            <w:rStyle w:val="Hyperlink"/>
            <w:noProof/>
            <w:lang w:val="en-GB"/>
          </w:rPr>
          <w:t>children, by jurisdiction,</w:t>
        </w:r>
        <w:r w:rsidRPr="008412F3">
          <w:rPr>
            <w:rStyle w:val="Hyperlink"/>
            <w:noProof/>
            <w:vertAlign w:val="superscript"/>
            <w:lang w:val="en-GB"/>
          </w:rPr>
          <w:t>a,b,c,d</w:t>
        </w:r>
        <w:r w:rsidRPr="008412F3">
          <w:rPr>
            <w:rStyle w:val="Hyperlink"/>
            <w:noProof/>
            <w:lang w:val="en-GB"/>
          </w:rPr>
          <w:t xml:space="preserve"> Australia, 2015–2024</w:t>
        </w:r>
        <w:r>
          <w:rPr>
            <w:noProof/>
            <w:webHidden/>
          </w:rPr>
          <w:tab/>
        </w:r>
        <w:r>
          <w:rPr>
            <w:noProof/>
            <w:webHidden/>
          </w:rPr>
          <w:fldChar w:fldCharType="begin"/>
        </w:r>
        <w:r>
          <w:rPr>
            <w:noProof/>
            <w:webHidden/>
          </w:rPr>
          <w:instrText xml:space="preserve"> PAGEREF _Toc229747047 \h </w:instrText>
        </w:r>
        <w:r>
          <w:rPr>
            <w:noProof/>
            <w:webHidden/>
          </w:rPr>
        </w:r>
        <w:r>
          <w:rPr>
            <w:noProof/>
            <w:webHidden/>
          </w:rPr>
          <w:fldChar w:fldCharType="separate"/>
        </w:r>
        <w:r w:rsidR="00B15A99">
          <w:rPr>
            <w:noProof/>
            <w:webHidden/>
          </w:rPr>
          <w:t>97</w:t>
        </w:r>
        <w:r>
          <w:rPr>
            <w:noProof/>
            <w:webHidden/>
          </w:rPr>
          <w:fldChar w:fldCharType="end"/>
        </w:r>
      </w:hyperlink>
    </w:p>
    <w:p w14:paraId="2AF78740" w14:textId="12F5411C" w:rsidR="00D20DB4" w:rsidRPr="00C127AF" w:rsidRDefault="00D20DB4">
      <w:pPr>
        <w:pStyle w:val="TableofFigures"/>
        <w:tabs>
          <w:tab w:val="right" w:leader="dot" w:pos="9629"/>
        </w:tabs>
      </w:pPr>
      <w:hyperlink w:anchor="_Toc229747048" w:history="1">
        <w:r w:rsidRPr="008412F3">
          <w:rPr>
            <w:rStyle w:val="Hyperlink"/>
            <w:noProof/>
            <w:lang w:val="en-GB"/>
          </w:rPr>
          <w:t>Figure A.8: Proportion of vaccinations given to adults aged 20–64 years and 65+ years by provider</w:t>
        </w:r>
        <w:r>
          <w:rPr>
            <w:rStyle w:val="Hyperlink"/>
            <w:noProof/>
            <w:lang w:val="en-GB"/>
          </w:rPr>
          <w:t> </w:t>
        </w:r>
        <w:r w:rsidRPr="008412F3">
          <w:rPr>
            <w:rStyle w:val="Hyperlink"/>
            <w:noProof/>
            <w:lang w:val="en-GB"/>
          </w:rPr>
          <w:t>setting and vaccine type,</w:t>
        </w:r>
        <w:r w:rsidRPr="008412F3">
          <w:rPr>
            <w:rStyle w:val="Hyperlink"/>
            <w:noProof/>
            <w:vertAlign w:val="superscript"/>
            <w:lang w:val="en-GB"/>
          </w:rPr>
          <w:t>a,b,c,d</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_Toc229747048 \h </w:instrText>
        </w:r>
        <w:r>
          <w:rPr>
            <w:noProof/>
            <w:webHidden/>
          </w:rPr>
        </w:r>
        <w:r>
          <w:rPr>
            <w:noProof/>
            <w:webHidden/>
          </w:rPr>
          <w:fldChar w:fldCharType="separate"/>
        </w:r>
        <w:r w:rsidR="00B15A99">
          <w:rPr>
            <w:noProof/>
            <w:webHidden/>
          </w:rPr>
          <w:t>97</w:t>
        </w:r>
        <w:r>
          <w:rPr>
            <w:noProof/>
            <w:webHidden/>
          </w:rPr>
          <w:fldChar w:fldCharType="end"/>
        </w:r>
      </w:hyperlink>
    </w:p>
    <w:p w14:paraId="750C7BDC" w14:textId="68B39F5B" w:rsidR="00D20DB4" w:rsidRPr="00C127AF" w:rsidRDefault="00D20DB4">
      <w:pPr>
        <w:pStyle w:val="TableofFigures"/>
        <w:tabs>
          <w:tab w:val="right" w:leader="dot" w:pos="9629"/>
        </w:tabs>
      </w:pPr>
      <w:hyperlink w:anchor="_Toc229747049" w:history="1">
        <w:r w:rsidRPr="008412F3">
          <w:rPr>
            <w:rStyle w:val="Hyperlink"/>
            <w:noProof/>
            <w:lang w:val="en-GB"/>
          </w:rPr>
          <w:t>Figure A.9: Proportion of vaccinations given to Aboriginal and Torres Strait Islander adults aged 20–64 years and 65+ years by provider setting and vaccine type,</w:t>
        </w:r>
        <w:r w:rsidRPr="008412F3">
          <w:rPr>
            <w:rStyle w:val="Hyperlink"/>
            <w:noProof/>
            <w:vertAlign w:val="superscript"/>
            <w:lang w:val="en-GB"/>
          </w:rPr>
          <w:t>a,b,c,d</w:t>
        </w:r>
        <w:r w:rsidRPr="008412F3">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_Toc229747049 \h </w:instrText>
        </w:r>
        <w:r>
          <w:rPr>
            <w:noProof/>
            <w:webHidden/>
          </w:rPr>
        </w:r>
        <w:r>
          <w:rPr>
            <w:noProof/>
            <w:webHidden/>
          </w:rPr>
          <w:fldChar w:fldCharType="separate"/>
        </w:r>
        <w:r w:rsidR="00B15A99">
          <w:rPr>
            <w:noProof/>
            <w:webHidden/>
          </w:rPr>
          <w:t>98</w:t>
        </w:r>
        <w:r>
          <w:rPr>
            <w:noProof/>
            <w:webHidden/>
          </w:rPr>
          <w:fldChar w:fldCharType="end"/>
        </w:r>
      </w:hyperlink>
    </w:p>
    <w:p w14:paraId="5A437081" w14:textId="7AF8B069" w:rsidR="00F216F0" w:rsidRDefault="005A4E9D" w:rsidP="00F216F0">
      <w:r>
        <w:fldChar w:fldCharType="end"/>
      </w:r>
    </w:p>
    <w:p w14:paraId="78AAEA64" w14:textId="77777777" w:rsidR="00144F10" w:rsidRDefault="00FE3ED6" w:rsidP="0071536A">
      <w:pPr>
        <w:pStyle w:val="Heading2-newpage"/>
      </w:pPr>
      <w:bookmarkStart w:id="12" w:name="_Toc229747076"/>
      <w:r>
        <w:lastRenderedPageBreak/>
        <w:t xml:space="preserve">List of </w:t>
      </w:r>
      <w:r w:rsidR="00F216F0">
        <w:t>t</w:t>
      </w:r>
      <w:r w:rsidR="00144F10">
        <w:t>ables</w:t>
      </w:r>
      <w:bookmarkEnd w:id="7"/>
      <w:bookmarkEnd w:id="10"/>
      <w:bookmarkEnd w:id="12"/>
    </w:p>
    <w:p w14:paraId="56FC7F40" w14:textId="7A76CB3B" w:rsidR="00D20DB4" w:rsidRPr="00C127AF" w:rsidRDefault="00A709F0" w:rsidP="00D20DB4">
      <w:pPr>
        <w:pStyle w:val="TableofFigures"/>
        <w:tabs>
          <w:tab w:val="right" w:leader="dot" w:pos="9629"/>
        </w:tabs>
        <w:spacing w:before="360"/>
      </w:pPr>
      <w:r>
        <w:fldChar w:fldCharType="begin"/>
      </w:r>
      <w:r>
        <w:instrText xml:space="preserve"> TOC \h \z \t "CDI Table - Title" \c </w:instrText>
      </w:r>
      <w:r>
        <w:fldChar w:fldCharType="separate"/>
      </w:r>
      <w:hyperlink w:anchor="_Toc229747124" w:history="1">
        <w:r w:rsidR="00D20DB4" w:rsidRPr="00D814DA">
          <w:rPr>
            <w:rStyle w:val="Hyperlink"/>
            <w:noProof/>
            <w:lang w:val="en-GB"/>
          </w:rPr>
          <w:t>Table 1: Vaccination coverage in all children by vaccine/antigen and age assessment milestone,</w:t>
        </w:r>
        <w:r w:rsidR="00432E3D">
          <w:rPr>
            <w:rStyle w:val="Hyperlink"/>
            <w:noProof/>
            <w:lang w:val="en-GB"/>
          </w:rPr>
          <w:t> </w:t>
        </w:r>
        <w:r w:rsidR="00D20DB4" w:rsidRPr="00D814DA">
          <w:rPr>
            <w:rStyle w:val="Hyperlink"/>
            <w:noProof/>
            <w:lang w:val="en-GB"/>
          </w:rPr>
          <w:t>Australia,</w:t>
        </w:r>
        <w:r w:rsidR="00D20DB4" w:rsidRPr="00D814DA">
          <w:rPr>
            <w:rStyle w:val="Hyperlink"/>
            <w:noProof/>
            <w:vertAlign w:val="superscript"/>
            <w:lang w:val="en-GB"/>
          </w:rPr>
          <w:t>a</w:t>
        </w:r>
        <w:r w:rsidR="00D20DB4" w:rsidRPr="00D814DA">
          <w:rPr>
            <w:rStyle w:val="Hyperlink"/>
            <w:noProof/>
            <w:lang w:val="en-GB"/>
          </w:rPr>
          <w:t xml:space="preserve"> 2023 versus 2024</w:t>
        </w:r>
        <w:r w:rsidR="00D20DB4">
          <w:rPr>
            <w:noProof/>
            <w:webHidden/>
          </w:rPr>
          <w:tab/>
        </w:r>
        <w:r w:rsidR="00D20DB4">
          <w:rPr>
            <w:noProof/>
            <w:webHidden/>
          </w:rPr>
          <w:fldChar w:fldCharType="begin"/>
        </w:r>
        <w:r w:rsidR="00D20DB4">
          <w:rPr>
            <w:noProof/>
            <w:webHidden/>
          </w:rPr>
          <w:instrText xml:space="preserve"> PAGEREF _Toc229747124 \h </w:instrText>
        </w:r>
        <w:r w:rsidR="00D20DB4">
          <w:rPr>
            <w:noProof/>
            <w:webHidden/>
          </w:rPr>
        </w:r>
        <w:r w:rsidR="00D20DB4">
          <w:rPr>
            <w:noProof/>
            <w:webHidden/>
          </w:rPr>
          <w:fldChar w:fldCharType="separate"/>
        </w:r>
        <w:r w:rsidR="00D20DB4">
          <w:rPr>
            <w:noProof/>
            <w:webHidden/>
          </w:rPr>
          <w:t>15</w:t>
        </w:r>
        <w:r w:rsidR="00D20DB4">
          <w:rPr>
            <w:noProof/>
            <w:webHidden/>
          </w:rPr>
          <w:fldChar w:fldCharType="end"/>
        </w:r>
      </w:hyperlink>
    </w:p>
    <w:p w14:paraId="2FAA8DCC" w14:textId="7CDB62B9" w:rsidR="00D20DB4" w:rsidRPr="00C127AF" w:rsidRDefault="00D20DB4">
      <w:pPr>
        <w:pStyle w:val="TableofFigures"/>
        <w:tabs>
          <w:tab w:val="right" w:leader="dot" w:pos="9629"/>
        </w:tabs>
      </w:pPr>
      <w:hyperlink w:anchor="_Toc229747125" w:history="1">
        <w:r w:rsidRPr="00D814DA">
          <w:rPr>
            <w:rStyle w:val="Hyperlink"/>
            <w:noProof/>
            <w:lang w:val="en-GB"/>
          </w:rPr>
          <w:t>Table 2: Vaccination coverage in Aboriginal and Torres Strait Islander children by vaccine/antigen</w:t>
        </w:r>
        <w:r w:rsidR="00432E3D">
          <w:rPr>
            <w:rStyle w:val="Hyperlink"/>
            <w:noProof/>
            <w:lang w:val="en-GB"/>
          </w:rPr>
          <w:t> </w:t>
        </w:r>
        <w:r w:rsidRPr="00D814DA">
          <w:rPr>
            <w:rStyle w:val="Hyperlink"/>
            <w:noProof/>
            <w:lang w:val="en-GB"/>
          </w:rPr>
          <w:t>and age assessment milestone, Australia,</w:t>
        </w:r>
        <w:r w:rsidRPr="00D814DA">
          <w:rPr>
            <w:rStyle w:val="Hyperlink"/>
            <w:noProof/>
            <w:vertAlign w:val="superscript"/>
            <w:lang w:val="en-GB"/>
          </w:rPr>
          <w:t>a</w:t>
        </w:r>
        <w:r w:rsidRPr="00D814DA">
          <w:rPr>
            <w:rStyle w:val="Hyperlink"/>
            <w:noProof/>
            <w:lang w:val="en-GB"/>
          </w:rPr>
          <w:t xml:space="preserve"> 2023 versus 2024</w:t>
        </w:r>
        <w:r>
          <w:rPr>
            <w:noProof/>
            <w:webHidden/>
          </w:rPr>
          <w:tab/>
        </w:r>
        <w:r>
          <w:rPr>
            <w:noProof/>
            <w:webHidden/>
          </w:rPr>
          <w:fldChar w:fldCharType="begin"/>
        </w:r>
        <w:r>
          <w:rPr>
            <w:noProof/>
            <w:webHidden/>
          </w:rPr>
          <w:instrText xml:space="preserve"> PAGEREF _Toc229747125 \h </w:instrText>
        </w:r>
        <w:r>
          <w:rPr>
            <w:noProof/>
            <w:webHidden/>
          </w:rPr>
        </w:r>
        <w:r>
          <w:rPr>
            <w:noProof/>
            <w:webHidden/>
          </w:rPr>
          <w:fldChar w:fldCharType="separate"/>
        </w:r>
        <w:r>
          <w:rPr>
            <w:noProof/>
            <w:webHidden/>
          </w:rPr>
          <w:t>26</w:t>
        </w:r>
        <w:r>
          <w:rPr>
            <w:noProof/>
            <w:webHidden/>
          </w:rPr>
          <w:fldChar w:fldCharType="end"/>
        </w:r>
      </w:hyperlink>
    </w:p>
    <w:p w14:paraId="3D0E92E4" w14:textId="076741A8" w:rsidR="00D20DB4" w:rsidRPr="00C127AF" w:rsidRDefault="00D20DB4">
      <w:pPr>
        <w:pStyle w:val="TableofFigures"/>
        <w:tabs>
          <w:tab w:val="right" w:leader="dot" w:pos="9629"/>
        </w:tabs>
      </w:pPr>
      <w:hyperlink w:anchor="_Toc229747126" w:history="1">
        <w:r w:rsidRPr="00D814DA">
          <w:rPr>
            <w:rStyle w:val="Hyperlink"/>
            <w:noProof/>
            <w:lang w:val="en-GB"/>
          </w:rPr>
          <w:t xml:space="preserve">Table 3: Coverage of at least one dose of human papillomavirus (HPV) vaccine in all adolescents turning 15 years of age in the relevant year, by gender, jurisdiction, and remoteness / </w:t>
        </w:r>
        <w:r w:rsidR="00432E3D">
          <w:rPr>
            <w:rStyle w:val="Hyperlink"/>
            <w:noProof/>
            <w:lang w:val="en-GB"/>
          </w:rPr>
          <w:br/>
        </w:r>
        <w:r w:rsidRPr="00D814DA">
          <w:rPr>
            <w:rStyle w:val="Hyperlink"/>
            <w:noProof/>
            <w:lang w:val="en-GB"/>
          </w:rPr>
          <w:t>socio-economic status of area of residence,</w:t>
        </w:r>
        <w:r w:rsidRPr="00D814DA">
          <w:rPr>
            <w:rStyle w:val="Hyperlink"/>
            <w:noProof/>
            <w:vertAlign w:val="superscript"/>
            <w:lang w:val="en-GB"/>
          </w:rPr>
          <w:t>a,b,c,d,e</w:t>
        </w:r>
        <w:r w:rsidRPr="00D814DA">
          <w:rPr>
            <w:rStyle w:val="Hyperlink"/>
            <w:noProof/>
            <w:lang w:val="en-GB"/>
          </w:rPr>
          <w:t xml:space="preserve"> Australia, 2023 and 2024</w:t>
        </w:r>
        <w:r>
          <w:rPr>
            <w:noProof/>
            <w:webHidden/>
          </w:rPr>
          <w:tab/>
        </w:r>
        <w:r>
          <w:rPr>
            <w:noProof/>
            <w:webHidden/>
          </w:rPr>
          <w:fldChar w:fldCharType="begin"/>
        </w:r>
        <w:r>
          <w:rPr>
            <w:noProof/>
            <w:webHidden/>
          </w:rPr>
          <w:instrText xml:space="preserve"> PAGEREF _Toc229747126 \h </w:instrText>
        </w:r>
        <w:r>
          <w:rPr>
            <w:noProof/>
            <w:webHidden/>
          </w:rPr>
        </w:r>
        <w:r>
          <w:rPr>
            <w:noProof/>
            <w:webHidden/>
          </w:rPr>
          <w:fldChar w:fldCharType="separate"/>
        </w:r>
        <w:r>
          <w:rPr>
            <w:noProof/>
            <w:webHidden/>
          </w:rPr>
          <w:t>32</w:t>
        </w:r>
        <w:r>
          <w:rPr>
            <w:noProof/>
            <w:webHidden/>
          </w:rPr>
          <w:fldChar w:fldCharType="end"/>
        </w:r>
      </w:hyperlink>
    </w:p>
    <w:p w14:paraId="73260F1D" w14:textId="1FB646F9" w:rsidR="00D20DB4" w:rsidRPr="00C127AF" w:rsidRDefault="00D20DB4">
      <w:pPr>
        <w:pStyle w:val="TableofFigures"/>
        <w:tabs>
          <w:tab w:val="right" w:leader="dot" w:pos="9629"/>
        </w:tabs>
      </w:pPr>
      <w:hyperlink w:anchor="_Toc229747127" w:history="1">
        <w:r w:rsidRPr="00D814DA">
          <w:rPr>
            <w:rStyle w:val="Hyperlink"/>
            <w:noProof/>
            <w:lang w:val="en-GB"/>
          </w:rPr>
          <w:t>Table 4: Coverage of at least one dose of human papillomavirus (HPV) vaccine in Aboriginal and Torres Strait Islander adolescents turning 15 years of age in the relevant year, by gender, jurisdiction, and remoteness / socio-economic status of area of residence,</w:t>
        </w:r>
        <w:r w:rsidRPr="00D814DA">
          <w:rPr>
            <w:rStyle w:val="Hyperlink"/>
            <w:noProof/>
            <w:vertAlign w:val="superscript"/>
            <w:lang w:val="en-GB"/>
          </w:rPr>
          <w:t>a,b,c,d,e</w:t>
        </w:r>
        <w:r w:rsidRPr="00D814DA">
          <w:rPr>
            <w:rStyle w:val="Hyperlink"/>
            <w:noProof/>
            <w:lang w:val="en-GB"/>
          </w:rPr>
          <w:t xml:space="preserve"> Australia, 2023</w:t>
        </w:r>
        <w:r w:rsidR="00432E3D">
          <w:rPr>
            <w:rStyle w:val="Hyperlink"/>
            <w:noProof/>
            <w:lang w:val="en-GB"/>
          </w:rPr>
          <w:t> </w:t>
        </w:r>
        <w:r w:rsidRPr="00D814DA">
          <w:rPr>
            <w:rStyle w:val="Hyperlink"/>
            <w:noProof/>
            <w:lang w:val="en-GB"/>
          </w:rPr>
          <w:t>and 2024</w:t>
        </w:r>
        <w:r>
          <w:rPr>
            <w:noProof/>
            <w:webHidden/>
          </w:rPr>
          <w:tab/>
        </w:r>
        <w:r>
          <w:rPr>
            <w:noProof/>
            <w:webHidden/>
          </w:rPr>
          <w:fldChar w:fldCharType="begin"/>
        </w:r>
        <w:r>
          <w:rPr>
            <w:noProof/>
            <w:webHidden/>
          </w:rPr>
          <w:instrText xml:space="preserve"> PAGEREF _Toc229747127 \h </w:instrText>
        </w:r>
        <w:r>
          <w:rPr>
            <w:noProof/>
            <w:webHidden/>
          </w:rPr>
        </w:r>
        <w:r>
          <w:rPr>
            <w:noProof/>
            <w:webHidden/>
          </w:rPr>
          <w:fldChar w:fldCharType="separate"/>
        </w:r>
        <w:r>
          <w:rPr>
            <w:noProof/>
            <w:webHidden/>
          </w:rPr>
          <w:t>40</w:t>
        </w:r>
        <w:r>
          <w:rPr>
            <w:noProof/>
            <w:webHidden/>
          </w:rPr>
          <w:fldChar w:fldCharType="end"/>
        </w:r>
      </w:hyperlink>
    </w:p>
    <w:p w14:paraId="161EC705" w14:textId="1B8FE460" w:rsidR="00D20DB4" w:rsidRPr="00C127AF" w:rsidRDefault="00D20DB4">
      <w:pPr>
        <w:pStyle w:val="TableofFigures"/>
        <w:tabs>
          <w:tab w:val="right" w:leader="dot" w:pos="9629"/>
        </w:tabs>
      </w:pPr>
      <w:hyperlink w:anchor="_Toc229747128" w:history="1">
        <w:r w:rsidRPr="00D814DA">
          <w:rPr>
            <w:rStyle w:val="Hyperlink"/>
            <w:noProof/>
            <w:lang w:val="en-GB"/>
          </w:rPr>
          <w:t>Table 5: Up-to-date coverage for diphtheria, tetanus and pertussis vaccination for all adults aged ≥</w:t>
        </w:r>
        <w:r w:rsidR="00432E3D">
          <w:rPr>
            <w:rStyle w:val="Hyperlink"/>
            <w:noProof/>
            <w:lang w:val="en-GB"/>
          </w:rPr>
          <w:t> </w:t>
        </w:r>
        <w:r w:rsidRPr="00D814DA">
          <w:rPr>
            <w:rStyle w:val="Hyperlink"/>
            <w:noProof/>
            <w:lang w:val="en-GB"/>
          </w:rPr>
          <w:t>50 years by age group and jurisdiction,</w:t>
        </w:r>
        <w:r w:rsidRPr="00D814DA">
          <w:rPr>
            <w:rStyle w:val="Hyperlink"/>
            <w:noProof/>
            <w:vertAlign w:val="superscript"/>
            <w:lang w:val="en-GB"/>
          </w:rPr>
          <w:t>a,b,c,d</w:t>
        </w:r>
        <w:r w:rsidRPr="00D814DA">
          <w:rPr>
            <w:rStyle w:val="Hyperlink"/>
            <w:noProof/>
            <w:lang w:val="en-GB"/>
          </w:rPr>
          <w:t xml:space="preserve"> Australia, 2024</w:t>
        </w:r>
        <w:r>
          <w:rPr>
            <w:noProof/>
            <w:webHidden/>
          </w:rPr>
          <w:tab/>
        </w:r>
        <w:r>
          <w:rPr>
            <w:noProof/>
            <w:webHidden/>
          </w:rPr>
          <w:fldChar w:fldCharType="begin"/>
        </w:r>
        <w:r>
          <w:rPr>
            <w:noProof/>
            <w:webHidden/>
          </w:rPr>
          <w:instrText xml:space="preserve"> PAGEREF _Toc229747128 \h </w:instrText>
        </w:r>
        <w:r>
          <w:rPr>
            <w:noProof/>
            <w:webHidden/>
          </w:rPr>
        </w:r>
        <w:r>
          <w:rPr>
            <w:noProof/>
            <w:webHidden/>
          </w:rPr>
          <w:fldChar w:fldCharType="separate"/>
        </w:r>
        <w:r>
          <w:rPr>
            <w:noProof/>
            <w:webHidden/>
          </w:rPr>
          <w:t>54</w:t>
        </w:r>
        <w:r>
          <w:rPr>
            <w:noProof/>
            <w:webHidden/>
          </w:rPr>
          <w:fldChar w:fldCharType="end"/>
        </w:r>
      </w:hyperlink>
    </w:p>
    <w:p w14:paraId="35C5CB7B" w14:textId="69F24442" w:rsidR="00D20DB4" w:rsidRPr="00C127AF" w:rsidRDefault="00D20DB4">
      <w:pPr>
        <w:pStyle w:val="TableofFigures"/>
        <w:tabs>
          <w:tab w:val="right" w:leader="dot" w:pos="9629"/>
        </w:tabs>
      </w:pPr>
      <w:hyperlink w:anchor="_Toc229747129" w:history="1">
        <w:r w:rsidRPr="00D814DA">
          <w:rPr>
            <w:rStyle w:val="Hyperlink"/>
            <w:noProof/>
            <w:lang w:val="en-GB"/>
          </w:rPr>
          <w:t>Table 6: Shingrix vaccine uptake by 31 December 2024 in the National Immunisation Program (NIP) -eligible Aboriginal and Torres Strait Islander population by jurisdiction and age group,</w:t>
        </w:r>
        <w:r w:rsidRPr="00D814DA">
          <w:rPr>
            <w:rStyle w:val="Hyperlink"/>
            <w:noProof/>
            <w:vertAlign w:val="superscript"/>
            <w:lang w:val="en-GB"/>
          </w:rPr>
          <w:t>a,b,c</w:t>
        </w:r>
        <w:r w:rsidRPr="00D814DA">
          <w:rPr>
            <w:rStyle w:val="Hyperlink"/>
            <w:noProof/>
            <w:lang w:val="en-GB"/>
          </w:rPr>
          <w:t xml:space="preserve"> Australia</w:t>
        </w:r>
        <w:r>
          <w:rPr>
            <w:noProof/>
            <w:webHidden/>
          </w:rPr>
          <w:tab/>
        </w:r>
        <w:r>
          <w:rPr>
            <w:noProof/>
            <w:webHidden/>
          </w:rPr>
          <w:fldChar w:fldCharType="begin"/>
        </w:r>
        <w:r>
          <w:rPr>
            <w:noProof/>
            <w:webHidden/>
          </w:rPr>
          <w:instrText xml:space="preserve"> PAGEREF _Toc229747129 \h </w:instrText>
        </w:r>
        <w:r>
          <w:rPr>
            <w:noProof/>
            <w:webHidden/>
          </w:rPr>
        </w:r>
        <w:r>
          <w:rPr>
            <w:noProof/>
            <w:webHidden/>
          </w:rPr>
          <w:fldChar w:fldCharType="separate"/>
        </w:r>
        <w:r>
          <w:rPr>
            <w:noProof/>
            <w:webHidden/>
          </w:rPr>
          <w:t>58</w:t>
        </w:r>
        <w:r>
          <w:rPr>
            <w:noProof/>
            <w:webHidden/>
          </w:rPr>
          <w:fldChar w:fldCharType="end"/>
        </w:r>
      </w:hyperlink>
    </w:p>
    <w:p w14:paraId="001BFE29" w14:textId="7A39071F" w:rsidR="00D20DB4" w:rsidRPr="00C127AF" w:rsidRDefault="00D20DB4">
      <w:pPr>
        <w:pStyle w:val="TableofFigures"/>
        <w:tabs>
          <w:tab w:val="right" w:leader="dot" w:pos="9629"/>
        </w:tabs>
      </w:pPr>
      <w:hyperlink w:anchor="_Toc229747130" w:history="1">
        <w:r w:rsidRPr="00D814DA">
          <w:rPr>
            <w:rStyle w:val="Hyperlink"/>
            <w:noProof/>
            <w:lang w:val="en-GB"/>
          </w:rPr>
          <w:t>Table 7: Up-to-date coverage for diphtheria, tetanus and pertussis vaccination for Aboriginal and Torres Strait Islander adults aged ≥ 50 years by age group and jurisdiction,</w:t>
        </w:r>
        <w:r w:rsidRPr="00D814DA">
          <w:rPr>
            <w:rStyle w:val="Hyperlink"/>
            <w:noProof/>
            <w:vertAlign w:val="superscript"/>
            <w:lang w:val="en-GB"/>
          </w:rPr>
          <w:t>a,b,c,d</w:t>
        </w:r>
        <w:r w:rsidRPr="00D814DA">
          <w:rPr>
            <w:rStyle w:val="Hyperlink"/>
            <w:noProof/>
            <w:lang w:val="en-GB"/>
          </w:rPr>
          <w:t xml:space="preserve"> Australia, </w:t>
        </w:r>
        <w:r w:rsidR="00432E3D">
          <w:rPr>
            <w:rStyle w:val="Hyperlink"/>
            <w:noProof/>
            <w:lang w:val="en-GB"/>
          </w:rPr>
          <w:br/>
        </w:r>
        <w:r w:rsidRPr="00D814DA">
          <w:rPr>
            <w:rStyle w:val="Hyperlink"/>
            <w:noProof/>
            <w:lang w:val="en-GB"/>
          </w:rPr>
          <w:t>2024</w:t>
        </w:r>
        <w:r>
          <w:rPr>
            <w:noProof/>
            <w:webHidden/>
          </w:rPr>
          <w:tab/>
        </w:r>
        <w:r>
          <w:rPr>
            <w:noProof/>
            <w:webHidden/>
          </w:rPr>
          <w:fldChar w:fldCharType="begin"/>
        </w:r>
        <w:r>
          <w:rPr>
            <w:noProof/>
            <w:webHidden/>
          </w:rPr>
          <w:instrText xml:space="preserve"> PAGEREF _Toc229747130 \h </w:instrText>
        </w:r>
        <w:r>
          <w:rPr>
            <w:noProof/>
            <w:webHidden/>
          </w:rPr>
        </w:r>
        <w:r>
          <w:rPr>
            <w:noProof/>
            <w:webHidden/>
          </w:rPr>
          <w:fldChar w:fldCharType="separate"/>
        </w:r>
        <w:r>
          <w:rPr>
            <w:noProof/>
            <w:webHidden/>
          </w:rPr>
          <w:t>64</w:t>
        </w:r>
        <w:r>
          <w:rPr>
            <w:noProof/>
            <w:webHidden/>
          </w:rPr>
          <w:fldChar w:fldCharType="end"/>
        </w:r>
      </w:hyperlink>
    </w:p>
    <w:p w14:paraId="4CF22184" w14:textId="05289986" w:rsidR="00D20DB4" w:rsidRPr="00C127AF" w:rsidRDefault="00D20DB4">
      <w:pPr>
        <w:pStyle w:val="TableofFigures"/>
        <w:tabs>
          <w:tab w:val="right" w:leader="dot" w:pos="9629"/>
        </w:tabs>
      </w:pPr>
      <w:hyperlink w:anchor="_Toc229747131" w:history="1">
        <w:r w:rsidRPr="00D814DA">
          <w:rPr>
            <w:rStyle w:val="Hyperlink"/>
            <w:noProof/>
            <w:lang w:val="en-GB"/>
          </w:rPr>
          <w:t>Table A.1.1: Australian National Immunisation Program (NIP) schedule in 2024, for children (≤</w:t>
        </w:r>
        <w:r w:rsidR="00432E3D">
          <w:rPr>
            <w:rStyle w:val="Hyperlink"/>
            <w:noProof/>
            <w:lang w:val="en-GB"/>
          </w:rPr>
          <w:t> </w:t>
        </w:r>
        <w:r w:rsidRPr="00D814DA">
          <w:rPr>
            <w:rStyle w:val="Hyperlink"/>
            <w:noProof/>
            <w:lang w:val="en-GB"/>
          </w:rPr>
          <w:t>9</w:t>
        </w:r>
        <w:r w:rsidR="00432E3D">
          <w:rPr>
            <w:rStyle w:val="Hyperlink"/>
            <w:noProof/>
            <w:lang w:val="en-GB"/>
          </w:rPr>
          <w:t> </w:t>
        </w:r>
        <w:r w:rsidRPr="00D814DA">
          <w:rPr>
            <w:rStyle w:val="Hyperlink"/>
            <w:noProof/>
            <w:lang w:val="en-GB"/>
          </w:rPr>
          <w:t>years of age)</w:t>
        </w:r>
        <w:r w:rsidRPr="00D814DA">
          <w:rPr>
            <w:rStyle w:val="Hyperlink"/>
            <w:noProof/>
            <w:vertAlign w:val="superscript"/>
            <w:lang w:val="en-GB"/>
          </w:rPr>
          <w:t>a</w:t>
        </w:r>
        <w:r>
          <w:rPr>
            <w:noProof/>
            <w:webHidden/>
          </w:rPr>
          <w:tab/>
        </w:r>
        <w:r>
          <w:rPr>
            <w:noProof/>
            <w:webHidden/>
          </w:rPr>
          <w:fldChar w:fldCharType="begin"/>
        </w:r>
        <w:r>
          <w:rPr>
            <w:noProof/>
            <w:webHidden/>
          </w:rPr>
          <w:instrText xml:space="preserve"> PAGEREF _Toc229747131 \h </w:instrText>
        </w:r>
        <w:r>
          <w:rPr>
            <w:noProof/>
            <w:webHidden/>
          </w:rPr>
        </w:r>
        <w:r>
          <w:rPr>
            <w:noProof/>
            <w:webHidden/>
          </w:rPr>
          <w:fldChar w:fldCharType="separate"/>
        </w:r>
        <w:r>
          <w:rPr>
            <w:noProof/>
            <w:webHidden/>
          </w:rPr>
          <w:t>80</w:t>
        </w:r>
        <w:r>
          <w:rPr>
            <w:noProof/>
            <w:webHidden/>
          </w:rPr>
          <w:fldChar w:fldCharType="end"/>
        </w:r>
      </w:hyperlink>
    </w:p>
    <w:p w14:paraId="7FFCAEC0" w14:textId="023B5C49" w:rsidR="00D20DB4" w:rsidRPr="00C127AF" w:rsidRDefault="00D20DB4">
      <w:pPr>
        <w:pStyle w:val="TableofFigures"/>
        <w:tabs>
          <w:tab w:val="right" w:leader="dot" w:pos="9629"/>
        </w:tabs>
      </w:pPr>
      <w:hyperlink w:anchor="_Toc229747132" w:history="1">
        <w:r w:rsidRPr="00D814DA">
          <w:rPr>
            <w:rStyle w:val="Hyperlink"/>
            <w:noProof/>
            <w:lang w:val="en-GB"/>
          </w:rPr>
          <w:t>Table A.1.2: Australian National Immunisation Program (NIP) schedule in 2024, for adolescents (9</w:t>
        </w:r>
        <w:r w:rsidR="00432E3D">
          <w:rPr>
            <w:rStyle w:val="Hyperlink"/>
            <w:noProof/>
            <w:lang w:val="en-GB"/>
          </w:rPr>
          <w:t> </w:t>
        </w:r>
        <w:r w:rsidRPr="00D814DA">
          <w:rPr>
            <w:rStyle w:val="Hyperlink"/>
            <w:noProof/>
            <w:lang w:val="en-GB"/>
          </w:rPr>
          <w:t>–≤ 20 years of age)</w:t>
        </w:r>
        <w:r w:rsidRPr="00D814DA">
          <w:rPr>
            <w:rStyle w:val="Hyperlink"/>
            <w:noProof/>
            <w:vertAlign w:val="superscript"/>
            <w:lang w:val="en-GB"/>
          </w:rPr>
          <w:t>a</w:t>
        </w:r>
        <w:r>
          <w:rPr>
            <w:noProof/>
            <w:webHidden/>
          </w:rPr>
          <w:tab/>
        </w:r>
        <w:r>
          <w:rPr>
            <w:noProof/>
            <w:webHidden/>
          </w:rPr>
          <w:fldChar w:fldCharType="begin"/>
        </w:r>
        <w:r>
          <w:rPr>
            <w:noProof/>
            <w:webHidden/>
          </w:rPr>
          <w:instrText xml:space="preserve"> PAGEREF _Toc229747132 \h </w:instrText>
        </w:r>
        <w:r>
          <w:rPr>
            <w:noProof/>
            <w:webHidden/>
          </w:rPr>
        </w:r>
        <w:r>
          <w:rPr>
            <w:noProof/>
            <w:webHidden/>
          </w:rPr>
          <w:fldChar w:fldCharType="separate"/>
        </w:r>
        <w:r>
          <w:rPr>
            <w:noProof/>
            <w:webHidden/>
          </w:rPr>
          <w:t>81</w:t>
        </w:r>
        <w:r>
          <w:rPr>
            <w:noProof/>
            <w:webHidden/>
          </w:rPr>
          <w:fldChar w:fldCharType="end"/>
        </w:r>
      </w:hyperlink>
    </w:p>
    <w:p w14:paraId="1BC8F643" w14:textId="76825FE4" w:rsidR="00D20DB4" w:rsidRPr="00C127AF" w:rsidRDefault="00D20DB4">
      <w:pPr>
        <w:pStyle w:val="TableofFigures"/>
        <w:tabs>
          <w:tab w:val="right" w:leader="dot" w:pos="9629"/>
        </w:tabs>
      </w:pPr>
      <w:hyperlink w:anchor="_Toc229747133" w:history="1">
        <w:r w:rsidRPr="00D814DA">
          <w:rPr>
            <w:rStyle w:val="Hyperlink"/>
            <w:noProof/>
            <w:lang w:val="en-GB"/>
          </w:rPr>
          <w:t>Table A.1.3: Australian National Immunisation Program (NIP) schedule in 2023, for adults (≥</w:t>
        </w:r>
        <w:r w:rsidR="00432E3D">
          <w:rPr>
            <w:rStyle w:val="Hyperlink"/>
            <w:noProof/>
            <w:lang w:val="en-GB"/>
          </w:rPr>
          <w:t> </w:t>
        </w:r>
        <w:r w:rsidRPr="00D814DA">
          <w:rPr>
            <w:rStyle w:val="Hyperlink"/>
            <w:noProof/>
            <w:lang w:val="en-GB"/>
          </w:rPr>
          <w:t>20</w:t>
        </w:r>
        <w:r w:rsidR="00432E3D">
          <w:rPr>
            <w:rStyle w:val="Hyperlink"/>
            <w:noProof/>
            <w:lang w:val="en-GB"/>
          </w:rPr>
          <w:t> </w:t>
        </w:r>
        <w:r w:rsidRPr="00D814DA">
          <w:rPr>
            <w:rStyle w:val="Hyperlink"/>
            <w:noProof/>
            <w:lang w:val="en-GB"/>
          </w:rPr>
          <w:t>years of age)</w:t>
        </w:r>
        <w:r w:rsidRPr="00D814DA">
          <w:rPr>
            <w:rStyle w:val="Hyperlink"/>
            <w:noProof/>
            <w:vertAlign w:val="superscript"/>
            <w:lang w:val="en-GB"/>
          </w:rPr>
          <w:t>a</w:t>
        </w:r>
        <w:r>
          <w:rPr>
            <w:noProof/>
            <w:webHidden/>
          </w:rPr>
          <w:tab/>
        </w:r>
        <w:r>
          <w:rPr>
            <w:noProof/>
            <w:webHidden/>
          </w:rPr>
          <w:fldChar w:fldCharType="begin"/>
        </w:r>
        <w:r>
          <w:rPr>
            <w:noProof/>
            <w:webHidden/>
          </w:rPr>
          <w:instrText xml:space="preserve"> PAGEREF _Toc229747133 \h </w:instrText>
        </w:r>
        <w:r>
          <w:rPr>
            <w:noProof/>
            <w:webHidden/>
          </w:rPr>
        </w:r>
        <w:r>
          <w:rPr>
            <w:noProof/>
            <w:webHidden/>
          </w:rPr>
          <w:fldChar w:fldCharType="separate"/>
        </w:r>
        <w:r>
          <w:rPr>
            <w:noProof/>
            <w:webHidden/>
          </w:rPr>
          <w:t>82</w:t>
        </w:r>
        <w:r>
          <w:rPr>
            <w:noProof/>
            <w:webHidden/>
          </w:rPr>
          <w:fldChar w:fldCharType="end"/>
        </w:r>
      </w:hyperlink>
    </w:p>
    <w:p w14:paraId="079C1B38" w14:textId="25498650" w:rsidR="00D20DB4" w:rsidRPr="00C127AF" w:rsidRDefault="00D20DB4">
      <w:pPr>
        <w:pStyle w:val="TableofFigures"/>
        <w:tabs>
          <w:tab w:val="right" w:leader="dot" w:pos="9629"/>
        </w:tabs>
      </w:pPr>
      <w:hyperlink w:anchor="_Toc229747134" w:history="1">
        <w:r w:rsidRPr="00D814DA">
          <w:rPr>
            <w:rStyle w:val="Hyperlink"/>
            <w:noProof/>
            <w:lang w:val="en-GB"/>
          </w:rPr>
          <w:t>Table A.2: Changes in immunisation policy, recommendations and coverage calculation algorithms</w:t>
        </w:r>
        <w:r w:rsidR="00432E3D">
          <w:rPr>
            <w:rStyle w:val="Hyperlink"/>
            <w:noProof/>
            <w:lang w:val="en-GB"/>
          </w:rPr>
          <w:t> </w:t>
        </w:r>
        <w:r w:rsidRPr="00D814DA">
          <w:rPr>
            <w:rStyle w:val="Hyperlink"/>
            <w:noProof/>
            <w:lang w:val="en-GB"/>
          </w:rPr>
          <w:t>relevant to interpretation of findings in this report, Australia,</w:t>
        </w:r>
        <w:r w:rsidRPr="00D814DA">
          <w:rPr>
            <w:rStyle w:val="Hyperlink"/>
            <w:noProof/>
            <w:vertAlign w:val="superscript"/>
            <w:lang w:val="en-GB"/>
          </w:rPr>
          <w:t>a</w:t>
        </w:r>
        <w:r w:rsidRPr="00D814DA">
          <w:rPr>
            <w:rStyle w:val="Hyperlink"/>
            <w:noProof/>
            <w:lang w:val="en-GB"/>
          </w:rPr>
          <w:t xml:space="preserve"> 2015–2024</w:t>
        </w:r>
        <w:r>
          <w:rPr>
            <w:noProof/>
            <w:webHidden/>
          </w:rPr>
          <w:tab/>
        </w:r>
        <w:r>
          <w:rPr>
            <w:noProof/>
            <w:webHidden/>
          </w:rPr>
          <w:fldChar w:fldCharType="begin"/>
        </w:r>
        <w:r>
          <w:rPr>
            <w:noProof/>
            <w:webHidden/>
          </w:rPr>
          <w:instrText xml:space="preserve"> PAGEREF _Toc229747134 \h </w:instrText>
        </w:r>
        <w:r>
          <w:rPr>
            <w:noProof/>
            <w:webHidden/>
          </w:rPr>
        </w:r>
        <w:r>
          <w:rPr>
            <w:noProof/>
            <w:webHidden/>
          </w:rPr>
          <w:fldChar w:fldCharType="separate"/>
        </w:r>
        <w:r>
          <w:rPr>
            <w:noProof/>
            <w:webHidden/>
          </w:rPr>
          <w:t>83</w:t>
        </w:r>
        <w:r>
          <w:rPr>
            <w:noProof/>
            <w:webHidden/>
          </w:rPr>
          <w:fldChar w:fldCharType="end"/>
        </w:r>
      </w:hyperlink>
    </w:p>
    <w:p w14:paraId="0ACCF3A3" w14:textId="3FE50C55" w:rsidR="00D20DB4" w:rsidRPr="00C127AF" w:rsidRDefault="00D20DB4">
      <w:pPr>
        <w:pStyle w:val="TableofFigures"/>
        <w:tabs>
          <w:tab w:val="right" w:leader="dot" w:pos="9629"/>
        </w:tabs>
      </w:pPr>
      <w:hyperlink w:anchor="_Toc229747135" w:history="1">
        <w:r w:rsidRPr="00D814DA">
          <w:rPr>
            <w:rStyle w:val="Hyperlink"/>
            <w:noProof/>
            <w:lang w:val="en-GB"/>
          </w:rPr>
          <w:t>Table A.3: Vaccinations required to be deemed fully vaccinated by each assessment milestone, Australia, 2024</w:t>
        </w:r>
        <w:r>
          <w:rPr>
            <w:noProof/>
            <w:webHidden/>
          </w:rPr>
          <w:tab/>
        </w:r>
        <w:r>
          <w:rPr>
            <w:noProof/>
            <w:webHidden/>
          </w:rPr>
          <w:fldChar w:fldCharType="begin"/>
        </w:r>
        <w:r>
          <w:rPr>
            <w:noProof/>
            <w:webHidden/>
          </w:rPr>
          <w:instrText xml:space="preserve"> PAGEREF _Toc229747135 \h </w:instrText>
        </w:r>
        <w:r>
          <w:rPr>
            <w:noProof/>
            <w:webHidden/>
          </w:rPr>
        </w:r>
        <w:r>
          <w:rPr>
            <w:noProof/>
            <w:webHidden/>
          </w:rPr>
          <w:fldChar w:fldCharType="separate"/>
        </w:r>
        <w:r>
          <w:rPr>
            <w:noProof/>
            <w:webHidden/>
          </w:rPr>
          <w:t>89</w:t>
        </w:r>
        <w:r>
          <w:rPr>
            <w:noProof/>
            <w:webHidden/>
          </w:rPr>
          <w:fldChar w:fldCharType="end"/>
        </w:r>
      </w:hyperlink>
    </w:p>
    <w:p w14:paraId="73AB61D8" w14:textId="7730FC9C" w:rsidR="00D20DB4" w:rsidRPr="00C127AF" w:rsidRDefault="00D20DB4">
      <w:pPr>
        <w:pStyle w:val="TableofFigures"/>
        <w:tabs>
          <w:tab w:val="right" w:leader="dot" w:pos="9629"/>
        </w:tabs>
      </w:pPr>
      <w:hyperlink w:anchor="_Toc229747136" w:history="1">
        <w:r w:rsidRPr="00D814DA">
          <w:rPr>
            <w:rStyle w:val="Hyperlink"/>
            <w:noProof/>
            <w:lang w:val="en-GB"/>
          </w:rPr>
          <w:t>Table A.4: Fully vaccinated coverage assessed at standard age milestones (12, 24 and 60 months) and earlier (9, 15, 21, 51 months) milestones, all children, by primary health network (PHN) and jurisdiction, Australia,</w:t>
        </w:r>
        <w:r w:rsidRPr="00D814DA">
          <w:rPr>
            <w:rStyle w:val="Hyperlink"/>
            <w:noProof/>
            <w:vertAlign w:val="superscript"/>
            <w:lang w:val="en-GB"/>
          </w:rPr>
          <w:t>a</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_Toc229747136 \h </w:instrText>
        </w:r>
        <w:r>
          <w:rPr>
            <w:noProof/>
            <w:webHidden/>
          </w:rPr>
        </w:r>
        <w:r>
          <w:rPr>
            <w:noProof/>
            <w:webHidden/>
          </w:rPr>
          <w:fldChar w:fldCharType="separate"/>
        </w:r>
        <w:r>
          <w:rPr>
            <w:noProof/>
            <w:webHidden/>
          </w:rPr>
          <w:t>99</w:t>
        </w:r>
        <w:r>
          <w:rPr>
            <w:noProof/>
            <w:webHidden/>
          </w:rPr>
          <w:fldChar w:fldCharType="end"/>
        </w:r>
      </w:hyperlink>
    </w:p>
    <w:p w14:paraId="10D58D10" w14:textId="1F699318" w:rsidR="00D20DB4" w:rsidRPr="00C127AF" w:rsidRDefault="00D20DB4">
      <w:pPr>
        <w:pStyle w:val="TableofFigures"/>
        <w:tabs>
          <w:tab w:val="right" w:leader="dot" w:pos="9629"/>
        </w:tabs>
      </w:pPr>
      <w:hyperlink w:anchor="_Toc229747137" w:history="1">
        <w:r w:rsidRPr="00D814DA">
          <w:rPr>
            <w:rStyle w:val="Hyperlink"/>
            <w:noProof/>
            <w:lang w:val="en-GB"/>
          </w:rPr>
          <w:t>Table A.5: Fully vaccinated coverage assessed at standard age milestones (12, 24 and 60 months) and earlier (9, 15, 21, 51 months) milestones, Aboriginal and Torres Strait Islander children, by primary health network (PHN) and jurisdiction, Australia,</w:t>
        </w:r>
        <w:r w:rsidRPr="00D814DA">
          <w:rPr>
            <w:rStyle w:val="Hyperlink"/>
            <w:noProof/>
            <w:vertAlign w:val="superscript"/>
            <w:lang w:val="en-GB"/>
          </w:rPr>
          <w:t>a</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_Toc229747137 \h </w:instrText>
        </w:r>
        <w:r>
          <w:rPr>
            <w:noProof/>
            <w:webHidden/>
          </w:rPr>
        </w:r>
        <w:r>
          <w:rPr>
            <w:noProof/>
            <w:webHidden/>
          </w:rPr>
          <w:fldChar w:fldCharType="separate"/>
        </w:r>
        <w:r>
          <w:rPr>
            <w:noProof/>
            <w:webHidden/>
          </w:rPr>
          <w:t>101</w:t>
        </w:r>
        <w:r>
          <w:rPr>
            <w:noProof/>
            <w:webHidden/>
          </w:rPr>
          <w:fldChar w:fldCharType="end"/>
        </w:r>
      </w:hyperlink>
    </w:p>
    <w:p w14:paraId="6B91605F" w14:textId="290F3836" w:rsidR="00D20DB4" w:rsidRPr="00C127AF" w:rsidRDefault="00D20DB4">
      <w:pPr>
        <w:pStyle w:val="TableofFigures"/>
        <w:tabs>
          <w:tab w:val="right" w:leader="dot" w:pos="9629"/>
        </w:tabs>
      </w:pPr>
      <w:hyperlink w:anchor="_Toc229747138" w:history="1">
        <w:r w:rsidRPr="00D814DA">
          <w:rPr>
            <w:rStyle w:val="Hyperlink"/>
            <w:noProof/>
            <w:lang w:val="en-GB"/>
          </w:rPr>
          <w:t>Table A.6: Coverage of at least one dose of HPV vaccine in all adolescents/young adults by birth</w:t>
        </w:r>
        <w:r w:rsidR="00432E3D">
          <w:rPr>
            <w:rStyle w:val="Hyperlink"/>
            <w:noProof/>
            <w:lang w:val="en-GB"/>
          </w:rPr>
          <w:t> </w:t>
        </w:r>
        <w:r w:rsidRPr="00D814DA">
          <w:rPr>
            <w:rStyle w:val="Hyperlink"/>
            <w:noProof/>
            <w:lang w:val="en-GB"/>
          </w:rPr>
          <w:t>cohort/age, gender and jurisdiction, Australia,</w:t>
        </w:r>
        <w:r w:rsidRPr="00D814DA">
          <w:rPr>
            <w:rStyle w:val="Hyperlink"/>
            <w:noProof/>
            <w:vertAlign w:val="superscript"/>
            <w:lang w:val="en-GB"/>
          </w:rPr>
          <w:t>a,b,c,d,e</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_Toc229747138 \h </w:instrText>
        </w:r>
        <w:r>
          <w:rPr>
            <w:noProof/>
            <w:webHidden/>
          </w:rPr>
        </w:r>
        <w:r>
          <w:rPr>
            <w:noProof/>
            <w:webHidden/>
          </w:rPr>
          <w:fldChar w:fldCharType="separate"/>
        </w:r>
        <w:r>
          <w:rPr>
            <w:noProof/>
            <w:webHidden/>
          </w:rPr>
          <w:t>103</w:t>
        </w:r>
        <w:r>
          <w:rPr>
            <w:noProof/>
            <w:webHidden/>
          </w:rPr>
          <w:fldChar w:fldCharType="end"/>
        </w:r>
      </w:hyperlink>
    </w:p>
    <w:p w14:paraId="432B1A3E" w14:textId="740C3DE1" w:rsidR="00D20DB4" w:rsidRPr="00C127AF" w:rsidRDefault="00D20DB4">
      <w:pPr>
        <w:pStyle w:val="TableofFigures"/>
        <w:tabs>
          <w:tab w:val="right" w:leader="dot" w:pos="9629"/>
        </w:tabs>
      </w:pPr>
      <w:hyperlink w:anchor="_Toc229747139" w:history="1">
        <w:r w:rsidRPr="00D814DA">
          <w:rPr>
            <w:rStyle w:val="Hyperlink"/>
            <w:noProof/>
            <w:lang w:val="en-GB"/>
          </w:rPr>
          <w:t>Table A.7: Coverage of an adolescent dose of diphtheria-tetanus-pertussis vaccine in all adolescents/young adults by birth cohort/age, gender and jurisdiction, Australia,</w:t>
        </w:r>
        <w:r w:rsidRPr="00D814DA">
          <w:rPr>
            <w:rStyle w:val="Hyperlink"/>
            <w:noProof/>
            <w:vertAlign w:val="superscript"/>
            <w:lang w:val="en-GB"/>
          </w:rPr>
          <w:t>a,b,c,d</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_Toc229747139 \h </w:instrText>
        </w:r>
        <w:r>
          <w:rPr>
            <w:noProof/>
            <w:webHidden/>
          </w:rPr>
        </w:r>
        <w:r>
          <w:rPr>
            <w:noProof/>
            <w:webHidden/>
          </w:rPr>
          <w:fldChar w:fldCharType="separate"/>
        </w:r>
        <w:r>
          <w:rPr>
            <w:noProof/>
            <w:webHidden/>
          </w:rPr>
          <w:t>104</w:t>
        </w:r>
        <w:r>
          <w:rPr>
            <w:noProof/>
            <w:webHidden/>
          </w:rPr>
          <w:fldChar w:fldCharType="end"/>
        </w:r>
      </w:hyperlink>
    </w:p>
    <w:p w14:paraId="679A8E91" w14:textId="11C208DA" w:rsidR="00D20DB4" w:rsidRPr="00C127AF" w:rsidRDefault="00D20DB4">
      <w:pPr>
        <w:pStyle w:val="TableofFigures"/>
        <w:tabs>
          <w:tab w:val="right" w:leader="dot" w:pos="9629"/>
        </w:tabs>
      </w:pPr>
      <w:hyperlink w:anchor="_Toc229747140" w:history="1">
        <w:r w:rsidRPr="00D814DA">
          <w:rPr>
            <w:rStyle w:val="Hyperlink"/>
            <w:noProof/>
            <w:lang w:val="en-GB"/>
          </w:rPr>
          <w:t>Table A.8: Coverage of an adolescent dose of meningococcal ACWY vaccine in all adolescents/young adults by birth cohort/age, gender and jurisdiction, Australia,</w:t>
        </w:r>
        <w:r w:rsidRPr="00D814DA">
          <w:rPr>
            <w:rStyle w:val="Hyperlink"/>
            <w:noProof/>
            <w:vertAlign w:val="superscript"/>
            <w:lang w:val="en-GB"/>
          </w:rPr>
          <w:t>a,b,c,d</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_Toc229747140 \h </w:instrText>
        </w:r>
        <w:r>
          <w:rPr>
            <w:noProof/>
            <w:webHidden/>
          </w:rPr>
        </w:r>
        <w:r>
          <w:rPr>
            <w:noProof/>
            <w:webHidden/>
          </w:rPr>
          <w:fldChar w:fldCharType="separate"/>
        </w:r>
        <w:r>
          <w:rPr>
            <w:noProof/>
            <w:webHidden/>
          </w:rPr>
          <w:t>105</w:t>
        </w:r>
        <w:r>
          <w:rPr>
            <w:noProof/>
            <w:webHidden/>
          </w:rPr>
          <w:fldChar w:fldCharType="end"/>
        </w:r>
      </w:hyperlink>
    </w:p>
    <w:p w14:paraId="2F5C4CE9" w14:textId="62CA0424" w:rsidR="00D20DB4" w:rsidRPr="00C127AF" w:rsidRDefault="00D20DB4">
      <w:pPr>
        <w:pStyle w:val="TableofFigures"/>
        <w:tabs>
          <w:tab w:val="right" w:leader="dot" w:pos="9629"/>
        </w:tabs>
      </w:pPr>
      <w:hyperlink w:anchor="_Toc229747141" w:history="1">
        <w:r w:rsidRPr="00D814DA">
          <w:rPr>
            <w:rStyle w:val="Hyperlink"/>
            <w:noProof/>
            <w:lang w:val="en-GB"/>
          </w:rPr>
          <w:t>Table A.9: Coverage of at least one dose of HPV vaccine in Aboriginal and Torres Strait Islander adolescents/young adults by birth cohort/age, gender and jurisdiction, Australia,</w:t>
        </w:r>
        <w:r w:rsidRPr="00D814DA">
          <w:rPr>
            <w:rStyle w:val="Hyperlink"/>
            <w:noProof/>
            <w:vertAlign w:val="superscript"/>
            <w:lang w:val="en-GB"/>
          </w:rPr>
          <w:t>a,b,c,d,e</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_Toc229747141 \h </w:instrText>
        </w:r>
        <w:r>
          <w:rPr>
            <w:noProof/>
            <w:webHidden/>
          </w:rPr>
        </w:r>
        <w:r>
          <w:rPr>
            <w:noProof/>
            <w:webHidden/>
          </w:rPr>
          <w:fldChar w:fldCharType="separate"/>
        </w:r>
        <w:r>
          <w:rPr>
            <w:noProof/>
            <w:webHidden/>
          </w:rPr>
          <w:t>106</w:t>
        </w:r>
        <w:r>
          <w:rPr>
            <w:noProof/>
            <w:webHidden/>
          </w:rPr>
          <w:fldChar w:fldCharType="end"/>
        </w:r>
      </w:hyperlink>
    </w:p>
    <w:p w14:paraId="02FF4045" w14:textId="5BD16249" w:rsidR="00D20DB4" w:rsidRPr="00C127AF" w:rsidRDefault="00D20DB4">
      <w:pPr>
        <w:pStyle w:val="TableofFigures"/>
        <w:tabs>
          <w:tab w:val="right" w:leader="dot" w:pos="9629"/>
        </w:tabs>
      </w:pPr>
      <w:hyperlink w:anchor="_Toc229747142" w:history="1">
        <w:r w:rsidRPr="00D814DA">
          <w:rPr>
            <w:rStyle w:val="Hyperlink"/>
            <w:noProof/>
            <w:lang w:val="en-GB"/>
          </w:rPr>
          <w:t>Table A.10: Coverage of an adolescent dose of diphtheria-tetanus-pertussis vaccine in Aboriginal and Torres Strait Islander adolescents/young adults by birth cohort/age, gender and jurisdiction, Australia,</w:t>
        </w:r>
        <w:r w:rsidRPr="00D814DA">
          <w:rPr>
            <w:rStyle w:val="Hyperlink"/>
            <w:noProof/>
            <w:vertAlign w:val="superscript"/>
            <w:lang w:val="en-GB"/>
          </w:rPr>
          <w:t>a,b,c,d</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_Toc229747142 \h </w:instrText>
        </w:r>
        <w:r>
          <w:rPr>
            <w:noProof/>
            <w:webHidden/>
          </w:rPr>
        </w:r>
        <w:r>
          <w:rPr>
            <w:noProof/>
            <w:webHidden/>
          </w:rPr>
          <w:fldChar w:fldCharType="separate"/>
        </w:r>
        <w:r>
          <w:rPr>
            <w:noProof/>
            <w:webHidden/>
          </w:rPr>
          <w:t>107</w:t>
        </w:r>
        <w:r>
          <w:rPr>
            <w:noProof/>
            <w:webHidden/>
          </w:rPr>
          <w:fldChar w:fldCharType="end"/>
        </w:r>
      </w:hyperlink>
    </w:p>
    <w:p w14:paraId="15513E55" w14:textId="484F4E81" w:rsidR="00D20DB4" w:rsidRPr="00C127AF" w:rsidRDefault="00D20DB4">
      <w:pPr>
        <w:pStyle w:val="TableofFigures"/>
        <w:tabs>
          <w:tab w:val="right" w:leader="dot" w:pos="9629"/>
        </w:tabs>
      </w:pPr>
      <w:hyperlink w:anchor="_Toc229747143" w:history="1">
        <w:r w:rsidRPr="00D814DA">
          <w:rPr>
            <w:rStyle w:val="Hyperlink"/>
            <w:noProof/>
            <w:lang w:val="en-GB"/>
          </w:rPr>
          <w:t>Table A.11: Coverage of an adolescent dose of meningococcal ACWY vaccine in Aboriginal and Torres Strait Islander adolescents/young adults by birth cohort/age, gender and jurisdiction, Australia,</w:t>
        </w:r>
        <w:r w:rsidRPr="00D814DA">
          <w:rPr>
            <w:rStyle w:val="Hyperlink"/>
            <w:noProof/>
            <w:vertAlign w:val="superscript"/>
            <w:lang w:val="en-GB"/>
          </w:rPr>
          <w:t>a,b,c,d</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_Toc229747143 \h </w:instrText>
        </w:r>
        <w:r>
          <w:rPr>
            <w:noProof/>
            <w:webHidden/>
          </w:rPr>
        </w:r>
        <w:r>
          <w:rPr>
            <w:noProof/>
            <w:webHidden/>
          </w:rPr>
          <w:fldChar w:fldCharType="separate"/>
        </w:r>
        <w:r>
          <w:rPr>
            <w:noProof/>
            <w:webHidden/>
          </w:rPr>
          <w:t>108</w:t>
        </w:r>
        <w:r>
          <w:rPr>
            <w:noProof/>
            <w:webHidden/>
          </w:rPr>
          <w:fldChar w:fldCharType="end"/>
        </w:r>
      </w:hyperlink>
    </w:p>
    <w:p w14:paraId="68D0FD40" w14:textId="410E047F" w:rsidR="00D20DB4" w:rsidRPr="00C127AF" w:rsidRDefault="00D20DB4">
      <w:pPr>
        <w:pStyle w:val="TableofFigures"/>
        <w:tabs>
          <w:tab w:val="right" w:leader="dot" w:pos="9629"/>
        </w:tabs>
      </w:pPr>
      <w:hyperlink w:anchor="_Toc229747144" w:history="1">
        <w:r w:rsidRPr="00D814DA">
          <w:rPr>
            <w:rStyle w:val="Hyperlink"/>
            <w:noProof/>
            <w:lang w:val="en-GB"/>
          </w:rPr>
          <w:t>Table A.12: Recorded coverage of seasonal influenza vaccine for all persons by age group and jurisdiction, 2023 and 2024, Australia,</w:t>
        </w:r>
        <w:r w:rsidRPr="00D814DA">
          <w:rPr>
            <w:rStyle w:val="Hyperlink"/>
            <w:noProof/>
            <w:vertAlign w:val="superscript"/>
            <w:lang w:val="en-GB"/>
          </w:rPr>
          <w:t>a,b</w:t>
        </w:r>
        <w:r>
          <w:rPr>
            <w:noProof/>
            <w:webHidden/>
          </w:rPr>
          <w:tab/>
        </w:r>
        <w:r>
          <w:rPr>
            <w:noProof/>
            <w:webHidden/>
          </w:rPr>
          <w:fldChar w:fldCharType="begin"/>
        </w:r>
        <w:r>
          <w:rPr>
            <w:noProof/>
            <w:webHidden/>
          </w:rPr>
          <w:instrText xml:space="preserve"> PAGEREF _Toc229747144 \h </w:instrText>
        </w:r>
        <w:r>
          <w:rPr>
            <w:noProof/>
            <w:webHidden/>
          </w:rPr>
        </w:r>
        <w:r>
          <w:rPr>
            <w:noProof/>
            <w:webHidden/>
          </w:rPr>
          <w:fldChar w:fldCharType="separate"/>
        </w:r>
        <w:r>
          <w:rPr>
            <w:noProof/>
            <w:webHidden/>
          </w:rPr>
          <w:t>109</w:t>
        </w:r>
        <w:r>
          <w:rPr>
            <w:noProof/>
            <w:webHidden/>
          </w:rPr>
          <w:fldChar w:fldCharType="end"/>
        </w:r>
      </w:hyperlink>
    </w:p>
    <w:p w14:paraId="34905DD6" w14:textId="17424A9A" w:rsidR="00D20DB4" w:rsidRPr="00C127AF" w:rsidRDefault="00D20DB4">
      <w:pPr>
        <w:pStyle w:val="TableofFigures"/>
        <w:tabs>
          <w:tab w:val="right" w:leader="dot" w:pos="9629"/>
        </w:tabs>
      </w:pPr>
      <w:hyperlink w:anchor="_Toc229747145" w:history="1">
        <w:r w:rsidRPr="00D814DA">
          <w:rPr>
            <w:rStyle w:val="Hyperlink"/>
            <w:noProof/>
            <w:lang w:val="en-GB"/>
          </w:rPr>
          <w:t>Table A.13: Recorded coverage of seasonal influenza vaccine for Aboriginal and Torres Strait Islander persons by age group and jurisdiction, 2023 and 2024, Australia,</w:t>
        </w:r>
        <w:r w:rsidRPr="00D814DA">
          <w:rPr>
            <w:rStyle w:val="Hyperlink"/>
            <w:noProof/>
            <w:vertAlign w:val="superscript"/>
            <w:lang w:val="en-GB"/>
          </w:rPr>
          <w:t>a,b</w:t>
        </w:r>
        <w:r>
          <w:rPr>
            <w:noProof/>
            <w:webHidden/>
          </w:rPr>
          <w:tab/>
        </w:r>
        <w:r>
          <w:rPr>
            <w:noProof/>
            <w:webHidden/>
          </w:rPr>
          <w:fldChar w:fldCharType="begin"/>
        </w:r>
        <w:r>
          <w:rPr>
            <w:noProof/>
            <w:webHidden/>
          </w:rPr>
          <w:instrText xml:space="preserve"> PAGEREF _Toc229747145 \h </w:instrText>
        </w:r>
        <w:r>
          <w:rPr>
            <w:noProof/>
            <w:webHidden/>
          </w:rPr>
        </w:r>
        <w:r>
          <w:rPr>
            <w:noProof/>
            <w:webHidden/>
          </w:rPr>
          <w:fldChar w:fldCharType="separate"/>
        </w:r>
        <w:r>
          <w:rPr>
            <w:noProof/>
            <w:webHidden/>
          </w:rPr>
          <w:t>110</w:t>
        </w:r>
        <w:r>
          <w:rPr>
            <w:noProof/>
            <w:webHidden/>
          </w:rPr>
          <w:fldChar w:fldCharType="end"/>
        </w:r>
      </w:hyperlink>
    </w:p>
    <w:p w14:paraId="216CAF90" w14:textId="33230593" w:rsidR="00D20DB4" w:rsidRPr="00C127AF" w:rsidRDefault="00D20DB4">
      <w:pPr>
        <w:pStyle w:val="TableofFigures"/>
        <w:tabs>
          <w:tab w:val="right" w:leader="dot" w:pos="9629"/>
        </w:tabs>
      </w:pPr>
      <w:hyperlink w:anchor="_Toc229747146" w:history="1">
        <w:r w:rsidRPr="00D814DA">
          <w:rPr>
            <w:rStyle w:val="Hyperlink"/>
            <w:noProof/>
            <w:lang w:val="en-GB"/>
          </w:rPr>
          <w:t>Table A.14: Proportion of vaccinations administered to all adults aged ≥ 20 years by provider setting, age at vaccination and jurisdiction, Australia,</w:t>
        </w:r>
        <w:r w:rsidRPr="00D814DA">
          <w:rPr>
            <w:rStyle w:val="Hyperlink"/>
            <w:noProof/>
            <w:vertAlign w:val="superscript"/>
            <w:lang w:val="en-GB"/>
          </w:rPr>
          <w:t>a,b</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_Toc229747146 \h </w:instrText>
        </w:r>
        <w:r>
          <w:rPr>
            <w:noProof/>
            <w:webHidden/>
          </w:rPr>
        </w:r>
        <w:r>
          <w:rPr>
            <w:noProof/>
            <w:webHidden/>
          </w:rPr>
          <w:fldChar w:fldCharType="separate"/>
        </w:r>
        <w:r>
          <w:rPr>
            <w:noProof/>
            <w:webHidden/>
          </w:rPr>
          <w:t>111</w:t>
        </w:r>
        <w:r>
          <w:rPr>
            <w:noProof/>
            <w:webHidden/>
          </w:rPr>
          <w:fldChar w:fldCharType="end"/>
        </w:r>
      </w:hyperlink>
    </w:p>
    <w:p w14:paraId="6197F277" w14:textId="611B3D66" w:rsidR="00D20DB4" w:rsidRPr="00C127AF" w:rsidRDefault="00D20DB4">
      <w:pPr>
        <w:pStyle w:val="TableofFigures"/>
        <w:tabs>
          <w:tab w:val="right" w:leader="dot" w:pos="9629"/>
        </w:tabs>
      </w:pPr>
      <w:hyperlink w:anchor="_Toc229747147" w:history="1">
        <w:r w:rsidRPr="00D814DA">
          <w:rPr>
            <w:rStyle w:val="Hyperlink"/>
            <w:noProof/>
            <w:lang w:val="en-GB"/>
          </w:rPr>
          <w:t>Table A.15: Proportion of vaccinations administered to Aboriginal and Torres Strait Islander adults aged ≥ 20 years by provider setting, age at vaccination and jurisdiction, Australia,</w:t>
        </w:r>
        <w:r w:rsidRPr="00D814DA">
          <w:rPr>
            <w:rStyle w:val="Hyperlink"/>
            <w:noProof/>
            <w:vertAlign w:val="superscript"/>
            <w:lang w:val="en-GB"/>
          </w:rPr>
          <w:t>a,b</w:t>
        </w:r>
        <w:r w:rsidRPr="00D814DA">
          <w:rPr>
            <w:rStyle w:val="Hyperlink"/>
            <w:noProof/>
            <w:lang w:val="en-GB"/>
          </w:rPr>
          <w:t xml:space="preserve"> 2024</w:t>
        </w:r>
        <w:r>
          <w:rPr>
            <w:noProof/>
            <w:webHidden/>
          </w:rPr>
          <w:tab/>
        </w:r>
        <w:r>
          <w:rPr>
            <w:noProof/>
            <w:webHidden/>
          </w:rPr>
          <w:fldChar w:fldCharType="begin"/>
        </w:r>
        <w:r>
          <w:rPr>
            <w:noProof/>
            <w:webHidden/>
          </w:rPr>
          <w:instrText xml:space="preserve"> PAGEREF _Toc229747147 \h </w:instrText>
        </w:r>
        <w:r>
          <w:rPr>
            <w:noProof/>
            <w:webHidden/>
          </w:rPr>
        </w:r>
        <w:r>
          <w:rPr>
            <w:noProof/>
            <w:webHidden/>
          </w:rPr>
          <w:fldChar w:fldCharType="separate"/>
        </w:r>
        <w:r>
          <w:rPr>
            <w:noProof/>
            <w:webHidden/>
          </w:rPr>
          <w:t>113</w:t>
        </w:r>
        <w:r>
          <w:rPr>
            <w:noProof/>
            <w:webHidden/>
          </w:rPr>
          <w:fldChar w:fldCharType="end"/>
        </w:r>
      </w:hyperlink>
    </w:p>
    <w:p w14:paraId="1DE6E1BF" w14:textId="1D3DA031" w:rsidR="00425757" w:rsidRDefault="00A709F0" w:rsidP="00144F10">
      <w:r>
        <w:fldChar w:fldCharType="end"/>
      </w:r>
    </w:p>
    <w:p w14:paraId="259022E1" w14:textId="5FBD17BA" w:rsidR="00B870BA" w:rsidRDefault="00B870BA" w:rsidP="00A24E95">
      <w:pPr>
        <w:pStyle w:val="Heading1"/>
      </w:pPr>
      <w:bookmarkStart w:id="13" w:name="_Toc229747077"/>
      <w:bookmarkStart w:id="14" w:name="_Toc195530498"/>
      <w:r>
        <w:lastRenderedPageBreak/>
        <w:t>Vaccine abbreviations</w:t>
      </w:r>
      <w:bookmarkEnd w:id="13"/>
    </w:p>
    <w:p w14:paraId="2878013D" w14:textId="77777777" w:rsidR="00B870BA" w:rsidRPr="00B870BA" w:rsidRDefault="00B870BA" w:rsidP="00B870BA">
      <w:pPr>
        <w:pStyle w:val="Normal-Opening"/>
        <w:tabs>
          <w:tab w:val="left" w:pos="1701"/>
        </w:tabs>
        <w:rPr>
          <w:lang w:val="en-GB"/>
        </w:rPr>
      </w:pPr>
      <w:r w:rsidRPr="00B870BA">
        <w:rPr>
          <w:lang w:val="en-GB"/>
        </w:rPr>
        <w:t>3vPCV</w:t>
      </w:r>
      <w:r w:rsidRPr="00B870BA">
        <w:rPr>
          <w:lang w:val="en-GB"/>
        </w:rPr>
        <w:tab/>
        <w:t>13-valent pneumococcal conjugate vaccine</w:t>
      </w:r>
    </w:p>
    <w:p w14:paraId="1ED44905" w14:textId="77777777" w:rsidR="00B870BA" w:rsidRPr="00B870BA" w:rsidRDefault="00B870BA" w:rsidP="00B870BA">
      <w:pPr>
        <w:tabs>
          <w:tab w:val="left" w:pos="1701"/>
        </w:tabs>
        <w:rPr>
          <w:lang w:val="en-GB"/>
        </w:rPr>
      </w:pPr>
      <w:r w:rsidRPr="00B870BA">
        <w:rPr>
          <w:lang w:val="en-GB"/>
        </w:rPr>
        <w:t>DTPa</w:t>
      </w:r>
      <w:r w:rsidRPr="00B870BA">
        <w:rPr>
          <w:lang w:val="en-GB"/>
        </w:rPr>
        <w:tab/>
        <w:t>diphtheria-tetanus-pertussis (children aged under 10 years formulation)</w:t>
      </w:r>
    </w:p>
    <w:p w14:paraId="5101FFB6" w14:textId="77777777" w:rsidR="00B870BA" w:rsidRPr="00B870BA" w:rsidRDefault="00B870BA" w:rsidP="00B870BA">
      <w:pPr>
        <w:tabs>
          <w:tab w:val="left" w:pos="1701"/>
        </w:tabs>
        <w:rPr>
          <w:lang w:val="en-GB"/>
        </w:rPr>
      </w:pPr>
      <w:r w:rsidRPr="00B870BA">
        <w:rPr>
          <w:lang w:val="en-GB"/>
        </w:rPr>
        <w:t>dTpa</w:t>
      </w:r>
      <w:r w:rsidRPr="00B870BA">
        <w:rPr>
          <w:lang w:val="en-GB"/>
        </w:rPr>
        <w:tab/>
        <w:t>diphtheria-tetanus-pertussis (individuals aged 10 years and over formulation)</w:t>
      </w:r>
    </w:p>
    <w:p w14:paraId="54BBBA1D" w14:textId="77777777" w:rsidR="00B870BA" w:rsidRPr="00B870BA" w:rsidRDefault="00B870BA" w:rsidP="00B870BA">
      <w:pPr>
        <w:tabs>
          <w:tab w:val="left" w:pos="1701"/>
        </w:tabs>
        <w:rPr>
          <w:lang w:val="en-GB"/>
        </w:rPr>
      </w:pPr>
      <w:r w:rsidRPr="00B870BA">
        <w:rPr>
          <w:lang w:val="en-GB"/>
        </w:rPr>
        <w:t>23vPPV</w:t>
      </w:r>
      <w:r w:rsidRPr="00B870BA">
        <w:rPr>
          <w:lang w:val="en-GB"/>
        </w:rPr>
        <w:tab/>
        <w:t>23-valent pneumococcal polysaccharide vaccine</w:t>
      </w:r>
    </w:p>
    <w:p w14:paraId="40DFD1F0" w14:textId="77777777" w:rsidR="00B870BA" w:rsidRPr="00B870BA" w:rsidRDefault="00B870BA" w:rsidP="00B870BA">
      <w:pPr>
        <w:tabs>
          <w:tab w:val="left" w:pos="1701"/>
        </w:tabs>
        <w:rPr>
          <w:lang w:val="en-GB"/>
        </w:rPr>
      </w:pPr>
      <w:r w:rsidRPr="00B870BA">
        <w:rPr>
          <w:lang w:val="en-GB"/>
        </w:rPr>
        <w:t xml:space="preserve">Flu </w:t>
      </w:r>
      <w:r w:rsidRPr="00B870BA">
        <w:rPr>
          <w:lang w:val="en-GB"/>
        </w:rPr>
        <w:tab/>
        <w:t>influenza</w:t>
      </w:r>
    </w:p>
    <w:p w14:paraId="6585B123" w14:textId="77777777" w:rsidR="00B870BA" w:rsidRPr="00B870BA" w:rsidRDefault="00B870BA" w:rsidP="00B870BA">
      <w:pPr>
        <w:tabs>
          <w:tab w:val="left" w:pos="1701"/>
        </w:tabs>
        <w:rPr>
          <w:lang w:val="en-GB"/>
        </w:rPr>
      </w:pPr>
      <w:r w:rsidRPr="00B870BA">
        <w:rPr>
          <w:lang w:val="en-GB"/>
        </w:rPr>
        <w:t>Hep A</w:t>
      </w:r>
      <w:r w:rsidRPr="00B870BA">
        <w:rPr>
          <w:lang w:val="en-GB"/>
        </w:rPr>
        <w:tab/>
        <w:t>hepatitis A</w:t>
      </w:r>
    </w:p>
    <w:p w14:paraId="54E97A75" w14:textId="77777777" w:rsidR="00B870BA" w:rsidRPr="00B870BA" w:rsidRDefault="00B870BA" w:rsidP="00B870BA">
      <w:pPr>
        <w:tabs>
          <w:tab w:val="left" w:pos="1701"/>
        </w:tabs>
        <w:rPr>
          <w:lang w:val="en-GB"/>
        </w:rPr>
      </w:pPr>
      <w:r w:rsidRPr="00B870BA">
        <w:rPr>
          <w:lang w:val="en-GB"/>
        </w:rPr>
        <w:t>Hep B</w:t>
      </w:r>
      <w:r w:rsidRPr="00B870BA">
        <w:rPr>
          <w:lang w:val="en-GB"/>
        </w:rPr>
        <w:tab/>
        <w:t>hepatitis B</w:t>
      </w:r>
    </w:p>
    <w:p w14:paraId="1C0BC62E" w14:textId="77777777" w:rsidR="00B870BA" w:rsidRPr="00B870BA" w:rsidRDefault="00B870BA" w:rsidP="00B870BA">
      <w:pPr>
        <w:tabs>
          <w:tab w:val="left" w:pos="1701"/>
        </w:tabs>
        <w:rPr>
          <w:lang w:val="en-GB"/>
        </w:rPr>
      </w:pPr>
      <w:r w:rsidRPr="00B870BA">
        <w:rPr>
          <w:lang w:val="en-GB"/>
        </w:rPr>
        <w:t>Hib</w:t>
      </w:r>
      <w:r w:rsidRPr="00B870BA">
        <w:rPr>
          <w:lang w:val="en-GB"/>
        </w:rPr>
        <w:tab/>
      </w:r>
      <w:r w:rsidRPr="00B870BA">
        <w:rPr>
          <w:i/>
          <w:iCs/>
          <w:lang w:val="en-GB"/>
        </w:rPr>
        <w:t>Haemophilus influenzae</w:t>
      </w:r>
      <w:r w:rsidRPr="00B870BA">
        <w:rPr>
          <w:lang w:val="en-GB"/>
        </w:rPr>
        <w:t xml:space="preserve"> type b</w:t>
      </w:r>
    </w:p>
    <w:p w14:paraId="0ABE86DD" w14:textId="77777777" w:rsidR="00B870BA" w:rsidRPr="00B870BA" w:rsidRDefault="00B870BA" w:rsidP="00B870BA">
      <w:pPr>
        <w:tabs>
          <w:tab w:val="left" w:pos="1701"/>
        </w:tabs>
        <w:rPr>
          <w:lang w:val="en-GB"/>
        </w:rPr>
      </w:pPr>
      <w:r w:rsidRPr="00B870BA">
        <w:rPr>
          <w:lang w:val="en-GB"/>
        </w:rPr>
        <w:t>HPV</w:t>
      </w:r>
      <w:r w:rsidRPr="00B870BA">
        <w:rPr>
          <w:lang w:val="en-GB"/>
        </w:rPr>
        <w:tab/>
        <w:t>human papillomavirus</w:t>
      </w:r>
    </w:p>
    <w:p w14:paraId="4A488FF2" w14:textId="77777777" w:rsidR="00B870BA" w:rsidRPr="00B870BA" w:rsidRDefault="00B870BA" w:rsidP="00B870BA">
      <w:pPr>
        <w:tabs>
          <w:tab w:val="left" w:pos="1701"/>
        </w:tabs>
        <w:rPr>
          <w:lang w:val="en-GB"/>
        </w:rPr>
      </w:pPr>
      <w:r w:rsidRPr="00B870BA">
        <w:rPr>
          <w:lang w:val="en-GB"/>
        </w:rPr>
        <w:t>IPV</w:t>
      </w:r>
      <w:r w:rsidRPr="00B870BA">
        <w:rPr>
          <w:lang w:val="en-GB"/>
        </w:rPr>
        <w:tab/>
        <w:t>inactivated polio vaccine</w:t>
      </w:r>
    </w:p>
    <w:p w14:paraId="5CC71193" w14:textId="77777777" w:rsidR="00B870BA" w:rsidRPr="00B870BA" w:rsidRDefault="00B870BA" w:rsidP="00B870BA">
      <w:pPr>
        <w:tabs>
          <w:tab w:val="left" w:pos="1701"/>
        </w:tabs>
        <w:rPr>
          <w:lang w:val="en-GB"/>
        </w:rPr>
      </w:pPr>
      <w:r w:rsidRPr="00B870BA">
        <w:rPr>
          <w:lang w:val="en-GB"/>
        </w:rPr>
        <w:t>MenACWY</w:t>
      </w:r>
      <w:r w:rsidRPr="00B870BA">
        <w:rPr>
          <w:lang w:val="en-GB"/>
        </w:rPr>
        <w:tab/>
        <w:t>meningococcal ACWY</w:t>
      </w:r>
    </w:p>
    <w:p w14:paraId="5BFA2C5C" w14:textId="77777777" w:rsidR="00B870BA" w:rsidRPr="00B870BA" w:rsidRDefault="00B870BA" w:rsidP="00B870BA">
      <w:pPr>
        <w:tabs>
          <w:tab w:val="left" w:pos="1701"/>
        </w:tabs>
        <w:rPr>
          <w:lang w:val="en-GB"/>
        </w:rPr>
      </w:pPr>
      <w:r w:rsidRPr="00B870BA">
        <w:rPr>
          <w:lang w:val="en-GB"/>
        </w:rPr>
        <w:t>MenC</w:t>
      </w:r>
      <w:r w:rsidRPr="00B870BA">
        <w:rPr>
          <w:lang w:val="en-GB"/>
        </w:rPr>
        <w:tab/>
        <w:t>meningococcal C</w:t>
      </w:r>
    </w:p>
    <w:p w14:paraId="2784BE35" w14:textId="77777777" w:rsidR="00B870BA" w:rsidRPr="00B870BA" w:rsidRDefault="00B870BA" w:rsidP="00B870BA">
      <w:pPr>
        <w:tabs>
          <w:tab w:val="left" w:pos="1701"/>
        </w:tabs>
        <w:rPr>
          <w:lang w:val="en-GB"/>
        </w:rPr>
      </w:pPr>
      <w:r w:rsidRPr="00B870BA">
        <w:rPr>
          <w:lang w:val="en-GB"/>
        </w:rPr>
        <w:t>MMR</w:t>
      </w:r>
      <w:r w:rsidRPr="00B870BA">
        <w:rPr>
          <w:lang w:val="en-GB"/>
        </w:rPr>
        <w:tab/>
        <w:t>measles-mumps-rubella</w:t>
      </w:r>
    </w:p>
    <w:p w14:paraId="77871B7F" w14:textId="1B9D40AE" w:rsidR="00B870BA" w:rsidRPr="00B870BA" w:rsidRDefault="00B870BA" w:rsidP="00B870BA">
      <w:pPr>
        <w:tabs>
          <w:tab w:val="left" w:pos="1701"/>
        </w:tabs>
      </w:pPr>
      <w:r w:rsidRPr="00B870BA">
        <w:rPr>
          <w:lang w:val="en-GB"/>
        </w:rPr>
        <w:t>MMRV</w:t>
      </w:r>
      <w:r w:rsidRPr="00B870BA">
        <w:rPr>
          <w:lang w:val="en-GB"/>
        </w:rPr>
        <w:tab/>
        <w:t>measles-mumps-rubella-varicella</w:t>
      </w:r>
    </w:p>
    <w:p w14:paraId="69D176AB" w14:textId="28A6E446" w:rsidR="00F25C00" w:rsidRDefault="0098426C" w:rsidP="00A24E95">
      <w:pPr>
        <w:pStyle w:val="Heading1"/>
      </w:pPr>
      <w:bookmarkStart w:id="15" w:name="_Toc229747078"/>
      <w:r>
        <w:lastRenderedPageBreak/>
        <w:t>Abstract</w:t>
      </w:r>
      <w:bookmarkEnd w:id="14"/>
      <w:bookmarkEnd w:id="15"/>
    </w:p>
    <w:p w14:paraId="3D9F8D7D" w14:textId="77777777" w:rsidR="00B870BA" w:rsidRPr="00B870BA" w:rsidRDefault="00B870BA" w:rsidP="00B870BA">
      <w:pPr>
        <w:pStyle w:val="Normal-Opening"/>
        <w:rPr>
          <w:lang w:val="en-GB"/>
        </w:rPr>
      </w:pPr>
      <w:r w:rsidRPr="00B870BA">
        <w:rPr>
          <w:lang w:val="en-GB"/>
        </w:rPr>
        <w:t xml:space="preserve">We analysed Australian Immunisation Register (AIR) data for children, adolescents and adults as </w:t>
      </w:r>
      <w:proofErr w:type="gramStart"/>
      <w:r w:rsidRPr="00B870BA">
        <w:rPr>
          <w:lang w:val="en-GB"/>
        </w:rPr>
        <w:t>at</w:t>
      </w:r>
      <w:proofErr w:type="gramEnd"/>
      <w:r w:rsidRPr="00B870BA">
        <w:rPr>
          <w:lang w:val="en-GB"/>
        </w:rPr>
        <w:t xml:space="preserve"> 2 February 2025, concentrating primarily on National Immunisation Program (NIP)–funded vaccines. Our focus was on the calendar year 2024 and trends from previous years. </w:t>
      </w:r>
    </w:p>
    <w:p w14:paraId="2D03D2AC" w14:textId="77777777" w:rsidR="00B870BA" w:rsidRPr="00B870BA" w:rsidRDefault="00B870BA" w:rsidP="00B870BA">
      <w:pPr>
        <w:rPr>
          <w:lang w:val="en-GB"/>
        </w:rPr>
      </w:pPr>
      <w:r w:rsidRPr="00B870BA">
        <w:rPr>
          <w:lang w:val="en-GB"/>
        </w:rPr>
        <w:t>This report provides comprehensive analyses and interpretation of vaccination coverage data to inform immunisation policy and programs in Australia. Along with the results outlined below, the report also includes a range of other data for vaccines given across the lifespan, including data on timeliness and vaccination provider settings.</w:t>
      </w:r>
    </w:p>
    <w:p w14:paraId="06B5D74C" w14:textId="77777777" w:rsidR="00B870BA" w:rsidRPr="00B870BA" w:rsidRDefault="00B870BA" w:rsidP="00B870BA">
      <w:pPr>
        <w:pStyle w:val="Heading2"/>
        <w:rPr>
          <w:lang w:val="en-GB"/>
        </w:rPr>
      </w:pPr>
      <w:bookmarkStart w:id="16" w:name="_Toc229747079"/>
      <w:r w:rsidRPr="00B870BA">
        <w:rPr>
          <w:lang w:val="en-GB"/>
        </w:rPr>
        <w:t>Population overall</w:t>
      </w:r>
      <w:bookmarkEnd w:id="16"/>
    </w:p>
    <w:p w14:paraId="091124AD" w14:textId="77777777" w:rsidR="00B870BA" w:rsidRPr="00B870BA" w:rsidRDefault="00B870BA" w:rsidP="00B870BA">
      <w:pPr>
        <w:pStyle w:val="Heading3-lessspacebefore"/>
        <w:rPr>
          <w:lang w:val="en-GB"/>
        </w:rPr>
      </w:pPr>
      <w:r w:rsidRPr="00B870BA">
        <w:rPr>
          <w:lang w:val="en-GB"/>
        </w:rPr>
        <w:t>Children</w:t>
      </w:r>
    </w:p>
    <w:p w14:paraId="71B8BED0" w14:textId="77777777" w:rsidR="00B870BA" w:rsidRPr="00B870BA" w:rsidRDefault="00B870BA" w:rsidP="00B870BA">
      <w:pPr>
        <w:rPr>
          <w:lang w:val="en-GB"/>
        </w:rPr>
      </w:pPr>
      <w:r w:rsidRPr="00B870BA">
        <w:rPr>
          <w:lang w:val="en-GB"/>
        </w:rPr>
        <w:t xml:space="preserve">Fully vaccinated coverage decreased between 2023 and 2024 at all three standard age milestones: 12 months (from 92.8% to 91.6%); 24 months (from 90.8% to 89.4%); and 60 months (from 93.3% to 92.7%). This follows the 1.2–2.0 percentage point decrease in vaccination coverage uptake at these three milestones between the 2020 and 2023 reports. A combination of acceptance and access factors have contributed to this ongoing decline. </w:t>
      </w:r>
    </w:p>
    <w:p w14:paraId="577D13B8" w14:textId="77777777" w:rsidR="00B870BA" w:rsidRPr="00B870BA" w:rsidRDefault="00B870BA" w:rsidP="00B870BA">
      <w:pPr>
        <w:pStyle w:val="Heading3"/>
        <w:rPr>
          <w:lang w:val="en-GB"/>
        </w:rPr>
      </w:pPr>
      <w:r w:rsidRPr="00B870BA">
        <w:rPr>
          <w:lang w:val="en-GB"/>
        </w:rPr>
        <w:t>Adolescents</w:t>
      </w:r>
    </w:p>
    <w:p w14:paraId="746A51E2" w14:textId="0D49244B" w:rsidR="00B870BA" w:rsidRPr="00B870BA" w:rsidRDefault="00B870BA" w:rsidP="00B870BA">
      <w:pPr>
        <w:rPr>
          <w:lang w:val="en-GB"/>
        </w:rPr>
      </w:pPr>
      <w:r w:rsidRPr="00B870BA">
        <w:rPr>
          <w:lang w:val="en-GB"/>
        </w:rPr>
        <w:t>Coverage of a dose of HPV vaccine by the fifteenth birthday decreased in 2024 to 81.1% in girls and 77.9% boys; these values were 3.1 and 3.9 percentage points lower, respectively, than in 2023 and 5.5 and 7.0 percentage points lower than in 2020. In girls and boys turning 15 years of age in 2024, respectively 83.4% and 80.9% had received an adolescent dose of diphtheria-tetanus-pertussis vaccine by 31 December 2024. Overall, 68.5% of girls and 64.4% of boys turning 16 years of age in 2024 had received an adolescent dose of meningococcal ACWY vaccine by 31</w:t>
      </w:r>
      <w:r>
        <w:rPr>
          <w:lang w:val="en-GB"/>
        </w:rPr>
        <w:t> </w:t>
      </w:r>
      <w:r w:rsidRPr="00B870BA">
        <w:rPr>
          <w:lang w:val="en-GB"/>
        </w:rPr>
        <w:t>December 2024.</w:t>
      </w:r>
    </w:p>
    <w:p w14:paraId="2DD4355A" w14:textId="77777777" w:rsidR="00B870BA" w:rsidRPr="00B870BA" w:rsidRDefault="00B870BA" w:rsidP="00B870BA">
      <w:pPr>
        <w:pStyle w:val="Heading3"/>
        <w:rPr>
          <w:lang w:val="en-GB"/>
        </w:rPr>
      </w:pPr>
      <w:r w:rsidRPr="00B870BA">
        <w:rPr>
          <w:lang w:val="en-GB"/>
        </w:rPr>
        <w:t>Adults</w:t>
      </w:r>
    </w:p>
    <w:p w14:paraId="6D4135E7" w14:textId="1444A4A5" w:rsidR="00B870BA" w:rsidRDefault="00B870BA" w:rsidP="00B870BA">
      <w:pPr>
        <w:rPr>
          <w:lang w:val="en-GB"/>
        </w:rPr>
      </w:pPr>
      <w:r w:rsidRPr="00B870BA">
        <w:rPr>
          <w:lang w:val="en-GB"/>
        </w:rPr>
        <w:t>Zoster vaccination coverage (one dose of Zostavax or two doses of Shingrix given at least 4 weeks apart) was 45.9% for adults aged ≥ 65 years in 2024. Coverage of an adult dose of 13vPCV was 38.6% for adults turning 71 years of age in 2024, which was 1.0 percentage point higher than in 2023; and 41.5% for adults aged ≥ 70 years, which was 6.9 percentage points higher than in 2023. Influenza vaccination coverage decreased in 2024 across all adult age groups.</w:t>
      </w:r>
      <w:r>
        <w:rPr>
          <w:lang w:val="en-GB"/>
        </w:rPr>
        <w:br w:type="page"/>
      </w:r>
    </w:p>
    <w:p w14:paraId="0BBCD0E6" w14:textId="77777777" w:rsidR="00B870BA" w:rsidRPr="00B870BA" w:rsidRDefault="00B870BA" w:rsidP="00B870BA">
      <w:pPr>
        <w:pStyle w:val="Heading2"/>
        <w:rPr>
          <w:lang w:val="en-GB"/>
        </w:rPr>
      </w:pPr>
      <w:bookmarkStart w:id="17" w:name="_Toc229747080"/>
      <w:r w:rsidRPr="00B870BA">
        <w:rPr>
          <w:lang w:val="en-GB"/>
        </w:rPr>
        <w:lastRenderedPageBreak/>
        <w:t>Aboriginal and Torres Strait Islander peoples</w:t>
      </w:r>
      <w:bookmarkEnd w:id="17"/>
    </w:p>
    <w:p w14:paraId="65A6AC7E" w14:textId="77777777" w:rsidR="00B870BA" w:rsidRPr="00B870BA" w:rsidRDefault="00B870BA" w:rsidP="00B15A99">
      <w:pPr>
        <w:pStyle w:val="Heading3-lessspacebefore"/>
        <w:rPr>
          <w:lang w:val="en-GB"/>
        </w:rPr>
      </w:pPr>
      <w:r w:rsidRPr="00B870BA">
        <w:rPr>
          <w:lang w:val="en-GB"/>
        </w:rPr>
        <w:t>Children</w:t>
      </w:r>
    </w:p>
    <w:p w14:paraId="46344CAB" w14:textId="77777777" w:rsidR="00B870BA" w:rsidRPr="00B870BA" w:rsidRDefault="00B870BA" w:rsidP="00B870BA">
      <w:pPr>
        <w:rPr>
          <w:lang w:val="en-GB"/>
        </w:rPr>
      </w:pPr>
      <w:r w:rsidRPr="00B870BA">
        <w:rPr>
          <w:lang w:val="en-GB"/>
        </w:rPr>
        <w:t>Fully vaccinated coverage for Aboriginal and Torres Strait Islander children decreased between 2023 and 2024 at all three age milestones: 12 months (from 89.7% to 89.2%), 24 months (from 87.8% to 86.7%) and 60 months (from 95.0% to 94.4%), following a 2.0–3.4 percentage point decrease between the 2020 and 2023 reports. However, coverage of meningococcal B vaccine, which was introduced onto the NIP for all Aboriginal and Torres Strait Islander children in July 2020, was higher in 2024 than 2023: namely, 83.0% versus 81.0% for the first dose; 80.9% versus 80.0% for the second dose; and 75.0% versus 71.7% for the third dose.</w:t>
      </w:r>
    </w:p>
    <w:p w14:paraId="5F6E0F5D" w14:textId="77777777" w:rsidR="00B870BA" w:rsidRPr="00B870BA" w:rsidRDefault="00B870BA" w:rsidP="00B870BA">
      <w:pPr>
        <w:pStyle w:val="Heading3"/>
        <w:rPr>
          <w:lang w:val="en-GB"/>
        </w:rPr>
      </w:pPr>
      <w:r w:rsidRPr="00B870BA">
        <w:rPr>
          <w:lang w:val="en-GB"/>
        </w:rPr>
        <w:t>Adolescents</w:t>
      </w:r>
    </w:p>
    <w:p w14:paraId="1C505B6C" w14:textId="77777777" w:rsidR="00B870BA" w:rsidRPr="00B870BA" w:rsidRDefault="00B870BA" w:rsidP="00B870BA">
      <w:pPr>
        <w:rPr>
          <w:lang w:val="en-GB"/>
        </w:rPr>
      </w:pPr>
      <w:r w:rsidRPr="00B870BA">
        <w:rPr>
          <w:lang w:val="en-GB"/>
        </w:rPr>
        <w:t>Coverage of a dose of HPV vaccine by the fifteenth birthday decreased in 2024 in Aboriginal and Torres Strait Islander adolescents to 76.7% for girls and 69.2% for boys; these values were 4.2 and 5.8 percentage points lower, respectively, than in 2023 and 11.1 and 13.8 percentage points lower than in 2020. In Aboriginal and Torres Strait Islander girls and boys turning 15 years of age in 2024, respectively 79.3% and 73.0% had received an adolescent dose of diphtheria-tetanus-pertussis vaccine by 31 December 2024. Coverage of an adolescent dose of meningococcal ACWY vaccine received by 31 December 2024 in Aboriginal and Torres Strait Islander adolescents turning 16 years of age in 2024 was 52.7% for girls and 47.1% for boys.</w:t>
      </w:r>
    </w:p>
    <w:p w14:paraId="51D002A5" w14:textId="77777777" w:rsidR="00B870BA" w:rsidRPr="00B870BA" w:rsidRDefault="00B870BA" w:rsidP="00B870BA">
      <w:pPr>
        <w:pStyle w:val="Heading3"/>
        <w:rPr>
          <w:lang w:val="en-GB"/>
        </w:rPr>
      </w:pPr>
      <w:r w:rsidRPr="00B870BA">
        <w:rPr>
          <w:lang w:val="en-GB"/>
        </w:rPr>
        <w:t>Adults</w:t>
      </w:r>
    </w:p>
    <w:p w14:paraId="34024790" w14:textId="77777777" w:rsidR="00B870BA" w:rsidRPr="00B870BA" w:rsidRDefault="00B870BA" w:rsidP="00B870BA">
      <w:pPr>
        <w:rPr>
          <w:lang w:val="en-GB"/>
        </w:rPr>
      </w:pPr>
      <w:r w:rsidRPr="00B870BA">
        <w:rPr>
          <w:lang w:val="en-GB"/>
        </w:rPr>
        <w:t xml:space="preserve">Zoster vaccination coverage (one dose of Zostavax or two doses of Shingrix given at least 4 weeks apart) was 42.2% for Aboriginal and Torres Strait Islander adults aged ≥ 65 years in 2024. Coverage of an adult dose of 13vPCV was 48.7% for Aboriginal and Torres Strait Islander adults turning 71 years of age in 2024, which was 5.7 percentage points higher than in 2023, and 47.8% for those aged ≥ 70 years, which was 8.1 percentage points higher than in 2023. However, it was only 23.2% for those aged 50–69 years. Influenza vaccination coverage decreased in 2024 across all Aboriginal and Torres Strait Islander adult age groups. </w:t>
      </w:r>
    </w:p>
    <w:p w14:paraId="56802E10" w14:textId="77777777" w:rsidR="00B870BA" w:rsidRPr="00B870BA" w:rsidRDefault="00B870BA" w:rsidP="00B870BA">
      <w:pPr>
        <w:pStyle w:val="Heading2"/>
        <w:rPr>
          <w:lang w:val="en-GB"/>
        </w:rPr>
      </w:pPr>
      <w:bookmarkStart w:id="18" w:name="_Toc229747081"/>
      <w:r w:rsidRPr="00B870BA">
        <w:rPr>
          <w:lang w:val="en-GB"/>
        </w:rPr>
        <w:t>Conclusions</w:t>
      </w:r>
      <w:bookmarkEnd w:id="18"/>
    </w:p>
    <w:p w14:paraId="7635F62D" w14:textId="6F354E6F" w:rsidR="00987E68" w:rsidRPr="001E3ECB" w:rsidRDefault="00B870BA" w:rsidP="001E3ECB">
      <w:r w:rsidRPr="00B870BA">
        <w:rPr>
          <w:lang w:val="en-GB"/>
        </w:rPr>
        <w:t xml:space="preserve">There have been concerning and persistent downward trends in childhood and adolescent vaccination coverage in Australia since 2020, with further declines in 2024. The picture for adult coverage is more mixed, but consistently suboptimal across all vaccines. National surveys of parents of young children and adults have identified a range of access and acceptance barriers that may be contributing to observed declines in coverage. More research is needed to delineate contributory factors, particularly among adolescents and Aboriginal and Torres Strait Islander peoples. This can then be used to inform evidence-based and culturally appropriate strategies to increase vaccine uptake and coverage equity. The </w:t>
      </w:r>
      <w:r w:rsidRPr="00B870BA">
        <w:rPr>
          <w:i/>
          <w:iCs/>
          <w:lang w:val="en-GB"/>
        </w:rPr>
        <w:t>National Immunisation Strategy for Australia 2025–2030</w:t>
      </w:r>
      <w:r w:rsidRPr="00B870BA">
        <w:rPr>
          <w:lang w:val="en-GB"/>
        </w:rPr>
        <w:t xml:space="preserve"> provides a comprehensive framework to guide such measures and improve coverage – and hence the protection provided by vaccine programs – against disease.</w:t>
      </w:r>
    </w:p>
    <w:p w14:paraId="0FFCC4DE" w14:textId="77777777" w:rsidR="0037146D" w:rsidRDefault="00B73144" w:rsidP="00B73144">
      <w:pPr>
        <w:pStyle w:val="Heading1"/>
      </w:pPr>
      <w:bookmarkStart w:id="19" w:name="_Toc195530501"/>
      <w:bookmarkStart w:id="20" w:name="_Toc229747082"/>
      <w:r>
        <w:lastRenderedPageBreak/>
        <w:t>Introduction</w:t>
      </w:r>
      <w:bookmarkEnd w:id="19"/>
      <w:bookmarkEnd w:id="20"/>
    </w:p>
    <w:p w14:paraId="1343A609" w14:textId="77777777" w:rsidR="00B870BA" w:rsidRPr="00B870BA" w:rsidRDefault="00B870BA" w:rsidP="00B870BA">
      <w:pPr>
        <w:pStyle w:val="Normal-Opening"/>
        <w:rPr>
          <w:lang w:val="en-GB"/>
        </w:rPr>
      </w:pPr>
      <w:r w:rsidRPr="00B870BA">
        <w:rPr>
          <w:lang w:val="en-GB"/>
        </w:rPr>
        <w:t>This is the 18th annual Australian immunisation coverage report. These detailed reports now cover the years 2007–2024.</w:t>
      </w:r>
      <w:r w:rsidRPr="00B870BA">
        <w:rPr>
          <w:vertAlign w:val="superscript"/>
          <w:lang w:val="en-GB"/>
        </w:rPr>
        <w:t>1-16</w:t>
      </w:r>
      <w:r w:rsidRPr="00B870BA">
        <w:rPr>
          <w:lang w:val="en-GB"/>
        </w:rPr>
        <w:t xml:space="preserve"> This 2024 report is the fifth in the series to report ‘whole-of-life’ vaccination coverage: that is, vaccinations for children, adolescents and adults. It uses data from the Australian Immunisation Register (AIR), which was expanded in 2016, and complements and extends on other vaccination coverage data published by the Australian Government Department of Health, Disability and Ageing.</w:t>
      </w:r>
      <w:r w:rsidRPr="00B870BA">
        <w:rPr>
          <w:vertAlign w:val="superscript"/>
          <w:lang w:val="en-GB"/>
        </w:rPr>
        <w:t>17</w:t>
      </w:r>
      <w:r w:rsidRPr="00B870BA">
        <w:rPr>
          <w:lang w:val="en-GB"/>
        </w:rPr>
        <w:t xml:space="preserve"> It also provides a comprehensive analysis of trends, and interpretation of their relationship to factors such as policy and program changes. Detailed analyses of coverage data for the calendar year 2024 and trend data from 2015 onwards are included, with a particular focus on vaccines listed on the National Immunisation Program (NIP) and changes in coverage since 2023. </w:t>
      </w:r>
    </w:p>
    <w:p w14:paraId="254562FD" w14:textId="5B35D20E" w:rsidR="00B870BA" w:rsidRPr="00B870BA" w:rsidRDefault="00B870BA" w:rsidP="00B870BA">
      <w:pPr>
        <w:rPr>
          <w:lang w:val="en-GB"/>
        </w:rPr>
      </w:pPr>
      <w:r w:rsidRPr="00B870BA">
        <w:rPr>
          <w:lang w:val="en-GB"/>
        </w:rPr>
        <w:t xml:space="preserve">This report uses the longstanding international practice of reporting at key milestone ages to measure coverage – including against national targets, where applicable – and to track trends over time. Vaccination coverage and timeliness for 2024 were measured using AIR data as </w:t>
      </w:r>
      <w:proofErr w:type="gramStart"/>
      <w:r w:rsidRPr="00B870BA">
        <w:rPr>
          <w:lang w:val="en-GB"/>
        </w:rPr>
        <w:t>at</w:t>
      </w:r>
      <w:proofErr w:type="gramEnd"/>
      <w:r w:rsidRPr="00B870BA">
        <w:rPr>
          <w:lang w:val="en-GB"/>
        </w:rPr>
        <w:t xml:space="preserve"> 2</w:t>
      </w:r>
      <w:r>
        <w:rPr>
          <w:lang w:val="en-GB"/>
        </w:rPr>
        <w:t> </w:t>
      </w:r>
      <w:r w:rsidRPr="00B870BA">
        <w:rPr>
          <w:lang w:val="en-GB"/>
        </w:rPr>
        <w:t>February 2025 for the overall population and for Aboriginal and Torres Strait Islander peoples. Feedback was sought from the NCIRS Aboriginal and Torres Strait Islander Advisory Group regarding the layout and interpretation of Aboriginal and Torres Strait Islander coverage data to better align the report’s presentation of these data with the Framework for Governance of Indigenous Data.</w:t>
      </w:r>
      <w:r w:rsidRPr="00B870BA">
        <w:rPr>
          <w:vertAlign w:val="superscript"/>
          <w:lang w:val="en-GB"/>
        </w:rPr>
        <w:t>18</w:t>
      </w:r>
    </w:p>
    <w:p w14:paraId="71F354D4" w14:textId="77777777" w:rsidR="00B870BA" w:rsidRPr="00B870BA" w:rsidRDefault="00B870BA" w:rsidP="00B870BA">
      <w:pPr>
        <w:rPr>
          <w:lang w:val="en-GB"/>
        </w:rPr>
      </w:pPr>
      <w:r w:rsidRPr="00B870BA">
        <w:rPr>
          <w:lang w:val="en-GB"/>
        </w:rPr>
        <w:t xml:space="preserve">Childhood cohort vaccination status was assessed as ‘fully vaccinated’ using the Australian Government Department of Health, Disability and Ageing’s definition, i.e. including certain specific vaccine or antigen (component of vaccine) doses that should have been received by the relevant age milestone. Childhood cohort vaccination status was assessed for individual vaccines: </w:t>
      </w:r>
    </w:p>
    <w:p w14:paraId="1F0A4FD0" w14:textId="30433159" w:rsidR="00B870BA" w:rsidRPr="00B870BA" w:rsidRDefault="00B870BA" w:rsidP="00B870BA">
      <w:pPr>
        <w:pStyle w:val="CDIBullets"/>
        <w:rPr>
          <w:lang w:val="en-GB"/>
        </w:rPr>
      </w:pPr>
      <w:r w:rsidRPr="00B870BA">
        <w:rPr>
          <w:lang w:val="en-GB"/>
        </w:rPr>
        <w:t>at the three standard milestones – 12 months of age (for vaccines due at 6 months), 24</w:t>
      </w:r>
      <w:r>
        <w:rPr>
          <w:lang w:val="en-GB"/>
        </w:rPr>
        <w:t> </w:t>
      </w:r>
      <w:r w:rsidRPr="00B870BA">
        <w:rPr>
          <w:lang w:val="en-GB"/>
        </w:rPr>
        <w:t>months of age (for vaccines due at 6, 12 and 18 months) and 60 months of age (for vaccines due at 48 months</w:t>
      </w:r>
      <w:proofErr w:type="gramStart"/>
      <w:r w:rsidRPr="00B870BA">
        <w:rPr>
          <w:lang w:val="en-GB"/>
        </w:rPr>
        <w:t>);</w:t>
      </w:r>
      <w:proofErr w:type="gramEnd"/>
      <w:r w:rsidRPr="00B870BA">
        <w:rPr>
          <w:lang w:val="en-GB"/>
        </w:rPr>
        <w:t xml:space="preserve"> </w:t>
      </w:r>
    </w:p>
    <w:p w14:paraId="69A4AFB5" w14:textId="77777777" w:rsidR="00B870BA" w:rsidRPr="00B870BA" w:rsidRDefault="00B870BA" w:rsidP="00B870BA">
      <w:pPr>
        <w:pStyle w:val="CDIBullets"/>
        <w:rPr>
          <w:lang w:val="en-GB"/>
        </w:rPr>
      </w:pPr>
      <w:r w:rsidRPr="00B870BA">
        <w:rPr>
          <w:lang w:val="en-GB"/>
        </w:rPr>
        <w:t xml:space="preserve">at national and jurisdictional level; and </w:t>
      </w:r>
    </w:p>
    <w:p w14:paraId="6DF5A817" w14:textId="77777777" w:rsidR="00B870BA" w:rsidRPr="00B870BA" w:rsidRDefault="00B870BA" w:rsidP="00B870BA">
      <w:pPr>
        <w:pStyle w:val="CDIBullets"/>
        <w:rPr>
          <w:lang w:val="en-GB"/>
        </w:rPr>
      </w:pPr>
      <w:r w:rsidRPr="00B870BA">
        <w:rPr>
          <w:lang w:val="en-GB"/>
        </w:rPr>
        <w:t>at small area levels (Primary Health Network [PHN] and Australian Bureau of Statistics Statistical Area 3 [SA3]).</w:t>
      </w:r>
    </w:p>
    <w:p w14:paraId="043E656F" w14:textId="77777777" w:rsidR="00B870BA" w:rsidRPr="00B870BA" w:rsidRDefault="00B870BA" w:rsidP="00B870BA">
      <w:pPr>
        <w:rPr>
          <w:lang w:val="en-GB"/>
        </w:rPr>
      </w:pPr>
      <w:r w:rsidRPr="00B870BA">
        <w:rPr>
          <w:lang w:val="en-GB"/>
        </w:rPr>
        <w:t>Coverage for vaccines included in the NIP for Aboriginal and Torres Strait Islander children only was also assessed for relevant jurisdictions using appropriate milestones and cohorts. Timeliness of childhood vaccination was assessed by calculating ‘</w:t>
      </w:r>
      <w:proofErr w:type="gramStart"/>
      <w:r w:rsidRPr="00B870BA">
        <w:rPr>
          <w:lang w:val="en-GB"/>
        </w:rPr>
        <w:t>on-time</w:t>
      </w:r>
      <w:proofErr w:type="gramEnd"/>
      <w:r w:rsidRPr="00B870BA">
        <w:rPr>
          <w:lang w:val="en-GB"/>
        </w:rPr>
        <w:t xml:space="preserve">’ vaccination (i.e. those that occurred within 30 days of children reaching the recommended age) for selected vaccine doses, as well as by calculating fully vaccinated coverage at age milestones earlier than the standard ones (i.e. at 9, 15, 21 and 51 months) by jurisdiction and PHN. </w:t>
      </w:r>
    </w:p>
    <w:p w14:paraId="68C5F62A" w14:textId="77777777" w:rsidR="00B870BA" w:rsidRPr="00B870BA" w:rsidRDefault="00B870BA" w:rsidP="00B870BA">
      <w:pPr>
        <w:rPr>
          <w:lang w:val="en-GB"/>
        </w:rPr>
      </w:pPr>
      <w:r w:rsidRPr="00B870BA">
        <w:rPr>
          <w:lang w:val="en-GB"/>
        </w:rPr>
        <w:t>Coverage for vaccines included in the NIP for adolescents and adults was assessed using appropriate milestones and cohorts. We assessed:</w:t>
      </w:r>
    </w:p>
    <w:p w14:paraId="0D8194DC" w14:textId="77777777" w:rsidR="00B870BA" w:rsidRPr="00B870BA" w:rsidRDefault="00B870BA" w:rsidP="00B870BA">
      <w:pPr>
        <w:pStyle w:val="CDIBullets"/>
        <w:rPr>
          <w:lang w:val="en-GB"/>
        </w:rPr>
      </w:pPr>
      <w:r w:rsidRPr="00B870BA">
        <w:rPr>
          <w:lang w:val="en-GB"/>
        </w:rPr>
        <w:t>coverage of at least one dose of human papillomavirus (HPV) vaccine for adolescents and young adults aged 13–25 years (noting that the NIP schedule changed in January 2023 from two doses to one dose of HPV vaccine</w:t>
      </w:r>
      <w:proofErr w:type="gramStart"/>
      <w:r w:rsidRPr="00B870BA">
        <w:rPr>
          <w:lang w:val="en-GB"/>
        </w:rPr>
        <w:t>);</w:t>
      </w:r>
      <w:proofErr w:type="gramEnd"/>
    </w:p>
    <w:p w14:paraId="3F38691B" w14:textId="77777777" w:rsidR="00B870BA" w:rsidRPr="00B870BA" w:rsidRDefault="00B870BA" w:rsidP="00B870BA">
      <w:pPr>
        <w:pStyle w:val="CDIBullets"/>
        <w:rPr>
          <w:lang w:val="en-GB"/>
        </w:rPr>
      </w:pPr>
      <w:r w:rsidRPr="00B870BA">
        <w:rPr>
          <w:lang w:val="en-GB"/>
        </w:rPr>
        <w:lastRenderedPageBreak/>
        <w:t>an adolescent dose of diphtheria-tetanus-pertussis (dTpa) vaccine for adolescents aged 13–19 years; and</w:t>
      </w:r>
    </w:p>
    <w:p w14:paraId="7224F896" w14:textId="77777777" w:rsidR="00B870BA" w:rsidRPr="00B870BA" w:rsidRDefault="00B870BA" w:rsidP="00B870BA">
      <w:pPr>
        <w:pStyle w:val="CDIBullets"/>
        <w:rPr>
          <w:lang w:val="en-GB"/>
        </w:rPr>
      </w:pPr>
      <w:r w:rsidRPr="00B870BA">
        <w:rPr>
          <w:lang w:val="en-GB"/>
        </w:rPr>
        <w:t xml:space="preserve">an adolescent dose of meningococcal ACWY vaccine for adolescents aged 15–19 years, by jurisdiction, age and gender. </w:t>
      </w:r>
    </w:p>
    <w:p w14:paraId="0F619326" w14:textId="77777777" w:rsidR="00B870BA" w:rsidRPr="00B870BA" w:rsidRDefault="00B870BA" w:rsidP="00B870BA">
      <w:pPr>
        <w:rPr>
          <w:lang w:val="en-GB"/>
        </w:rPr>
      </w:pPr>
      <w:r w:rsidRPr="00B870BA">
        <w:rPr>
          <w:lang w:val="en-GB"/>
        </w:rPr>
        <w:t xml:space="preserve">We assessed coverage for zoster vaccination by: </w:t>
      </w:r>
    </w:p>
    <w:p w14:paraId="2D56C7A3" w14:textId="77777777" w:rsidR="00B870BA" w:rsidRPr="00B870BA" w:rsidRDefault="00B870BA" w:rsidP="00B870BA">
      <w:pPr>
        <w:pStyle w:val="CDIBullets"/>
        <w:rPr>
          <w:lang w:val="en-GB"/>
        </w:rPr>
      </w:pPr>
      <w:r w:rsidRPr="00B870BA">
        <w:rPr>
          <w:lang w:val="en-GB"/>
        </w:rPr>
        <w:t xml:space="preserve">age – for adults turning 65 years and over in 2024 (50 years for Aboriginal and Torres Strait Islander adults); and </w:t>
      </w:r>
    </w:p>
    <w:p w14:paraId="75357FD8" w14:textId="77777777" w:rsidR="00B870BA" w:rsidRPr="00B870BA" w:rsidRDefault="00B870BA" w:rsidP="00B870BA">
      <w:pPr>
        <w:pStyle w:val="CDIBullets"/>
        <w:rPr>
          <w:lang w:val="en-GB"/>
        </w:rPr>
      </w:pPr>
      <w:r w:rsidRPr="00B870BA">
        <w:rPr>
          <w:lang w:val="en-GB"/>
        </w:rPr>
        <w:t>jurisdiction.</w:t>
      </w:r>
    </w:p>
    <w:p w14:paraId="20767430" w14:textId="564B9988" w:rsidR="00B870BA" w:rsidRPr="00B870BA" w:rsidRDefault="00B870BA" w:rsidP="00B870BA">
      <w:pPr>
        <w:rPr>
          <w:lang w:val="en-GB"/>
        </w:rPr>
      </w:pPr>
      <w:r w:rsidRPr="00B870BA">
        <w:rPr>
          <w:lang w:val="en-GB"/>
        </w:rPr>
        <w:t>We also assessed uptake of the Shingrix vaccine by jurisdiction in the population of adults aged ≥</w:t>
      </w:r>
      <w:r>
        <w:rPr>
          <w:lang w:val="en-GB"/>
        </w:rPr>
        <w:t> </w:t>
      </w:r>
      <w:r w:rsidRPr="00B870BA">
        <w:rPr>
          <w:lang w:val="en-GB"/>
        </w:rPr>
        <w:t>65 years who were eligible to receive Shingrix under the NIP following its inclusion on 1</w:t>
      </w:r>
      <w:r>
        <w:rPr>
          <w:lang w:val="en-GB"/>
        </w:rPr>
        <w:t> </w:t>
      </w:r>
      <w:r w:rsidRPr="00B870BA">
        <w:rPr>
          <w:lang w:val="en-GB"/>
        </w:rPr>
        <w:t xml:space="preserve">November 2023. </w:t>
      </w:r>
    </w:p>
    <w:p w14:paraId="7B540C82" w14:textId="77777777" w:rsidR="00B870BA" w:rsidRPr="00B870BA" w:rsidRDefault="00B870BA" w:rsidP="00B870BA">
      <w:pPr>
        <w:rPr>
          <w:lang w:val="en-GB"/>
        </w:rPr>
      </w:pPr>
      <w:r w:rsidRPr="00B870BA">
        <w:rPr>
          <w:lang w:val="en-GB"/>
        </w:rPr>
        <w:t>Coverage for 13-valent pneumococcal conjugate vaccine (13vPCV) in adults turning 70 years and over (50 years for Aboriginal and Torres Strait Islander adults), and influenza vaccination coverage for 2024, compared to 2023, was assessed across all ages. We also calculated composite measures of vaccination coverage for the vaccines included on the NIP for adolescents and adults.</w:t>
      </w:r>
      <w:r w:rsidRPr="00B870BA">
        <w:rPr>
          <w:vertAlign w:val="superscript"/>
          <w:lang w:val="en-GB"/>
        </w:rPr>
        <w:t>19</w:t>
      </w:r>
      <w:r w:rsidRPr="00B870BA">
        <w:rPr>
          <w:lang w:val="en-GB"/>
        </w:rPr>
        <w:t xml:space="preserve"> For the first time in this series of report, we assessed up-to-date diphtheria, tetanus and pertussis vaccination coverage for adults aged 50–64 years and adults aged ≥ 65 years in 2024. This occurred for all adults and for Aboriginal and Torres Strait Islander adults. Finally, we assessed ‘up-to-date coverage’ for COVID-19 vaccination for adults aged 18–64 years who had received at least one dose of a COVID-19 vaccine ever by 31 December 2024, by age group and jurisdiction.</w:t>
      </w:r>
    </w:p>
    <w:p w14:paraId="6270C478" w14:textId="77777777" w:rsidR="00B870BA" w:rsidRPr="00B870BA" w:rsidRDefault="00B870BA" w:rsidP="00B870BA">
      <w:pPr>
        <w:rPr>
          <w:lang w:val="en-GB"/>
        </w:rPr>
      </w:pPr>
      <w:r w:rsidRPr="00B870BA">
        <w:rPr>
          <w:lang w:val="en-GB"/>
        </w:rPr>
        <w:t>A more detailed description of the methods used in this report is provided in the Appendix.</w:t>
      </w:r>
    </w:p>
    <w:p w14:paraId="6F19333D" w14:textId="2D4DDF02" w:rsidR="00AC46DC" w:rsidRPr="00AC46DC" w:rsidRDefault="00B870BA" w:rsidP="00AC46DC">
      <w:r w:rsidRPr="00B870BA">
        <w:rPr>
          <w:lang w:val="en-GB"/>
        </w:rPr>
        <w:t>The NIP schedule in 2024 is summarised in Appendix A, Tables A.1.1, A.1.2 and A.1.3. Key recent changes to vaccination policy and fully vaccinated coverage algorithms relevant to interpretation of findings in this report are shown in Appendix A, Table A.2.</w:t>
      </w:r>
    </w:p>
    <w:p w14:paraId="43D8BB5C" w14:textId="77777777" w:rsidR="008A0736" w:rsidRDefault="000073ED" w:rsidP="005A4E9D">
      <w:pPr>
        <w:pStyle w:val="Heading1"/>
      </w:pPr>
      <w:bookmarkStart w:id="21" w:name="_Toc195530503"/>
      <w:bookmarkStart w:id="22" w:name="_Toc229747083"/>
      <w:r>
        <w:lastRenderedPageBreak/>
        <w:t>Results</w:t>
      </w:r>
      <w:bookmarkEnd w:id="21"/>
      <w:bookmarkEnd w:id="22"/>
    </w:p>
    <w:p w14:paraId="6C988AC4" w14:textId="0869B3F9" w:rsidR="00AC46DC" w:rsidRDefault="00B870BA" w:rsidP="00AC46DC">
      <w:pPr>
        <w:pStyle w:val="Heading2"/>
      </w:pPr>
      <w:bookmarkStart w:id="23" w:name="_Toc229747084"/>
      <w:r>
        <w:t>All children</w:t>
      </w:r>
      <w:bookmarkEnd w:id="23"/>
    </w:p>
    <w:p w14:paraId="19167D91" w14:textId="3EDBAA50" w:rsidR="00AC46DC" w:rsidRPr="009B720F" w:rsidRDefault="00B870BA" w:rsidP="00B870BA">
      <w:pPr>
        <w:pStyle w:val="Heading3-lessspacebefore"/>
      </w:pPr>
      <w:r w:rsidRPr="00B870BA">
        <w:t>Coverage at 12, 24 and 60 months of age</w:t>
      </w:r>
    </w:p>
    <w:p w14:paraId="311D34AA" w14:textId="77777777" w:rsidR="00B870BA" w:rsidRPr="00B870BA" w:rsidRDefault="00B870BA" w:rsidP="00B870BA">
      <w:pPr>
        <w:pStyle w:val="Heading4"/>
        <w:spacing w:before="180"/>
        <w:rPr>
          <w:bCs w:val="0"/>
          <w:iCs w:val="0"/>
        </w:rPr>
      </w:pPr>
      <w:r w:rsidRPr="00B870BA">
        <w:rPr>
          <w:bCs w:val="0"/>
          <w:iCs w:val="0"/>
        </w:rPr>
        <w:t>Fully vaccinated</w:t>
      </w:r>
    </w:p>
    <w:p w14:paraId="13561A93" w14:textId="6855F651" w:rsidR="00B870BA" w:rsidRPr="00B870BA" w:rsidRDefault="00B870BA" w:rsidP="00B870BA">
      <w:pPr>
        <w:rPr>
          <w:lang w:val="en-GB"/>
        </w:rPr>
      </w:pPr>
      <w:r w:rsidRPr="00B870BA">
        <w:rPr>
          <w:lang w:val="en-GB"/>
        </w:rPr>
        <w:t>Fully vaccinated coverage decreased between 2023 and 2024 at all three age milestones: 12</w:t>
      </w:r>
      <w:r>
        <w:rPr>
          <w:lang w:val="en-GB"/>
        </w:rPr>
        <w:t> </w:t>
      </w:r>
      <w:r w:rsidRPr="00B870BA">
        <w:rPr>
          <w:lang w:val="en-GB"/>
        </w:rPr>
        <w:t xml:space="preserve">months (from 92.8% to 91.6%); 24 months (from 90.8% to 89.4%); and 60 months (from 93.3% to 92.7%; Table 1). Trends in fully vaccinated coverage by quarter from 2015 to 2024 are shown in Appendix A, Figure A.1. Fully vaccinated coverage for 2024 at the three age milestones is also provided by PHN and jurisdiction in Appendix A, Table A.4. Coverage estimates in this report may differ from estimates published elsewhere using different methods, for example calculation using rolling annualised quarterly coverage data. </w:t>
      </w:r>
    </w:p>
    <w:p w14:paraId="6946271B" w14:textId="77777777" w:rsidR="00B870BA" w:rsidRPr="00B870BA" w:rsidRDefault="00B870BA" w:rsidP="00224134">
      <w:pPr>
        <w:pStyle w:val="Heading4"/>
        <w:rPr>
          <w:lang w:val="en-GB"/>
        </w:rPr>
      </w:pPr>
      <w:r w:rsidRPr="00B870BA">
        <w:rPr>
          <w:lang w:val="en-GB"/>
        </w:rPr>
        <w:t>Coverage by individual vaccines/antigens</w:t>
      </w:r>
    </w:p>
    <w:p w14:paraId="43572F5E" w14:textId="77777777" w:rsidR="00B870BA" w:rsidRPr="00B870BA" w:rsidRDefault="00B870BA" w:rsidP="00B870BA">
      <w:pPr>
        <w:rPr>
          <w:lang w:val="en-GB"/>
        </w:rPr>
      </w:pPr>
      <w:r w:rsidRPr="00B870BA">
        <w:rPr>
          <w:lang w:val="en-GB"/>
        </w:rPr>
        <w:t>Coverage for all individual vaccines/antigens at 12 months of age decreased between 2023 and 2024 by 0.9–1.2 percentage points (Table 1). Coverage for vaccines/antigens included in the 12-month fully vaccinated algorithm (see Appendix A, Table A.3 for definition) was 92.2–94.0% in 2024. Coverage for the second dose of rotavirus vaccine, which is not included in the 12-month fully vaccinated algorithm due to upper age limits, decreased by 0.9 of a percentage point, from 89.4% to 88.5%. Trends in individual vaccine/antigen coverage at 12 months of age by quarter from 2015 to 2024 are shown in Appendix A, Figure A.2.</w:t>
      </w:r>
    </w:p>
    <w:p w14:paraId="02C10CF5" w14:textId="75391729" w:rsidR="00B870BA" w:rsidRPr="00B870BA" w:rsidRDefault="00B870BA" w:rsidP="00B870BA">
      <w:pPr>
        <w:rPr>
          <w:lang w:val="en-GB"/>
        </w:rPr>
      </w:pPr>
      <w:r w:rsidRPr="00B870BA">
        <w:rPr>
          <w:lang w:val="en-GB"/>
        </w:rPr>
        <w:t>Coverage for all individual vaccines/antigens included in the 24-month fully vaccinated algorithm (see Appendix A, Table A.3 for definition) decreased between 2023 and 2024 by 0.7–1.2 of a percentage point, to be 90.7–95.0% in 2024 (Table 1). Trends in individual vaccine/antigen coverage at 24 months of age by quarter from 2015 to 2024 are shown in Appendix A, Figure A</w:t>
      </w:r>
      <w:r w:rsidR="006415E3">
        <w:rPr>
          <w:lang w:val="en-GB"/>
        </w:rPr>
        <w:t>.</w:t>
      </w:r>
      <w:r w:rsidRPr="00B870BA">
        <w:rPr>
          <w:lang w:val="en-GB"/>
        </w:rPr>
        <w:t>3.</w:t>
      </w:r>
    </w:p>
    <w:p w14:paraId="08798423" w14:textId="4EF90309" w:rsidR="00224134" w:rsidRDefault="00B870BA" w:rsidP="00224134">
      <w:pPr>
        <w:rPr>
          <w:lang w:val="en-GB"/>
        </w:rPr>
      </w:pPr>
      <w:r w:rsidRPr="00B870BA">
        <w:rPr>
          <w:lang w:val="en-GB"/>
        </w:rPr>
        <w:t xml:space="preserve">Coverage for individual vaccines/antigens included in the 60-month fully vaccinated algorithm (see Appendix A, Table A.3 for definition) decreased between 2023 and 2024, from 93.5% to 92.9% for the fourth (or fifth) dose of DTPa and from 93.6% to 93.1% for the fourth dose of polio (Table 1). Trends in individual vaccine/antigen coverage at 60 months of age by quarter from 2015 to 2024 are shown in Appendix A, Figure A.4. </w:t>
      </w:r>
      <w:r w:rsidR="00224134">
        <w:rPr>
          <w:lang w:val="en-GB"/>
        </w:rPr>
        <w:br w:type="page"/>
      </w:r>
    </w:p>
    <w:p w14:paraId="5D12B6BB" w14:textId="77777777" w:rsidR="00224134" w:rsidRPr="00224134" w:rsidRDefault="00224134" w:rsidP="00224134">
      <w:pPr>
        <w:pStyle w:val="CDITable-Title"/>
        <w:rPr>
          <w:lang w:val="en-GB"/>
        </w:rPr>
      </w:pPr>
      <w:bookmarkStart w:id="24" w:name="_Toc229747124"/>
      <w:r w:rsidRPr="00224134">
        <w:rPr>
          <w:lang w:val="en-GB"/>
        </w:rPr>
        <w:lastRenderedPageBreak/>
        <w:t xml:space="preserve">Table 1: Vaccination coverage in all children by vaccine/antigen and age assessment milestone, </w:t>
      </w:r>
      <w:proofErr w:type="spellStart"/>
      <w:proofErr w:type="gramStart"/>
      <w:r w:rsidRPr="00224134">
        <w:rPr>
          <w:lang w:val="en-GB"/>
        </w:rPr>
        <w:t>Australia,</w:t>
      </w:r>
      <w:r w:rsidRPr="00224134">
        <w:rPr>
          <w:vertAlign w:val="superscript"/>
          <w:lang w:val="en-GB"/>
        </w:rPr>
        <w:t>a</w:t>
      </w:r>
      <w:proofErr w:type="spellEnd"/>
      <w:proofErr w:type="gramEnd"/>
      <w:r w:rsidRPr="00224134">
        <w:rPr>
          <w:lang w:val="en-GB"/>
        </w:rPr>
        <w:t xml:space="preserve"> 2023 versus 2024</w:t>
      </w:r>
      <w:bookmarkEnd w:id="24"/>
      <w:r w:rsidRPr="00224134">
        <w:rPr>
          <w:lang w:val="en-GB"/>
        </w:rPr>
        <w:t xml:space="preserve"> </w:t>
      </w:r>
    </w:p>
    <w:tbl>
      <w:tblPr>
        <w:tblW w:w="0" w:type="auto"/>
        <w:tblLayout w:type="fixed"/>
        <w:tblCellMar>
          <w:left w:w="0" w:type="dxa"/>
          <w:right w:w="0" w:type="dxa"/>
        </w:tblCellMar>
        <w:tblLook w:val="0000" w:firstRow="0" w:lastRow="0" w:firstColumn="0" w:lastColumn="0" w:noHBand="0" w:noVBand="0"/>
        <w:tblCaption w:val="Table 1: Vaccination coverage in all children by vaccine/antigen and age assessment milestone, Australia,a 2023 versus 2024 "/>
        <w:tblDescription w:val="Table 1 shows vaccination coverage estimates (%) for all children by age assessment milestone and vaccine/antigen for Australia, 2023 versus 2024. Fully vaccinated coverage for all children decreased between 2023 and 2024 at 12 months of age (from 92.8% to 91.6%), at 24 months of age (from 90.8% to 89.4%) and at 60 months (from 93.3% to 92.7%)."/>
      </w:tblPr>
      <w:tblGrid>
        <w:gridCol w:w="3005"/>
        <w:gridCol w:w="2381"/>
        <w:gridCol w:w="1417"/>
        <w:gridCol w:w="1417"/>
        <w:gridCol w:w="1418"/>
      </w:tblGrid>
      <w:tr w:rsidR="00224134" w:rsidRPr="00224134" w14:paraId="6E63A312" w14:textId="77777777" w:rsidTr="00F74FE0">
        <w:trPr>
          <w:trHeight w:val="60"/>
          <w:tblHeader/>
        </w:trPr>
        <w:tc>
          <w:tcPr>
            <w:tcW w:w="3005" w:type="dxa"/>
            <w:vMerge w:val="restart"/>
            <w:tcBorders>
              <w:top w:val="nil"/>
              <w:left w:val="nil"/>
            </w:tcBorders>
            <w:shd w:val="solid" w:color="1E4496" w:fill="auto"/>
            <w:tcMar>
              <w:top w:w="34" w:type="dxa"/>
              <w:left w:w="113" w:type="dxa"/>
              <w:bottom w:w="34" w:type="dxa"/>
              <w:right w:w="113" w:type="dxa"/>
            </w:tcMar>
            <w:vAlign w:val="bottom"/>
          </w:tcPr>
          <w:p w14:paraId="3303F82C" w14:textId="77777777" w:rsidR="00224134" w:rsidRPr="00224134" w:rsidRDefault="00224134" w:rsidP="00762EFE">
            <w:pPr>
              <w:pStyle w:val="CDITable-HeaderRowLeftns"/>
              <w:rPr>
                <w:lang w:val="en-GB"/>
              </w:rPr>
            </w:pPr>
            <w:r w:rsidRPr="00224134">
              <w:rPr>
                <w:lang w:val="en-GB"/>
              </w:rPr>
              <w:t>Vaccine/antigen</w:t>
            </w:r>
          </w:p>
        </w:tc>
        <w:tc>
          <w:tcPr>
            <w:tcW w:w="2381" w:type="dxa"/>
            <w:vMerge w:val="restart"/>
            <w:tcBorders>
              <w:top w:val="nil"/>
            </w:tcBorders>
            <w:shd w:val="solid" w:color="1E4496" w:fill="auto"/>
            <w:tcMar>
              <w:top w:w="34" w:type="dxa"/>
              <w:left w:w="113" w:type="dxa"/>
              <w:bottom w:w="34" w:type="dxa"/>
              <w:right w:w="113" w:type="dxa"/>
            </w:tcMar>
            <w:vAlign w:val="bottom"/>
          </w:tcPr>
          <w:p w14:paraId="3A546CAD" w14:textId="77777777" w:rsidR="00224134" w:rsidRPr="00224134" w:rsidRDefault="00224134" w:rsidP="00762EFE">
            <w:pPr>
              <w:pStyle w:val="CDITable-HeaderRowLeftns"/>
              <w:rPr>
                <w:lang w:val="en-GB"/>
              </w:rPr>
            </w:pPr>
            <w:r w:rsidRPr="00224134">
              <w:rPr>
                <w:lang w:val="en-GB"/>
              </w:rPr>
              <w:t>Milestone age</w:t>
            </w:r>
          </w:p>
        </w:tc>
        <w:tc>
          <w:tcPr>
            <w:tcW w:w="4252" w:type="dxa"/>
            <w:gridSpan w:val="3"/>
            <w:tcBorders>
              <w:top w:val="nil"/>
              <w:bottom w:val="single" w:sz="6" w:space="0" w:color="FFFFFF" w:themeColor="background1"/>
            </w:tcBorders>
            <w:shd w:val="solid" w:color="1E4496" w:fill="auto"/>
            <w:tcMar>
              <w:top w:w="34" w:type="dxa"/>
              <w:left w:w="113" w:type="dxa"/>
              <w:bottom w:w="34" w:type="dxa"/>
              <w:right w:w="113" w:type="dxa"/>
            </w:tcMar>
            <w:vAlign w:val="bottom"/>
          </w:tcPr>
          <w:p w14:paraId="53DA07A2" w14:textId="77777777" w:rsidR="00224134" w:rsidRPr="00224134" w:rsidRDefault="00224134" w:rsidP="00762EFE">
            <w:pPr>
              <w:pStyle w:val="CDITable-HeaderRowCentrens"/>
            </w:pPr>
            <w:r w:rsidRPr="00224134">
              <w:t>Coverage (%)</w:t>
            </w:r>
          </w:p>
        </w:tc>
      </w:tr>
      <w:tr w:rsidR="00224134" w:rsidRPr="00224134" w14:paraId="6D9E7256" w14:textId="77777777" w:rsidTr="00F74FE0">
        <w:trPr>
          <w:trHeight w:val="60"/>
          <w:tblHeader/>
        </w:trPr>
        <w:tc>
          <w:tcPr>
            <w:tcW w:w="3005" w:type="dxa"/>
            <w:vMerge/>
            <w:tcBorders>
              <w:left w:val="nil"/>
            </w:tcBorders>
            <w:tcMar>
              <w:top w:w="34" w:type="dxa"/>
              <w:bottom w:w="34" w:type="dxa"/>
            </w:tcMar>
          </w:tcPr>
          <w:p w14:paraId="7F73E5D7" w14:textId="77777777" w:rsidR="00224134" w:rsidRPr="00224134" w:rsidRDefault="00224134" w:rsidP="00F74FE0">
            <w:pPr>
              <w:spacing w:before="0" w:line="240" w:lineRule="auto"/>
            </w:pPr>
          </w:p>
        </w:tc>
        <w:tc>
          <w:tcPr>
            <w:tcW w:w="2381" w:type="dxa"/>
            <w:vMerge/>
            <w:tcMar>
              <w:top w:w="34" w:type="dxa"/>
              <w:bottom w:w="34" w:type="dxa"/>
            </w:tcMar>
          </w:tcPr>
          <w:p w14:paraId="1C45767F" w14:textId="77777777" w:rsidR="00224134" w:rsidRPr="00224134" w:rsidRDefault="00224134" w:rsidP="00F74FE0">
            <w:pPr>
              <w:spacing w:before="0" w:line="240" w:lineRule="auto"/>
            </w:pPr>
          </w:p>
        </w:tc>
        <w:tc>
          <w:tcPr>
            <w:tcW w:w="1417" w:type="dxa"/>
            <w:tcBorders>
              <w:top w:val="single" w:sz="6" w:space="0" w:color="FFFFFF" w:themeColor="background1"/>
            </w:tcBorders>
            <w:shd w:val="solid" w:color="1E4496" w:fill="auto"/>
            <w:tcMar>
              <w:top w:w="34" w:type="dxa"/>
              <w:left w:w="113" w:type="dxa"/>
              <w:bottom w:w="34" w:type="dxa"/>
              <w:right w:w="113" w:type="dxa"/>
            </w:tcMar>
            <w:vAlign w:val="bottom"/>
          </w:tcPr>
          <w:p w14:paraId="2FDFB6B0" w14:textId="77777777" w:rsidR="00224134" w:rsidRPr="00224134" w:rsidRDefault="00224134" w:rsidP="00762EFE">
            <w:pPr>
              <w:pStyle w:val="CDITable-HeaderRowCentrens"/>
            </w:pPr>
            <w:r w:rsidRPr="00224134">
              <w:t>2023</w:t>
            </w:r>
          </w:p>
        </w:tc>
        <w:tc>
          <w:tcPr>
            <w:tcW w:w="1417" w:type="dxa"/>
            <w:tcBorders>
              <w:top w:val="single" w:sz="6" w:space="0" w:color="FFFFFF" w:themeColor="background1"/>
            </w:tcBorders>
            <w:shd w:val="solid" w:color="1E4496" w:fill="auto"/>
            <w:tcMar>
              <w:top w:w="34" w:type="dxa"/>
              <w:left w:w="113" w:type="dxa"/>
              <w:bottom w:w="34" w:type="dxa"/>
              <w:right w:w="113" w:type="dxa"/>
            </w:tcMar>
            <w:vAlign w:val="bottom"/>
          </w:tcPr>
          <w:p w14:paraId="34703B88" w14:textId="77777777" w:rsidR="00224134" w:rsidRPr="00224134" w:rsidRDefault="00224134" w:rsidP="00762EFE">
            <w:pPr>
              <w:pStyle w:val="CDITable-HeaderRowCentrens"/>
            </w:pPr>
            <w:r w:rsidRPr="00224134">
              <w:t>2024</w:t>
            </w:r>
          </w:p>
        </w:tc>
        <w:tc>
          <w:tcPr>
            <w:tcW w:w="1418" w:type="dxa"/>
            <w:tcBorders>
              <w:top w:val="single" w:sz="6" w:space="0" w:color="FFFFFF" w:themeColor="background1"/>
              <w:right w:val="nil"/>
            </w:tcBorders>
            <w:shd w:val="solid" w:color="1E4496" w:fill="auto"/>
            <w:tcMar>
              <w:top w:w="34" w:type="dxa"/>
              <w:left w:w="113" w:type="dxa"/>
              <w:bottom w:w="34" w:type="dxa"/>
              <w:right w:w="113" w:type="dxa"/>
            </w:tcMar>
            <w:vAlign w:val="bottom"/>
          </w:tcPr>
          <w:p w14:paraId="50A88FB8" w14:textId="77777777" w:rsidR="00224134" w:rsidRPr="00224134" w:rsidRDefault="00224134" w:rsidP="00762EFE">
            <w:pPr>
              <w:pStyle w:val="CDITable-HeaderRowCentrens"/>
            </w:pPr>
            <w:r w:rsidRPr="00224134">
              <w:t>Difference</w:t>
            </w:r>
            <w:r w:rsidRPr="00224134">
              <w:rPr>
                <w:vertAlign w:val="superscript"/>
              </w:rPr>
              <w:t>b</w:t>
            </w:r>
          </w:p>
        </w:tc>
      </w:tr>
      <w:tr w:rsidR="00224134" w:rsidRPr="00224134" w14:paraId="79155E2E" w14:textId="77777777" w:rsidTr="00F74FE0">
        <w:trPr>
          <w:trHeight w:val="60"/>
        </w:trPr>
        <w:tc>
          <w:tcPr>
            <w:tcW w:w="3005" w:type="dxa"/>
            <w:vMerge w:val="restart"/>
            <w:tcBorders>
              <w:left w:val="nil"/>
              <w:bottom w:val="single" w:sz="6" w:space="0" w:color="1E4496" w:themeColor="text2"/>
            </w:tcBorders>
            <w:tcMar>
              <w:top w:w="34" w:type="dxa"/>
              <w:left w:w="113" w:type="dxa"/>
              <w:bottom w:w="34" w:type="dxa"/>
              <w:right w:w="113" w:type="dxa"/>
            </w:tcMar>
            <w:vAlign w:val="center"/>
          </w:tcPr>
          <w:p w14:paraId="72954E0B" w14:textId="77777777" w:rsidR="00224134" w:rsidRPr="00224134" w:rsidRDefault="00224134" w:rsidP="00762EFE">
            <w:pPr>
              <w:pStyle w:val="CDITable-RowLeftns"/>
              <w:rPr>
                <w:lang w:val="en-GB"/>
              </w:rPr>
            </w:pPr>
            <w:r w:rsidRPr="00224134">
              <w:rPr>
                <w:lang w:val="en-GB"/>
              </w:rPr>
              <w:t xml:space="preserve">Fully </w:t>
            </w:r>
            <w:proofErr w:type="gramStart"/>
            <w:r w:rsidRPr="00224134">
              <w:rPr>
                <w:lang w:val="en-GB"/>
              </w:rPr>
              <w:t>vaccinated</w:t>
            </w:r>
            <w:r w:rsidRPr="00224134">
              <w:rPr>
                <w:vertAlign w:val="superscript"/>
                <w:lang w:val="en-GB"/>
              </w:rPr>
              <w:t>c,a</w:t>
            </w:r>
            <w:proofErr w:type="gramEnd"/>
          </w:p>
        </w:tc>
        <w:tc>
          <w:tcPr>
            <w:tcW w:w="2381" w:type="dxa"/>
            <w:tcBorders>
              <w:bottom w:val="single" w:sz="6" w:space="0" w:color="1E4496" w:themeColor="text2"/>
            </w:tcBorders>
            <w:tcMar>
              <w:top w:w="34" w:type="dxa"/>
              <w:left w:w="113" w:type="dxa"/>
              <w:bottom w:w="34" w:type="dxa"/>
              <w:right w:w="113" w:type="dxa"/>
            </w:tcMar>
            <w:vAlign w:val="center"/>
          </w:tcPr>
          <w:p w14:paraId="64DFDF20"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d</w:t>
            </w:r>
          </w:p>
        </w:tc>
        <w:tc>
          <w:tcPr>
            <w:tcW w:w="1417" w:type="dxa"/>
            <w:tcBorders>
              <w:bottom w:val="single" w:sz="6" w:space="0" w:color="1E4496" w:themeColor="text2"/>
            </w:tcBorders>
            <w:tcMar>
              <w:top w:w="34" w:type="dxa"/>
              <w:left w:w="113" w:type="dxa"/>
              <w:bottom w:w="34" w:type="dxa"/>
              <w:right w:w="113" w:type="dxa"/>
            </w:tcMar>
            <w:vAlign w:val="center"/>
          </w:tcPr>
          <w:p w14:paraId="7B7FB473" w14:textId="77777777" w:rsidR="00224134" w:rsidRPr="00224134" w:rsidRDefault="00224134" w:rsidP="00762EFE">
            <w:pPr>
              <w:pStyle w:val="CDITable-RowCentrens"/>
              <w:rPr>
                <w:lang w:val="en-GB"/>
              </w:rPr>
            </w:pPr>
            <w:r w:rsidRPr="00224134">
              <w:rPr>
                <w:lang w:val="en-GB"/>
              </w:rPr>
              <w:t>92.8</w:t>
            </w:r>
          </w:p>
        </w:tc>
        <w:tc>
          <w:tcPr>
            <w:tcW w:w="1417" w:type="dxa"/>
            <w:tcBorders>
              <w:bottom w:val="single" w:sz="6" w:space="0" w:color="1E4496" w:themeColor="text2"/>
            </w:tcBorders>
            <w:tcMar>
              <w:top w:w="34" w:type="dxa"/>
              <w:left w:w="113" w:type="dxa"/>
              <w:bottom w:w="34" w:type="dxa"/>
              <w:right w:w="113" w:type="dxa"/>
            </w:tcMar>
            <w:vAlign w:val="center"/>
          </w:tcPr>
          <w:p w14:paraId="6D3A9A35" w14:textId="77777777" w:rsidR="00224134" w:rsidRPr="00224134" w:rsidRDefault="00224134" w:rsidP="00762EFE">
            <w:pPr>
              <w:pStyle w:val="CDITable-RowCentrens"/>
              <w:rPr>
                <w:lang w:val="en-GB"/>
              </w:rPr>
            </w:pPr>
            <w:r w:rsidRPr="00224134">
              <w:rPr>
                <w:lang w:val="en-GB"/>
              </w:rPr>
              <w:t>91.6</w:t>
            </w:r>
          </w:p>
        </w:tc>
        <w:tc>
          <w:tcPr>
            <w:tcW w:w="1418" w:type="dxa"/>
            <w:tcBorders>
              <w:bottom w:val="single" w:sz="6" w:space="0" w:color="1E4496" w:themeColor="text2"/>
              <w:right w:val="nil"/>
            </w:tcBorders>
            <w:tcMar>
              <w:top w:w="34" w:type="dxa"/>
              <w:left w:w="113" w:type="dxa"/>
              <w:bottom w:w="34" w:type="dxa"/>
              <w:right w:w="113" w:type="dxa"/>
            </w:tcMar>
            <w:vAlign w:val="center"/>
          </w:tcPr>
          <w:p w14:paraId="7C3ADBF6" w14:textId="77777777" w:rsidR="00224134" w:rsidRPr="00224134" w:rsidRDefault="00224134" w:rsidP="00762EFE">
            <w:pPr>
              <w:pStyle w:val="CDITable-RowCentrens"/>
              <w:rPr>
                <w:lang w:val="en-GB"/>
              </w:rPr>
            </w:pPr>
            <w:r w:rsidRPr="00224134">
              <w:rPr>
                <w:lang w:val="en-GB"/>
              </w:rPr>
              <w:t>-1.2</w:t>
            </w:r>
          </w:p>
        </w:tc>
      </w:tr>
      <w:tr w:rsidR="00224134" w:rsidRPr="00224134" w14:paraId="26723F20"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43CB079E"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EF00A71"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9CD8D48" w14:textId="77777777" w:rsidR="00224134" w:rsidRPr="00224134" w:rsidRDefault="00224134" w:rsidP="00762EFE">
            <w:pPr>
              <w:pStyle w:val="CDITable-RowCentrens"/>
              <w:rPr>
                <w:lang w:val="en-GB"/>
              </w:rPr>
            </w:pPr>
            <w:r w:rsidRPr="00224134">
              <w:rPr>
                <w:lang w:val="en-GB"/>
              </w:rPr>
              <w:t>90.8</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DB1E324" w14:textId="77777777" w:rsidR="00224134" w:rsidRPr="00224134" w:rsidRDefault="00224134" w:rsidP="00762EFE">
            <w:pPr>
              <w:pStyle w:val="CDITable-RowCentrens"/>
              <w:rPr>
                <w:lang w:val="en-GB"/>
              </w:rPr>
            </w:pPr>
            <w:r w:rsidRPr="00224134">
              <w:rPr>
                <w:lang w:val="en-GB"/>
              </w:rPr>
              <w:t>89.4</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C63A9B4" w14:textId="77777777" w:rsidR="00224134" w:rsidRPr="00224134" w:rsidRDefault="00224134" w:rsidP="00762EFE">
            <w:pPr>
              <w:pStyle w:val="CDITable-RowCentrens"/>
              <w:rPr>
                <w:lang w:val="en-GB"/>
              </w:rPr>
            </w:pPr>
            <w:r w:rsidRPr="00224134">
              <w:rPr>
                <w:lang w:val="en-GB"/>
              </w:rPr>
              <w:t>-1.4</w:t>
            </w:r>
          </w:p>
        </w:tc>
      </w:tr>
      <w:tr w:rsidR="00224134" w:rsidRPr="00224134" w14:paraId="30C68438"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07EC7536"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5595024"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E643F69" w14:textId="77777777" w:rsidR="00224134" w:rsidRPr="00224134" w:rsidRDefault="00224134" w:rsidP="00762EFE">
            <w:pPr>
              <w:pStyle w:val="CDITable-RowCentrens"/>
              <w:rPr>
                <w:lang w:val="en-GB"/>
              </w:rPr>
            </w:pPr>
            <w:r w:rsidRPr="00224134">
              <w:rPr>
                <w:lang w:val="en-GB"/>
              </w:rPr>
              <w:t>93.3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6E159D1" w14:textId="77777777" w:rsidR="00224134" w:rsidRPr="00224134" w:rsidRDefault="00224134" w:rsidP="00762EFE">
            <w:pPr>
              <w:pStyle w:val="CDITable-RowCentrens"/>
              <w:rPr>
                <w:lang w:val="en-GB"/>
              </w:rPr>
            </w:pPr>
            <w:r w:rsidRPr="00224134">
              <w:rPr>
                <w:lang w:val="en-GB"/>
              </w:rPr>
              <w:t>92.7</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0E3F6306" w14:textId="77777777" w:rsidR="00224134" w:rsidRPr="00224134" w:rsidRDefault="00224134" w:rsidP="00762EFE">
            <w:pPr>
              <w:pStyle w:val="CDITable-RowCentrens"/>
              <w:rPr>
                <w:lang w:val="en-GB"/>
              </w:rPr>
            </w:pPr>
            <w:r w:rsidRPr="00224134">
              <w:rPr>
                <w:lang w:val="en-GB"/>
              </w:rPr>
              <w:t>-0.6</w:t>
            </w:r>
          </w:p>
        </w:tc>
      </w:tr>
      <w:tr w:rsidR="00224134" w:rsidRPr="00224134" w14:paraId="591FE2CB"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4ACB242C" w14:textId="77777777" w:rsidR="00224134" w:rsidRPr="00224134" w:rsidRDefault="00224134" w:rsidP="00762EFE">
            <w:pPr>
              <w:pStyle w:val="CDITable-RowLeftns"/>
              <w:rPr>
                <w:lang w:val="en-GB"/>
              </w:rPr>
            </w:pPr>
            <w:r w:rsidRPr="00224134">
              <w:rPr>
                <w:lang w:val="en-GB"/>
              </w:rPr>
              <w:t>Diphtheria-tetanus-pertussis</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E377EED"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d</w:t>
            </w:r>
            <w:r w:rsidRPr="00224134">
              <w:rPr>
                <w:lang w:val="en-GB"/>
              </w:rPr>
              <w:t xml:space="preserve"> (dose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20D4D38" w14:textId="77777777" w:rsidR="00224134" w:rsidRPr="00224134" w:rsidRDefault="00224134" w:rsidP="00762EFE">
            <w:pPr>
              <w:pStyle w:val="CDITable-RowCentrens"/>
              <w:rPr>
                <w:lang w:val="en-GB"/>
              </w:rPr>
            </w:pPr>
            <w:r w:rsidRPr="00224134">
              <w:rPr>
                <w:lang w:val="en-GB"/>
              </w:rPr>
              <w:t>93.3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35858C0" w14:textId="77777777" w:rsidR="00224134" w:rsidRPr="00224134" w:rsidRDefault="00224134" w:rsidP="00762EFE">
            <w:pPr>
              <w:pStyle w:val="CDITable-RowCentrens"/>
              <w:rPr>
                <w:lang w:val="en-GB"/>
              </w:rPr>
            </w:pPr>
            <w:r w:rsidRPr="00224134">
              <w:rPr>
                <w:lang w:val="en-GB"/>
              </w:rPr>
              <w:t>92.2</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5F519DCE" w14:textId="77777777" w:rsidR="00224134" w:rsidRPr="00224134" w:rsidRDefault="00224134" w:rsidP="00762EFE">
            <w:pPr>
              <w:pStyle w:val="CDITable-RowCentrens"/>
              <w:rPr>
                <w:lang w:val="en-GB"/>
              </w:rPr>
            </w:pPr>
            <w:r w:rsidRPr="00224134">
              <w:rPr>
                <w:lang w:val="en-GB"/>
              </w:rPr>
              <w:t>-1.1</w:t>
            </w:r>
          </w:p>
        </w:tc>
      </w:tr>
      <w:tr w:rsidR="00224134" w:rsidRPr="00224134" w14:paraId="29FE4669"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374C625C"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8662A62"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274A59A" w14:textId="77777777" w:rsidR="00224134" w:rsidRPr="00224134" w:rsidRDefault="00224134" w:rsidP="00762EFE">
            <w:pPr>
              <w:pStyle w:val="CDITable-RowCentrens"/>
              <w:rPr>
                <w:lang w:val="en-GB"/>
              </w:rPr>
            </w:pPr>
            <w:r w:rsidRPr="00224134">
              <w:rPr>
                <w:lang w:val="en-GB"/>
              </w:rPr>
              <w:t>91.9</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001E108" w14:textId="77777777" w:rsidR="00224134" w:rsidRPr="00224134" w:rsidRDefault="00224134" w:rsidP="00762EFE">
            <w:pPr>
              <w:pStyle w:val="CDITable-RowCentrens"/>
              <w:rPr>
                <w:lang w:val="en-GB"/>
              </w:rPr>
            </w:pPr>
            <w:r w:rsidRPr="00224134">
              <w:rPr>
                <w:lang w:val="en-GB"/>
              </w:rPr>
              <w:t>90.7</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322D2D0" w14:textId="77777777" w:rsidR="00224134" w:rsidRPr="00224134" w:rsidRDefault="00224134" w:rsidP="00762EFE">
            <w:pPr>
              <w:pStyle w:val="CDITable-RowCentrens"/>
              <w:rPr>
                <w:lang w:val="en-GB"/>
              </w:rPr>
            </w:pPr>
            <w:r w:rsidRPr="00224134">
              <w:rPr>
                <w:lang w:val="en-GB"/>
              </w:rPr>
              <w:t>-1.2</w:t>
            </w:r>
          </w:p>
        </w:tc>
      </w:tr>
      <w:tr w:rsidR="00224134" w:rsidRPr="00224134" w14:paraId="08F566C6"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1AE0039D"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EF74CDE"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r w:rsidRPr="00224134">
              <w:rPr>
                <w:lang w:val="en-GB"/>
              </w:rPr>
              <w:t xml:space="preserve"> (dose 4 or 5)</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04CA848" w14:textId="77777777" w:rsidR="00224134" w:rsidRPr="00224134" w:rsidRDefault="00224134" w:rsidP="00762EFE">
            <w:pPr>
              <w:pStyle w:val="CDITable-RowCentrens"/>
              <w:rPr>
                <w:lang w:val="en-GB"/>
              </w:rPr>
            </w:pPr>
            <w:r w:rsidRPr="00224134">
              <w:rPr>
                <w:lang w:val="en-GB"/>
              </w:rPr>
              <w:t>93.5</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7E09E82" w14:textId="77777777" w:rsidR="00224134" w:rsidRPr="00224134" w:rsidRDefault="00224134" w:rsidP="00762EFE">
            <w:pPr>
              <w:pStyle w:val="CDITable-RowCentrens"/>
              <w:rPr>
                <w:lang w:val="en-GB"/>
              </w:rPr>
            </w:pPr>
            <w:r w:rsidRPr="00224134">
              <w:rPr>
                <w:lang w:val="en-GB"/>
              </w:rPr>
              <w:t>92.9</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2F2DBE97" w14:textId="77777777" w:rsidR="00224134" w:rsidRPr="00224134" w:rsidRDefault="00224134" w:rsidP="00762EFE">
            <w:pPr>
              <w:pStyle w:val="CDITable-RowCentrens"/>
              <w:rPr>
                <w:lang w:val="en-GB"/>
              </w:rPr>
            </w:pPr>
            <w:r w:rsidRPr="00224134">
              <w:rPr>
                <w:lang w:val="en-GB"/>
              </w:rPr>
              <w:t>-0.6</w:t>
            </w:r>
          </w:p>
        </w:tc>
      </w:tr>
      <w:tr w:rsidR="00224134" w:rsidRPr="00224134" w14:paraId="5ECB842F"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49746B15" w14:textId="77777777" w:rsidR="00224134" w:rsidRPr="00224134" w:rsidRDefault="00224134" w:rsidP="00762EFE">
            <w:pPr>
              <w:pStyle w:val="CDITable-RowLeftns"/>
              <w:rPr>
                <w:lang w:val="en-GB"/>
              </w:rPr>
            </w:pPr>
            <w:r w:rsidRPr="00224134">
              <w:rPr>
                <w:lang w:val="en-GB"/>
              </w:rPr>
              <w:t>Polio</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23CE477"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d</w:t>
            </w:r>
            <w:r w:rsidRPr="00224134">
              <w:rPr>
                <w:lang w:val="en-GB"/>
              </w:rPr>
              <w:t xml:space="preserve"> (dose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51568EB" w14:textId="77777777" w:rsidR="00224134" w:rsidRPr="00224134" w:rsidRDefault="00224134" w:rsidP="00762EFE">
            <w:pPr>
              <w:pStyle w:val="CDITable-RowCentrens"/>
              <w:rPr>
                <w:lang w:val="en-GB"/>
              </w:rPr>
            </w:pPr>
            <w:r w:rsidRPr="00224134">
              <w:rPr>
                <w:lang w:val="en-GB"/>
              </w:rPr>
              <w:t>93.3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166E858" w14:textId="77777777" w:rsidR="00224134" w:rsidRPr="00224134" w:rsidRDefault="00224134" w:rsidP="00762EFE">
            <w:pPr>
              <w:pStyle w:val="CDITable-RowCentrens"/>
              <w:rPr>
                <w:lang w:val="en-GB"/>
              </w:rPr>
            </w:pPr>
            <w:r w:rsidRPr="00224134">
              <w:rPr>
                <w:lang w:val="en-GB"/>
              </w:rPr>
              <w:t>92.1</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3EC642A" w14:textId="77777777" w:rsidR="00224134" w:rsidRPr="00224134" w:rsidRDefault="00224134" w:rsidP="00762EFE">
            <w:pPr>
              <w:pStyle w:val="CDITable-RowCentrens"/>
              <w:rPr>
                <w:lang w:val="en-GB"/>
              </w:rPr>
            </w:pPr>
            <w:r w:rsidRPr="00224134">
              <w:rPr>
                <w:lang w:val="en-GB"/>
              </w:rPr>
              <w:t>-1.2</w:t>
            </w:r>
          </w:p>
        </w:tc>
      </w:tr>
      <w:tr w:rsidR="00224134" w:rsidRPr="00224134" w14:paraId="3E12428C"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409AF29D"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35A4E53"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A7B7F1A" w14:textId="77777777" w:rsidR="00224134" w:rsidRPr="00224134" w:rsidRDefault="00224134" w:rsidP="00762EFE">
            <w:pPr>
              <w:pStyle w:val="CDITable-RowCentrens"/>
              <w:rPr>
                <w:lang w:val="en-GB"/>
              </w:rPr>
            </w:pPr>
            <w:r w:rsidRPr="00224134">
              <w:rPr>
                <w:lang w:val="en-GB"/>
              </w:rPr>
              <w:t>95.8</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EC7BDB8" w14:textId="77777777" w:rsidR="00224134" w:rsidRPr="00224134" w:rsidRDefault="00224134" w:rsidP="00762EFE">
            <w:pPr>
              <w:pStyle w:val="CDITable-RowCentrens"/>
              <w:rPr>
                <w:lang w:val="en-GB"/>
              </w:rPr>
            </w:pPr>
            <w:r w:rsidRPr="00224134">
              <w:rPr>
                <w:lang w:val="en-GB"/>
              </w:rPr>
              <w:t>95.0</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0FC61B4E" w14:textId="77777777" w:rsidR="00224134" w:rsidRPr="00224134" w:rsidRDefault="00224134" w:rsidP="00762EFE">
            <w:pPr>
              <w:pStyle w:val="CDITable-RowCentrens"/>
              <w:rPr>
                <w:lang w:val="en-GB"/>
              </w:rPr>
            </w:pPr>
            <w:r w:rsidRPr="00224134">
              <w:rPr>
                <w:lang w:val="en-GB"/>
              </w:rPr>
              <w:t>-0.8</w:t>
            </w:r>
          </w:p>
        </w:tc>
      </w:tr>
      <w:tr w:rsidR="00224134" w:rsidRPr="00224134" w14:paraId="7E8572C6"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5D8FCC13"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094DF39"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r w:rsidRPr="00224134">
              <w:rPr>
                <w:lang w:val="en-GB"/>
              </w:rPr>
              <w:t xml:space="preserve"> (dose 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A44843F" w14:textId="77777777" w:rsidR="00224134" w:rsidRPr="00224134" w:rsidRDefault="00224134" w:rsidP="00762EFE">
            <w:pPr>
              <w:pStyle w:val="CDITable-RowCentrens"/>
              <w:rPr>
                <w:lang w:val="en-GB"/>
              </w:rPr>
            </w:pPr>
            <w:r w:rsidRPr="00224134">
              <w:rPr>
                <w:lang w:val="en-GB"/>
              </w:rPr>
              <w:t>93.6</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1922626" w14:textId="77777777" w:rsidR="00224134" w:rsidRPr="00224134" w:rsidRDefault="00224134" w:rsidP="00762EFE">
            <w:pPr>
              <w:pStyle w:val="CDITable-RowCentrens"/>
              <w:rPr>
                <w:lang w:val="en-GB"/>
              </w:rPr>
            </w:pPr>
            <w:r w:rsidRPr="00224134">
              <w:rPr>
                <w:lang w:val="en-GB"/>
              </w:rPr>
              <w:t>93.1</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6ECE61A9" w14:textId="77777777" w:rsidR="00224134" w:rsidRPr="00224134" w:rsidRDefault="00224134" w:rsidP="00762EFE">
            <w:pPr>
              <w:pStyle w:val="CDITable-RowCentrens"/>
              <w:rPr>
                <w:lang w:val="en-GB"/>
              </w:rPr>
            </w:pPr>
            <w:r w:rsidRPr="00224134">
              <w:rPr>
                <w:lang w:val="en-GB"/>
              </w:rPr>
              <w:t>-0.5</w:t>
            </w:r>
          </w:p>
        </w:tc>
      </w:tr>
      <w:tr w:rsidR="00224134" w:rsidRPr="00224134" w14:paraId="0C9BD3FE"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609102CD" w14:textId="77777777" w:rsidR="00224134" w:rsidRPr="00224134" w:rsidRDefault="00224134" w:rsidP="00762EFE">
            <w:pPr>
              <w:pStyle w:val="CDITable-RowLeftns"/>
              <w:rPr>
                <w:lang w:val="en-GB"/>
              </w:rPr>
            </w:pPr>
            <w:r w:rsidRPr="00224134">
              <w:rPr>
                <w:i/>
                <w:iCs/>
                <w:lang w:val="en-GB"/>
              </w:rPr>
              <w:t>Haemophilus influenzae</w:t>
            </w:r>
            <w:r w:rsidRPr="00224134">
              <w:rPr>
                <w:lang w:val="en-GB"/>
              </w:rPr>
              <w:t xml:space="preserve"> type b</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6254977"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d</w:t>
            </w:r>
            <w:r w:rsidRPr="00224134">
              <w:rPr>
                <w:lang w:val="en-GB"/>
              </w:rPr>
              <w:t xml:space="preserve"> (dose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F802FA6" w14:textId="77777777" w:rsidR="00224134" w:rsidRPr="00224134" w:rsidRDefault="00224134" w:rsidP="00762EFE">
            <w:pPr>
              <w:pStyle w:val="CDITable-RowCentrens"/>
              <w:rPr>
                <w:lang w:val="en-GB"/>
              </w:rPr>
            </w:pPr>
            <w:r w:rsidRPr="00224134">
              <w:rPr>
                <w:lang w:val="en-GB"/>
              </w:rPr>
              <w:t>93.3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3B0CFD8" w14:textId="77777777" w:rsidR="00224134" w:rsidRPr="00224134" w:rsidRDefault="00224134" w:rsidP="00762EFE">
            <w:pPr>
              <w:pStyle w:val="CDITable-RowCentrens"/>
              <w:rPr>
                <w:lang w:val="en-GB"/>
              </w:rPr>
            </w:pPr>
            <w:r w:rsidRPr="00224134">
              <w:rPr>
                <w:lang w:val="en-GB"/>
              </w:rPr>
              <w:t>92.1</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31225175" w14:textId="77777777" w:rsidR="00224134" w:rsidRPr="00224134" w:rsidRDefault="00224134" w:rsidP="00762EFE">
            <w:pPr>
              <w:pStyle w:val="CDITable-RowCentrens"/>
              <w:rPr>
                <w:lang w:val="en-GB"/>
              </w:rPr>
            </w:pPr>
            <w:r w:rsidRPr="00224134">
              <w:rPr>
                <w:lang w:val="en-GB"/>
              </w:rPr>
              <w:t>-1.2</w:t>
            </w:r>
          </w:p>
        </w:tc>
      </w:tr>
      <w:tr w:rsidR="00224134" w:rsidRPr="00224134" w14:paraId="2740516B"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51206C9F"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3F3F630"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213874E5" w14:textId="77777777" w:rsidR="00224134" w:rsidRPr="00224134" w:rsidRDefault="00224134" w:rsidP="00762EFE">
            <w:pPr>
              <w:pStyle w:val="CDITable-RowCentrens"/>
              <w:rPr>
                <w:lang w:val="en-GB"/>
              </w:rPr>
            </w:pPr>
            <w:r w:rsidRPr="00224134">
              <w:rPr>
                <w:lang w:val="en-GB"/>
              </w:rPr>
              <w:t>92.7</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DE9266C" w14:textId="77777777" w:rsidR="00224134" w:rsidRPr="00224134" w:rsidRDefault="00224134" w:rsidP="00762EFE">
            <w:pPr>
              <w:pStyle w:val="CDITable-RowCentrens"/>
              <w:rPr>
                <w:lang w:val="en-GB"/>
              </w:rPr>
            </w:pPr>
            <w:r w:rsidRPr="00224134">
              <w:rPr>
                <w:lang w:val="en-GB"/>
              </w:rPr>
              <w:t>91.5</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473BDAC" w14:textId="77777777" w:rsidR="00224134" w:rsidRPr="00224134" w:rsidRDefault="00224134" w:rsidP="00762EFE">
            <w:pPr>
              <w:pStyle w:val="CDITable-RowCentrens"/>
              <w:rPr>
                <w:lang w:val="en-GB"/>
              </w:rPr>
            </w:pPr>
            <w:r w:rsidRPr="00224134">
              <w:rPr>
                <w:lang w:val="en-GB"/>
              </w:rPr>
              <w:t>-1.2</w:t>
            </w:r>
          </w:p>
        </w:tc>
      </w:tr>
      <w:tr w:rsidR="00224134" w:rsidRPr="00224134" w14:paraId="658DB22E"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698038DB"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712123B"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r w:rsidRPr="00224134">
              <w:rPr>
                <w:lang w:val="en-GB"/>
              </w:rPr>
              <w:t xml:space="preserve"> (dose 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B525820" w14:textId="77777777" w:rsidR="00224134" w:rsidRPr="00224134" w:rsidRDefault="00224134" w:rsidP="00762EFE">
            <w:pPr>
              <w:pStyle w:val="CDITable-RowCentrens"/>
              <w:rPr>
                <w:lang w:val="en-GB"/>
              </w:rPr>
            </w:pPr>
            <w:r w:rsidRPr="00224134">
              <w:rPr>
                <w:lang w:val="en-GB"/>
              </w:rPr>
              <w:t>95.8</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10B6C4F" w14:textId="77777777" w:rsidR="00224134" w:rsidRPr="00224134" w:rsidRDefault="00224134" w:rsidP="00762EFE">
            <w:pPr>
              <w:pStyle w:val="CDITable-RowCentrens"/>
              <w:rPr>
                <w:lang w:val="en-GB"/>
              </w:rPr>
            </w:pPr>
            <w:r w:rsidRPr="00224134">
              <w:rPr>
                <w:lang w:val="en-GB"/>
              </w:rPr>
              <w:t>95.5</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5E4704BD" w14:textId="77777777" w:rsidR="00224134" w:rsidRPr="00224134" w:rsidRDefault="00224134" w:rsidP="00762EFE">
            <w:pPr>
              <w:pStyle w:val="CDITable-RowCentrens"/>
              <w:rPr>
                <w:lang w:val="en-GB"/>
              </w:rPr>
            </w:pPr>
            <w:r w:rsidRPr="00224134">
              <w:rPr>
                <w:lang w:val="en-GB"/>
              </w:rPr>
              <w:t>-0.3</w:t>
            </w:r>
          </w:p>
        </w:tc>
      </w:tr>
      <w:tr w:rsidR="00224134" w:rsidRPr="00224134" w14:paraId="02B0D95A"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07F981A8" w14:textId="77777777" w:rsidR="00224134" w:rsidRPr="00224134" w:rsidRDefault="00224134" w:rsidP="00762EFE">
            <w:pPr>
              <w:pStyle w:val="CDITable-RowLeftns"/>
              <w:rPr>
                <w:lang w:val="en-GB"/>
              </w:rPr>
            </w:pPr>
            <w:r w:rsidRPr="00224134">
              <w:rPr>
                <w:lang w:val="en-GB"/>
              </w:rPr>
              <w:t>Hepatitis B</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9EFAF93"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d</w:t>
            </w:r>
            <w:r w:rsidRPr="00224134">
              <w:rPr>
                <w:lang w:val="en-GB"/>
              </w:rPr>
              <w:t xml:space="preserve"> (dose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B2F4DF4" w14:textId="77777777" w:rsidR="00224134" w:rsidRPr="00224134" w:rsidRDefault="00224134" w:rsidP="00762EFE">
            <w:pPr>
              <w:pStyle w:val="CDITable-RowCentrens"/>
              <w:rPr>
                <w:lang w:val="en-GB"/>
              </w:rPr>
            </w:pPr>
            <w:r w:rsidRPr="00224134">
              <w:rPr>
                <w:lang w:val="en-GB"/>
              </w:rPr>
              <w:t>93.2</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0CE6247" w14:textId="77777777" w:rsidR="00224134" w:rsidRPr="00224134" w:rsidRDefault="00224134" w:rsidP="00762EFE">
            <w:pPr>
              <w:pStyle w:val="CDITable-RowCentrens"/>
              <w:rPr>
                <w:lang w:val="en-GB"/>
              </w:rPr>
            </w:pPr>
            <w:r w:rsidRPr="00224134">
              <w:rPr>
                <w:lang w:val="en-GB"/>
              </w:rPr>
              <w:t>92.0</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389D396D" w14:textId="77777777" w:rsidR="00224134" w:rsidRPr="00224134" w:rsidRDefault="00224134" w:rsidP="00762EFE">
            <w:pPr>
              <w:pStyle w:val="CDITable-RowCentrens"/>
              <w:rPr>
                <w:lang w:val="en-GB"/>
              </w:rPr>
            </w:pPr>
            <w:r w:rsidRPr="00224134">
              <w:rPr>
                <w:lang w:val="en-GB"/>
              </w:rPr>
              <w:t>-1.2</w:t>
            </w:r>
          </w:p>
        </w:tc>
      </w:tr>
      <w:tr w:rsidR="00224134" w:rsidRPr="00224134" w14:paraId="63696EA5"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558F0180"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A3960FE"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64AEAC8" w14:textId="77777777" w:rsidR="00224134" w:rsidRPr="00224134" w:rsidRDefault="00224134" w:rsidP="00762EFE">
            <w:pPr>
              <w:pStyle w:val="CDITable-RowCentrens"/>
              <w:rPr>
                <w:lang w:val="en-GB"/>
              </w:rPr>
            </w:pPr>
            <w:r w:rsidRPr="00224134">
              <w:rPr>
                <w:lang w:val="en-GB"/>
              </w:rPr>
              <w:t>95.6</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31DD3D1" w14:textId="77777777" w:rsidR="00224134" w:rsidRPr="00224134" w:rsidRDefault="00224134" w:rsidP="00762EFE">
            <w:pPr>
              <w:pStyle w:val="CDITable-RowCentrens"/>
              <w:rPr>
                <w:lang w:val="en-GB"/>
              </w:rPr>
            </w:pPr>
            <w:r w:rsidRPr="00224134">
              <w:rPr>
                <w:lang w:val="en-GB"/>
              </w:rPr>
              <w:t>94.8</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5A53FEF9" w14:textId="77777777" w:rsidR="00224134" w:rsidRPr="00224134" w:rsidRDefault="00224134" w:rsidP="00762EFE">
            <w:pPr>
              <w:pStyle w:val="CDITable-RowCentrens"/>
              <w:rPr>
                <w:lang w:val="en-GB"/>
              </w:rPr>
            </w:pPr>
            <w:r w:rsidRPr="00224134">
              <w:rPr>
                <w:lang w:val="en-GB"/>
              </w:rPr>
              <w:t>-0.8</w:t>
            </w:r>
          </w:p>
        </w:tc>
      </w:tr>
      <w:tr w:rsidR="00224134" w:rsidRPr="00224134" w14:paraId="60131C37"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5EC6A820"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62CBAF4"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r w:rsidRPr="00224134">
              <w:rPr>
                <w:lang w:val="en-GB"/>
              </w:rPr>
              <w:t xml:space="preserve"> (dose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D0CE89F" w14:textId="77777777" w:rsidR="00224134" w:rsidRPr="00224134" w:rsidRDefault="00224134" w:rsidP="00762EFE">
            <w:pPr>
              <w:pStyle w:val="CDITable-RowCentrens"/>
              <w:rPr>
                <w:lang w:val="en-GB"/>
              </w:rPr>
            </w:pPr>
            <w:r w:rsidRPr="00224134">
              <w:rPr>
                <w:lang w:val="en-GB"/>
              </w:rPr>
              <w:t>96.6</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3450EA0" w14:textId="77777777" w:rsidR="00224134" w:rsidRPr="00224134" w:rsidRDefault="00224134" w:rsidP="00762EFE">
            <w:pPr>
              <w:pStyle w:val="CDITable-RowCentrens"/>
              <w:rPr>
                <w:lang w:val="en-GB"/>
              </w:rPr>
            </w:pPr>
            <w:r w:rsidRPr="00224134">
              <w:rPr>
                <w:lang w:val="en-GB"/>
              </w:rPr>
              <w:t>96.5</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3B4EFB7F" w14:textId="77777777" w:rsidR="00224134" w:rsidRPr="00224134" w:rsidRDefault="00224134" w:rsidP="00762EFE">
            <w:pPr>
              <w:pStyle w:val="CDITable-RowCentrens"/>
              <w:rPr>
                <w:lang w:val="en-GB"/>
              </w:rPr>
            </w:pPr>
            <w:r w:rsidRPr="00224134">
              <w:rPr>
                <w:lang w:val="en-GB"/>
              </w:rPr>
              <w:t>-0.1</w:t>
            </w:r>
          </w:p>
        </w:tc>
      </w:tr>
      <w:tr w:rsidR="00224134" w:rsidRPr="00224134" w14:paraId="36F7E020"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582E4518" w14:textId="77777777" w:rsidR="00224134" w:rsidRPr="00224134" w:rsidRDefault="00224134" w:rsidP="00762EFE">
            <w:pPr>
              <w:pStyle w:val="CDITable-RowLeftns"/>
              <w:rPr>
                <w:lang w:val="en-GB"/>
              </w:rPr>
            </w:pPr>
            <w:r w:rsidRPr="00224134">
              <w:rPr>
                <w:lang w:val="en-GB"/>
              </w:rPr>
              <w:t>Measles-mumps-rubella</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21D7EC4"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g</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094DEE6" w14:textId="77777777" w:rsidR="00224134" w:rsidRPr="00224134" w:rsidRDefault="00224134" w:rsidP="00762EFE">
            <w:pPr>
              <w:pStyle w:val="CDITable-RowCentrens"/>
              <w:rPr>
                <w:lang w:val="en-GB"/>
              </w:rPr>
            </w:pPr>
            <w:r w:rsidRPr="00224134">
              <w:rPr>
                <w:lang w:val="en-GB"/>
              </w:rPr>
              <w:t>N/A</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2A37F227" w14:textId="77777777" w:rsidR="00224134" w:rsidRPr="00224134" w:rsidRDefault="00224134" w:rsidP="00762EFE">
            <w:pPr>
              <w:pStyle w:val="CDITable-RowCentrens"/>
              <w:rPr>
                <w:lang w:val="en-GB"/>
              </w:rPr>
            </w:pPr>
            <w:r w:rsidRPr="00224134">
              <w:rPr>
                <w:lang w:val="en-GB"/>
              </w:rPr>
              <w:t>N/A</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3F518F6B" w14:textId="77777777" w:rsidR="00224134" w:rsidRPr="00224134" w:rsidRDefault="00224134" w:rsidP="00762EFE">
            <w:pPr>
              <w:pStyle w:val="CDITable-RowCentrens"/>
              <w:rPr>
                <w:lang w:val="en-GB"/>
              </w:rPr>
            </w:pPr>
            <w:r w:rsidRPr="00224134">
              <w:rPr>
                <w:lang w:val="en-GB"/>
              </w:rPr>
              <w:t>N/A</w:t>
            </w:r>
          </w:p>
        </w:tc>
      </w:tr>
      <w:tr w:rsidR="00224134" w:rsidRPr="00224134" w14:paraId="4B82DC4E"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5E5E06D0"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8383593"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1)</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F6C2456" w14:textId="77777777" w:rsidR="00224134" w:rsidRPr="00224134" w:rsidRDefault="00224134" w:rsidP="00762EFE">
            <w:pPr>
              <w:pStyle w:val="CDITable-RowCentrens"/>
              <w:rPr>
                <w:lang w:val="en-GB"/>
              </w:rPr>
            </w:pPr>
            <w:r w:rsidRPr="00224134">
              <w:rPr>
                <w:lang w:val="en-GB"/>
              </w:rPr>
              <w:t>94.7</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2BAF292" w14:textId="77777777" w:rsidR="00224134" w:rsidRPr="00224134" w:rsidRDefault="00224134" w:rsidP="00762EFE">
            <w:pPr>
              <w:pStyle w:val="CDITable-RowCentrens"/>
              <w:rPr>
                <w:lang w:val="en-GB"/>
              </w:rPr>
            </w:pPr>
            <w:r w:rsidRPr="00224134">
              <w:rPr>
                <w:lang w:val="en-GB"/>
              </w:rPr>
              <w:t>94.0</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08F8CAA5" w14:textId="77777777" w:rsidR="00224134" w:rsidRPr="00224134" w:rsidRDefault="00224134" w:rsidP="00762EFE">
            <w:pPr>
              <w:pStyle w:val="CDITable-RowCentrens"/>
              <w:rPr>
                <w:lang w:val="en-GB"/>
              </w:rPr>
            </w:pPr>
            <w:r w:rsidRPr="00224134">
              <w:rPr>
                <w:lang w:val="en-GB"/>
              </w:rPr>
              <w:t>-0.7</w:t>
            </w:r>
          </w:p>
        </w:tc>
      </w:tr>
      <w:tr w:rsidR="00224134" w:rsidRPr="00224134" w14:paraId="0FF4A478"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764A774C"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21CF8C15"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2)</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23DC3A4" w14:textId="77777777" w:rsidR="00224134" w:rsidRPr="00224134" w:rsidRDefault="00224134" w:rsidP="00762EFE">
            <w:pPr>
              <w:pStyle w:val="CDITable-RowCentrens"/>
              <w:rPr>
                <w:lang w:val="en-GB"/>
              </w:rPr>
            </w:pPr>
            <w:r w:rsidRPr="00224134">
              <w:rPr>
                <w:lang w:val="en-GB"/>
              </w:rPr>
              <w:t>92.5</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6874565" w14:textId="77777777" w:rsidR="00224134" w:rsidRPr="00224134" w:rsidRDefault="00224134" w:rsidP="00762EFE">
            <w:pPr>
              <w:pStyle w:val="CDITable-RowCentrens"/>
              <w:rPr>
                <w:lang w:val="en-GB"/>
              </w:rPr>
            </w:pPr>
            <w:r w:rsidRPr="00224134">
              <w:rPr>
                <w:lang w:val="en-GB"/>
              </w:rPr>
              <w:t>91.4</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0E7DECDD" w14:textId="77777777" w:rsidR="00224134" w:rsidRPr="00224134" w:rsidRDefault="00224134" w:rsidP="00762EFE">
            <w:pPr>
              <w:pStyle w:val="CDITable-RowCentrens"/>
              <w:rPr>
                <w:lang w:val="en-GB"/>
              </w:rPr>
            </w:pPr>
            <w:r w:rsidRPr="00224134">
              <w:rPr>
                <w:lang w:val="en-GB"/>
              </w:rPr>
              <w:t>-1.1</w:t>
            </w:r>
          </w:p>
        </w:tc>
      </w:tr>
      <w:tr w:rsidR="00224134" w:rsidRPr="00224134" w14:paraId="29343763"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37563C54"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25526DB"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r w:rsidRPr="00224134">
              <w:rPr>
                <w:lang w:val="en-GB"/>
              </w:rPr>
              <w:t xml:space="preserve"> (dose 2)</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7C045DA" w14:textId="77777777" w:rsidR="00224134" w:rsidRPr="00224134" w:rsidRDefault="00224134" w:rsidP="00762EFE">
            <w:pPr>
              <w:pStyle w:val="CDITable-RowCentrens"/>
              <w:rPr>
                <w:lang w:val="en-GB"/>
              </w:rPr>
            </w:pPr>
            <w:r w:rsidRPr="00224134">
              <w:rPr>
                <w:lang w:val="en-GB"/>
              </w:rPr>
              <w:t>96.4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64468B4" w14:textId="77777777" w:rsidR="00224134" w:rsidRPr="00224134" w:rsidRDefault="00224134" w:rsidP="00762EFE">
            <w:pPr>
              <w:pStyle w:val="CDITable-RowCentrens"/>
              <w:rPr>
                <w:lang w:val="en-GB"/>
              </w:rPr>
            </w:pPr>
            <w:r w:rsidRPr="00224134">
              <w:rPr>
                <w:lang w:val="en-GB"/>
              </w:rPr>
              <w:t>96.1</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971AE30" w14:textId="77777777" w:rsidR="00224134" w:rsidRPr="00224134" w:rsidRDefault="00224134" w:rsidP="00762EFE">
            <w:pPr>
              <w:pStyle w:val="CDITable-RowCentrens"/>
              <w:rPr>
                <w:lang w:val="en-GB"/>
              </w:rPr>
            </w:pPr>
            <w:r w:rsidRPr="00224134">
              <w:rPr>
                <w:lang w:val="en-GB"/>
              </w:rPr>
              <w:t>-0.3</w:t>
            </w:r>
          </w:p>
        </w:tc>
      </w:tr>
      <w:tr w:rsidR="00224134" w:rsidRPr="00224134" w14:paraId="2E2703CB"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533DA389" w14:textId="77777777" w:rsidR="00224134" w:rsidRPr="00224134" w:rsidRDefault="00224134" w:rsidP="00762EFE">
            <w:pPr>
              <w:pStyle w:val="CDITable-RowLeftns"/>
              <w:rPr>
                <w:lang w:val="en-GB"/>
              </w:rPr>
            </w:pPr>
            <w:r w:rsidRPr="00224134">
              <w:rPr>
                <w:lang w:val="en-GB"/>
              </w:rPr>
              <w:t>Varicella</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EB79F0D"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g</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55D9F38" w14:textId="77777777" w:rsidR="00224134" w:rsidRPr="00224134" w:rsidRDefault="00224134" w:rsidP="00762EFE">
            <w:pPr>
              <w:pStyle w:val="CDITable-RowCentrens"/>
              <w:rPr>
                <w:lang w:val="en-GB"/>
              </w:rPr>
            </w:pPr>
            <w:r w:rsidRPr="00224134">
              <w:rPr>
                <w:lang w:val="en-GB"/>
              </w:rPr>
              <w:t>N/A</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3B21DF4" w14:textId="77777777" w:rsidR="00224134" w:rsidRPr="00224134" w:rsidRDefault="00224134" w:rsidP="00762EFE">
            <w:pPr>
              <w:pStyle w:val="CDITable-RowCentrens"/>
              <w:rPr>
                <w:lang w:val="en-GB"/>
              </w:rPr>
            </w:pPr>
            <w:r w:rsidRPr="00224134">
              <w:rPr>
                <w:lang w:val="en-GB"/>
              </w:rPr>
              <w:t>N/A</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73340815" w14:textId="77777777" w:rsidR="00224134" w:rsidRPr="00224134" w:rsidRDefault="00224134" w:rsidP="00762EFE">
            <w:pPr>
              <w:pStyle w:val="CDITable-RowCentrens"/>
              <w:rPr>
                <w:lang w:val="en-GB"/>
              </w:rPr>
            </w:pPr>
            <w:r w:rsidRPr="00224134">
              <w:rPr>
                <w:lang w:val="en-GB"/>
              </w:rPr>
              <w:t>N/A</w:t>
            </w:r>
          </w:p>
        </w:tc>
      </w:tr>
      <w:tr w:rsidR="00224134" w:rsidRPr="00224134" w14:paraId="30132042"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29C94775"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29C71CA3"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1)</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6A2577B" w14:textId="77777777" w:rsidR="00224134" w:rsidRPr="00224134" w:rsidRDefault="00224134" w:rsidP="00762EFE">
            <w:pPr>
              <w:pStyle w:val="CDITable-RowCentrens"/>
              <w:rPr>
                <w:lang w:val="en-GB"/>
              </w:rPr>
            </w:pPr>
            <w:r w:rsidRPr="00224134">
              <w:rPr>
                <w:lang w:val="en-GB"/>
              </w:rPr>
              <w:t>92.5</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2D02E15A" w14:textId="77777777" w:rsidR="00224134" w:rsidRPr="00224134" w:rsidRDefault="00224134" w:rsidP="00762EFE">
            <w:pPr>
              <w:pStyle w:val="CDITable-RowCentrens"/>
              <w:rPr>
                <w:lang w:val="en-GB"/>
              </w:rPr>
            </w:pPr>
            <w:r w:rsidRPr="00224134">
              <w:rPr>
                <w:lang w:val="en-GB"/>
              </w:rPr>
              <w:t>91.4</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628C011A" w14:textId="77777777" w:rsidR="00224134" w:rsidRPr="00224134" w:rsidRDefault="00224134" w:rsidP="00762EFE">
            <w:pPr>
              <w:pStyle w:val="CDITable-RowCentrens"/>
              <w:rPr>
                <w:lang w:val="en-GB"/>
              </w:rPr>
            </w:pPr>
            <w:r w:rsidRPr="00224134">
              <w:rPr>
                <w:lang w:val="en-GB"/>
              </w:rPr>
              <w:t>-1.1</w:t>
            </w:r>
          </w:p>
        </w:tc>
      </w:tr>
      <w:tr w:rsidR="00224134" w:rsidRPr="00224134" w14:paraId="3DE4E3A3"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68C94756"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CC29366"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r w:rsidRPr="00224134">
              <w:rPr>
                <w:lang w:val="en-GB"/>
              </w:rPr>
              <w:t xml:space="preserve"> (dose 1)</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F9D6BC6" w14:textId="77777777" w:rsidR="00224134" w:rsidRPr="00224134" w:rsidRDefault="00224134" w:rsidP="00762EFE">
            <w:pPr>
              <w:pStyle w:val="CDITable-RowCentrens"/>
              <w:rPr>
                <w:lang w:val="en-GB"/>
              </w:rPr>
            </w:pPr>
            <w:r w:rsidRPr="00224134">
              <w:rPr>
                <w:lang w:val="en-GB"/>
              </w:rPr>
              <w:t>96.3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53C5BD9" w14:textId="77777777" w:rsidR="00224134" w:rsidRPr="00224134" w:rsidRDefault="00224134" w:rsidP="00762EFE">
            <w:pPr>
              <w:pStyle w:val="CDITable-RowCentrens"/>
              <w:rPr>
                <w:lang w:val="en-GB"/>
              </w:rPr>
            </w:pPr>
            <w:r w:rsidRPr="00224134">
              <w:rPr>
                <w:lang w:val="en-GB"/>
              </w:rPr>
              <w:t>96.0</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279C9AA1" w14:textId="77777777" w:rsidR="00224134" w:rsidRPr="00224134" w:rsidRDefault="00224134" w:rsidP="00762EFE">
            <w:pPr>
              <w:pStyle w:val="CDITable-RowCentrens"/>
              <w:rPr>
                <w:lang w:val="en-GB"/>
              </w:rPr>
            </w:pPr>
            <w:r w:rsidRPr="00224134">
              <w:rPr>
                <w:lang w:val="en-GB"/>
              </w:rPr>
              <w:t>-0.3</w:t>
            </w:r>
          </w:p>
        </w:tc>
      </w:tr>
      <w:tr w:rsidR="00224134" w:rsidRPr="00224134" w14:paraId="296F4A89"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10FDB331" w14:textId="77777777" w:rsidR="00224134" w:rsidRPr="00224134" w:rsidRDefault="00224134" w:rsidP="00762EFE">
            <w:pPr>
              <w:pStyle w:val="CDITable-RowLeftns"/>
              <w:rPr>
                <w:lang w:val="en-GB"/>
              </w:rPr>
            </w:pPr>
            <w:r w:rsidRPr="00224134">
              <w:rPr>
                <w:lang w:val="en-GB"/>
              </w:rPr>
              <w:t xml:space="preserve">Meningococcal C-containing </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FD02382"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g</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EEF21B9" w14:textId="77777777" w:rsidR="00224134" w:rsidRPr="00224134" w:rsidRDefault="00224134" w:rsidP="00762EFE">
            <w:pPr>
              <w:pStyle w:val="CDITable-RowCentrens"/>
              <w:rPr>
                <w:lang w:val="en-GB"/>
              </w:rPr>
            </w:pPr>
            <w:r w:rsidRPr="00224134">
              <w:rPr>
                <w:lang w:val="en-GB"/>
              </w:rPr>
              <w:t>N/A</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6ED7479" w14:textId="77777777" w:rsidR="00224134" w:rsidRPr="00224134" w:rsidRDefault="00224134" w:rsidP="00762EFE">
            <w:pPr>
              <w:pStyle w:val="CDITable-RowCentrens"/>
              <w:rPr>
                <w:lang w:val="en-GB"/>
              </w:rPr>
            </w:pPr>
            <w:r w:rsidRPr="00224134">
              <w:rPr>
                <w:lang w:val="en-GB"/>
              </w:rPr>
              <w:t>N/A</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6E9A1D9F" w14:textId="77777777" w:rsidR="00224134" w:rsidRPr="00224134" w:rsidRDefault="00224134" w:rsidP="00762EFE">
            <w:pPr>
              <w:pStyle w:val="CDITable-RowCentrens"/>
              <w:rPr>
                <w:lang w:val="en-GB"/>
              </w:rPr>
            </w:pPr>
            <w:r w:rsidRPr="00224134">
              <w:rPr>
                <w:lang w:val="en-GB"/>
              </w:rPr>
              <w:t>N/A</w:t>
            </w:r>
          </w:p>
        </w:tc>
      </w:tr>
      <w:tr w:rsidR="00224134" w:rsidRPr="00224134" w14:paraId="56046947"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2D8B214B"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D890493"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1)</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C815C70" w14:textId="77777777" w:rsidR="00224134" w:rsidRPr="00224134" w:rsidRDefault="00224134" w:rsidP="00762EFE">
            <w:pPr>
              <w:pStyle w:val="CDITable-RowCentrens"/>
              <w:rPr>
                <w:lang w:val="en-GB"/>
              </w:rPr>
            </w:pPr>
            <w:r w:rsidRPr="00224134">
              <w:rPr>
                <w:lang w:val="en-GB"/>
              </w:rPr>
              <w:t>94.7</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29C3F0C8" w14:textId="77777777" w:rsidR="00224134" w:rsidRPr="00224134" w:rsidRDefault="00224134" w:rsidP="00762EFE">
            <w:pPr>
              <w:pStyle w:val="CDITable-RowCentrens"/>
              <w:rPr>
                <w:lang w:val="en-GB"/>
              </w:rPr>
            </w:pPr>
            <w:r w:rsidRPr="00224134">
              <w:rPr>
                <w:lang w:val="en-GB"/>
              </w:rPr>
              <w:t>93.9</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5CF8F60E" w14:textId="77777777" w:rsidR="00224134" w:rsidRPr="00224134" w:rsidRDefault="00224134" w:rsidP="00762EFE">
            <w:pPr>
              <w:pStyle w:val="CDITable-RowCentrens"/>
              <w:rPr>
                <w:lang w:val="en-GB"/>
              </w:rPr>
            </w:pPr>
            <w:r w:rsidRPr="00224134">
              <w:rPr>
                <w:lang w:val="en-GB"/>
              </w:rPr>
              <w:t>-0.8</w:t>
            </w:r>
          </w:p>
        </w:tc>
      </w:tr>
      <w:tr w:rsidR="00224134" w:rsidRPr="00224134" w14:paraId="7AE96E05"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02479BBE"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02E7E6D"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g</w:t>
            </w:r>
            <w:r w:rsidRPr="00224134">
              <w:rPr>
                <w:lang w:val="en-GB"/>
              </w:rPr>
              <w:t xml:space="preserve"> (dose 1)</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2B4CA21" w14:textId="77777777" w:rsidR="00224134" w:rsidRPr="00224134" w:rsidRDefault="00224134" w:rsidP="00762EFE">
            <w:pPr>
              <w:pStyle w:val="CDITable-RowCentrens"/>
              <w:rPr>
                <w:lang w:val="en-GB"/>
              </w:rPr>
            </w:pPr>
            <w:r w:rsidRPr="00224134">
              <w:rPr>
                <w:lang w:val="en-GB"/>
              </w:rPr>
              <w:t>N/A</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CBB3D1D" w14:textId="77777777" w:rsidR="00224134" w:rsidRPr="00224134" w:rsidRDefault="00224134" w:rsidP="00762EFE">
            <w:pPr>
              <w:pStyle w:val="CDITable-RowCentrens"/>
              <w:rPr>
                <w:lang w:val="en-GB"/>
              </w:rPr>
            </w:pPr>
            <w:r w:rsidRPr="00224134">
              <w:rPr>
                <w:lang w:val="en-GB"/>
              </w:rPr>
              <w:t>N/A</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624554E" w14:textId="77777777" w:rsidR="00224134" w:rsidRPr="00224134" w:rsidRDefault="00224134" w:rsidP="00762EFE">
            <w:pPr>
              <w:pStyle w:val="CDITable-RowCentrens"/>
              <w:rPr>
                <w:lang w:val="en-GB"/>
              </w:rPr>
            </w:pPr>
            <w:r w:rsidRPr="00224134">
              <w:rPr>
                <w:lang w:val="en-GB"/>
              </w:rPr>
              <w:t>N/A</w:t>
            </w:r>
          </w:p>
        </w:tc>
      </w:tr>
      <w:tr w:rsidR="00224134" w:rsidRPr="00224134" w14:paraId="23289583" w14:textId="77777777" w:rsidTr="00F74FE0">
        <w:trPr>
          <w:trHeight w:val="60"/>
        </w:trPr>
        <w:tc>
          <w:tcPr>
            <w:tcW w:w="3005" w:type="dxa"/>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682EAA1A" w14:textId="77777777" w:rsidR="00224134" w:rsidRPr="00224134" w:rsidRDefault="00224134" w:rsidP="00762EFE">
            <w:pPr>
              <w:pStyle w:val="CDITable-RowLeftns"/>
              <w:rPr>
                <w:lang w:val="en-GB"/>
              </w:rPr>
            </w:pPr>
            <w:r w:rsidRPr="00224134">
              <w:rPr>
                <w:lang w:val="en-GB"/>
              </w:rPr>
              <w:t xml:space="preserve">Meningococcal ACWY </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140A40D"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1)</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7E26330" w14:textId="77777777" w:rsidR="00224134" w:rsidRPr="00224134" w:rsidRDefault="00224134" w:rsidP="00762EFE">
            <w:pPr>
              <w:pStyle w:val="CDITable-RowCentrens"/>
              <w:rPr>
                <w:lang w:val="en-GB"/>
              </w:rPr>
            </w:pPr>
            <w:r w:rsidRPr="00224134">
              <w:rPr>
                <w:lang w:val="en-GB"/>
              </w:rPr>
              <w:t>94.4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303E176" w14:textId="77777777" w:rsidR="00224134" w:rsidRPr="00224134" w:rsidRDefault="00224134" w:rsidP="00762EFE">
            <w:pPr>
              <w:pStyle w:val="CDITable-RowCentrens"/>
              <w:rPr>
                <w:lang w:val="en-GB"/>
              </w:rPr>
            </w:pPr>
            <w:r w:rsidRPr="00224134">
              <w:rPr>
                <w:lang w:val="en-GB"/>
              </w:rPr>
              <w:t>93.5</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16ED281D" w14:textId="77777777" w:rsidR="00224134" w:rsidRPr="00224134" w:rsidRDefault="00224134" w:rsidP="00762EFE">
            <w:pPr>
              <w:pStyle w:val="CDITable-RowCentrens"/>
              <w:rPr>
                <w:lang w:val="en-GB"/>
              </w:rPr>
            </w:pPr>
            <w:r w:rsidRPr="00224134">
              <w:rPr>
                <w:lang w:val="en-GB"/>
              </w:rPr>
              <w:t>-0.9</w:t>
            </w:r>
          </w:p>
        </w:tc>
      </w:tr>
      <w:tr w:rsidR="00224134" w:rsidRPr="00224134" w14:paraId="7BF32BCF"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66FC862C" w14:textId="77777777" w:rsidR="00224134" w:rsidRPr="00224134" w:rsidRDefault="00224134" w:rsidP="00762EFE">
            <w:pPr>
              <w:pStyle w:val="CDITable-RowLeftns"/>
              <w:rPr>
                <w:lang w:val="en-GB"/>
              </w:rPr>
            </w:pPr>
            <w:r w:rsidRPr="00224134">
              <w:rPr>
                <w:lang w:val="en-GB"/>
              </w:rPr>
              <w:t xml:space="preserve">13vPCV </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0B4400C"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d</w:t>
            </w:r>
            <w:r w:rsidRPr="00224134">
              <w:rPr>
                <w:lang w:val="en-GB"/>
              </w:rPr>
              <w:t xml:space="preserve"> (dose 2 or 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1E09BBB7" w14:textId="77777777" w:rsidR="00224134" w:rsidRPr="00224134" w:rsidRDefault="00224134" w:rsidP="00762EFE">
            <w:pPr>
              <w:pStyle w:val="CDITable-RowCentrens"/>
              <w:rPr>
                <w:lang w:val="en-GB"/>
              </w:rPr>
            </w:pPr>
            <w:r w:rsidRPr="00224134">
              <w:rPr>
                <w:lang w:val="en-GB"/>
              </w:rPr>
              <w:t>95.0</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6732D86" w14:textId="77777777" w:rsidR="00224134" w:rsidRPr="00224134" w:rsidRDefault="00224134" w:rsidP="00762EFE">
            <w:pPr>
              <w:pStyle w:val="CDITable-RowCentrens"/>
              <w:rPr>
                <w:lang w:val="en-GB"/>
              </w:rPr>
            </w:pPr>
            <w:r w:rsidRPr="00224134">
              <w:rPr>
                <w:lang w:val="en-GB"/>
              </w:rPr>
              <w:t>94.0</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3BA6756A" w14:textId="77777777" w:rsidR="00224134" w:rsidRPr="00224134" w:rsidRDefault="00224134" w:rsidP="00762EFE">
            <w:pPr>
              <w:pStyle w:val="CDITable-RowCentrens"/>
              <w:rPr>
                <w:lang w:val="en-GB"/>
              </w:rPr>
            </w:pPr>
            <w:r w:rsidRPr="00224134">
              <w:rPr>
                <w:lang w:val="en-GB"/>
              </w:rPr>
              <w:t>-1.0</w:t>
            </w:r>
          </w:p>
        </w:tc>
      </w:tr>
      <w:tr w:rsidR="00224134" w:rsidRPr="00224134" w14:paraId="0F3E9C95"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3AE4AF44"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224A256"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e</w:t>
            </w:r>
            <w:r w:rsidRPr="00224134">
              <w:rPr>
                <w:lang w:val="en-GB"/>
              </w:rPr>
              <w:t xml:space="preserve"> (dose 3 or 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274A6E5" w14:textId="77777777" w:rsidR="00224134" w:rsidRPr="00224134" w:rsidRDefault="00224134" w:rsidP="00762EFE">
            <w:pPr>
              <w:pStyle w:val="CDITable-RowCentrens"/>
              <w:rPr>
                <w:lang w:val="en-GB"/>
              </w:rPr>
            </w:pPr>
            <w:r w:rsidRPr="00224134">
              <w:rPr>
                <w:lang w:val="en-GB"/>
              </w:rPr>
              <w:t>94.4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033572A" w14:textId="77777777" w:rsidR="00224134" w:rsidRPr="00224134" w:rsidRDefault="00224134" w:rsidP="00762EFE">
            <w:pPr>
              <w:pStyle w:val="CDITable-RowCentrens"/>
              <w:rPr>
                <w:lang w:val="en-GB"/>
              </w:rPr>
            </w:pPr>
            <w:r w:rsidRPr="00224134">
              <w:rPr>
                <w:lang w:val="en-GB"/>
              </w:rPr>
              <w:t>93.5</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5CA3B409" w14:textId="77777777" w:rsidR="00224134" w:rsidRPr="00224134" w:rsidRDefault="00224134" w:rsidP="00762EFE">
            <w:pPr>
              <w:pStyle w:val="CDITable-RowCentrens"/>
              <w:rPr>
                <w:lang w:val="en-GB"/>
              </w:rPr>
            </w:pPr>
            <w:r w:rsidRPr="00224134">
              <w:rPr>
                <w:lang w:val="en-GB"/>
              </w:rPr>
              <w:t>-0.9</w:t>
            </w:r>
          </w:p>
        </w:tc>
      </w:tr>
      <w:tr w:rsidR="00224134" w:rsidRPr="00224134" w14:paraId="74C5F5A8"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7009B566"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F810FE1"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f</w:t>
            </w:r>
            <w:r w:rsidRPr="00224134">
              <w:rPr>
                <w:lang w:val="en-GB"/>
              </w:rPr>
              <w:t xml:space="preserve"> (dose 3 or 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54AEE19" w14:textId="77777777" w:rsidR="00224134" w:rsidRPr="00224134" w:rsidRDefault="00224134" w:rsidP="00762EFE">
            <w:pPr>
              <w:pStyle w:val="CDITable-RowCentrens"/>
              <w:rPr>
                <w:lang w:val="en-GB"/>
              </w:rPr>
            </w:pPr>
            <w:r w:rsidRPr="00224134">
              <w:rPr>
                <w:lang w:val="en-GB"/>
              </w:rPr>
              <w:t>95.3</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69D1A3C" w14:textId="77777777" w:rsidR="00224134" w:rsidRPr="00224134" w:rsidRDefault="00224134" w:rsidP="00762EFE">
            <w:pPr>
              <w:pStyle w:val="CDITable-RowCentrens"/>
              <w:rPr>
                <w:lang w:val="en-GB"/>
              </w:rPr>
            </w:pPr>
            <w:r w:rsidRPr="00224134">
              <w:rPr>
                <w:lang w:val="en-GB"/>
              </w:rPr>
              <w:t>95.0</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40451E1" w14:textId="77777777" w:rsidR="00224134" w:rsidRPr="00224134" w:rsidRDefault="00224134" w:rsidP="00762EFE">
            <w:pPr>
              <w:pStyle w:val="CDITable-RowCentrens"/>
              <w:rPr>
                <w:lang w:val="en-GB"/>
              </w:rPr>
            </w:pPr>
            <w:r w:rsidRPr="00224134">
              <w:rPr>
                <w:lang w:val="en-GB"/>
              </w:rPr>
              <w:t>-0.3</w:t>
            </w:r>
          </w:p>
        </w:tc>
      </w:tr>
      <w:tr w:rsidR="00224134" w:rsidRPr="00224134" w14:paraId="74E0A9AF" w14:textId="77777777" w:rsidTr="00F74FE0">
        <w:trPr>
          <w:trHeight w:val="60"/>
        </w:trPr>
        <w:tc>
          <w:tcPr>
            <w:tcW w:w="3005" w:type="dxa"/>
            <w:vMerge w:val="restart"/>
            <w:tcBorders>
              <w:top w:val="single" w:sz="6" w:space="0" w:color="1E4496" w:themeColor="text2"/>
              <w:left w:val="nil"/>
              <w:bottom w:val="single" w:sz="6" w:space="0" w:color="1E4496" w:themeColor="text2"/>
            </w:tcBorders>
            <w:tcMar>
              <w:top w:w="34" w:type="dxa"/>
              <w:left w:w="113" w:type="dxa"/>
              <w:bottom w:w="34" w:type="dxa"/>
              <w:right w:w="113" w:type="dxa"/>
            </w:tcMar>
            <w:vAlign w:val="center"/>
          </w:tcPr>
          <w:p w14:paraId="696E34D3" w14:textId="77777777" w:rsidR="00224134" w:rsidRPr="00224134" w:rsidRDefault="00224134" w:rsidP="00762EFE">
            <w:pPr>
              <w:pStyle w:val="CDITable-RowLeftns"/>
              <w:rPr>
                <w:lang w:val="en-GB"/>
              </w:rPr>
            </w:pPr>
            <w:r w:rsidRPr="00224134">
              <w:rPr>
                <w:lang w:val="en-GB"/>
              </w:rPr>
              <w:t xml:space="preserve">Rotavirus </w:t>
            </w: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43ED7A2A" w14:textId="77777777" w:rsidR="00224134" w:rsidRPr="00224134" w:rsidRDefault="00224134" w:rsidP="00762EFE">
            <w:pPr>
              <w:pStyle w:val="CDITable-RowLeftns"/>
              <w:rPr>
                <w:lang w:val="en-GB"/>
              </w:rPr>
            </w:pPr>
            <w:r w:rsidRPr="00224134">
              <w:rPr>
                <w:lang w:val="en-GB"/>
              </w:rPr>
              <w:t>12 months</w:t>
            </w:r>
            <w:r w:rsidRPr="00224134">
              <w:rPr>
                <w:vertAlign w:val="superscript"/>
                <w:lang w:val="en-GB"/>
              </w:rPr>
              <w:t>d</w:t>
            </w:r>
            <w:r w:rsidRPr="00224134">
              <w:rPr>
                <w:lang w:val="en-GB"/>
              </w:rPr>
              <w:t xml:space="preserve"> (dose 2)</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8746C3C" w14:textId="77777777" w:rsidR="00224134" w:rsidRPr="00224134" w:rsidRDefault="00224134" w:rsidP="00762EFE">
            <w:pPr>
              <w:pStyle w:val="CDITable-RowCentrens"/>
              <w:rPr>
                <w:lang w:val="en-GB"/>
              </w:rPr>
            </w:pPr>
            <w:r w:rsidRPr="00224134">
              <w:rPr>
                <w:lang w:val="en-GB"/>
              </w:rPr>
              <w:t>89.4</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7568FE81" w14:textId="77777777" w:rsidR="00224134" w:rsidRPr="00224134" w:rsidRDefault="00224134" w:rsidP="00762EFE">
            <w:pPr>
              <w:pStyle w:val="CDITable-RowCentrens"/>
              <w:rPr>
                <w:lang w:val="en-GB"/>
              </w:rPr>
            </w:pPr>
            <w:r w:rsidRPr="00224134">
              <w:rPr>
                <w:lang w:val="en-GB"/>
              </w:rPr>
              <w:t>88.5</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57F88A5B" w14:textId="77777777" w:rsidR="00224134" w:rsidRPr="00224134" w:rsidRDefault="00224134" w:rsidP="00762EFE">
            <w:pPr>
              <w:pStyle w:val="CDITable-RowCentrens"/>
              <w:rPr>
                <w:lang w:val="en-GB"/>
              </w:rPr>
            </w:pPr>
            <w:r w:rsidRPr="00224134">
              <w:rPr>
                <w:lang w:val="en-GB"/>
              </w:rPr>
              <w:t>-0.9</w:t>
            </w:r>
          </w:p>
        </w:tc>
      </w:tr>
      <w:tr w:rsidR="00224134" w:rsidRPr="00224134" w14:paraId="38BBA9FC"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69DA9C9A"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2B6ADDF" w14:textId="77777777" w:rsidR="00224134" w:rsidRPr="00224134" w:rsidRDefault="00224134" w:rsidP="00762EFE">
            <w:pPr>
              <w:pStyle w:val="CDITable-RowLeftns"/>
              <w:rPr>
                <w:lang w:val="en-GB"/>
              </w:rPr>
            </w:pPr>
            <w:r w:rsidRPr="00224134">
              <w:rPr>
                <w:lang w:val="en-GB"/>
              </w:rPr>
              <w:t>24 months</w:t>
            </w:r>
            <w:r w:rsidRPr="00224134">
              <w:rPr>
                <w:vertAlign w:val="superscript"/>
                <w:lang w:val="en-GB"/>
              </w:rPr>
              <w:t>g</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3538E308" w14:textId="77777777" w:rsidR="00224134" w:rsidRPr="00224134" w:rsidRDefault="00224134" w:rsidP="00762EFE">
            <w:pPr>
              <w:pStyle w:val="CDITable-RowCentrens"/>
              <w:rPr>
                <w:lang w:val="en-GB"/>
              </w:rPr>
            </w:pPr>
            <w:r w:rsidRPr="00224134">
              <w:rPr>
                <w:lang w:val="en-GB"/>
              </w:rPr>
              <w:t>N/A</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626A8B63" w14:textId="77777777" w:rsidR="00224134" w:rsidRPr="00224134" w:rsidRDefault="00224134" w:rsidP="00762EFE">
            <w:pPr>
              <w:pStyle w:val="CDITable-RowCentrens"/>
              <w:rPr>
                <w:lang w:val="en-GB"/>
              </w:rPr>
            </w:pPr>
            <w:r w:rsidRPr="00224134">
              <w:rPr>
                <w:lang w:val="en-GB"/>
              </w:rPr>
              <w:t>N/A</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2C7251DF" w14:textId="77777777" w:rsidR="00224134" w:rsidRPr="00224134" w:rsidRDefault="00224134" w:rsidP="00762EFE">
            <w:pPr>
              <w:pStyle w:val="CDITable-RowCentrens"/>
              <w:rPr>
                <w:lang w:val="en-GB"/>
              </w:rPr>
            </w:pPr>
            <w:r w:rsidRPr="00224134">
              <w:rPr>
                <w:lang w:val="en-GB"/>
              </w:rPr>
              <w:t>N/A</w:t>
            </w:r>
          </w:p>
        </w:tc>
      </w:tr>
      <w:tr w:rsidR="00224134" w:rsidRPr="00224134" w14:paraId="5967B651" w14:textId="77777777" w:rsidTr="00F74FE0">
        <w:trPr>
          <w:trHeight w:val="60"/>
        </w:trPr>
        <w:tc>
          <w:tcPr>
            <w:tcW w:w="3005" w:type="dxa"/>
            <w:vMerge/>
            <w:tcBorders>
              <w:top w:val="single" w:sz="6" w:space="0" w:color="1E4496" w:themeColor="text2"/>
              <w:left w:val="nil"/>
              <w:bottom w:val="single" w:sz="6" w:space="0" w:color="1E4496" w:themeColor="text2"/>
            </w:tcBorders>
            <w:tcMar>
              <w:top w:w="34" w:type="dxa"/>
              <w:bottom w:w="34" w:type="dxa"/>
            </w:tcMar>
          </w:tcPr>
          <w:p w14:paraId="1274F773" w14:textId="77777777" w:rsidR="00224134" w:rsidRPr="00224134" w:rsidRDefault="00224134" w:rsidP="00762EFE">
            <w:pPr>
              <w:pStyle w:val="CDITable-RowLeftns"/>
            </w:pPr>
          </w:p>
        </w:tc>
        <w:tc>
          <w:tcPr>
            <w:tcW w:w="2381"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2C45B485" w14:textId="77777777" w:rsidR="00224134" w:rsidRPr="00224134" w:rsidRDefault="00224134" w:rsidP="00762EFE">
            <w:pPr>
              <w:pStyle w:val="CDITable-RowLeftns"/>
              <w:rPr>
                <w:lang w:val="en-GB"/>
              </w:rPr>
            </w:pPr>
            <w:r w:rsidRPr="00224134">
              <w:rPr>
                <w:lang w:val="en-GB"/>
              </w:rPr>
              <w:t>60 months</w:t>
            </w:r>
            <w:r w:rsidRPr="00224134">
              <w:rPr>
                <w:vertAlign w:val="superscript"/>
                <w:lang w:val="en-GB"/>
              </w:rPr>
              <w:t>g</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092B1F92" w14:textId="77777777" w:rsidR="00224134" w:rsidRPr="00224134" w:rsidRDefault="00224134" w:rsidP="00762EFE">
            <w:pPr>
              <w:pStyle w:val="CDITable-RowCentrens"/>
              <w:rPr>
                <w:lang w:val="en-GB"/>
              </w:rPr>
            </w:pPr>
            <w:r w:rsidRPr="00224134">
              <w:rPr>
                <w:lang w:val="en-GB"/>
              </w:rPr>
              <w:t>N/A</w:t>
            </w:r>
          </w:p>
        </w:tc>
        <w:tc>
          <w:tcPr>
            <w:tcW w:w="1417" w:type="dxa"/>
            <w:tcBorders>
              <w:top w:val="single" w:sz="6" w:space="0" w:color="1E4496" w:themeColor="text2"/>
              <w:bottom w:val="single" w:sz="6" w:space="0" w:color="1E4496" w:themeColor="text2"/>
            </w:tcBorders>
            <w:tcMar>
              <w:top w:w="34" w:type="dxa"/>
              <w:left w:w="113" w:type="dxa"/>
              <w:bottom w:w="34" w:type="dxa"/>
              <w:right w:w="113" w:type="dxa"/>
            </w:tcMar>
            <w:vAlign w:val="center"/>
          </w:tcPr>
          <w:p w14:paraId="5666E1EE" w14:textId="77777777" w:rsidR="00224134" w:rsidRPr="00224134" w:rsidRDefault="00224134" w:rsidP="00762EFE">
            <w:pPr>
              <w:pStyle w:val="CDITable-RowCentrens"/>
              <w:rPr>
                <w:lang w:val="en-GB"/>
              </w:rPr>
            </w:pPr>
            <w:r w:rsidRPr="00224134">
              <w:rPr>
                <w:lang w:val="en-GB"/>
              </w:rPr>
              <w:t>N/A</w:t>
            </w:r>
          </w:p>
        </w:tc>
        <w:tc>
          <w:tcPr>
            <w:tcW w:w="1418" w:type="dxa"/>
            <w:tcBorders>
              <w:top w:val="single" w:sz="6" w:space="0" w:color="1E4496" w:themeColor="text2"/>
              <w:bottom w:val="single" w:sz="6" w:space="0" w:color="1E4496" w:themeColor="text2"/>
              <w:right w:val="nil"/>
            </w:tcBorders>
            <w:tcMar>
              <w:top w:w="34" w:type="dxa"/>
              <w:left w:w="113" w:type="dxa"/>
              <w:bottom w:w="34" w:type="dxa"/>
              <w:right w:w="113" w:type="dxa"/>
            </w:tcMar>
            <w:vAlign w:val="center"/>
          </w:tcPr>
          <w:p w14:paraId="43F642A6" w14:textId="77777777" w:rsidR="00224134" w:rsidRPr="00224134" w:rsidRDefault="00224134" w:rsidP="00762EFE">
            <w:pPr>
              <w:pStyle w:val="CDITable-RowCentrens"/>
              <w:rPr>
                <w:lang w:val="en-GB"/>
              </w:rPr>
            </w:pPr>
            <w:r w:rsidRPr="00224134">
              <w:rPr>
                <w:lang w:val="en-GB"/>
              </w:rPr>
              <w:t>N/A</w:t>
            </w:r>
          </w:p>
        </w:tc>
      </w:tr>
    </w:tbl>
    <w:p w14:paraId="639551AC" w14:textId="77777777" w:rsidR="00224134" w:rsidRPr="00224134" w:rsidRDefault="00224134" w:rsidP="00224134">
      <w:pPr>
        <w:pStyle w:val="CDITable-FirstFootnote"/>
        <w:rPr>
          <w:lang w:val="en-GB"/>
        </w:rPr>
      </w:pPr>
      <w:r w:rsidRPr="00224134">
        <w:rPr>
          <w:lang w:val="en-GB"/>
        </w:rPr>
        <w:t>a</w:t>
      </w:r>
      <w:r w:rsidRPr="00224134">
        <w:rPr>
          <w:lang w:val="en-GB"/>
        </w:rPr>
        <w:tab/>
        <w:t xml:space="preserve">Source: Australian Immunisation Register data as </w:t>
      </w:r>
      <w:proofErr w:type="gramStart"/>
      <w:r w:rsidRPr="00224134">
        <w:rPr>
          <w:lang w:val="en-GB"/>
        </w:rPr>
        <w:t>at</w:t>
      </w:r>
      <w:proofErr w:type="gramEnd"/>
      <w:r w:rsidRPr="00224134">
        <w:rPr>
          <w:lang w:val="en-GB"/>
        </w:rPr>
        <w:t xml:space="preserve"> 4 February 2024 (for 2023 coverage) and 2 February 2025 (for 2024 coverage).</w:t>
      </w:r>
    </w:p>
    <w:p w14:paraId="726B2140" w14:textId="77777777" w:rsidR="00224134" w:rsidRPr="00224134" w:rsidRDefault="00224134" w:rsidP="00224134">
      <w:pPr>
        <w:pStyle w:val="CDITable-Footnote"/>
        <w:rPr>
          <w:lang w:val="en-GB"/>
        </w:rPr>
      </w:pPr>
      <w:r w:rsidRPr="00224134">
        <w:rPr>
          <w:lang w:val="en-GB"/>
        </w:rPr>
        <w:t>b</w:t>
      </w:r>
      <w:r w:rsidRPr="00224134">
        <w:rPr>
          <w:lang w:val="en-GB"/>
        </w:rPr>
        <w:tab/>
        <w:t>Percentage points difference between 2023 and 2024.</w:t>
      </w:r>
    </w:p>
    <w:p w14:paraId="12E7986D" w14:textId="77777777" w:rsidR="00224134" w:rsidRPr="00224134" w:rsidRDefault="00224134" w:rsidP="00224134">
      <w:pPr>
        <w:pStyle w:val="CDITable-Footnote"/>
        <w:rPr>
          <w:lang w:val="en-GB"/>
        </w:rPr>
      </w:pPr>
      <w:r w:rsidRPr="00224134">
        <w:rPr>
          <w:lang w:val="en-GB"/>
        </w:rPr>
        <w:t>c</w:t>
      </w:r>
      <w:r w:rsidRPr="00224134">
        <w:rPr>
          <w:lang w:val="en-GB"/>
        </w:rPr>
        <w:tab/>
        <w:t>Refer to Appendix A, Table A.3 for details of fully vaccinated assessment algorithms used in this report. Coverage estimates in this table are calculated using 12-month-wide cohorts and may differ slightly from estimates published elsewhere that use rolling annualised quarterly coverage data.</w:t>
      </w:r>
    </w:p>
    <w:p w14:paraId="59CF50F5" w14:textId="1ECCEAB2" w:rsidR="00224134" w:rsidRPr="00224134" w:rsidRDefault="00224134" w:rsidP="00224134">
      <w:pPr>
        <w:pStyle w:val="CDITable-Footnote"/>
        <w:rPr>
          <w:lang w:val="en-GB"/>
        </w:rPr>
      </w:pPr>
      <w:r w:rsidRPr="00224134">
        <w:rPr>
          <w:lang w:val="en-GB"/>
        </w:rPr>
        <w:t>d</w:t>
      </w:r>
      <w:r w:rsidRPr="00224134">
        <w:rPr>
          <w:lang w:val="en-GB"/>
        </w:rPr>
        <w:tab/>
        <w:t>Cohort born 1 January 2022 – 31 December 2022 (2023 estimate: i.e., vaccines due from mid-2022 to mid-2023) and 1</w:t>
      </w:r>
      <w:r>
        <w:rPr>
          <w:lang w:val="en-GB"/>
        </w:rPr>
        <w:t> </w:t>
      </w:r>
      <w:r w:rsidRPr="00224134">
        <w:rPr>
          <w:lang w:val="en-GB"/>
        </w:rPr>
        <w:t>January 2023 – 31 December 2023 (2024 estimate: i.e., vaccines due from mid-2023 to mid-2024).</w:t>
      </w:r>
    </w:p>
    <w:p w14:paraId="0161AC29" w14:textId="53790170" w:rsidR="00224134" w:rsidRPr="00224134" w:rsidRDefault="00224134" w:rsidP="00224134">
      <w:pPr>
        <w:pStyle w:val="CDITable-Footnote"/>
        <w:rPr>
          <w:lang w:val="en-GB"/>
        </w:rPr>
      </w:pPr>
      <w:r w:rsidRPr="00224134">
        <w:rPr>
          <w:lang w:val="en-GB"/>
        </w:rPr>
        <w:t>e</w:t>
      </w:r>
      <w:r w:rsidRPr="00224134">
        <w:rPr>
          <w:lang w:val="en-GB"/>
        </w:rPr>
        <w:tab/>
        <w:t>Cohort born 1 January 2021 – 31 December 2021 (2023 estimate: i.e., vaccines due from mid-2021 [6-month doses] to mid-2023 [18-month doses]) and 1 January 2022 – 31 December 2022 (2024 estimate: i.e., vaccines due from mid-2022</w:t>
      </w:r>
      <w:r>
        <w:rPr>
          <w:lang w:val="en-GB"/>
        </w:rPr>
        <w:br/>
      </w:r>
      <w:r w:rsidRPr="00224134">
        <w:rPr>
          <w:lang w:val="en-GB"/>
        </w:rPr>
        <w:t>[6</w:t>
      </w:r>
      <w:r>
        <w:rPr>
          <w:lang w:val="en-GB"/>
        </w:rPr>
        <w:t>-</w:t>
      </w:r>
      <w:r w:rsidRPr="00224134">
        <w:rPr>
          <w:lang w:val="en-GB"/>
        </w:rPr>
        <w:t>month doses] to mid-2024 [18-month doses]).</w:t>
      </w:r>
    </w:p>
    <w:p w14:paraId="1B165C9D" w14:textId="637F2E02" w:rsidR="00224134" w:rsidRPr="00224134" w:rsidRDefault="00224134" w:rsidP="00224134">
      <w:pPr>
        <w:pStyle w:val="CDITable-Footnote"/>
        <w:rPr>
          <w:lang w:val="en-GB"/>
        </w:rPr>
      </w:pPr>
      <w:r w:rsidRPr="00224134">
        <w:rPr>
          <w:lang w:val="en-GB"/>
        </w:rPr>
        <w:t>f</w:t>
      </w:r>
      <w:r w:rsidRPr="00224134">
        <w:rPr>
          <w:lang w:val="en-GB"/>
        </w:rPr>
        <w:tab/>
        <w:t>Cohort born 1 January 2018 – 31 December 2018 (2023 estimate: i.e., vaccines due in 2022) and 1 January 2019 – 31</w:t>
      </w:r>
      <w:r>
        <w:rPr>
          <w:lang w:val="en-GB"/>
        </w:rPr>
        <w:t> </w:t>
      </w:r>
      <w:r w:rsidRPr="00224134">
        <w:rPr>
          <w:lang w:val="en-GB"/>
        </w:rPr>
        <w:t>December 2019 (2024 estimate: i.e., vaccines due in 2023).</w:t>
      </w:r>
    </w:p>
    <w:p w14:paraId="43EBC3F5" w14:textId="77777777" w:rsidR="00224134" w:rsidRPr="00224134" w:rsidRDefault="00224134" w:rsidP="00224134">
      <w:pPr>
        <w:pStyle w:val="CDITable-Footnote"/>
        <w:rPr>
          <w:lang w:val="en-GB"/>
        </w:rPr>
      </w:pPr>
      <w:r w:rsidRPr="00224134">
        <w:rPr>
          <w:lang w:val="en-GB"/>
        </w:rPr>
        <w:t>g</w:t>
      </w:r>
      <w:r w:rsidRPr="00224134">
        <w:rPr>
          <w:lang w:val="en-GB"/>
        </w:rPr>
        <w:tab/>
        <w:t>N/A: not applicable; vaccine either not given prior to this milestone or contraindicated after previous milestone.</w:t>
      </w:r>
    </w:p>
    <w:p w14:paraId="68AFBCE8" w14:textId="77777777" w:rsidR="00900A44" w:rsidRPr="00900A44" w:rsidRDefault="00900A44" w:rsidP="00900A44">
      <w:pPr>
        <w:pStyle w:val="Heading3"/>
        <w:spacing w:before="480"/>
        <w:rPr>
          <w:lang w:val="en-GB"/>
        </w:rPr>
      </w:pPr>
      <w:r w:rsidRPr="00900A44">
        <w:rPr>
          <w:lang w:val="en-GB"/>
        </w:rPr>
        <w:lastRenderedPageBreak/>
        <w:t>Small area coverage analysis</w:t>
      </w:r>
    </w:p>
    <w:p w14:paraId="25A73C30" w14:textId="712E19EA" w:rsidR="00900A44" w:rsidRDefault="00900A44" w:rsidP="00900A44">
      <w:pPr>
        <w:rPr>
          <w:lang w:val="en-GB"/>
        </w:rPr>
      </w:pPr>
      <w:r w:rsidRPr="00900A44">
        <w:rPr>
          <w:lang w:val="en-GB"/>
        </w:rPr>
        <w:t>Childhood vaccination coverage in 2024 at SA3 level varied across Australia. Coverage in some areas was substantially below the national average, especially in the North Coast region of New South Wales and the Gold Coast and Sunshine Coast regions of Queensland (Figure 1, Figure 2 and Figure 3). Coverage of 95% or higher at 12 months of age was achieved for 40.0% of SA3 areas (132/330) for the second dose of diphtheria-tetanus-pertussis (DTPa)-containing vaccine (Figure 1). Coverage of 95% or higher at 24 months of age was achieved for 36.1% of SA3 areas (119/330) for the first dose of measles-mumps-rubella (MMR)-containing vaccine (Figure 2) but only 7.6% of SA3 areas (25/330) for the second dose of MMR-containing vaccine (Figure 3).</w:t>
      </w:r>
      <w:r>
        <w:rPr>
          <w:lang w:val="en-GB"/>
        </w:rPr>
        <w:br w:type="page"/>
      </w:r>
    </w:p>
    <w:p w14:paraId="721CAF9B" w14:textId="77777777" w:rsidR="00900A44" w:rsidRPr="00900A44" w:rsidRDefault="00900A44" w:rsidP="00900A44">
      <w:pPr>
        <w:pStyle w:val="CDIFigure-Title"/>
        <w:rPr>
          <w:lang w:val="en-GB"/>
        </w:rPr>
      </w:pPr>
      <w:bookmarkStart w:id="25" w:name="_Toc229747002"/>
      <w:r w:rsidRPr="00900A44">
        <w:rPr>
          <w:lang w:val="en-GB"/>
        </w:rPr>
        <w:lastRenderedPageBreak/>
        <w:t xml:space="preserve">Figure 1: Coverage of the second dose of diphtheria-tetanus-pertussis (DTPa)-containing vaccine at 12 months of age by Statistical Area </w:t>
      </w:r>
      <w:proofErr w:type="gramStart"/>
      <w:r w:rsidRPr="00900A44">
        <w:rPr>
          <w:lang w:val="en-GB"/>
        </w:rPr>
        <w:t>3,</w:t>
      </w:r>
      <w:r w:rsidRPr="00900A44">
        <w:rPr>
          <w:vertAlign w:val="superscript"/>
          <w:lang w:val="en-GB"/>
        </w:rPr>
        <w:t>a</w:t>
      </w:r>
      <w:proofErr w:type="gramEnd"/>
      <w:r w:rsidRPr="00900A44">
        <w:rPr>
          <w:vertAlign w:val="superscript"/>
          <w:lang w:val="en-GB"/>
        </w:rPr>
        <w:t>,b</w:t>
      </w:r>
      <w:r w:rsidRPr="00900A44">
        <w:rPr>
          <w:lang w:val="en-GB"/>
        </w:rPr>
        <w:t xml:space="preserve"> Australia and major capital cities, 2024</w:t>
      </w:r>
      <w:bookmarkEnd w:id="25"/>
    </w:p>
    <w:p w14:paraId="6660BE21" w14:textId="77B2C3EC" w:rsidR="00900A44" w:rsidRPr="00900A44" w:rsidRDefault="00010EC4" w:rsidP="00900A44">
      <w:pPr>
        <w:pStyle w:val="CDIFigure-Placeholder"/>
        <w:rPr>
          <w:lang w:val="en-GB"/>
        </w:rPr>
      </w:pPr>
      <w:r>
        <w:rPr>
          <w:noProof/>
          <w:lang w:val="en-GB"/>
          <w14:ligatures w14:val="none"/>
        </w:rPr>
        <w:drawing>
          <wp:inline distT="0" distB="0" distL="0" distR="0" wp14:anchorId="2013262E" wp14:editId="3395B59E">
            <wp:extent cx="6120765" cy="7880985"/>
            <wp:effectExtent l="0" t="0" r="0" b="5715"/>
            <wp:docPr id="166819499" name="Picture 1" descr="Figure 1 shows second dose diphtheria-tetanus-pertussis (DTPa)-containing vaccine coverage at 12 months of age by Statistical Area 3 (SA3), for Australia and major capital cities in 2024. The map shows pockets of low levels of coverage within jurisdictions in 2024, in coastal areas of northern New South Wales, south-east Queensland and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9499" name="Picture 1" descr="Figure 1 shows second dose diphtheria-tetanus-pertussis (DTPa)-containing vaccine coverage at 12 months of age by Statistical Area 3 (SA3), for Australia and major capital cities in 2024. The map shows pockets of low levels of coverage within jurisdictions in 2024, in coastal areas of northern New South Wales, south-east Queensland and northern Queensland."/>
                    <pic:cNvPicPr/>
                  </pic:nvPicPr>
                  <pic:blipFill>
                    <a:blip r:embed="rId18">
                      <a:extLst>
                        <a:ext uri="{28A0092B-C50C-407E-A947-70E740481C1C}">
                          <a14:useLocalDpi xmlns:a14="http://schemas.microsoft.com/office/drawing/2010/main" val="0"/>
                        </a:ext>
                      </a:extLst>
                    </a:blip>
                    <a:stretch>
                      <a:fillRect/>
                    </a:stretch>
                  </pic:blipFill>
                  <pic:spPr>
                    <a:xfrm>
                      <a:off x="0" y="0"/>
                      <a:ext cx="6120765" cy="7880985"/>
                    </a:xfrm>
                    <a:prstGeom prst="rect">
                      <a:avLst/>
                    </a:prstGeom>
                  </pic:spPr>
                </pic:pic>
              </a:graphicData>
            </a:graphic>
          </wp:inline>
        </w:drawing>
      </w:r>
    </w:p>
    <w:p w14:paraId="43E04E85" w14:textId="77777777" w:rsidR="00900A44" w:rsidRPr="00900A44" w:rsidRDefault="00900A44" w:rsidP="00900A44">
      <w:pPr>
        <w:pStyle w:val="CDITable-FirstFootnote"/>
        <w:rPr>
          <w:lang w:val="en-GB"/>
        </w:rPr>
      </w:pPr>
      <w:r w:rsidRPr="00900A44">
        <w:rPr>
          <w:lang w:val="en-GB"/>
        </w:rPr>
        <w:t>a</w:t>
      </w:r>
      <w:r w:rsidRPr="00900A44">
        <w:rPr>
          <w:lang w:val="en-GB"/>
        </w:rPr>
        <w:tab/>
        <w:t xml:space="preserve">Source: Australian Immunisation Register data as </w:t>
      </w:r>
      <w:proofErr w:type="gramStart"/>
      <w:r w:rsidRPr="00900A44">
        <w:rPr>
          <w:lang w:val="en-GB"/>
        </w:rPr>
        <w:t>at</w:t>
      </w:r>
      <w:proofErr w:type="gramEnd"/>
      <w:r w:rsidRPr="00900A44">
        <w:rPr>
          <w:lang w:val="en-GB"/>
        </w:rPr>
        <w:t xml:space="preserve"> 2 February 2025.</w:t>
      </w:r>
    </w:p>
    <w:p w14:paraId="0F311D42" w14:textId="77777777" w:rsidR="00900A44" w:rsidRPr="00900A44" w:rsidRDefault="00900A44" w:rsidP="00900A44">
      <w:pPr>
        <w:pStyle w:val="CDITable-Footnote"/>
        <w:rPr>
          <w:lang w:val="en-GB"/>
        </w:rPr>
      </w:pPr>
      <w:r w:rsidRPr="00900A44">
        <w:rPr>
          <w:lang w:val="en-GB"/>
        </w:rPr>
        <w:t>b</w:t>
      </w:r>
      <w:r w:rsidRPr="00900A44">
        <w:rPr>
          <w:lang w:val="en-GB"/>
        </w:rPr>
        <w:tab/>
        <w:t>Cohort born 1 January – 31 December 2023 (i.e. due their second dose of DTPa from mid-2023 to mid-2024).</w:t>
      </w:r>
    </w:p>
    <w:p w14:paraId="7DC1F3F0" w14:textId="74BFF114" w:rsidR="00900A44" w:rsidRDefault="00900A44" w:rsidP="00900A44">
      <w:pPr>
        <w:pStyle w:val="CDITable-Footnote"/>
        <w:rPr>
          <w:lang w:val="en-GB"/>
        </w:rPr>
      </w:pPr>
      <w:r w:rsidRPr="00900A44">
        <w:rPr>
          <w:lang w:val="en-GB"/>
        </w:rPr>
        <w:t>c</w:t>
      </w:r>
      <w:r w:rsidRPr="00900A44">
        <w:rPr>
          <w:lang w:val="en-GB"/>
        </w:rPr>
        <w:tab/>
      </w:r>
      <w:proofErr w:type="gramStart"/>
      <w:r w:rsidRPr="00900A44">
        <w:rPr>
          <w:lang w:val="en-GB"/>
        </w:rPr>
        <w:t>The</w:t>
      </w:r>
      <w:proofErr w:type="gramEnd"/>
      <w:r w:rsidRPr="00900A44">
        <w:rPr>
          <w:lang w:val="en-GB"/>
        </w:rPr>
        <w:t xml:space="preserve"> number in parentheses shows the number of Statistical Area 3s in each coverage category.</w:t>
      </w:r>
      <w:r>
        <w:rPr>
          <w:lang w:val="en-GB"/>
        </w:rPr>
        <w:br w:type="page"/>
      </w:r>
    </w:p>
    <w:p w14:paraId="64C5FCEA" w14:textId="77777777" w:rsidR="00900A44" w:rsidRPr="00900A44" w:rsidRDefault="00900A44" w:rsidP="00900A44">
      <w:pPr>
        <w:pStyle w:val="CDIFigure-Title"/>
        <w:rPr>
          <w:lang w:val="en-GB"/>
        </w:rPr>
      </w:pPr>
      <w:bookmarkStart w:id="26" w:name="_Toc229747003"/>
      <w:r w:rsidRPr="00900A44">
        <w:rPr>
          <w:lang w:val="en-GB"/>
        </w:rPr>
        <w:lastRenderedPageBreak/>
        <w:t xml:space="preserve">Figure 2: Coverage of the first dose of measles-mumps-rubella (MMR)-containing vaccine at 24 months of age by Statistical Area </w:t>
      </w:r>
      <w:proofErr w:type="gramStart"/>
      <w:r w:rsidRPr="00900A44">
        <w:rPr>
          <w:lang w:val="en-GB"/>
        </w:rPr>
        <w:t>3,</w:t>
      </w:r>
      <w:r w:rsidRPr="00900A44">
        <w:rPr>
          <w:vertAlign w:val="superscript"/>
          <w:lang w:val="en-GB"/>
        </w:rPr>
        <w:t>a</w:t>
      </w:r>
      <w:proofErr w:type="gramEnd"/>
      <w:r w:rsidRPr="00900A44">
        <w:rPr>
          <w:vertAlign w:val="superscript"/>
          <w:lang w:val="en-GB"/>
        </w:rPr>
        <w:t>,b</w:t>
      </w:r>
      <w:r w:rsidRPr="00900A44">
        <w:rPr>
          <w:lang w:val="en-GB"/>
        </w:rPr>
        <w:t xml:space="preserve"> Australia and major capital cities, 2024</w:t>
      </w:r>
      <w:bookmarkEnd w:id="26"/>
    </w:p>
    <w:p w14:paraId="520A87E5" w14:textId="45D51D1D" w:rsidR="00B870BA" w:rsidRDefault="00307C26" w:rsidP="00900A44">
      <w:pPr>
        <w:pStyle w:val="CDIFigure-Placeholder"/>
      </w:pPr>
      <w:r>
        <w:rPr>
          <w:noProof/>
          <w14:ligatures w14:val="none"/>
        </w:rPr>
        <w:drawing>
          <wp:inline distT="0" distB="0" distL="0" distR="0" wp14:anchorId="1BCAB48F" wp14:editId="08D956FB">
            <wp:extent cx="6120765" cy="7858125"/>
            <wp:effectExtent l="0" t="0" r="0" b="9525"/>
            <wp:docPr id="1891239929" name="Picture 2" descr="Figure 2 shows measles, mumps, rubella-containing (MMR) coverage at 24 months of age (1st dose) by Statistical Area 3 (SA3), for Australia and major capital cities in 2024. The map shows pockets of low levels of coverage within jurisdictions in 2024, in coastal areas of northern New South Wales, south-east Queensland and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39929" name="Picture 2" descr="Figure 2 shows measles, mumps, rubella-containing (MMR) coverage at 24 months of age (1st dose) by Statistical Area 3 (SA3), for Australia and major capital cities in 2024. The map shows pockets of low levels of coverage within jurisdictions in 2024, in coastal areas of northern New South Wales, south-east Queensland and northern Queensland."/>
                    <pic:cNvPicPr/>
                  </pic:nvPicPr>
                  <pic:blipFill>
                    <a:blip r:embed="rId19">
                      <a:extLst>
                        <a:ext uri="{28A0092B-C50C-407E-A947-70E740481C1C}">
                          <a14:useLocalDpi xmlns:a14="http://schemas.microsoft.com/office/drawing/2010/main" val="0"/>
                        </a:ext>
                      </a:extLst>
                    </a:blip>
                    <a:stretch>
                      <a:fillRect/>
                    </a:stretch>
                  </pic:blipFill>
                  <pic:spPr>
                    <a:xfrm>
                      <a:off x="0" y="0"/>
                      <a:ext cx="6120765" cy="7858125"/>
                    </a:xfrm>
                    <a:prstGeom prst="rect">
                      <a:avLst/>
                    </a:prstGeom>
                  </pic:spPr>
                </pic:pic>
              </a:graphicData>
            </a:graphic>
          </wp:inline>
        </w:drawing>
      </w:r>
    </w:p>
    <w:p w14:paraId="5F450519" w14:textId="77777777" w:rsidR="00900A44" w:rsidRPr="00900A44" w:rsidRDefault="00900A44" w:rsidP="00900A44">
      <w:pPr>
        <w:pStyle w:val="CDITable-FirstFootnote"/>
        <w:rPr>
          <w:lang w:val="en-GB"/>
        </w:rPr>
      </w:pPr>
      <w:r w:rsidRPr="00900A44">
        <w:rPr>
          <w:lang w:val="en-GB"/>
        </w:rPr>
        <w:t>a</w:t>
      </w:r>
      <w:r w:rsidRPr="00900A44">
        <w:rPr>
          <w:lang w:val="en-GB"/>
        </w:rPr>
        <w:tab/>
        <w:t xml:space="preserve">Source: Australian Immunisation Register data as </w:t>
      </w:r>
      <w:proofErr w:type="gramStart"/>
      <w:r w:rsidRPr="00900A44">
        <w:rPr>
          <w:lang w:val="en-GB"/>
        </w:rPr>
        <w:t>at</w:t>
      </w:r>
      <w:proofErr w:type="gramEnd"/>
      <w:r w:rsidRPr="00900A44">
        <w:rPr>
          <w:lang w:val="en-GB"/>
        </w:rPr>
        <w:t xml:space="preserve"> 2 February 2025.</w:t>
      </w:r>
    </w:p>
    <w:p w14:paraId="75E18AE3" w14:textId="77777777" w:rsidR="00900A44" w:rsidRPr="00900A44" w:rsidRDefault="00900A44" w:rsidP="00900A44">
      <w:pPr>
        <w:pStyle w:val="CDITable-Footnote"/>
        <w:rPr>
          <w:lang w:val="en-GB"/>
        </w:rPr>
      </w:pPr>
      <w:r w:rsidRPr="00900A44">
        <w:rPr>
          <w:lang w:val="en-GB"/>
        </w:rPr>
        <w:t>b</w:t>
      </w:r>
      <w:r w:rsidRPr="00900A44">
        <w:rPr>
          <w:lang w:val="en-GB"/>
        </w:rPr>
        <w:tab/>
        <w:t>Cohort born 1 January – 31 December 2022 (i.e. due their first dose of MMR during 2023).</w:t>
      </w:r>
    </w:p>
    <w:p w14:paraId="5E54C2F6" w14:textId="74B2A43E" w:rsidR="00900A44" w:rsidRDefault="00900A44" w:rsidP="00900A44">
      <w:pPr>
        <w:pStyle w:val="CDITable-Footnote"/>
        <w:rPr>
          <w:lang w:val="en-GB"/>
        </w:rPr>
      </w:pPr>
      <w:r w:rsidRPr="00900A44">
        <w:rPr>
          <w:lang w:val="en-GB"/>
        </w:rPr>
        <w:t>c</w:t>
      </w:r>
      <w:r w:rsidRPr="00900A44">
        <w:rPr>
          <w:lang w:val="en-GB"/>
        </w:rPr>
        <w:tab/>
      </w:r>
      <w:proofErr w:type="gramStart"/>
      <w:r w:rsidRPr="00900A44">
        <w:rPr>
          <w:lang w:val="en-GB"/>
        </w:rPr>
        <w:t>The</w:t>
      </w:r>
      <w:proofErr w:type="gramEnd"/>
      <w:r w:rsidRPr="00900A44">
        <w:rPr>
          <w:lang w:val="en-GB"/>
        </w:rPr>
        <w:t xml:space="preserve"> number in parentheses shows the number of Statistical Area 3s in each coverage category.</w:t>
      </w:r>
      <w:r>
        <w:rPr>
          <w:lang w:val="en-GB"/>
        </w:rPr>
        <w:br w:type="page"/>
      </w:r>
    </w:p>
    <w:p w14:paraId="48E97672" w14:textId="77777777" w:rsidR="00900A44" w:rsidRPr="00900A44" w:rsidRDefault="00900A44" w:rsidP="00900A44">
      <w:pPr>
        <w:pStyle w:val="CDIFigure-Title"/>
        <w:rPr>
          <w:lang w:val="en-GB"/>
        </w:rPr>
      </w:pPr>
      <w:bookmarkStart w:id="27" w:name="_Toc229747004"/>
      <w:r w:rsidRPr="00900A44">
        <w:rPr>
          <w:lang w:val="en-GB"/>
        </w:rPr>
        <w:lastRenderedPageBreak/>
        <w:t xml:space="preserve">Figure 3: Coverage of the second dose of measles-mumps-rubella (MMR)-containing vaccine at 24 months of age by Statistical Area </w:t>
      </w:r>
      <w:proofErr w:type="gramStart"/>
      <w:r w:rsidRPr="00900A44">
        <w:rPr>
          <w:lang w:val="en-GB"/>
        </w:rPr>
        <w:t>3,</w:t>
      </w:r>
      <w:r w:rsidRPr="00900A44">
        <w:rPr>
          <w:vertAlign w:val="superscript"/>
          <w:lang w:val="en-GB"/>
        </w:rPr>
        <w:t>a</w:t>
      </w:r>
      <w:proofErr w:type="gramEnd"/>
      <w:r w:rsidRPr="00900A44">
        <w:rPr>
          <w:vertAlign w:val="superscript"/>
          <w:lang w:val="en-GB"/>
        </w:rPr>
        <w:t>,b</w:t>
      </w:r>
      <w:r w:rsidRPr="00900A44">
        <w:rPr>
          <w:lang w:val="en-GB"/>
        </w:rPr>
        <w:t xml:space="preserve"> Australia and major capital cities, 2024</w:t>
      </w:r>
      <w:bookmarkEnd w:id="27"/>
    </w:p>
    <w:p w14:paraId="3D820C89" w14:textId="335D0691" w:rsidR="00AC46DC" w:rsidRDefault="00307C26" w:rsidP="00900A44">
      <w:pPr>
        <w:pStyle w:val="CDIFigure-Placeholder"/>
        <w:rPr>
          <w:lang w:val="en-GB"/>
        </w:rPr>
      </w:pPr>
      <w:r>
        <w:rPr>
          <w:noProof/>
          <w:lang w:val="en-GB"/>
          <w14:ligatures w14:val="none"/>
        </w:rPr>
        <w:drawing>
          <wp:inline distT="0" distB="0" distL="0" distR="0" wp14:anchorId="12D1B46E" wp14:editId="4C9CB161">
            <wp:extent cx="6120765" cy="7858125"/>
            <wp:effectExtent l="0" t="0" r="0" b="9525"/>
            <wp:docPr id="1124408377" name="Picture 3" descr="Figure 3 shows measles, mumps, rubella-containing (MMR) coverage at 24 months of age (2nd dose) by Statistical Area 3 (SA3), for Australia and major capital cities in 2024. The map shows coverage to be below 90% in most areas of Western Australia, Northern Territory and South Australia, with pockets of low coverage also in coastal areas of northern New South Wales, south-east Queensland and parts of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08377" name="Picture 3" descr="Figure 3 shows measles, mumps, rubella-containing (MMR) coverage at 24 months of age (2nd dose) by Statistical Area 3 (SA3), for Australia and major capital cities in 2024. The map shows coverage to be below 90% in most areas of Western Australia, Northern Territory and South Australia, with pockets of low coverage also in coastal areas of northern New South Wales, south-east Queensland and parts of northern Queensland."/>
                    <pic:cNvPicPr/>
                  </pic:nvPicPr>
                  <pic:blipFill>
                    <a:blip r:embed="rId20">
                      <a:extLst>
                        <a:ext uri="{28A0092B-C50C-407E-A947-70E740481C1C}">
                          <a14:useLocalDpi xmlns:a14="http://schemas.microsoft.com/office/drawing/2010/main" val="0"/>
                        </a:ext>
                      </a:extLst>
                    </a:blip>
                    <a:stretch>
                      <a:fillRect/>
                    </a:stretch>
                  </pic:blipFill>
                  <pic:spPr>
                    <a:xfrm>
                      <a:off x="0" y="0"/>
                      <a:ext cx="6120765" cy="7858125"/>
                    </a:xfrm>
                    <a:prstGeom prst="rect">
                      <a:avLst/>
                    </a:prstGeom>
                  </pic:spPr>
                </pic:pic>
              </a:graphicData>
            </a:graphic>
          </wp:inline>
        </w:drawing>
      </w:r>
    </w:p>
    <w:p w14:paraId="342205D0" w14:textId="77777777" w:rsidR="00900A44" w:rsidRPr="00900A44" w:rsidRDefault="00900A44" w:rsidP="00900A44">
      <w:pPr>
        <w:pStyle w:val="CDITable-FirstFootnote"/>
        <w:rPr>
          <w:lang w:val="en-GB"/>
        </w:rPr>
      </w:pPr>
      <w:r w:rsidRPr="00900A44">
        <w:rPr>
          <w:lang w:val="en-GB"/>
        </w:rPr>
        <w:t>a</w:t>
      </w:r>
      <w:r w:rsidRPr="00900A44">
        <w:rPr>
          <w:lang w:val="en-GB"/>
        </w:rPr>
        <w:tab/>
        <w:t xml:space="preserve">Source: Australian Immunisation Register data as </w:t>
      </w:r>
      <w:proofErr w:type="gramStart"/>
      <w:r w:rsidRPr="00900A44">
        <w:rPr>
          <w:lang w:val="en-GB"/>
        </w:rPr>
        <w:t>at</w:t>
      </w:r>
      <w:proofErr w:type="gramEnd"/>
      <w:r w:rsidRPr="00900A44">
        <w:rPr>
          <w:lang w:val="en-GB"/>
        </w:rPr>
        <w:t xml:space="preserve"> 2 February 2025.</w:t>
      </w:r>
    </w:p>
    <w:p w14:paraId="1845DD99" w14:textId="77777777" w:rsidR="00900A44" w:rsidRPr="00900A44" w:rsidRDefault="00900A44" w:rsidP="00900A44">
      <w:pPr>
        <w:pStyle w:val="CDITable-Footnote"/>
        <w:rPr>
          <w:lang w:val="en-GB"/>
        </w:rPr>
      </w:pPr>
      <w:r w:rsidRPr="00900A44">
        <w:rPr>
          <w:lang w:val="en-GB"/>
        </w:rPr>
        <w:t>b</w:t>
      </w:r>
      <w:r w:rsidRPr="00900A44">
        <w:rPr>
          <w:lang w:val="en-GB"/>
        </w:rPr>
        <w:tab/>
        <w:t>Cohort born 1 January – 31 December 2022 (i.e. due their second dose of MMR from mid-2023 to mid-2024).</w:t>
      </w:r>
    </w:p>
    <w:p w14:paraId="4B52F2AD" w14:textId="77777777" w:rsidR="00900A44" w:rsidRPr="00900A44" w:rsidRDefault="00900A44" w:rsidP="00900A44">
      <w:pPr>
        <w:pStyle w:val="CDITable-Footnote"/>
        <w:rPr>
          <w:lang w:val="en-GB"/>
        </w:rPr>
      </w:pPr>
      <w:r w:rsidRPr="00900A44">
        <w:rPr>
          <w:lang w:val="en-GB"/>
        </w:rPr>
        <w:t>c</w:t>
      </w:r>
      <w:r w:rsidRPr="00900A44">
        <w:rPr>
          <w:lang w:val="en-GB"/>
        </w:rPr>
        <w:tab/>
      </w:r>
      <w:proofErr w:type="gramStart"/>
      <w:r w:rsidRPr="00900A44">
        <w:rPr>
          <w:lang w:val="en-GB"/>
        </w:rPr>
        <w:t>The</w:t>
      </w:r>
      <w:proofErr w:type="gramEnd"/>
      <w:r w:rsidRPr="00900A44">
        <w:rPr>
          <w:lang w:val="en-GB"/>
        </w:rPr>
        <w:t xml:space="preserve"> number in parentheses shows the number of Statistical Area 3s in each coverage category.</w:t>
      </w:r>
    </w:p>
    <w:p w14:paraId="426AF565" w14:textId="628A0551" w:rsidR="00900A44" w:rsidRPr="00900A44" w:rsidRDefault="00900A44" w:rsidP="00900A44">
      <w:pPr>
        <w:pStyle w:val="Heading3"/>
        <w:rPr>
          <w:lang w:val="en-GB"/>
        </w:rPr>
      </w:pPr>
      <w:r>
        <w:rPr>
          <w:lang w:val="en-GB"/>
        </w:rPr>
        <w:lastRenderedPageBreak/>
        <w:t>I</w:t>
      </w:r>
      <w:r w:rsidRPr="00900A44">
        <w:rPr>
          <w:lang w:val="en-GB"/>
        </w:rPr>
        <w:t>nfluenza vaccination coverage</w:t>
      </w:r>
    </w:p>
    <w:p w14:paraId="4203E5A0" w14:textId="0A2C943D" w:rsidR="00307C26" w:rsidRDefault="00900A44" w:rsidP="00307C26">
      <w:pPr>
        <w:rPr>
          <w:lang w:val="en-GB"/>
        </w:rPr>
      </w:pPr>
      <w:r w:rsidRPr="00900A44">
        <w:rPr>
          <w:lang w:val="en-GB"/>
        </w:rPr>
        <w:t xml:space="preserve">Influenza vaccination coverage in children aged 6–59 months decreased from 30.3% in 2023 to 27.6% in 2024 (Figure 4); in children aged 5–9 years, it decreased from 17.9% to 15.6% (Figure 5). Coverage for children aged 6–59 months decreased in all jurisdictions except in the Northern Territory, with the largest decrease seen in Western Australia (from 28.8% in 2023 to 22.9% in 2024). There was substantial variation in recorded coverage for children aged 6–59 months by jurisdiction in 2024, ranging from 22.9% in Western Australia to 52.1% in the Australian Capital Territory (Figure 4). Influenza vaccination coverage in children aged 6–59 months in 2024 at the SA3 level varied across Australia (Figure 6). Coverage was highest in SA3s in the Northern Territory, as high as 65.7% in the Daly-Tiwi-West Arnhem SA3 and 53.8% in Alice Springs, </w:t>
      </w:r>
      <w:proofErr w:type="gramStart"/>
      <w:r w:rsidRPr="00900A44">
        <w:rPr>
          <w:lang w:val="en-GB"/>
        </w:rPr>
        <w:t>and also</w:t>
      </w:r>
      <w:proofErr w:type="gramEnd"/>
      <w:r w:rsidRPr="00900A44">
        <w:rPr>
          <w:lang w:val="en-GB"/>
        </w:rPr>
        <w:t xml:space="preserve"> relatively high in inner areas of major capital cities compared with outer areas (Figure 6). Influenza vaccination coverage in children aged 6–59 months was below 15% in 36 of the 333 SA3s in Australia, including Whitsunday (7.2%), Richmond Valley – Coastal (10.6%), Noosa (10.9%) and Gympie-</w:t>
      </w:r>
      <w:proofErr w:type="spellStart"/>
      <w:r w:rsidRPr="00900A44">
        <w:rPr>
          <w:lang w:val="en-GB"/>
        </w:rPr>
        <w:t>Colloola</w:t>
      </w:r>
      <w:proofErr w:type="spellEnd"/>
      <w:r w:rsidRPr="00900A44">
        <w:rPr>
          <w:lang w:val="en-GB"/>
        </w:rPr>
        <w:t xml:space="preserve"> (9.4%), with these named SA3s all in south-east Queensland and northern New South Wales (Figure 6).</w:t>
      </w:r>
      <w:r w:rsidR="00307C26">
        <w:rPr>
          <w:lang w:val="en-GB"/>
        </w:rPr>
        <w:br w:type="page"/>
      </w:r>
    </w:p>
    <w:p w14:paraId="01BC2F27" w14:textId="77777777" w:rsidR="00900A44" w:rsidRDefault="00900A44" w:rsidP="00900A44">
      <w:pPr>
        <w:pStyle w:val="CDIFigure-Title"/>
        <w:rPr>
          <w:lang w:val="en-GB"/>
        </w:rPr>
      </w:pPr>
      <w:bookmarkStart w:id="28" w:name="_Toc229747005"/>
      <w:r w:rsidRPr="00900A44">
        <w:rPr>
          <w:lang w:val="en-GB"/>
        </w:rPr>
        <w:lastRenderedPageBreak/>
        <w:t xml:space="preserve">Figure 4: Coverage of seasonal influenza vaccine in children aged 6–59 months by </w:t>
      </w:r>
      <w:proofErr w:type="spellStart"/>
      <w:proofErr w:type="gramStart"/>
      <w:r w:rsidRPr="00900A44">
        <w:rPr>
          <w:lang w:val="en-GB"/>
        </w:rPr>
        <w:t>jurisdiction,</w:t>
      </w:r>
      <w:r w:rsidRPr="00900A44">
        <w:rPr>
          <w:vertAlign w:val="superscript"/>
          <w:lang w:val="en-GB"/>
        </w:rPr>
        <w:t>a</w:t>
      </w:r>
      <w:proofErr w:type="gramEnd"/>
      <w:r w:rsidRPr="00900A44">
        <w:rPr>
          <w:vertAlign w:val="superscript"/>
          <w:lang w:val="en-GB"/>
        </w:rPr>
        <w:t>,</w:t>
      </w:r>
      <w:proofErr w:type="gramStart"/>
      <w:r w:rsidRPr="00900A44">
        <w:rPr>
          <w:vertAlign w:val="superscript"/>
          <w:lang w:val="en-GB"/>
        </w:rPr>
        <w:t>b,c</w:t>
      </w:r>
      <w:proofErr w:type="spellEnd"/>
      <w:proofErr w:type="gramEnd"/>
      <w:r w:rsidRPr="00900A44">
        <w:rPr>
          <w:lang w:val="en-GB"/>
        </w:rPr>
        <w:t xml:space="preserve"> Australia, 2023 and 2024</w:t>
      </w:r>
      <w:bookmarkEnd w:id="28"/>
    </w:p>
    <w:p w14:paraId="27E60A60" w14:textId="4BB12A3F" w:rsidR="00900A44" w:rsidRPr="00900A44" w:rsidRDefault="00307C26" w:rsidP="00900A44">
      <w:pPr>
        <w:pStyle w:val="CDIFigure-Placeholder"/>
        <w:rPr>
          <w:lang w:val="en-GB"/>
        </w:rPr>
      </w:pPr>
      <w:r>
        <w:rPr>
          <w:noProof/>
          <w:lang w:val="en-GB"/>
          <w14:ligatures w14:val="none"/>
        </w:rPr>
        <w:drawing>
          <wp:inline distT="0" distB="0" distL="0" distR="0" wp14:anchorId="66AEA06E" wp14:editId="4C286ED5">
            <wp:extent cx="5878800" cy="2685600"/>
            <wp:effectExtent l="0" t="0" r="8255" b="635"/>
            <wp:docPr id="1865870361" name="Picture 4" descr="Figure 4 shows that recorded influenza vaccine coverage in all children aged 6 months to &lt;5 years decreased from 2023 to 2024 in all jurisdictions except the Northern Territory, with overall national coverage decreasing by 2.7 percentage points from 30.3% in 2023 to 27.6%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0361" name="Picture 4" descr="Figure 4 shows that recorded influenza vaccine coverage in all children aged 6 months to &lt;5 years decreased from 2023 to 2024 in all jurisdictions except the Northern Territory, with overall national coverage decreasing by 2.7 percentage points from 30.3% in 2023 to 27.6% in 2024."/>
                    <pic:cNvPicPr/>
                  </pic:nvPicPr>
                  <pic:blipFill rotWithShape="1">
                    <a:blip r:embed="rId21" cstate="print">
                      <a:extLst>
                        <a:ext uri="{28A0092B-C50C-407E-A947-70E740481C1C}">
                          <a14:useLocalDpi xmlns:a14="http://schemas.microsoft.com/office/drawing/2010/main" val="0"/>
                        </a:ext>
                      </a:extLst>
                    </a:blip>
                    <a:srcRect/>
                    <a:stretch>
                      <a:fillRect/>
                    </a:stretch>
                  </pic:blipFill>
                  <pic:spPr bwMode="auto">
                    <a:xfrm>
                      <a:off x="0" y="0"/>
                      <a:ext cx="5878800" cy="2685600"/>
                    </a:xfrm>
                    <a:prstGeom prst="rect">
                      <a:avLst/>
                    </a:prstGeom>
                    <a:ln>
                      <a:noFill/>
                    </a:ln>
                    <a:extLst>
                      <a:ext uri="{53640926-AAD7-44D8-BBD7-CCE9431645EC}">
                        <a14:shadowObscured xmlns:a14="http://schemas.microsoft.com/office/drawing/2010/main"/>
                      </a:ext>
                    </a:extLst>
                  </pic:spPr>
                </pic:pic>
              </a:graphicData>
            </a:graphic>
          </wp:inline>
        </w:drawing>
      </w:r>
    </w:p>
    <w:p w14:paraId="2B6999B3" w14:textId="77777777" w:rsidR="00900A44" w:rsidRPr="00900A44" w:rsidRDefault="00900A44" w:rsidP="00900A44">
      <w:pPr>
        <w:pStyle w:val="CDITable-FirstFootnote"/>
        <w:rPr>
          <w:lang w:val="en-GB"/>
        </w:rPr>
      </w:pPr>
      <w:r w:rsidRPr="00900A44">
        <w:rPr>
          <w:lang w:val="en-GB"/>
        </w:rPr>
        <w:t>a</w:t>
      </w:r>
      <w:r w:rsidRPr="00900A44">
        <w:rPr>
          <w:lang w:val="en-GB"/>
        </w:rPr>
        <w:tab/>
        <w:t xml:space="preserve">Source: Australian Immunisation Register data as </w:t>
      </w:r>
      <w:proofErr w:type="gramStart"/>
      <w:r w:rsidRPr="00900A44">
        <w:rPr>
          <w:lang w:val="en-GB"/>
        </w:rPr>
        <w:t>at</w:t>
      </w:r>
      <w:proofErr w:type="gramEnd"/>
      <w:r w:rsidRPr="00900A44">
        <w:rPr>
          <w:lang w:val="en-GB"/>
        </w:rPr>
        <w:t xml:space="preserve"> 4 February 2024 (for 2023 data) and as </w:t>
      </w:r>
      <w:proofErr w:type="gramStart"/>
      <w:r w:rsidRPr="00900A44">
        <w:rPr>
          <w:lang w:val="en-GB"/>
        </w:rPr>
        <w:t>at</w:t>
      </w:r>
      <w:proofErr w:type="gramEnd"/>
      <w:r w:rsidRPr="00900A44">
        <w:rPr>
          <w:lang w:val="en-GB"/>
        </w:rPr>
        <w:t xml:space="preserve"> 2 February 2025 (for 2024 data).</w:t>
      </w:r>
    </w:p>
    <w:p w14:paraId="0D3A3A28" w14:textId="2776E136" w:rsidR="00900A44" w:rsidRPr="00900A44" w:rsidRDefault="00900A44" w:rsidP="00900A44">
      <w:pPr>
        <w:pStyle w:val="CDITable-Footnote"/>
        <w:rPr>
          <w:lang w:val="en-GB"/>
        </w:rPr>
      </w:pPr>
      <w:r w:rsidRPr="00900A44">
        <w:rPr>
          <w:lang w:val="en-GB"/>
        </w:rPr>
        <w:t>b</w:t>
      </w:r>
      <w:r w:rsidRPr="00900A44">
        <w:rPr>
          <w:lang w:val="en-GB"/>
        </w:rPr>
        <w:tab/>
        <w:t>Coverage calculated by dividing the number of Medicare-registered children aged 6–59 months with at least one dose of influenza vaccine administered in the calendar year of interest by the total number of Medicare-registered children in the</w:t>
      </w:r>
      <w:r>
        <w:rPr>
          <w:lang w:val="en-GB"/>
        </w:rPr>
        <w:br/>
      </w:r>
      <w:r w:rsidRPr="00900A44">
        <w:rPr>
          <w:lang w:val="en-GB"/>
        </w:rPr>
        <w:t xml:space="preserve">6–59 months age group. Vaccination numerators based on age at vaccination and age group denominators based on age </w:t>
      </w:r>
      <w:proofErr w:type="gramStart"/>
      <w:r w:rsidRPr="00900A44">
        <w:rPr>
          <w:lang w:val="en-GB"/>
        </w:rPr>
        <w:t>at</w:t>
      </w:r>
      <w:proofErr w:type="gramEnd"/>
      <w:r w:rsidRPr="00900A44">
        <w:rPr>
          <w:lang w:val="en-GB"/>
        </w:rPr>
        <w:t xml:space="preserve"> 30 June in relevant year. Coverage data in this figure may differ from estimates published elsewhere due to differences in calculation methodologies and/or the AIR data being used in the calculation having been downloaded on different dates.</w:t>
      </w:r>
    </w:p>
    <w:p w14:paraId="0DD5B7A6" w14:textId="77777777" w:rsidR="00900A44" w:rsidRPr="00900A44" w:rsidRDefault="00900A44" w:rsidP="00900A44">
      <w:pPr>
        <w:pStyle w:val="CDITable-Footnote"/>
        <w:rPr>
          <w:lang w:val="en-GB"/>
        </w:rPr>
      </w:pPr>
      <w:r w:rsidRPr="00900A44">
        <w:rPr>
          <w:lang w:val="en-GB"/>
        </w:rPr>
        <w:t>c</w:t>
      </w:r>
      <w:r w:rsidRPr="00900A44">
        <w:rPr>
          <w:lang w:val="en-GB"/>
        </w:rPr>
        <w:tab/>
        <w:t>ACT: Australian Capital Territory; NSW: New South Wales; NT: Northern Territory; Qld: Queensland; SA: South Australia; Tas.: Tasmania; Vic.: Victoria; WA: Western Australia.</w:t>
      </w:r>
    </w:p>
    <w:p w14:paraId="5AF307BC" w14:textId="77777777" w:rsidR="00900A44" w:rsidRDefault="00900A44" w:rsidP="00307C26">
      <w:pPr>
        <w:pStyle w:val="CDIFigure-Title"/>
        <w:rPr>
          <w:lang w:val="en-GB"/>
        </w:rPr>
      </w:pPr>
      <w:bookmarkStart w:id="29" w:name="_Toc229747006"/>
      <w:r w:rsidRPr="00900A44">
        <w:rPr>
          <w:lang w:val="en-GB"/>
        </w:rPr>
        <w:t xml:space="preserve">Figure 5: Coverage of seasonal influenza vaccine by age </w:t>
      </w:r>
      <w:proofErr w:type="spellStart"/>
      <w:proofErr w:type="gramStart"/>
      <w:r w:rsidRPr="00900A44">
        <w:rPr>
          <w:lang w:val="en-GB"/>
        </w:rPr>
        <w:t>group,</w:t>
      </w:r>
      <w:r w:rsidRPr="00900A44">
        <w:rPr>
          <w:vertAlign w:val="superscript"/>
          <w:lang w:val="en-GB"/>
        </w:rPr>
        <w:t>a</w:t>
      </w:r>
      <w:proofErr w:type="gramEnd"/>
      <w:r w:rsidRPr="00900A44">
        <w:rPr>
          <w:vertAlign w:val="superscript"/>
          <w:lang w:val="en-GB"/>
        </w:rPr>
        <w:t>,b</w:t>
      </w:r>
      <w:proofErr w:type="spellEnd"/>
      <w:r w:rsidRPr="00900A44">
        <w:rPr>
          <w:lang w:val="en-GB"/>
        </w:rPr>
        <w:t xml:space="preserve"> Australia, 2023 and 2024</w:t>
      </w:r>
      <w:bookmarkEnd w:id="29"/>
    </w:p>
    <w:p w14:paraId="5DDE876A" w14:textId="3F4FA2AD" w:rsidR="00900A44" w:rsidRPr="00900A44" w:rsidRDefault="00307C26" w:rsidP="00900A44">
      <w:pPr>
        <w:pStyle w:val="CDIFigure-Placeholder"/>
        <w:rPr>
          <w:lang w:val="en-GB"/>
        </w:rPr>
      </w:pPr>
      <w:r>
        <w:rPr>
          <w:noProof/>
          <w:lang w:val="en-GB"/>
          <w14:ligatures w14:val="none"/>
        </w:rPr>
        <w:drawing>
          <wp:inline distT="0" distB="0" distL="0" distR="0" wp14:anchorId="6D2099CA" wp14:editId="550D9785">
            <wp:extent cx="5868000" cy="2707200"/>
            <wp:effectExtent l="0" t="0" r="0" b="0"/>
            <wp:docPr id="141125952" name="Picture 5" descr="Figure 5 shows that recorded influenza vaccine coverage for all persons decreased in all age groups from 2023 to 2024, with the largest decrease in the 50-&lt;65 years age group decreasing by 4.1 percentage points from 37.4% in 2023 to 33.3%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5952" name="Picture 5" descr="Figure 5 shows that recorded influenza vaccine coverage for all persons decreased in all age groups from 2023 to 2024, with the largest decrease in the 50-&lt;65 years age group decreasing by 4.1 percentage points from 37.4% in 2023 to 33.3% in 2024."/>
                    <pic:cNvPicPr/>
                  </pic:nvPicPr>
                  <pic:blipFill rotWithShape="1">
                    <a:blip r:embed="rId22" cstate="print">
                      <a:extLst>
                        <a:ext uri="{28A0092B-C50C-407E-A947-70E740481C1C}">
                          <a14:useLocalDpi xmlns:a14="http://schemas.microsoft.com/office/drawing/2010/main" val="0"/>
                        </a:ext>
                      </a:extLst>
                    </a:blip>
                    <a:srcRect/>
                    <a:stretch>
                      <a:fillRect/>
                    </a:stretch>
                  </pic:blipFill>
                  <pic:spPr bwMode="auto">
                    <a:xfrm>
                      <a:off x="0" y="0"/>
                      <a:ext cx="5868000" cy="2707200"/>
                    </a:xfrm>
                    <a:prstGeom prst="rect">
                      <a:avLst/>
                    </a:prstGeom>
                    <a:ln>
                      <a:noFill/>
                    </a:ln>
                    <a:extLst>
                      <a:ext uri="{53640926-AAD7-44D8-BBD7-CCE9431645EC}">
                        <a14:shadowObscured xmlns:a14="http://schemas.microsoft.com/office/drawing/2010/main"/>
                      </a:ext>
                    </a:extLst>
                  </pic:spPr>
                </pic:pic>
              </a:graphicData>
            </a:graphic>
          </wp:inline>
        </w:drawing>
      </w:r>
    </w:p>
    <w:p w14:paraId="387CAC7C" w14:textId="77777777" w:rsidR="00900A44" w:rsidRPr="00900A44" w:rsidRDefault="00900A44" w:rsidP="00900A44">
      <w:pPr>
        <w:pStyle w:val="CDITable-FirstFootnote"/>
        <w:rPr>
          <w:lang w:val="en-GB"/>
        </w:rPr>
      </w:pPr>
      <w:r w:rsidRPr="00900A44">
        <w:rPr>
          <w:lang w:val="en-GB"/>
        </w:rPr>
        <w:t>a</w:t>
      </w:r>
      <w:r w:rsidRPr="00900A44">
        <w:rPr>
          <w:lang w:val="en-GB"/>
        </w:rPr>
        <w:tab/>
        <w:t xml:space="preserve">Source: Australian Immunisation Register data as </w:t>
      </w:r>
      <w:proofErr w:type="gramStart"/>
      <w:r w:rsidRPr="00900A44">
        <w:rPr>
          <w:lang w:val="en-GB"/>
        </w:rPr>
        <w:t>at</w:t>
      </w:r>
      <w:proofErr w:type="gramEnd"/>
      <w:r w:rsidRPr="00900A44">
        <w:rPr>
          <w:lang w:val="en-GB"/>
        </w:rPr>
        <w:t xml:space="preserve"> 4 February 2024 (for 2023 data) and as </w:t>
      </w:r>
      <w:proofErr w:type="gramStart"/>
      <w:r w:rsidRPr="00900A44">
        <w:rPr>
          <w:lang w:val="en-GB"/>
        </w:rPr>
        <w:t>at</w:t>
      </w:r>
      <w:proofErr w:type="gramEnd"/>
      <w:r w:rsidRPr="00900A44">
        <w:rPr>
          <w:lang w:val="en-GB"/>
        </w:rPr>
        <w:t xml:space="preserve"> 2 February 2025 (for 2024 data).</w:t>
      </w:r>
    </w:p>
    <w:p w14:paraId="21F1EE2F" w14:textId="77777777" w:rsidR="00900A44" w:rsidRPr="00900A44" w:rsidRDefault="00900A44" w:rsidP="00900A44">
      <w:pPr>
        <w:pStyle w:val="CDITable-Footnote"/>
        <w:rPr>
          <w:lang w:val="en-GB"/>
        </w:rPr>
      </w:pPr>
      <w:r w:rsidRPr="00900A44">
        <w:rPr>
          <w:lang w:val="en-GB"/>
        </w:rPr>
        <w:t>b</w:t>
      </w:r>
      <w:r w:rsidRPr="00900A44">
        <w:rPr>
          <w:lang w:val="en-GB"/>
        </w:rPr>
        <w:tab/>
        <w:t xml:space="preserve">Coverage calculated by dividing the number of Medicare-registered people with at least one dose of influenza vaccine administered in the calendar year of interest by the total number of Medicare-registered people registered in each age group. Vaccination numerators based on age at vaccination and age group denominators based on age </w:t>
      </w:r>
      <w:proofErr w:type="gramStart"/>
      <w:r w:rsidRPr="00900A44">
        <w:rPr>
          <w:lang w:val="en-GB"/>
        </w:rPr>
        <w:t>at</w:t>
      </w:r>
      <w:proofErr w:type="gramEnd"/>
      <w:r w:rsidRPr="00900A44">
        <w:rPr>
          <w:lang w:val="en-GB"/>
        </w:rPr>
        <w:t xml:space="preserve"> 30 June in relevant year. Coverage data in this figure may differ from estimates published elsewhere due to differences in calculation methodologies and/or the AIR data being used in the calculation having been downloaded on different dates.</w:t>
      </w:r>
    </w:p>
    <w:p w14:paraId="7D4A10F2" w14:textId="77777777" w:rsidR="00307C26" w:rsidRPr="00307C26" w:rsidRDefault="00307C26" w:rsidP="00307C26">
      <w:pPr>
        <w:pStyle w:val="CDIFigure-Title"/>
        <w:rPr>
          <w:lang w:val="en-GB"/>
        </w:rPr>
      </w:pPr>
      <w:bookmarkStart w:id="30" w:name="_Toc229747007"/>
      <w:r w:rsidRPr="00307C26">
        <w:rPr>
          <w:lang w:val="en-GB"/>
        </w:rPr>
        <w:lastRenderedPageBreak/>
        <w:t xml:space="preserve">Figure 6: Coverage of seasonal influenza vaccine in children aged 6–59 months by Statistical Area </w:t>
      </w:r>
      <w:proofErr w:type="gramStart"/>
      <w:r w:rsidRPr="00307C26">
        <w:rPr>
          <w:lang w:val="en-GB"/>
        </w:rPr>
        <w:t>3,</w:t>
      </w:r>
      <w:r w:rsidRPr="00307C26">
        <w:rPr>
          <w:vertAlign w:val="superscript"/>
          <w:lang w:val="en-GB"/>
        </w:rPr>
        <w:t>a</w:t>
      </w:r>
      <w:proofErr w:type="gramEnd"/>
      <w:r w:rsidRPr="00307C26">
        <w:rPr>
          <w:vertAlign w:val="superscript"/>
          <w:lang w:val="en-GB"/>
        </w:rPr>
        <w:t>,b</w:t>
      </w:r>
      <w:r w:rsidRPr="00307C26">
        <w:rPr>
          <w:lang w:val="en-GB"/>
        </w:rPr>
        <w:t xml:space="preserve"> Australia, 2024</w:t>
      </w:r>
      <w:bookmarkEnd w:id="30"/>
    </w:p>
    <w:p w14:paraId="415C1E75" w14:textId="15710865" w:rsidR="00B870BA" w:rsidRPr="00307C26" w:rsidRDefault="00307C26" w:rsidP="00307C26">
      <w:pPr>
        <w:pStyle w:val="CDIFigure-Placeholder"/>
      </w:pPr>
      <w:r>
        <w:rPr>
          <w:noProof/>
          <w14:ligatures w14:val="none"/>
        </w:rPr>
        <w:drawing>
          <wp:inline distT="0" distB="0" distL="0" distR="0" wp14:anchorId="2C5BD9F8" wp14:editId="5D97E6DD">
            <wp:extent cx="6181200" cy="7610400"/>
            <wp:effectExtent l="0" t="0" r="0" b="0"/>
            <wp:docPr id="767774767" name="Picture 6" descr="Figure 6 shows influenza vaccine coverage in children aged 6 months to &lt;5 years by Statistical Area 3 (SA3), for Australia and major capital cities in 2024. The map shows variation in coverage across Australia. Coverage was highest in areas of the Northern Territory and in SA3s within major capital cities compared to the more regional and remote SA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74767" name="Picture 6" descr="Figure 6 shows influenza vaccine coverage in children aged 6 months to &lt;5 years by Statistical Area 3 (SA3), for Australia and major capital cities in 2024. The map shows variation in coverage across Australia. Coverage was highest in areas of the Northern Territory and in SA3s within major capital cities compared to the more regional and remote SA3s."/>
                    <pic:cNvPicPr/>
                  </pic:nvPicPr>
                  <pic:blipFill>
                    <a:blip r:embed="rId23">
                      <a:extLst>
                        <a:ext uri="{28A0092B-C50C-407E-A947-70E740481C1C}">
                          <a14:useLocalDpi xmlns:a14="http://schemas.microsoft.com/office/drawing/2010/main" val="0"/>
                        </a:ext>
                      </a:extLst>
                    </a:blip>
                    <a:stretch>
                      <a:fillRect/>
                    </a:stretch>
                  </pic:blipFill>
                  <pic:spPr>
                    <a:xfrm>
                      <a:off x="0" y="0"/>
                      <a:ext cx="6181200" cy="7610400"/>
                    </a:xfrm>
                    <a:prstGeom prst="rect">
                      <a:avLst/>
                    </a:prstGeom>
                  </pic:spPr>
                </pic:pic>
              </a:graphicData>
            </a:graphic>
          </wp:inline>
        </w:drawing>
      </w:r>
    </w:p>
    <w:p w14:paraId="7AD0A3FE" w14:textId="77777777" w:rsidR="00307C26" w:rsidRPr="00307C26" w:rsidRDefault="00307C26" w:rsidP="00307C26">
      <w:pPr>
        <w:pStyle w:val="CDITable-FirstFootnote"/>
        <w:rPr>
          <w:lang w:val="en-GB"/>
        </w:rPr>
      </w:pPr>
      <w:r w:rsidRPr="00307C26">
        <w:rPr>
          <w:lang w:val="en-GB"/>
        </w:rPr>
        <w:t>a</w:t>
      </w:r>
      <w:r w:rsidRPr="00307C26">
        <w:rPr>
          <w:lang w:val="en-GB"/>
        </w:rPr>
        <w:tab/>
        <w:t xml:space="preserve">Source: Australian Immunisation Register data as </w:t>
      </w:r>
      <w:proofErr w:type="gramStart"/>
      <w:r w:rsidRPr="00307C26">
        <w:rPr>
          <w:lang w:val="en-GB"/>
        </w:rPr>
        <w:t>at</w:t>
      </w:r>
      <w:proofErr w:type="gramEnd"/>
      <w:r w:rsidRPr="00307C26">
        <w:rPr>
          <w:lang w:val="en-GB"/>
        </w:rPr>
        <w:t xml:space="preserve"> 2 February 2025.</w:t>
      </w:r>
    </w:p>
    <w:p w14:paraId="31302FA6" w14:textId="6C93A3AF" w:rsidR="00307C26" w:rsidRPr="00307C26" w:rsidRDefault="00307C26" w:rsidP="00307C26">
      <w:pPr>
        <w:pStyle w:val="CDITable-Footnote"/>
        <w:rPr>
          <w:lang w:val="en-GB"/>
        </w:rPr>
      </w:pPr>
      <w:r w:rsidRPr="00307C26">
        <w:rPr>
          <w:lang w:val="en-GB"/>
        </w:rPr>
        <w:t>b</w:t>
      </w:r>
      <w:r w:rsidRPr="00307C26">
        <w:rPr>
          <w:lang w:val="en-GB"/>
        </w:rPr>
        <w:tab/>
        <w:t>Coverage calculated by dividing the number of Medicare-registered children aged 6–59 months with at least one dose of influenza vaccine administered in the calendar year of interest by the total number of Medicare-registered children in the</w:t>
      </w:r>
      <w:r>
        <w:rPr>
          <w:lang w:val="en-GB"/>
        </w:rPr>
        <w:br/>
      </w:r>
      <w:r w:rsidRPr="00307C26">
        <w:rPr>
          <w:lang w:val="en-GB"/>
        </w:rPr>
        <w:t xml:space="preserve">6–59 months age group. Vaccination numerators based on age at vaccination and age group denominators based on age </w:t>
      </w:r>
      <w:proofErr w:type="gramStart"/>
      <w:r w:rsidRPr="00307C26">
        <w:rPr>
          <w:lang w:val="en-GB"/>
        </w:rPr>
        <w:t>at</w:t>
      </w:r>
      <w:proofErr w:type="gramEnd"/>
      <w:r w:rsidRPr="00307C26">
        <w:rPr>
          <w:lang w:val="en-GB"/>
        </w:rPr>
        <w:t xml:space="preserve"> 30 June in relevant year.</w:t>
      </w:r>
    </w:p>
    <w:p w14:paraId="20A0CE32" w14:textId="77777777" w:rsidR="00307C26" w:rsidRPr="00307C26" w:rsidRDefault="00307C26" w:rsidP="00307C26">
      <w:pPr>
        <w:pStyle w:val="CDITable-Footnote"/>
        <w:rPr>
          <w:lang w:val="en-GB"/>
        </w:rPr>
      </w:pPr>
      <w:r w:rsidRPr="00307C26">
        <w:rPr>
          <w:lang w:val="en-GB"/>
        </w:rPr>
        <w:t>c</w:t>
      </w:r>
      <w:r w:rsidRPr="00307C26">
        <w:rPr>
          <w:lang w:val="en-GB"/>
        </w:rPr>
        <w:tab/>
      </w:r>
      <w:proofErr w:type="gramStart"/>
      <w:r w:rsidRPr="00307C26">
        <w:rPr>
          <w:lang w:val="en-GB"/>
        </w:rPr>
        <w:t>The</w:t>
      </w:r>
      <w:proofErr w:type="gramEnd"/>
      <w:r w:rsidRPr="00307C26">
        <w:rPr>
          <w:lang w:val="en-GB"/>
        </w:rPr>
        <w:t xml:space="preserve"> number in parentheses shows the number of Statistical Area 3s in each coverage category.</w:t>
      </w:r>
    </w:p>
    <w:p w14:paraId="36214B55" w14:textId="77777777" w:rsidR="00F94E93" w:rsidRPr="00F94E93" w:rsidRDefault="00F94E93" w:rsidP="00F94E93">
      <w:pPr>
        <w:pStyle w:val="Heading3"/>
        <w:rPr>
          <w:lang w:val="en-GB"/>
        </w:rPr>
      </w:pPr>
      <w:r w:rsidRPr="00F94E93">
        <w:rPr>
          <w:lang w:val="en-GB"/>
        </w:rPr>
        <w:lastRenderedPageBreak/>
        <w:t>Timeliness of vaccination</w:t>
      </w:r>
    </w:p>
    <w:p w14:paraId="3653D3EC" w14:textId="77777777" w:rsidR="00F94E93" w:rsidRPr="00F94E93" w:rsidRDefault="00F94E93" w:rsidP="00F94E93">
      <w:pPr>
        <w:rPr>
          <w:lang w:val="en-GB"/>
        </w:rPr>
      </w:pPr>
      <w:r w:rsidRPr="00F94E93">
        <w:rPr>
          <w:lang w:val="en-GB"/>
        </w:rPr>
        <w:t>The proportion of children vaccinated on time (within 30 days of the recommended age) with the second dose of DTPa-containing vaccine was 6.1 percentage points lower in the last quarter of 2024 than the first quarter of 2019 (viz., 82.6% versus 88.7%; Figure 7). The proportion of those vaccinated on time with the first dose of MMR-containing vaccine was 9.6 percentage points lower in the last quarter of 2024 than the first quarter of 2019 (viz., 65.4% versus 75.0%; Figure 7).</w:t>
      </w:r>
    </w:p>
    <w:p w14:paraId="48F5C89F" w14:textId="77777777" w:rsidR="00F94E93" w:rsidRDefault="00F94E93" w:rsidP="00F94E93">
      <w:pPr>
        <w:pStyle w:val="CDIFigure-Title"/>
        <w:rPr>
          <w:lang w:val="en-GB"/>
        </w:rPr>
      </w:pPr>
      <w:bookmarkStart w:id="31" w:name="_Toc229747008"/>
      <w:r w:rsidRPr="00F94E93">
        <w:rPr>
          <w:lang w:val="en-GB"/>
        </w:rPr>
        <w:t xml:space="preserve">Figure 7: Trends in ‘on-time’ vaccination coverage for the second dose of DTPa-containing vaccine and first dose of MMR-containing vaccine in children by </w:t>
      </w:r>
      <w:proofErr w:type="spellStart"/>
      <w:proofErr w:type="gramStart"/>
      <w:r w:rsidRPr="00F94E93">
        <w:rPr>
          <w:lang w:val="en-GB"/>
        </w:rPr>
        <w:t>quarter,</w:t>
      </w:r>
      <w:r w:rsidRPr="00F94E93">
        <w:rPr>
          <w:vertAlign w:val="superscript"/>
          <w:lang w:val="en-GB"/>
        </w:rPr>
        <w:t>a</w:t>
      </w:r>
      <w:proofErr w:type="gramEnd"/>
      <w:r w:rsidRPr="00F94E93">
        <w:rPr>
          <w:vertAlign w:val="superscript"/>
          <w:lang w:val="en-GB"/>
        </w:rPr>
        <w:t>,</w:t>
      </w:r>
      <w:proofErr w:type="gramStart"/>
      <w:r w:rsidRPr="00F94E93">
        <w:rPr>
          <w:vertAlign w:val="superscript"/>
          <w:lang w:val="en-GB"/>
        </w:rPr>
        <w:t>b,c</w:t>
      </w:r>
      <w:proofErr w:type="spellEnd"/>
      <w:proofErr w:type="gramEnd"/>
      <w:r w:rsidRPr="00F94E93">
        <w:rPr>
          <w:lang w:val="en-GB"/>
        </w:rPr>
        <w:t xml:space="preserve"> Australia, 2019–2024</w:t>
      </w:r>
      <w:bookmarkEnd w:id="31"/>
    </w:p>
    <w:p w14:paraId="5119E4B7" w14:textId="0C302C69" w:rsidR="00F94E93" w:rsidRPr="00F94E93" w:rsidRDefault="00F94E93" w:rsidP="00F94E93">
      <w:pPr>
        <w:pStyle w:val="CDIFigure-Placeholder"/>
        <w:rPr>
          <w:lang w:val="en-GB"/>
        </w:rPr>
      </w:pPr>
      <w:r>
        <w:rPr>
          <w:noProof/>
          <w:lang w:val="en-GB"/>
          <w14:ligatures w14:val="none"/>
        </w:rPr>
        <w:drawing>
          <wp:inline distT="0" distB="0" distL="0" distR="0" wp14:anchorId="2F245E22" wp14:editId="2493CC33">
            <wp:extent cx="6119818" cy="3164122"/>
            <wp:effectExtent l="0" t="0" r="0" b="0"/>
            <wp:docPr id="310378130" name="Picture 7" descr="Figure 7 shows trends in on-time vaccination coverage for the second dose of DTPa-containing vaccine and the first dose of MMR-containing for all children by quarter, Australia, 2019–2024. The proportion of children vaccinated on time (i.e. within 30 days of the recommended age) with the second dose of DTPa-containing vaccine, while exhibiting some fluctuations, decreased from 89.4% in the second quarter of 2020 to 82.6% in the last quarter of 2024. The proportion of all children vaccinated on time with the first dose of MMR-containing vaccine decreased from 76.8% in the first quarter of 2020 to 65.4% in the last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78130" name="Picture 7" descr="Figure 7 shows trends in on-time vaccination coverage for the second dose of DTPa-containing vaccine and the first dose of MMR-containing for all children by quarter, Australia, 2019–2024. The proportion of children vaccinated on time (i.e. within 30 days of the recommended age) with the second dose of DTPa-containing vaccine, while exhibiting some fluctuations, decreased from 89.4% in the second quarter of 2020 to 82.6% in the last quarter of 2024. The proportion of all children vaccinated on time with the first dose of MMR-containing vaccine decreased from 76.8% in the first quarter of 2020 to 65.4% in the last quarter of 2024."/>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6120765" cy="3164612"/>
                    </a:xfrm>
                    <a:prstGeom prst="rect">
                      <a:avLst/>
                    </a:prstGeom>
                    <a:ln>
                      <a:noFill/>
                    </a:ln>
                    <a:extLst>
                      <a:ext uri="{53640926-AAD7-44D8-BBD7-CCE9431645EC}">
                        <a14:shadowObscured xmlns:a14="http://schemas.microsoft.com/office/drawing/2010/main"/>
                      </a:ext>
                    </a:extLst>
                  </pic:spPr>
                </pic:pic>
              </a:graphicData>
            </a:graphic>
          </wp:inline>
        </w:drawing>
      </w:r>
    </w:p>
    <w:p w14:paraId="181E44F8" w14:textId="77777777" w:rsidR="00F94E93" w:rsidRPr="00F94E93" w:rsidRDefault="00F94E93" w:rsidP="00F94E93">
      <w:pPr>
        <w:pStyle w:val="CDITable-FirstFootnote"/>
        <w:rPr>
          <w:lang w:val="en-GB"/>
        </w:rPr>
      </w:pPr>
      <w:r w:rsidRPr="00F94E93">
        <w:rPr>
          <w:lang w:val="en-GB"/>
        </w:rPr>
        <w:t>a</w:t>
      </w:r>
      <w:r w:rsidRPr="00F94E93">
        <w:rPr>
          <w:lang w:val="en-GB"/>
        </w:rPr>
        <w:tab/>
        <w:t xml:space="preserve">Source: Australian Immunisation Register data as </w:t>
      </w:r>
      <w:proofErr w:type="gramStart"/>
      <w:r w:rsidRPr="00F94E93">
        <w:rPr>
          <w:lang w:val="en-GB"/>
        </w:rPr>
        <w:t>at</w:t>
      </w:r>
      <w:proofErr w:type="gramEnd"/>
      <w:r w:rsidRPr="00F94E93">
        <w:rPr>
          <w:lang w:val="en-GB"/>
        </w:rPr>
        <w:t xml:space="preserve"> 2 February 2025.</w:t>
      </w:r>
    </w:p>
    <w:p w14:paraId="5C48A353" w14:textId="77777777" w:rsidR="00F94E93" w:rsidRPr="00F94E93" w:rsidRDefault="00F94E93" w:rsidP="00F94E93">
      <w:pPr>
        <w:pStyle w:val="CDITable-Footnote"/>
        <w:rPr>
          <w:lang w:val="en-GB"/>
        </w:rPr>
      </w:pPr>
      <w:r w:rsidRPr="00F94E93">
        <w:rPr>
          <w:lang w:val="en-GB"/>
        </w:rPr>
        <w:t>b</w:t>
      </w:r>
      <w:r w:rsidRPr="00F94E93">
        <w:rPr>
          <w:lang w:val="en-GB"/>
        </w:rPr>
        <w:tab/>
        <w:t xml:space="preserve">On-time vaccination coverage calculated using 3-month-wide birth cohorts due to have received the vaccine in the relevant quarter/year. For DTPa, to be considered on-time, a child must have received the second dose of DTPa-containing vaccine by 5 months of age. For MMR, to be considered </w:t>
      </w:r>
      <w:proofErr w:type="gramStart"/>
      <w:r w:rsidRPr="00F94E93">
        <w:rPr>
          <w:lang w:val="en-GB"/>
        </w:rPr>
        <w:t>on-time</w:t>
      </w:r>
      <w:proofErr w:type="gramEnd"/>
      <w:r w:rsidRPr="00F94E93">
        <w:rPr>
          <w:lang w:val="en-GB"/>
        </w:rPr>
        <w:t>, a child must have received the first dose of MMR vaccine by 13 months of age.</w:t>
      </w:r>
    </w:p>
    <w:p w14:paraId="69AEA10F" w14:textId="77777777" w:rsidR="00F94E93" w:rsidRPr="00F94E93" w:rsidRDefault="00F94E93" w:rsidP="00F94E93">
      <w:pPr>
        <w:pStyle w:val="CDITable-Footnote"/>
        <w:rPr>
          <w:lang w:val="en-GB"/>
        </w:rPr>
      </w:pPr>
      <w:r w:rsidRPr="00F94E93">
        <w:rPr>
          <w:lang w:val="en-GB"/>
        </w:rPr>
        <w:t>c</w:t>
      </w:r>
      <w:r w:rsidRPr="00F94E93">
        <w:rPr>
          <w:lang w:val="en-GB"/>
        </w:rPr>
        <w:tab/>
        <w:t>The quarter in which the vaccine dose is due is used to define the birth cohorts (e.g. if the second dose of DTPa-containing vaccine was due in 2024: children born 1 September – 30 November 2023 were due in Quarter 1; children born 1 December 2023 – 28 February 2024 were due in Quarter 2; children born 1 March – 31 May 2024 were due in Quarter 3; and children born 1 June – 31 August 2024 were due in Quarter 4).</w:t>
      </w:r>
    </w:p>
    <w:p w14:paraId="6B65AA97" w14:textId="77777777" w:rsidR="00F94E93" w:rsidRPr="00F94E93" w:rsidRDefault="00F94E93" w:rsidP="00F94E93">
      <w:pPr>
        <w:pStyle w:val="Normal-morespacebefore"/>
        <w:rPr>
          <w:lang w:val="en-GB"/>
        </w:rPr>
      </w:pPr>
      <w:r w:rsidRPr="00F94E93">
        <w:rPr>
          <w:lang w:val="en-GB"/>
        </w:rPr>
        <w:t xml:space="preserve">On-time vaccination coverage in 2024 for the first dose of MMR-containing vaccine at SA3 level varied across Australia (Figure 8). Coverage in many remote areas of Western, Central and Northern Australia was substantially lower than in </w:t>
      </w:r>
      <w:proofErr w:type="gramStart"/>
      <w:r w:rsidRPr="00F94E93">
        <w:rPr>
          <w:lang w:val="en-GB"/>
        </w:rPr>
        <w:t>South East</w:t>
      </w:r>
      <w:proofErr w:type="gramEnd"/>
      <w:r w:rsidRPr="00F94E93">
        <w:rPr>
          <w:lang w:val="en-GB"/>
        </w:rPr>
        <w:t xml:space="preserve"> Australia, with 49.8% on-time vaccination in Katherine, 50.0% in Far North Queensland and 53.2% in the Kimberley. Fully vaccinated coverage for children by PHN and jurisdiction in 2024, assessed at the standard (12, 24 and 60 months) and at earlier (9-, 15-, 21- and 51-month) age milestones to capture other aspects of timeliness, are provided in Appendix A, Table A.4.</w:t>
      </w:r>
    </w:p>
    <w:p w14:paraId="126E5D2E" w14:textId="77777777" w:rsidR="00F94E93" w:rsidRPr="00F94E93" w:rsidRDefault="00F94E93" w:rsidP="00F94E93">
      <w:pPr>
        <w:pStyle w:val="CDIFigure-Title"/>
        <w:rPr>
          <w:lang w:val="en-GB"/>
        </w:rPr>
      </w:pPr>
      <w:bookmarkStart w:id="32" w:name="_Toc229747009"/>
      <w:r w:rsidRPr="00F94E93">
        <w:rPr>
          <w:lang w:val="en-GB"/>
        </w:rPr>
        <w:lastRenderedPageBreak/>
        <w:t xml:space="preserve">Figure 8: ‘On-time’ vaccination coverage of first dose of MMR-containing vaccine assessed at 13 months of age by Statistical Area </w:t>
      </w:r>
      <w:proofErr w:type="gramStart"/>
      <w:r w:rsidRPr="00F94E93">
        <w:rPr>
          <w:lang w:val="en-GB"/>
        </w:rPr>
        <w:t>3,</w:t>
      </w:r>
      <w:r w:rsidRPr="00F94E93">
        <w:rPr>
          <w:vertAlign w:val="superscript"/>
          <w:lang w:val="en-GB"/>
        </w:rPr>
        <w:t>a</w:t>
      </w:r>
      <w:proofErr w:type="gramEnd"/>
      <w:r w:rsidRPr="00F94E93">
        <w:rPr>
          <w:vertAlign w:val="superscript"/>
          <w:lang w:val="en-GB"/>
        </w:rPr>
        <w:t>,</w:t>
      </w:r>
      <w:proofErr w:type="gramStart"/>
      <w:r w:rsidRPr="00F94E93">
        <w:rPr>
          <w:vertAlign w:val="superscript"/>
          <w:lang w:val="en-GB"/>
        </w:rPr>
        <w:t>b,c</w:t>
      </w:r>
      <w:proofErr w:type="gramEnd"/>
      <w:r w:rsidRPr="00F94E93">
        <w:rPr>
          <w:lang w:val="en-GB"/>
        </w:rPr>
        <w:t xml:space="preserve"> Australia, 2024</w:t>
      </w:r>
      <w:bookmarkEnd w:id="32"/>
    </w:p>
    <w:p w14:paraId="0602DFA1" w14:textId="04EDDB40" w:rsidR="00307C26" w:rsidRDefault="00F94E93" w:rsidP="00F94E93">
      <w:pPr>
        <w:pStyle w:val="CDIFigure-Placeholder"/>
        <w:rPr>
          <w:lang w:val="en-GB"/>
        </w:rPr>
      </w:pPr>
      <w:r>
        <w:rPr>
          <w:noProof/>
          <w:lang w:val="en-GB"/>
          <w14:ligatures w14:val="none"/>
        </w:rPr>
        <w:drawing>
          <wp:inline distT="0" distB="0" distL="0" distR="0" wp14:anchorId="3400DE5F" wp14:editId="726C3B92">
            <wp:extent cx="6120765" cy="7666355"/>
            <wp:effectExtent l="0" t="0" r="0" b="0"/>
            <wp:docPr id="1101497215" name="Picture 8" descr="Figure 8 shows on-time vaccination coverage for the first dose of MMR-containing vaccine assessed at 13 months of age by Statistical Area 3. On-time MMR vaccination coverage in 2024 varied across Australia, with coverage in many remote areas of Western, Central and Far North Australia substantially below that in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97215" name="Picture 8" descr="Figure 8 shows on-time vaccination coverage for the first dose of MMR-containing vaccine assessed at 13 months of age by Statistical Area 3. On-time MMR vaccination coverage in 2024 varied across Australia, with coverage in many remote areas of Western, Central and Far North Australia substantially below that in Southeast Australia."/>
                    <pic:cNvPicPr/>
                  </pic:nvPicPr>
                  <pic:blipFill>
                    <a:blip r:embed="rId25">
                      <a:extLst>
                        <a:ext uri="{28A0092B-C50C-407E-A947-70E740481C1C}">
                          <a14:useLocalDpi xmlns:a14="http://schemas.microsoft.com/office/drawing/2010/main" val="0"/>
                        </a:ext>
                      </a:extLst>
                    </a:blip>
                    <a:stretch>
                      <a:fillRect/>
                    </a:stretch>
                  </pic:blipFill>
                  <pic:spPr>
                    <a:xfrm>
                      <a:off x="0" y="0"/>
                      <a:ext cx="6120765" cy="7666355"/>
                    </a:xfrm>
                    <a:prstGeom prst="rect">
                      <a:avLst/>
                    </a:prstGeom>
                  </pic:spPr>
                </pic:pic>
              </a:graphicData>
            </a:graphic>
          </wp:inline>
        </w:drawing>
      </w:r>
    </w:p>
    <w:p w14:paraId="3EF12FAA" w14:textId="77777777" w:rsidR="00F94E93" w:rsidRPr="00F94E93" w:rsidRDefault="00F94E93" w:rsidP="00F94E93">
      <w:pPr>
        <w:pStyle w:val="CDITable-FirstFootnote"/>
        <w:rPr>
          <w:lang w:val="en-GB"/>
        </w:rPr>
      </w:pPr>
      <w:r w:rsidRPr="00F94E93">
        <w:rPr>
          <w:lang w:val="en-GB"/>
        </w:rPr>
        <w:t>a</w:t>
      </w:r>
      <w:r w:rsidRPr="00F94E93">
        <w:rPr>
          <w:lang w:val="en-GB"/>
        </w:rPr>
        <w:tab/>
        <w:t xml:space="preserve">Source: Australian Immunisation Register data as </w:t>
      </w:r>
      <w:proofErr w:type="gramStart"/>
      <w:r w:rsidRPr="00F94E93">
        <w:rPr>
          <w:lang w:val="en-GB"/>
        </w:rPr>
        <w:t>at</w:t>
      </w:r>
      <w:proofErr w:type="gramEnd"/>
      <w:r w:rsidRPr="00F94E93">
        <w:rPr>
          <w:lang w:val="en-GB"/>
        </w:rPr>
        <w:t xml:space="preserve"> 2 February 2025.</w:t>
      </w:r>
    </w:p>
    <w:p w14:paraId="45BE519E" w14:textId="77777777" w:rsidR="00F94E93" w:rsidRPr="00F94E93" w:rsidRDefault="00F94E93" w:rsidP="00F94E93">
      <w:pPr>
        <w:pStyle w:val="CDITable-Footnote"/>
        <w:rPr>
          <w:lang w:val="en-GB"/>
        </w:rPr>
      </w:pPr>
      <w:r w:rsidRPr="00F94E93">
        <w:rPr>
          <w:lang w:val="en-GB"/>
        </w:rPr>
        <w:t>b</w:t>
      </w:r>
      <w:r w:rsidRPr="00F94E93">
        <w:rPr>
          <w:lang w:val="en-GB"/>
        </w:rPr>
        <w:tab/>
        <w:t>Receipt of a scheduled vaccine dose within 30 days of the recommended age (i.e. by 13 months of age, as first dose of MMR vaccine due at 12 months of age).</w:t>
      </w:r>
    </w:p>
    <w:p w14:paraId="314DF177" w14:textId="77777777" w:rsidR="00F94E93" w:rsidRPr="00F94E93" w:rsidRDefault="00F94E93" w:rsidP="00F94E93">
      <w:pPr>
        <w:pStyle w:val="CDITable-Footnote"/>
        <w:rPr>
          <w:lang w:val="en-GB"/>
        </w:rPr>
      </w:pPr>
      <w:r w:rsidRPr="00F94E93">
        <w:rPr>
          <w:lang w:val="en-GB"/>
        </w:rPr>
        <w:t>c</w:t>
      </w:r>
      <w:r w:rsidRPr="00F94E93">
        <w:rPr>
          <w:lang w:val="en-GB"/>
        </w:rPr>
        <w:tab/>
        <w:t>Cohort born 1 January – 31 December 2022 (i.e. due for first dose of MMR in 2023).</w:t>
      </w:r>
    </w:p>
    <w:p w14:paraId="16353E9F" w14:textId="77777777" w:rsidR="00F94E93" w:rsidRPr="00F94E93" w:rsidRDefault="00F94E93" w:rsidP="00F94E93">
      <w:pPr>
        <w:pStyle w:val="CDITable-Footnote"/>
        <w:rPr>
          <w:lang w:val="en-GB"/>
        </w:rPr>
      </w:pPr>
      <w:r w:rsidRPr="00F94E93">
        <w:rPr>
          <w:lang w:val="en-GB"/>
        </w:rPr>
        <w:t>d</w:t>
      </w:r>
      <w:r w:rsidRPr="00F94E93">
        <w:rPr>
          <w:lang w:val="en-GB"/>
        </w:rPr>
        <w:tab/>
      </w:r>
      <w:proofErr w:type="gramStart"/>
      <w:r w:rsidRPr="00F94E93">
        <w:rPr>
          <w:lang w:val="en-GB"/>
        </w:rPr>
        <w:t>The</w:t>
      </w:r>
      <w:proofErr w:type="gramEnd"/>
      <w:r w:rsidRPr="00F94E93">
        <w:rPr>
          <w:lang w:val="en-GB"/>
        </w:rPr>
        <w:t xml:space="preserve"> number in parentheses shows the number of Statistical Area 3s in each coverage category.</w:t>
      </w:r>
    </w:p>
    <w:p w14:paraId="04A787E5" w14:textId="77777777" w:rsidR="00F94E93" w:rsidRPr="00F94E93" w:rsidRDefault="00F94E93" w:rsidP="00F94E93">
      <w:pPr>
        <w:pStyle w:val="Heading2"/>
        <w:rPr>
          <w:lang w:val="en-GB"/>
        </w:rPr>
      </w:pPr>
      <w:bookmarkStart w:id="33" w:name="_Toc229747085"/>
      <w:r w:rsidRPr="00F94E93">
        <w:rPr>
          <w:lang w:val="en-GB"/>
        </w:rPr>
        <w:lastRenderedPageBreak/>
        <w:t>Aboriginal and Torres Strait Islander children</w:t>
      </w:r>
      <w:bookmarkEnd w:id="33"/>
    </w:p>
    <w:p w14:paraId="2A1506C1" w14:textId="77777777" w:rsidR="00F94E93" w:rsidRPr="00F94E93" w:rsidRDefault="00F94E93" w:rsidP="00F94E93">
      <w:pPr>
        <w:pStyle w:val="Heading3-lessspacebefore"/>
        <w:rPr>
          <w:lang w:val="en-GB"/>
        </w:rPr>
      </w:pPr>
      <w:r w:rsidRPr="00F94E93">
        <w:rPr>
          <w:lang w:val="en-GB"/>
        </w:rPr>
        <w:t>Coverage at 12, 24 and 60 months of age</w:t>
      </w:r>
    </w:p>
    <w:p w14:paraId="03B0D430" w14:textId="77777777" w:rsidR="00F94E93" w:rsidRPr="00F94E93" w:rsidRDefault="00F94E93" w:rsidP="00F94E93">
      <w:pPr>
        <w:pStyle w:val="Heading4"/>
        <w:spacing w:before="180"/>
        <w:rPr>
          <w:bCs w:val="0"/>
          <w:iCs w:val="0"/>
          <w:lang w:val="en-GB"/>
        </w:rPr>
      </w:pPr>
      <w:r w:rsidRPr="00F94E93">
        <w:rPr>
          <w:bCs w:val="0"/>
          <w:iCs w:val="0"/>
          <w:lang w:val="en-GB"/>
        </w:rPr>
        <w:t>Fully vaccinated</w:t>
      </w:r>
    </w:p>
    <w:p w14:paraId="31C8E026" w14:textId="77777777" w:rsidR="00F94E93" w:rsidRPr="00F94E93" w:rsidRDefault="00F94E93" w:rsidP="00F94E93">
      <w:pPr>
        <w:rPr>
          <w:lang w:val="en-GB"/>
        </w:rPr>
      </w:pPr>
      <w:r w:rsidRPr="00F94E93">
        <w:rPr>
          <w:lang w:val="en-GB"/>
        </w:rPr>
        <w:t>Between 2023 and 2024, fully vaccinated coverage for Aboriginal and Torres Strait Islander children decreased at all three age milestones: 12 months (from 89.7% to 89.2%); 24 months (from 87.8% to 86.7%); and 60 months (from 95.0% to 94.4%; Table 2).</w:t>
      </w:r>
    </w:p>
    <w:p w14:paraId="024BD9D1" w14:textId="77777777" w:rsidR="00F94E93" w:rsidRPr="00F94E93" w:rsidRDefault="00F94E93" w:rsidP="00F94E93">
      <w:pPr>
        <w:rPr>
          <w:lang w:val="en-GB"/>
        </w:rPr>
      </w:pPr>
      <w:r w:rsidRPr="00F94E93">
        <w:rPr>
          <w:lang w:val="en-GB"/>
        </w:rPr>
        <w:t xml:space="preserve">Trends in fully vaccinated coverage for Aboriginal and Torres Strait Islander children by quarter from 2015 to 2024 are shown in Appendix A, Figure A.5. </w:t>
      </w:r>
    </w:p>
    <w:p w14:paraId="32EFC965" w14:textId="77777777" w:rsidR="00F94E93" w:rsidRPr="00F94E93" w:rsidRDefault="00F94E93" w:rsidP="00F94E93">
      <w:pPr>
        <w:pStyle w:val="Heading4"/>
      </w:pPr>
      <w:r w:rsidRPr="00F94E93">
        <w:t>Coverage by individual vaccines/antigens at 12, 24 and 60 months of age</w:t>
      </w:r>
    </w:p>
    <w:p w14:paraId="340DF073" w14:textId="77777777" w:rsidR="00F94E93" w:rsidRPr="00F94E93" w:rsidRDefault="00F94E93" w:rsidP="00F94E93">
      <w:pPr>
        <w:rPr>
          <w:lang w:val="en-GB"/>
        </w:rPr>
      </w:pPr>
      <w:r w:rsidRPr="00F94E93">
        <w:rPr>
          <w:lang w:val="en-GB"/>
        </w:rPr>
        <w:t>Coverage at 12 months of age in Aboriginal and Torres Strait Islander children decreased for all individual vaccines/antigens (except rotavirus vaccine) between 2023 and 2024, by 0.5–0.6 of a percentage point (Table 2). Rotavirus vaccine coverage increased by 0.3 of a percentage point between 2023 and 2024 (Table 2).</w:t>
      </w:r>
    </w:p>
    <w:p w14:paraId="15CE4492" w14:textId="77777777" w:rsidR="00F94E93" w:rsidRPr="00F94E93" w:rsidRDefault="00F94E93" w:rsidP="00F94E93">
      <w:pPr>
        <w:rPr>
          <w:lang w:val="en-GB"/>
        </w:rPr>
      </w:pPr>
      <w:r w:rsidRPr="00F94E93">
        <w:rPr>
          <w:lang w:val="en-GB"/>
        </w:rPr>
        <w:t>Between 2023 and 2024, coverage at 24 months of age in Aboriginal and Torres Strait Islander children decreased for all individual vaccines/antigens by 0.2–1.2 percentage points (Table 2).</w:t>
      </w:r>
    </w:p>
    <w:p w14:paraId="2D0FD9C3" w14:textId="4B082F6C" w:rsidR="00F94E93" w:rsidRDefault="00F94E93" w:rsidP="00F94E93">
      <w:pPr>
        <w:rPr>
          <w:lang w:val="en-GB"/>
        </w:rPr>
      </w:pPr>
      <w:r w:rsidRPr="00F94E93">
        <w:rPr>
          <w:lang w:val="en-GB"/>
        </w:rPr>
        <w:t>Coverage at 60 months of age in Aboriginal and Torres Strait Islander children in 2024 decreased for all individual vaccines/antigens between 2023 and 2024, by 0.1–1.2 percentage points. However, it remained over 95% for all except for diphtheria-tetanus-pertussis and polio vaccines (Table 2).</w:t>
      </w:r>
      <w:r>
        <w:rPr>
          <w:lang w:val="en-GB"/>
        </w:rPr>
        <w:br w:type="page"/>
      </w:r>
    </w:p>
    <w:p w14:paraId="485DFA81" w14:textId="77777777" w:rsidR="002167DF" w:rsidRPr="002167DF" w:rsidRDefault="002167DF" w:rsidP="002167DF">
      <w:pPr>
        <w:pStyle w:val="CDITable-Title"/>
        <w:rPr>
          <w:lang w:val="en-GB"/>
        </w:rPr>
      </w:pPr>
      <w:bookmarkStart w:id="34" w:name="_Toc229747125"/>
      <w:r w:rsidRPr="002167DF">
        <w:rPr>
          <w:lang w:val="en-GB"/>
        </w:rPr>
        <w:lastRenderedPageBreak/>
        <w:t xml:space="preserve">Table 2: Vaccination coverage in Aboriginal and Torres Strait Islander children by vaccine/antigen and age assessment milestone, </w:t>
      </w:r>
      <w:proofErr w:type="spellStart"/>
      <w:proofErr w:type="gramStart"/>
      <w:r w:rsidRPr="002167DF">
        <w:rPr>
          <w:lang w:val="en-GB"/>
        </w:rPr>
        <w:t>Australia,</w:t>
      </w:r>
      <w:r w:rsidRPr="002167DF">
        <w:rPr>
          <w:vertAlign w:val="superscript"/>
          <w:lang w:val="en-GB"/>
        </w:rPr>
        <w:t>a</w:t>
      </w:r>
      <w:proofErr w:type="spellEnd"/>
      <w:proofErr w:type="gramEnd"/>
      <w:r w:rsidRPr="002167DF">
        <w:rPr>
          <w:lang w:val="en-GB"/>
        </w:rPr>
        <w:t xml:space="preserve"> 2023 versus 2024</w:t>
      </w:r>
      <w:bookmarkEnd w:id="34"/>
    </w:p>
    <w:tbl>
      <w:tblPr>
        <w:tblW w:w="0" w:type="auto"/>
        <w:tblLayout w:type="fixed"/>
        <w:tblCellMar>
          <w:left w:w="0" w:type="dxa"/>
          <w:right w:w="0" w:type="dxa"/>
        </w:tblCellMar>
        <w:tblLook w:val="0000" w:firstRow="0" w:lastRow="0" w:firstColumn="0" w:lastColumn="0" w:noHBand="0" w:noVBand="0"/>
        <w:tblCaption w:val="Table 2: Vaccination coverage in Aboriginal and Torres Strait Islander children by vaccine/antigen and age assessment milestone, Australia,a 2023 versus 2024"/>
        <w:tblDescription w:val="Table 2 shows vaccination coverage estimates (%) for Aboriginal and Torres Strait Islander children by age assessment milestone and vaccine/antigen for Australia, 2023 versus 2024. Fully vaccinated coverage for Aboriginal and Torres Strait Islander children decreased between 2023 and 2024 at 12 months of age (from 89.7% to 89.2%), at 24 months of age (from 87.8% to 86.7%) and at 60 months (from 95.0% to 94.4%)."/>
      </w:tblPr>
      <w:tblGrid>
        <w:gridCol w:w="3005"/>
        <w:gridCol w:w="2381"/>
        <w:gridCol w:w="1417"/>
        <w:gridCol w:w="1417"/>
        <w:gridCol w:w="1418"/>
      </w:tblGrid>
      <w:tr w:rsidR="00B85103" w:rsidRPr="00B85103" w14:paraId="1A0A6D71" w14:textId="77777777" w:rsidTr="00F74FE0">
        <w:trPr>
          <w:trHeight w:val="60"/>
          <w:tblHeader/>
        </w:trPr>
        <w:tc>
          <w:tcPr>
            <w:tcW w:w="3005" w:type="dxa"/>
            <w:vMerge w:val="restart"/>
            <w:tcBorders>
              <w:top w:val="nil"/>
              <w:left w:val="nil"/>
              <w:bottom w:val="single" w:sz="6" w:space="0" w:color="1E4496"/>
            </w:tcBorders>
            <w:shd w:val="solid" w:color="1E4496" w:fill="auto"/>
            <w:tcMar>
              <w:top w:w="34" w:type="dxa"/>
              <w:left w:w="113" w:type="dxa"/>
              <w:bottom w:w="34" w:type="dxa"/>
              <w:right w:w="113" w:type="dxa"/>
            </w:tcMar>
            <w:vAlign w:val="bottom"/>
          </w:tcPr>
          <w:p w14:paraId="76E6DF2B" w14:textId="77777777" w:rsidR="00B85103" w:rsidRPr="00B85103" w:rsidRDefault="00B85103" w:rsidP="00F74FE0">
            <w:pPr>
              <w:pStyle w:val="CDITable-HeaderRowLeftns"/>
              <w:rPr>
                <w:lang w:val="en-GB"/>
              </w:rPr>
            </w:pPr>
            <w:r w:rsidRPr="00B85103">
              <w:rPr>
                <w:lang w:val="en-GB"/>
              </w:rPr>
              <w:t>Vaccine/</w:t>
            </w:r>
            <w:r w:rsidRPr="00F74FE0">
              <w:t>antigen</w:t>
            </w:r>
          </w:p>
        </w:tc>
        <w:tc>
          <w:tcPr>
            <w:tcW w:w="2381" w:type="dxa"/>
            <w:vMerge w:val="restart"/>
            <w:tcBorders>
              <w:top w:val="nil"/>
              <w:bottom w:val="single" w:sz="6" w:space="0" w:color="1E4496"/>
            </w:tcBorders>
            <w:shd w:val="solid" w:color="1E4496" w:fill="auto"/>
            <w:tcMar>
              <w:top w:w="34" w:type="dxa"/>
              <w:left w:w="113" w:type="dxa"/>
              <w:bottom w:w="34" w:type="dxa"/>
              <w:right w:w="113" w:type="dxa"/>
            </w:tcMar>
            <w:vAlign w:val="bottom"/>
          </w:tcPr>
          <w:p w14:paraId="120C6C96" w14:textId="77777777" w:rsidR="00B85103" w:rsidRPr="00B85103" w:rsidRDefault="00B85103" w:rsidP="00F74FE0">
            <w:pPr>
              <w:pStyle w:val="CDITable-HeaderRowLeftns"/>
              <w:rPr>
                <w:lang w:val="en-GB"/>
              </w:rPr>
            </w:pPr>
            <w:r w:rsidRPr="00B85103">
              <w:rPr>
                <w:lang w:val="en-GB"/>
              </w:rPr>
              <w:t>Milestone age</w:t>
            </w:r>
          </w:p>
        </w:tc>
        <w:tc>
          <w:tcPr>
            <w:tcW w:w="4252" w:type="dxa"/>
            <w:gridSpan w:val="3"/>
            <w:tcBorders>
              <w:top w:val="nil"/>
              <w:bottom w:val="single" w:sz="6" w:space="0" w:color="FFFFFF" w:themeColor="background1"/>
              <w:right w:val="single" w:sz="6" w:space="0" w:color="auto"/>
            </w:tcBorders>
            <w:shd w:val="solid" w:color="1E4496" w:fill="auto"/>
            <w:tcMar>
              <w:top w:w="34" w:type="dxa"/>
              <w:left w:w="113" w:type="dxa"/>
              <w:bottom w:w="34" w:type="dxa"/>
              <w:right w:w="113" w:type="dxa"/>
            </w:tcMar>
            <w:vAlign w:val="bottom"/>
          </w:tcPr>
          <w:p w14:paraId="01AE62A1" w14:textId="77777777" w:rsidR="00B85103" w:rsidRPr="00B85103" w:rsidRDefault="00B85103" w:rsidP="00F74FE0">
            <w:pPr>
              <w:pStyle w:val="CDITable-HeaderRowCentrens"/>
            </w:pPr>
            <w:r w:rsidRPr="00B85103">
              <w:t>Coverage (%)</w:t>
            </w:r>
          </w:p>
        </w:tc>
      </w:tr>
      <w:tr w:rsidR="00B85103" w:rsidRPr="00B85103" w14:paraId="3AD47A91" w14:textId="77777777" w:rsidTr="00F74FE0">
        <w:trPr>
          <w:trHeight w:val="60"/>
          <w:tblHeader/>
        </w:trPr>
        <w:tc>
          <w:tcPr>
            <w:tcW w:w="3005" w:type="dxa"/>
            <w:vMerge/>
            <w:tcBorders>
              <w:top w:val="single" w:sz="6" w:space="0" w:color="1E4496"/>
              <w:left w:val="nil"/>
              <w:bottom w:val="single" w:sz="6" w:space="0" w:color="1E4496"/>
            </w:tcBorders>
            <w:tcMar>
              <w:top w:w="34" w:type="dxa"/>
              <w:bottom w:w="34" w:type="dxa"/>
            </w:tcMar>
          </w:tcPr>
          <w:p w14:paraId="1D154F50" w14:textId="77777777" w:rsidR="00B85103" w:rsidRPr="00B85103" w:rsidRDefault="00B85103" w:rsidP="00F74FE0">
            <w:pPr>
              <w:spacing w:before="0"/>
            </w:pPr>
          </w:p>
        </w:tc>
        <w:tc>
          <w:tcPr>
            <w:tcW w:w="2381" w:type="dxa"/>
            <w:vMerge/>
            <w:tcBorders>
              <w:top w:val="single" w:sz="6" w:space="0" w:color="1E4496"/>
              <w:bottom w:val="single" w:sz="6" w:space="0" w:color="1E4496"/>
            </w:tcBorders>
            <w:tcMar>
              <w:top w:w="34" w:type="dxa"/>
              <w:bottom w:w="34" w:type="dxa"/>
            </w:tcMar>
          </w:tcPr>
          <w:p w14:paraId="55907093" w14:textId="77777777" w:rsidR="00B85103" w:rsidRPr="00B85103" w:rsidRDefault="00B85103" w:rsidP="00F74FE0">
            <w:pPr>
              <w:spacing w:before="0"/>
            </w:pPr>
          </w:p>
        </w:tc>
        <w:tc>
          <w:tcPr>
            <w:tcW w:w="1417" w:type="dxa"/>
            <w:tcBorders>
              <w:top w:val="single" w:sz="6" w:space="0" w:color="FFFFFF" w:themeColor="background1"/>
              <w:bottom w:val="single" w:sz="6" w:space="0" w:color="1E4496"/>
            </w:tcBorders>
            <w:shd w:val="solid" w:color="1E4496" w:fill="auto"/>
            <w:tcMar>
              <w:top w:w="34" w:type="dxa"/>
              <w:left w:w="113" w:type="dxa"/>
              <w:bottom w:w="34" w:type="dxa"/>
              <w:right w:w="113" w:type="dxa"/>
            </w:tcMar>
            <w:vAlign w:val="bottom"/>
          </w:tcPr>
          <w:p w14:paraId="213BA04E" w14:textId="77777777" w:rsidR="00B85103" w:rsidRPr="00B85103" w:rsidRDefault="00B85103" w:rsidP="00F74FE0">
            <w:pPr>
              <w:pStyle w:val="CDITable-HeaderRowCentrens"/>
            </w:pPr>
            <w:r w:rsidRPr="00F74FE0">
              <w:t>2023</w:t>
            </w:r>
          </w:p>
        </w:tc>
        <w:tc>
          <w:tcPr>
            <w:tcW w:w="1417" w:type="dxa"/>
            <w:tcBorders>
              <w:top w:val="single" w:sz="6" w:space="0" w:color="FFFFFF" w:themeColor="background1"/>
              <w:bottom w:val="single" w:sz="6" w:space="0" w:color="1E4496"/>
            </w:tcBorders>
            <w:shd w:val="solid" w:color="1E4496" w:fill="auto"/>
            <w:tcMar>
              <w:top w:w="34" w:type="dxa"/>
              <w:left w:w="113" w:type="dxa"/>
              <w:bottom w:w="34" w:type="dxa"/>
              <w:right w:w="113" w:type="dxa"/>
            </w:tcMar>
            <w:vAlign w:val="bottom"/>
          </w:tcPr>
          <w:p w14:paraId="07818F34" w14:textId="77777777" w:rsidR="00B85103" w:rsidRPr="00B85103" w:rsidRDefault="00B85103" w:rsidP="00F74FE0">
            <w:pPr>
              <w:pStyle w:val="CDITable-HeaderRowCentrens"/>
            </w:pPr>
            <w:r w:rsidRPr="00B85103">
              <w:t>2024</w:t>
            </w:r>
          </w:p>
        </w:tc>
        <w:tc>
          <w:tcPr>
            <w:tcW w:w="1418" w:type="dxa"/>
            <w:tcBorders>
              <w:top w:val="single" w:sz="6" w:space="0" w:color="FFFFFF" w:themeColor="background1"/>
              <w:bottom w:val="single" w:sz="6" w:space="0" w:color="1E4496"/>
              <w:right w:val="nil"/>
            </w:tcBorders>
            <w:shd w:val="solid" w:color="1E4496" w:fill="auto"/>
            <w:tcMar>
              <w:top w:w="34" w:type="dxa"/>
              <w:left w:w="113" w:type="dxa"/>
              <w:bottom w:w="34" w:type="dxa"/>
              <w:right w:w="113" w:type="dxa"/>
            </w:tcMar>
            <w:vAlign w:val="bottom"/>
          </w:tcPr>
          <w:p w14:paraId="105F8094" w14:textId="77777777" w:rsidR="00B85103" w:rsidRPr="00B85103" w:rsidRDefault="00B85103" w:rsidP="00F74FE0">
            <w:pPr>
              <w:pStyle w:val="CDITable-HeaderRowCentrens"/>
            </w:pPr>
            <w:r w:rsidRPr="00B85103">
              <w:t>Difference</w:t>
            </w:r>
            <w:r w:rsidRPr="00B85103">
              <w:rPr>
                <w:vertAlign w:val="superscript"/>
              </w:rPr>
              <w:t>b</w:t>
            </w:r>
          </w:p>
        </w:tc>
      </w:tr>
      <w:tr w:rsidR="00B85103" w:rsidRPr="00B85103" w14:paraId="682E9B81"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046EED7D" w14:textId="77777777" w:rsidR="00B85103" w:rsidRPr="00B85103" w:rsidRDefault="00B85103" w:rsidP="00F74FE0">
            <w:pPr>
              <w:pStyle w:val="CDITable-RowLeftns"/>
              <w:rPr>
                <w:lang w:val="en-GB"/>
              </w:rPr>
            </w:pPr>
            <w:r w:rsidRPr="00B85103">
              <w:rPr>
                <w:lang w:val="en-GB"/>
              </w:rPr>
              <w:t xml:space="preserve">Fully </w:t>
            </w:r>
            <w:proofErr w:type="gramStart"/>
            <w:r w:rsidRPr="00B85103">
              <w:rPr>
                <w:lang w:val="en-GB"/>
              </w:rPr>
              <w:t>vaccinated</w:t>
            </w:r>
            <w:r w:rsidRPr="00B85103">
              <w:rPr>
                <w:vertAlign w:val="superscript"/>
                <w:lang w:val="en-GB"/>
              </w:rPr>
              <w:t>c,a</w:t>
            </w:r>
            <w:proofErr w:type="gramEnd"/>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2E997B99"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d</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1277658" w14:textId="77777777" w:rsidR="00B85103" w:rsidRPr="00B85103" w:rsidRDefault="00B85103" w:rsidP="00762EFE">
            <w:pPr>
              <w:pStyle w:val="CDITable-RowCentrens"/>
              <w:rPr>
                <w:lang w:val="en-GB"/>
              </w:rPr>
            </w:pPr>
            <w:r w:rsidRPr="00762EFE">
              <w:t>89</w:t>
            </w:r>
            <w:r w:rsidRPr="00B85103">
              <w:rPr>
                <w:lang w:val="en-GB"/>
              </w:rPr>
              <w:t>.7</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71F3FF08" w14:textId="77777777" w:rsidR="00B85103" w:rsidRPr="00B85103" w:rsidRDefault="00B85103" w:rsidP="00762EFE">
            <w:pPr>
              <w:pStyle w:val="CDITable-RowCentrens"/>
              <w:rPr>
                <w:lang w:val="en-GB"/>
              </w:rPr>
            </w:pPr>
            <w:r w:rsidRPr="00B85103">
              <w:rPr>
                <w:lang w:val="en-GB"/>
              </w:rPr>
              <w:t>89.2</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388BD9C8" w14:textId="77777777" w:rsidR="00B85103" w:rsidRPr="00B85103" w:rsidRDefault="00B85103" w:rsidP="00762EFE">
            <w:pPr>
              <w:pStyle w:val="CDITable-RowCentrens"/>
              <w:rPr>
                <w:lang w:val="en-GB"/>
              </w:rPr>
            </w:pPr>
            <w:r w:rsidRPr="00B85103">
              <w:rPr>
                <w:lang w:val="en-GB"/>
              </w:rPr>
              <w:t>-0.5</w:t>
            </w:r>
          </w:p>
        </w:tc>
      </w:tr>
      <w:tr w:rsidR="00B85103" w:rsidRPr="00B85103" w14:paraId="0C7B7AF0"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5F109980"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ADDA416"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3EC98A3" w14:textId="77777777" w:rsidR="00B85103" w:rsidRPr="00B85103" w:rsidRDefault="00B85103" w:rsidP="00762EFE">
            <w:pPr>
              <w:pStyle w:val="CDITable-RowCentrens"/>
              <w:rPr>
                <w:lang w:val="en-GB"/>
              </w:rPr>
            </w:pPr>
            <w:r w:rsidRPr="00B85103">
              <w:rPr>
                <w:lang w:val="en-GB"/>
              </w:rPr>
              <w:t>87.8</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6A88B57" w14:textId="77777777" w:rsidR="00B85103" w:rsidRPr="00B85103" w:rsidRDefault="00B85103" w:rsidP="00762EFE">
            <w:pPr>
              <w:pStyle w:val="CDITable-RowCentrens"/>
              <w:rPr>
                <w:lang w:val="en-GB"/>
              </w:rPr>
            </w:pPr>
            <w:r w:rsidRPr="00B85103">
              <w:rPr>
                <w:lang w:val="en-GB"/>
              </w:rPr>
              <w:t>86.7</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6AF6788C" w14:textId="77777777" w:rsidR="00B85103" w:rsidRPr="00B85103" w:rsidRDefault="00B85103" w:rsidP="00762EFE">
            <w:pPr>
              <w:pStyle w:val="CDITable-RowCentrens"/>
              <w:rPr>
                <w:lang w:val="en-GB"/>
              </w:rPr>
            </w:pPr>
            <w:r w:rsidRPr="00B85103">
              <w:rPr>
                <w:lang w:val="en-GB"/>
              </w:rPr>
              <w:t>-1.1</w:t>
            </w:r>
          </w:p>
        </w:tc>
      </w:tr>
      <w:tr w:rsidR="00B85103" w:rsidRPr="00B85103" w14:paraId="6AFDF5FA"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78280833"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32CF8384"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f</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DF52383" w14:textId="77777777" w:rsidR="00B85103" w:rsidRPr="00B85103" w:rsidRDefault="00B85103" w:rsidP="00762EFE">
            <w:pPr>
              <w:pStyle w:val="CDITable-RowCentrens"/>
              <w:rPr>
                <w:lang w:val="en-GB"/>
              </w:rPr>
            </w:pPr>
            <w:r w:rsidRPr="00B85103">
              <w:rPr>
                <w:lang w:val="en-GB"/>
              </w:rPr>
              <w:t>95.0</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20603A26" w14:textId="77777777" w:rsidR="00B85103" w:rsidRPr="00B85103" w:rsidRDefault="00B85103" w:rsidP="00762EFE">
            <w:pPr>
              <w:pStyle w:val="CDITable-RowCentrens"/>
              <w:rPr>
                <w:lang w:val="en-GB"/>
              </w:rPr>
            </w:pPr>
            <w:r w:rsidRPr="00B85103">
              <w:rPr>
                <w:lang w:val="en-GB"/>
              </w:rPr>
              <w:t>94.4</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26A38A50" w14:textId="77777777" w:rsidR="00B85103" w:rsidRPr="00B85103" w:rsidRDefault="00B85103" w:rsidP="00762EFE">
            <w:pPr>
              <w:pStyle w:val="CDITable-RowCentrens"/>
              <w:rPr>
                <w:lang w:val="en-GB"/>
              </w:rPr>
            </w:pPr>
            <w:r w:rsidRPr="00B85103">
              <w:rPr>
                <w:lang w:val="en-GB"/>
              </w:rPr>
              <w:t>-0.6</w:t>
            </w:r>
          </w:p>
        </w:tc>
      </w:tr>
      <w:tr w:rsidR="00B85103" w:rsidRPr="00B85103" w14:paraId="23569827"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2BD26CA3" w14:textId="77777777" w:rsidR="00B85103" w:rsidRPr="00B85103" w:rsidRDefault="00B85103" w:rsidP="00F74FE0">
            <w:pPr>
              <w:pStyle w:val="CDITable-RowLeftns"/>
              <w:rPr>
                <w:lang w:val="en-GB"/>
              </w:rPr>
            </w:pPr>
            <w:r w:rsidRPr="00F74FE0">
              <w:t>Diphtheria</w:t>
            </w:r>
            <w:r w:rsidRPr="00B85103">
              <w:rPr>
                <w:lang w:val="en-GB"/>
              </w:rPr>
              <w:t>-tetanus-pertussis</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429E6396"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d</w:t>
            </w:r>
            <w:r w:rsidRPr="00B85103">
              <w:rPr>
                <w:lang w:val="en-GB"/>
              </w:rPr>
              <w:t xml:space="preserve"> (dose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15F3813" w14:textId="77777777" w:rsidR="00B85103" w:rsidRPr="00B85103" w:rsidRDefault="00B85103" w:rsidP="00762EFE">
            <w:pPr>
              <w:pStyle w:val="CDITable-RowCentrens"/>
              <w:rPr>
                <w:lang w:val="en-GB"/>
              </w:rPr>
            </w:pPr>
            <w:r w:rsidRPr="00B85103">
              <w:rPr>
                <w:lang w:val="en-GB"/>
              </w:rPr>
              <w:t>89.9</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CF70EC9" w14:textId="77777777" w:rsidR="00B85103" w:rsidRPr="00B85103" w:rsidRDefault="00B85103" w:rsidP="00762EFE">
            <w:pPr>
              <w:pStyle w:val="CDITable-RowCentrens"/>
              <w:rPr>
                <w:lang w:val="en-GB"/>
              </w:rPr>
            </w:pPr>
            <w:r w:rsidRPr="00B85103">
              <w:rPr>
                <w:lang w:val="en-GB"/>
              </w:rPr>
              <w:t>89.4</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3CFF25B6" w14:textId="77777777" w:rsidR="00B85103" w:rsidRPr="00B85103" w:rsidRDefault="00B85103" w:rsidP="00762EFE">
            <w:pPr>
              <w:pStyle w:val="CDITable-RowCentrens"/>
              <w:rPr>
                <w:lang w:val="en-GB"/>
              </w:rPr>
            </w:pPr>
            <w:r w:rsidRPr="00B85103">
              <w:rPr>
                <w:lang w:val="en-GB"/>
              </w:rPr>
              <w:t>-0.5</w:t>
            </w:r>
          </w:p>
        </w:tc>
      </w:tr>
      <w:tr w:rsidR="00B85103" w:rsidRPr="00B85103" w14:paraId="281F4F00"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4C17CC43"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4803F3BE"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AAA8BD9" w14:textId="77777777" w:rsidR="00B85103" w:rsidRPr="00B85103" w:rsidRDefault="00B85103" w:rsidP="00762EFE">
            <w:pPr>
              <w:pStyle w:val="CDITable-RowCentrens"/>
              <w:rPr>
                <w:lang w:val="en-GB"/>
              </w:rPr>
            </w:pPr>
            <w:r w:rsidRPr="00B85103">
              <w:rPr>
                <w:lang w:val="en-GB"/>
              </w:rPr>
              <w:t>89.1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BC3FD24" w14:textId="77777777" w:rsidR="00B85103" w:rsidRPr="00B85103" w:rsidRDefault="00B85103" w:rsidP="00762EFE">
            <w:pPr>
              <w:pStyle w:val="CDITable-RowCentrens"/>
              <w:rPr>
                <w:lang w:val="en-GB"/>
              </w:rPr>
            </w:pPr>
            <w:r w:rsidRPr="00B85103">
              <w:rPr>
                <w:lang w:val="en-GB"/>
              </w:rPr>
              <w:t>88.0</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08D32AD8" w14:textId="77777777" w:rsidR="00B85103" w:rsidRPr="00B85103" w:rsidRDefault="00B85103" w:rsidP="00762EFE">
            <w:pPr>
              <w:pStyle w:val="CDITable-RowCentrens"/>
              <w:rPr>
                <w:lang w:val="en-GB"/>
              </w:rPr>
            </w:pPr>
            <w:r w:rsidRPr="00B85103">
              <w:rPr>
                <w:lang w:val="en-GB"/>
              </w:rPr>
              <w:t>-1.1</w:t>
            </w:r>
          </w:p>
        </w:tc>
      </w:tr>
      <w:tr w:rsidR="00B85103" w:rsidRPr="00B85103" w14:paraId="447750AF"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5426851F"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64CDD319"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f</w:t>
            </w:r>
            <w:r w:rsidRPr="00B85103">
              <w:rPr>
                <w:lang w:val="en-GB"/>
              </w:rPr>
              <w:t xml:space="preserve"> (dose 4 or 5)</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72841F2" w14:textId="77777777" w:rsidR="00B85103" w:rsidRPr="00B85103" w:rsidRDefault="00B85103" w:rsidP="00762EFE">
            <w:pPr>
              <w:pStyle w:val="CDITable-RowCentrens"/>
              <w:rPr>
                <w:lang w:val="en-GB"/>
              </w:rPr>
            </w:pPr>
            <w:r w:rsidRPr="00B85103">
              <w:rPr>
                <w:lang w:val="en-GB"/>
              </w:rPr>
              <w:t>95.3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E76AEE9" w14:textId="77777777" w:rsidR="00B85103" w:rsidRPr="00B85103" w:rsidRDefault="00B85103" w:rsidP="00762EFE">
            <w:pPr>
              <w:pStyle w:val="CDITable-RowCentrens"/>
              <w:rPr>
                <w:lang w:val="en-GB"/>
              </w:rPr>
            </w:pPr>
            <w:r w:rsidRPr="00B85103">
              <w:rPr>
                <w:lang w:val="en-GB"/>
              </w:rPr>
              <w:t>94.6</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5A212438" w14:textId="77777777" w:rsidR="00B85103" w:rsidRPr="00B85103" w:rsidRDefault="00B85103" w:rsidP="00762EFE">
            <w:pPr>
              <w:pStyle w:val="CDITable-RowCentrens"/>
              <w:rPr>
                <w:lang w:val="en-GB"/>
              </w:rPr>
            </w:pPr>
            <w:r w:rsidRPr="00B85103">
              <w:rPr>
                <w:lang w:val="en-GB"/>
              </w:rPr>
              <w:t>-0.7</w:t>
            </w:r>
          </w:p>
        </w:tc>
      </w:tr>
      <w:tr w:rsidR="00B85103" w:rsidRPr="00B85103" w14:paraId="570C3BBF"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305F2955" w14:textId="77777777" w:rsidR="00B85103" w:rsidRPr="00B85103" w:rsidRDefault="00B85103" w:rsidP="00F74FE0">
            <w:pPr>
              <w:pStyle w:val="CDITable-RowLeftns"/>
              <w:rPr>
                <w:lang w:val="en-GB"/>
              </w:rPr>
            </w:pPr>
            <w:r w:rsidRPr="00B85103">
              <w:rPr>
                <w:lang w:val="en-GB"/>
              </w:rPr>
              <w:t>Polio</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4DC180F6"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d</w:t>
            </w:r>
            <w:r w:rsidRPr="00B85103">
              <w:rPr>
                <w:lang w:val="en-GB"/>
              </w:rPr>
              <w:t xml:space="preserve"> (dose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37D4A77" w14:textId="77777777" w:rsidR="00B85103" w:rsidRPr="00B85103" w:rsidRDefault="00B85103" w:rsidP="00762EFE">
            <w:pPr>
              <w:pStyle w:val="CDITable-RowCentrens"/>
              <w:rPr>
                <w:lang w:val="en-GB"/>
              </w:rPr>
            </w:pPr>
            <w:r w:rsidRPr="00B85103">
              <w:rPr>
                <w:lang w:val="en-GB"/>
              </w:rPr>
              <w:t>89.9</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89E7CB0" w14:textId="77777777" w:rsidR="00B85103" w:rsidRPr="00B85103" w:rsidRDefault="00B85103" w:rsidP="00762EFE">
            <w:pPr>
              <w:pStyle w:val="CDITable-RowCentrens"/>
              <w:rPr>
                <w:lang w:val="en-GB"/>
              </w:rPr>
            </w:pPr>
            <w:r w:rsidRPr="00B85103">
              <w:rPr>
                <w:lang w:val="en-GB"/>
              </w:rPr>
              <w:t>89.4</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03225464" w14:textId="77777777" w:rsidR="00B85103" w:rsidRPr="00B85103" w:rsidRDefault="00B85103" w:rsidP="00762EFE">
            <w:pPr>
              <w:pStyle w:val="CDITable-RowCentrens"/>
              <w:rPr>
                <w:lang w:val="en-GB"/>
              </w:rPr>
            </w:pPr>
            <w:r w:rsidRPr="00B85103">
              <w:rPr>
                <w:lang w:val="en-GB"/>
              </w:rPr>
              <w:t>-0.5</w:t>
            </w:r>
          </w:p>
        </w:tc>
      </w:tr>
      <w:tr w:rsidR="00B85103" w:rsidRPr="00B85103" w14:paraId="119B4E05"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0B5CE9CE"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06823F08"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DB8DC6A" w14:textId="77777777" w:rsidR="00B85103" w:rsidRPr="00B85103" w:rsidRDefault="00B85103" w:rsidP="00762EFE">
            <w:pPr>
              <w:pStyle w:val="CDITable-RowCentrens"/>
              <w:rPr>
                <w:lang w:val="en-GB"/>
              </w:rPr>
            </w:pPr>
            <w:r w:rsidRPr="00B85103">
              <w:rPr>
                <w:lang w:val="en-GB"/>
              </w:rPr>
              <w:t>95.6</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7ECA56D" w14:textId="77777777" w:rsidR="00B85103" w:rsidRPr="00B85103" w:rsidRDefault="00B85103" w:rsidP="00762EFE">
            <w:pPr>
              <w:pStyle w:val="CDITable-RowCentrens"/>
              <w:rPr>
                <w:lang w:val="en-GB"/>
              </w:rPr>
            </w:pPr>
            <w:r w:rsidRPr="00B85103">
              <w:rPr>
                <w:lang w:val="en-GB"/>
              </w:rPr>
              <w:t>95.3</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5C93150C" w14:textId="77777777" w:rsidR="00B85103" w:rsidRPr="00B85103" w:rsidRDefault="00B85103" w:rsidP="00762EFE">
            <w:pPr>
              <w:pStyle w:val="CDITable-RowCentrens"/>
              <w:rPr>
                <w:lang w:val="en-GB"/>
              </w:rPr>
            </w:pPr>
            <w:r w:rsidRPr="00B85103">
              <w:rPr>
                <w:lang w:val="en-GB"/>
              </w:rPr>
              <w:t>-0.3</w:t>
            </w:r>
          </w:p>
        </w:tc>
      </w:tr>
      <w:tr w:rsidR="00B85103" w:rsidRPr="00B85103" w14:paraId="6FB5BA47"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0E0CD56F"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D64BEF8"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f</w:t>
            </w:r>
            <w:r w:rsidRPr="00B85103">
              <w:rPr>
                <w:lang w:val="en-GB"/>
              </w:rPr>
              <w:t xml:space="preserve"> (dose 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3CFEFA0C" w14:textId="77777777" w:rsidR="00B85103" w:rsidRPr="00B85103" w:rsidRDefault="00B85103" w:rsidP="00762EFE">
            <w:pPr>
              <w:pStyle w:val="CDITable-RowCentrens"/>
              <w:rPr>
                <w:lang w:val="en-GB"/>
              </w:rPr>
            </w:pPr>
            <w:r w:rsidRPr="00B85103">
              <w:rPr>
                <w:lang w:val="en-GB"/>
              </w:rPr>
              <w:t>95.1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CCB82EA" w14:textId="77777777" w:rsidR="00B85103" w:rsidRPr="00B85103" w:rsidRDefault="00B85103" w:rsidP="00762EFE">
            <w:pPr>
              <w:pStyle w:val="CDITable-RowCentrens"/>
              <w:rPr>
                <w:lang w:val="en-GB"/>
              </w:rPr>
            </w:pPr>
            <w:r w:rsidRPr="00B85103">
              <w:rPr>
                <w:lang w:val="en-GB"/>
              </w:rPr>
              <w:t>94.5</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466A1BB5" w14:textId="77777777" w:rsidR="00B85103" w:rsidRPr="00B85103" w:rsidRDefault="00B85103" w:rsidP="00762EFE">
            <w:pPr>
              <w:pStyle w:val="CDITable-RowCentrens"/>
              <w:rPr>
                <w:lang w:val="en-GB"/>
              </w:rPr>
            </w:pPr>
            <w:r w:rsidRPr="00B85103">
              <w:rPr>
                <w:lang w:val="en-GB"/>
              </w:rPr>
              <w:t>-0.6</w:t>
            </w:r>
          </w:p>
        </w:tc>
      </w:tr>
      <w:tr w:rsidR="00B85103" w:rsidRPr="00B85103" w14:paraId="50AC98F5"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29B83998" w14:textId="77777777" w:rsidR="00B85103" w:rsidRPr="00B85103" w:rsidRDefault="00B85103" w:rsidP="00F74FE0">
            <w:pPr>
              <w:pStyle w:val="CDITable-RowLeftns"/>
              <w:rPr>
                <w:lang w:val="en-GB"/>
              </w:rPr>
            </w:pPr>
            <w:r w:rsidRPr="00B85103">
              <w:rPr>
                <w:i/>
                <w:iCs/>
                <w:lang w:val="en-GB"/>
              </w:rPr>
              <w:t>Haemophilus influenzae</w:t>
            </w:r>
            <w:r w:rsidRPr="00B85103">
              <w:rPr>
                <w:lang w:val="en-GB"/>
              </w:rPr>
              <w:t xml:space="preserve"> type b</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B86432E"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d</w:t>
            </w:r>
            <w:r w:rsidRPr="00B85103">
              <w:rPr>
                <w:lang w:val="en-GB"/>
              </w:rPr>
              <w:t xml:space="preserve"> (dose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08CBEFB7" w14:textId="77777777" w:rsidR="00B85103" w:rsidRPr="00B85103" w:rsidRDefault="00B85103" w:rsidP="00762EFE">
            <w:pPr>
              <w:pStyle w:val="CDITable-RowCentrens"/>
              <w:rPr>
                <w:lang w:val="en-GB"/>
              </w:rPr>
            </w:pPr>
            <w:r w:rsidRPr="00B85103">
              <w:rPr>
                <w:lang w:val="en-GB"/>
              </w:rPr>
              <w:t>89.9</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2B7F535" w14:textId="77777777" w:rsidR="00B85103" w:rsidRPr="00B85103" w:rsidRDefault="00B85103" w:rsidP="00762EFE">
            <w:pPr>
              <w:pStyle w:val="CDITable-RowCentrens"/>
              <w:rPr>
                <w:lang w:val="en-GB"/>
              </w:rPr>
            </w:pPr>
            <w:r w:rsidRPr="00B85103">
              <w:rPr>
                <w:lang w:val="en-GB"/>
              </w:rPr>
              <w:t>89.4</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3646AECC" w14:textId="77777777" w:rsidR="00B85103" w:rsidRPr="00B85103" w:rsidRDefault="00B85103" w:rsidP="00762EFE">
            <w:pPr>
              <w:pStyle w:val="CDITable-RowCentrens"/>
              <w:rPr>
                <w:lang w:val="en-GB"/>
              </w:rPr>
            </w:pPr>
            <w:r w:rsidRPr="00B85103">
              <w:rPr>
                <w:lang w:val="en-GB"/>
              </w:rPr>
              <w:t>-0.5</w:t>
            </w:r>
          </w:p>
        </w:tc>
      </w:tr>
      <w:tr w:rsidR="00B85103" w:rsidRPr="00B85103" w14:paraId="693BAEBC"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0874C879"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033B78CB"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B95A504" w14:textId="77777777" w:rsidR="00B85103" w:rsidRPr="00B85103" w:rsidRDefault="00B85103" w:rsidP="00762EFE">
            <w:pPr>
              <w:pStyle w:val="CDITable-RowCentrens"/>
              <w:rPr>
                <w:lang w:val="en-GB"/>
              </w:rPr>
            </w:pPr>
            <w:r w:rsidRPr="00B85103">
              <w:rPr>
                <w:lang w:val="en-GB"/>
              </w:rPr>
              <w:t>91.1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6E856CE" w14:textId="77777777" w:rsidR="00B85103" w:rsidRPr="00B85103" w:rsidRDefault="00B85103" w:rsidP="00762EFE">
            <w:pPr>
              <w:pStyle w:val="CDITable-RowCentrens"/>
              <w:rPr>
                <w:lang w:val="en-GB"/>
              </w:rPr>
            </w:pPr>
            <w:r w:rsidRPr="00B85103">
              <w:rPr>
                <w:lang w:val="en-GB"/>
              </w:rPr>
              <w:t>90.0</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2A571134" w14:textId="77777777" w:rsidR="00B85103" w:rsidRPr="00B85103" w:rsidRDefault="00B85103" w:rsidP="00762EFE">
            <w:pPr>
              <w:pStyle w:val="CDITable-RowCentrens"/>
              <w:rPr>
                <w:lang w:val="en-GB"/>
              </w:rPr>
            </w:pPr>
            <w:r w:rsidRPr="00B85103">
              <w:rPr>
                <w:lang w:val="en-GB"/>
              </w:rPr>
              <w:t>-1.1</w:t>
            </w:r>
          </w:p>
        </w:tc>
      </w:tr>
      <w:tr w:rsidR="00B85103" w:rsidRPr="00B85103" w14:paraId="005EEB61"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31AB6100"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6B51CC3"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f</w:t>
            </w:r>
            <w:r w:rsidRPr="00B85103">
              <w:rPr>
                <w:lang w:val="en-GB"/>
              </w:rPr>
              <w:t xml:space="preserve"> (dose 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3D1D1D90" w14:textId="77777777" w:rsidR="00B85103" w:rsidRPr="00B85103" w:rsidRDefault="00B85103" w:rsidP="00762EFE">
            <w:pPr>
              <w:pStyle w:val="CDITable-RowCentrens"/>
              <w:rPr>
                <w:lang w:val="en-GB"/>
              </w:rPr>
            </w:pPr>
            <w:r w:rsidRPr="00B85103">
              <w:rPr>
                <w:lang w:val="en-GB"/>
              </w:rPr>
              <w:t>98.1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2103E40C" w14:textId="77777777" w:rsidR="00B85103" w:rsidRPr="00B85103" w:rsidRDefault="00B85103" w:rsidP="00762EFE">
            <w:pPr>
              <w:pStyle w:val="CDITable-RowCentrens"/>
              <w:rPr>
                <w:lang w:val="en-GB"/>
              </w:rPr>
            </w:pPr>
            <w:r w:rsidRPr="00B85103">
              <w:rPr>
                <w:lang w:val="en-GB"/>
              </w:rPr>
              <w:t>97.6</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2D5065D2" w14:textId="77777777" w:rsidR="00B85103" w:rsidRPr="00B85103" w:rsidRDefault="00B85103" w:rsidP="00762EFE">
            <w:pPr>
              <w:pStyle w:val="CDITable-RowCentrens"/>
              <w:rPr>
                <w:lang w:val="en-GB"/>
              </w:rPr>
            </w:pPr>
            <w:r w:rsidRPr="00B85103">
              <w:rPr>
                <w:lang w:val="en-GB"/>
              </w:rPr>
              <w:t>-0.5</w:t>
            </w:r>
          </w:p>
        </w:tc>
      </w:tr>
      <w:tr w:rsidR="00B85103" w:rsidRPr="00B85103" w14:paraId="64545C70"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5478A3A8" w14:textId="77777777" w:rsidR="00B85103" w:rsidRPr="00B85103" w:rsidRDefault="00B85103" w:rsidP="00F74FE0">
            <w:pPr>
              <w:pStyle w:val="CDITable-RowLeftns"/>
              <w:rPr>
                <w:lang w:val="en-GB"/>
              </w:rPr>
            </w:pPr>
            <w:r w:rsidRPr="00B85103">
              <w:rPr>
                <w:lang w:val="en-GB"/>
              </w:rPr>
              <w:t>Hepatitis B</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332B3F72"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d</w:t>
            </w:r>
            <w:r w:rsidRPr="00B85103">
              <w:rPr>
                <w:lang w:val="en-GB"/>
              </w:rPr>
              <w:t xml:space="preserve"> (dose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D2DD15B" w14:textId="77777777" w:rsidR="00B85103" w:rsidRPr="00B85103" w:rsidRDefault="00B85103" w:rsidP="00762EFE">
            <w:pPr>
              <w:pStyle w:val="CDITable-RowCentrens"/>
              <w:rPr>
                <w:lang w:val="en-GB"/>
              </w:rPr>
            </w:pPr>
            <w:r w:rsidRPr="00B85103">
              <w:rPr>
                <w:lang w:val="en-GB"/>
              </w:rPr>
              <w:t>89.9</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01C55AD7" w14:textId="77777777" w:rsidR="00B85103" w:rsidRPr="00B85103" w:rsidRDefault="00B85103" w:rsidP="00762EFE">
            <w:pPr>
              <w:pStyle w:val="CDITable-RowCentrens"/>
              <w:rPr>
                <w:lang w:val="en-GB"/>
              </w:rPr>
            </w:pPr>
            <w:r w:rsidRPr="00B85103">
              <w:rPr>
                <w:lang w:val="en-GB"/>
              </w:rPr>
              <w:t>89.3</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0B3AA839" w14:textId="77777777" w:rsidR="00B85103" w:rsidRPr="00B85103" w:rsidRDefault="00B85103" w:rsidP="00762EFE">
            <w:pPr>
              <w:pStyle w:val="CDITable-RowCentrens"/>
              <w:rPr>
                <w:lang w:val="en-GB"/>
              </w:rPr>
            </w:pPr>
            <w:r w:rsidRPr="00B85103">
              <w:rPr>
                <w:lang w:val="en-GB"/>
              </w:rPr>
              <w:t>-0.6</w:t>
            </w:r>
          </w:p>
        </w:tc>
      </w:tr>
      <w:tr w:rsidR="00B85103" w:rsidRPr="00B85103" w14:paraId="2DAB23DC"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136B1B55"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0F045097"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339479FD" w14:textId="77777777" w:rsidR="00B85103" w:rsidRPr="00B85103" w:rsidRDefault="00B85103" w:rsidP="00762EFE">
            <w:pPr>
              <w:pStyle w:val="CDITable-RowCentrens"/>
              <w:rPr>
                <w:lang w:val="en-GB"/>
              </w:rPr>
            </w:pPr>
            <w:r w:rsidRPr="00B85103">
              <w:rPr>
                <w:lang w:val="en-GB"/>
              </w:rPr>
              <w:t>95.5</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2189D2C" w14:textId="77777777" w:rsidR="00B85103" w:rsidRPr="00B85103" w:rsidRDefault="00B85103" w:rsidP="00762EFE">
            <w:pPr>
              <w:pStyle w:val="CDITable-RowCentrens"/>
              <w:rPr>
                <w:lang w:val="en-GB"/>
              </w:rPr>
            </w:pPr>
            <w:r w:rsidRPr="00B85103">
              <w:rPr>
                <w:lang w:val="en-GB"/>
              </w:rPr>
              <w:t>95.2</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65529F03" w14:textId="77777777" w:rsidR="00B85103" w:rsidRPr="00B85103" w:rsidRDefault="00B85103" w:rsidP="00762EFE">
            <w:pPr>
              <w:pStyle w:val="CDITable-RowCentrens"/>
              <w:rPr>
                <w:lang w:val="en-GB"/>
              </w:rPr>
            </w:pPr>
            <w:r w:rsidRPr="00B85103">
              <w:rPr>
                <w:lang w:val="en-GB"/>
              </w:rPr>
              <w:t>-0.3</w:t>
            </w:r>
          </w:p>
        </w:tc>
      </w:tr>
      <w:tr w:rsidR="00B85103" w:rsidRPr="00B85103" w14:paraId="70AE9F92"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198B8CBC"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9A2CBA9"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f</w:t>
            </w:r>
            <w:r w:rsidRPr="00B85103">
              <w:rPr>
                <w:lang w:val="en-GB"/>
              </w:rPr>
              <w:t xml:space="preserve"> (dose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56BD130" w14:textId="77777777" w:rsidR="00B85103" w:rsidRPr="00B85103" w:rsidRDefault="00B85103" w:rsidP="00762EFE">
            <w:pPr>
              <w:pStyle w:val="CDITable-RowCentrens"/>
              <w:rPr>
                <w:lang w:val="en-GB"/>
              </w:rPr>
            </w:pPr>
            <w:r w:rsidRPr="00B85103">
              <w:rPr>
                <w:lang w:val="en-GB"/>
              </w:rPr>
              <w:t>98.4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444DA27" w14:textId="77777777" w:rsidR="00B85103" w:rsidRPr="00B85103" w:rsidRDefault="00B85103" w:rsidP="00762EFE">
            <w:pPr>
              <w:pStyle w:val="CDITable-RowCentrens"/>
              <w:rPr>
                <w:lang w:val="en-GB"/>
              </w:rPr>
            </w:pPr>
            <w:r w:rsidRPr="00B85103">
              <w:rPr>
                <w:lang w:val="en-GB"/>
              </w:rPr>
              <w:t>98.2</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40720174" w14:textId="77777777" w:rsidR="00B85103" w:rsidRPr="00B85103" w:rsidRDefault="00B85103" w:rsidP="00762EFE">
            <w:pPr>
              <w:pStyle w:val="CDITable-RowCentrens"/>
              <w:rPr>
                <w:lang w:val="en-GB"/>
              </w:rPr>
            </w:pPr>
            <w:r w:rsidRPr="00B85103">
              <w:rPr>
                <w:lang w:val="en-GB"/>
              </w:rPr>
              <w:t>-0.2</w:t>
            </w:r>
          </w:p>
        </w:tc>
      </w:tr>
      <w:tr w:rsidR="00B85103" w:rsidRPr="00B85103" w14:paraId="6748B508"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762C9B79" w14:textId="77777777" w:rsidR="00B85103" w:rsidRPr="00B85103" w:rsidRDefault="00B85103" w:rsidP="00F74FE0">
            <w:pPr>
              <w:pStyle w:val="CDITable-RowLeftns"/>
              <w:rPr>
                <w:lang w:val="en-GB"/>
              </w:rPr>
            </w:pPr>
            <w:r w:rsidRPr="00B85103">
              <w:rPr>
                <w:lang w:val="en-GB"/>
              </w:rPr>
              <w:t>Measles-mumps-rubella</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28555F7A"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g</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E3CA229" w14:textId="77777777" w:rsidR="00B85103" w:rsidRPr="00B85103" w:rsidRDefault="00B85103" w:rsidP="00762EFE">
            <w:pPr>
              <w:pStyle w:val="CDITable-RowCentrens"/>
              <w:rPr>
                <w:lang w:val="en-GB"/>
              </w:rPr>
            </w:pPr>
            <w:r w:rsidRPr="00B85103">
              <w:rPr>
                <w:lang w:val="en-GB"/>
              </w:rPr>
              <w:t>N/A</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2725ECBE" w14:textId="77777777" w:rsidR="00B85103" w:rsidRPr="00B85103" w:rsidRDefault="00B85103" w:rsidP="00762EFE">
            <w:pPr>
              <w:pStyle w:val="CDITable-RowCentrens"/>
              <w:rPr>
                <w:lang w:val="en-GB"/>
              </w:rPr>
            </w:pPr>
            <w:r w:rsidRPr="00B85103">
              <w:rPr>
                <w:lang w:val="en-GB"/>
              </w:rPr>
              <w:t>N/A</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74F7F396" w14:textId="77777777" w:rsidR="00B85103" w:rsidRPr="00B85103" w:rsidRDefault="00B85103" w:rsidP="00762EFE">
            <w:pPr>
              <w:pStyle w:val="CDITable-RowCentrens"/>
              <w:rPr>
                <w:lang w:val="en-GB"/>
              </w:rPr>
            </w:pPr>
            <w:r w:rsidRPr="00B85103">
              <w:rPr>
                <w:lang w:val="en-GB"/>
              </w:rPr>
              <w:t>N/A</w:t>
            </w:r>
          </w:p>
        </w:tc>
      </w:tr>
      <w:tr w:rsidR="00B85103" w:rsidRPr="00B85103" w14:paraId="2F7ADEBF"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6B55D157"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564CE3DA" w14:textId="77777777" w:rsidR="00B85103" w:rsidRPr="00B85103" w:rsidRDefault="00B85103" w:rsidP="00F74FE0">
            <w:pPr>
              <w:pStyle w:val="CDITable-RowLeftns"/>
              <w:rPr>
                <w:lang w:val="en-GB"/>
              </w:rPr>
            </w:pPr>
            <w:r w:rsidRPr="00B85103">
              <w:rPr>
                <w:lang w:val="en-GB"/>
              </w:rPr>
              <w:t>24 months</w:t>
            </w:r>
            <w:r w:rsidRPr="006415E3">
              <w:rPr>
                <w:vertAlign w:val="superscript"/>
                <w:lang w:val="en-GB"/>
              </w:rPr>
              <w:t>e</w:t>
            </w:r>
            <w:r w:rsidRPr="00B85103">
              <w:rPr>
                <w:lang w:val="en-GB"/>
              </w:rPr>
              <w:t xml:space="preserve"> (dose 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ECDF5BD" w14:textId="77777777" w:rsidR="00B85103" w:rsidRPr="00B85103" w:rsidRDefault="00B85103" w:rsidP="00762EFE">
            <w:pPr>
              <w:pStyle w:val="CDITable-RowCentrens"/>
              <w:rPr>
                <w:lang w:val="en-GB"/>
              </w:rPr>
            </w:pPr>
            <w:r w:rsidRPr="00B85103">
              <w:rPr>
                <w:lang w:val="en-GB"/>
              </w:rPr>
              <w:t>94.9</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E5941CF" w14:textId="77777777" w:rsidR="00B85103" w:rsidRPr="00B85103" w:rsidRDefault="00B85103" w:rsidP="00762EFE">
            <w:pPr>
              <w:pStyle w:val="CDITable-RowCentrens"/>
              <w:rPr>
                <w:lang w:val="en-GB"/>
              </w:rPr>
            </w:pPr>
            <w:r w:rsidRPr="00B85103">
              <w:rPr>
                <w:lang w:val="en-GB"/>
              </w:rPr>
              <w:t>94.7</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613E561F" w14:textId="77777777" w:rsidR="00B85103" w:rsidRPr="00B85103" w:rsidRDefault="00B85103" w:rsidP="00762EFE">
            <w:pPr>
              <w:pStyle w:val="CDITable-RowCentrens"/>
              <w:rPr>
                <w:lang w:val="en-GB"/>
              </w:rPr>
            </w:pPr>
            <w:r w:rsidRPr="00B85103">
              <w:rPr>
                <w:lang w:val="en-GB"/>
              </w:rPr>
              <w:t>-0.2</w:t>
            </w:r>
          </w:p>
        </w:tc>
      </w:tr>
      <w:tr w:rsidR="00B85103" w:rsidRPr="00B85103" w14:paraId="5E5BA522"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17C0060D"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3CB4F132" w14:textId="77777777" w:rsidR="00B85103" w:rsidRPr="00B85103" w:rsidRDefault="00B85103" w:rsidP="00F74FE0">
            <w:pPr>
              <w:pStyle w:val="CDITable-RowLeftns"/>
              <w:rPr>
                <w:lang w:val="en-GB"/>
              </w:rPr>
            </w:pPr>
            <w:r w:rsidRPr="00B85103">
              <w:rPr>
                <w:lang w:val="en-GB"/>
              </w:rPr>
              <w:t>24 months</w:t>
            </w:r>
            <w:r w:rsidRPr="006415E3">
              <w:rPr>
                <w:vertAlign w:val="superscript"/>
                <w:lang w:val="en-GB"/>
              </w:rPr>
              <w:t>e</w:t>
            </w:r>
            <w:r w:rsidRPr="00B85103">
              <w:rPr>
                <w:lang w:val="en-GB"/>
              </w:rPr>
              <w:t xml:space="preserve"> (dose 2)</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0495E827" w14:textId="77777777" w:rsidR="00B85103" w:rsidRPr="00B85103" w:rsidRDefault="00B85103" w:rsidP="00762EFE">
            <w:pPr>
              <w:pStyle w:val="CDITable-RowCentrens"/>
              <w:rPr>
                <w:lang w:val="en-GB"/>
              </w:rPr>
            </w:pPr>
            <w:r w:rsidRPr="00B85103">
              <w:rPr>
                <w:lang w:val="en-GB"/>
              </w:rPr>
              <w:t>90.7</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05F7E39B" w14:textId="77777777" w:rsidR="00B85103" w:rsidRPr="00B85103" w:rsidRDefault="00B85103" w:rsidP="00762EFE">
            <w:pPr>
              <w:pStyle w:val="CDITable-RowCentrens"/>
              <w:rPr>
                <w:lang w:val="en-GB"/>
              </w:rPr>
            </w:pPr>
            <w:r w:rsidRPr="00B85103">
              <w:rPr>
                <w:lang w:val="en-GB"/>
              </w:rPr>
              <w:t>89.5</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11E37712" w14:textId="77777777" w:rsidR="00B85103" w:rsidRPr="00B85103" w:rsidRDefault="00B85103" w:rsidP="00762EFE">
            <w:pPr>
              <w:pStyle w:val="CDITable-RowCentrens"/>
              <w:rPr>
                <w:lang w:val="en-GB"/>
              </w:rPr>
            </w:pPr>
            <w:r w:rsidRPr="00B85103">
              <w:rPr>
                <w:lang w:val="en-GB"/>
              </w:rPr>
              <w:t>-1.2</w:t>
            </w:r>
          </w:p>
        </w:tc>
      </w:tr>
      <w:tr w:rsidR="00B85103" w:rsidRPr="00B85103" w14:paraId="0C68B42D"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7CDB0102"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78C2ACFF" w14:textId="77777777" w:rsidR="00B85103" w:rsidRPr="00B85103" w:rsidRDefault="00B85103" w:rsidP="00F74FE0">
            <w:pPr>
              <w:pStyle w:val="CDITable-RowLeftns"/>
              <w:rPr>
                <w:lang w:val="en-GB"/>
              </w:rPr>
            </w:pPr>
            <w:r w:rsidRPr="00B85103">
              <w:rPr>
                <w:lang w:val="en-GB"/>
              </w:rPr>
              <w:t>60 months</w:t>
            </w:r>
            <w:r w:rsidRPr="006415E3">
              <w:rPr>
                <w:vertAlign w:val="superscript"/>
                <w:lang w:val="en-GB"/>
              </w:rPr>
              <w:t>f</w:t>
            </w:r>
            <w:r w:rsidRPr="00B85103">
              <w:rPr>
                <w:lang w:val="en-GB"/>
              </w:rPr>
              <w:t xml:space="preserve"> (dose 2)</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F73BBD4" w14:textId="77777777" w:rsidR="00B85103" w:rsidRPr="00B85103" w:rsidRDefault="00B85103" w:rsidP="00762EFE">
            <w:pPr>
              <w:pStyle w:val="CDITable-RowCentrens"/>
              <w:rPr>
                <w:lang w:val="en-GB"/>
              </w:rPr>
            </w:pPr>
            <w:r w:rsidRPr="00B85103">
              <w:rPr>
                <w:lang w:val="en-GB"/>
              </w:rPr>
              <w:t>98.3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75F9A455" w14:textId="77777777" w:rsidR="00B85103" w:rsidRPr="00B85103" w:rsidRDefault="00B85103" w:rsidP="00762EFE">
            <w:pPr>
              <w:pStyle w:val="CDITable-RowCentrens"/>
              <w:rPr>
                <w:lang w:val="en-GB"/>
              </w:rPr>
            </w:pPr>
            <w:r w:rsidRPr="00B85103">
              <w:rPr>
                <w:lang w:val="en-GB"/>
              </w:rPr>
              <w:t>97.9</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05223570" w14:textId="77777777" w:rsidR="00B85103" w:rsidRPr="00B85103" w:rsidRDefault="00B85103" w:rsidP="00762EFE">
            <w:pPr>
              <w:pStyle w:val="CDITable-RowCentrens"/>
              <w:rPr>
                <w:lang w:val="en-GB"/>
              </w:rPr>
            </w:pPr>
            <w:r w:rsidRPr="00B85103">
              <w:rPr>
                <w:lang w:val="en-GB"/>
              </w:rPr>
              <w:t>-0.4</w:t>
            </w:r>
          </w:p>
        </w:tc>
      </w:tr>
      <w:tr w:rsidR="00B85103" w:rsidRPr="00B85103" w14:paraId="08D78EF7"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27D4D573" w14:textId="77777777" w:rsidR="00B85103" w:rsidRPr="00B85103" w:rsidRDefault="00B85103" w:rsidP="00F74FE0">
            <w:pPr>
              <w:pStyle w:val="CDITable-RowLeftns"/>
              <w:rPr>
                <w:lang w:val="en-GB"/>
              </w:rPr>
            </w:pPr>
            <w:r w:rsidRPr="00B85103">
              <w:rPr>
                <w:lang w:val="en-GB"/>
              </w:rPr>
              <w:t>Varicella</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2B0D71F9"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g</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3DDA2517" w14:textId="77777777" w:rsidR="00B85103" w:rsidRPr="00B85103" w:rsidRDefault="00B85103" w:rsidP="00762EFE">
            <w:pPr>
              <w:pStyle w:val="CDITable-RowCentrens"/>
              <w:rPr>
                <w:lang w:val="en-GB"/>
              </w:rPr>
            </w:pPr>
            <w:r w:rsidRPr="00B85103">
              <w:rPr>
                <w:lang w:val="en-GB"/>
              </w:rPr>
              <w:t>N/A</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74CDAFB4" w14:textId="77777777" w:rsidR="00B85103" w:rsidRPr="00B85103" w:rsidRDefault="00B85103" w:rsidP="00762EFE">
            <w:pPr>
              <w:pStyle w:val="CDITable-RowCentrens"/>
              <w:rPr>
                <w:lang w:val="en-GB"/>
              </w:rPr>
            </w:pPr>
            <w:r w:rsidRPr="00B85103">
              <w:rPr>
                <w:lang w:val="en-GB"/>
              </w:rPr>
              <w:t>N/A</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11DA901E" w14:textId="77777777" w:rsidR="00B85103" w:rsidRPr="00B85103" w:rsidRDefault="00B85103" w:rsidP="00762EFE">
            <w:pPr>
              <w:pStyle w:val="CDITable-RowCentrens"/>
              <w:rPr>
                <w:lang w:val="en-GB"/>
              </w:rPr>
            </w:pPr>
            <w:r w:rsidRPr="00B85103">
              <w:rPr>
                <w:lang w:val="en-GB"/>
              </w:rPr>
              <w:t>N/A</w:t>
            </w:r>
          </w:p>
        </w:tc>
      </w:tr>
      <w:tr w:rsidR="00B85103" w:rsidRPr="00B85103" w14:paraId="244DBD71"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509458D2"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662047E1"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7F726989" w14:textId="77777777" w:rsidR="00B85103" w:rsidRPr="00B85103" w:rsidRDefault="00B85103" w:rsidP="00762EFE">
            <w:pPr>
              <w:pStyle w:val="CDITable-RowCentrens"/>
              <w:rPr>
                <w:lang w:val="en-GB"/>
              </w:rPr>
            </w:pPr>
            <w:r w:rsidRPr="00B85103">
              <w:rPr>
                <w:lang w:val="en-GB"/>
              </w:rPr>
              <w:t>90.6</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347B510" w14:textId="77777777" w:rsidR="00B85103" w:rsidRPr="00B85103" w:rsidRDefault="00B85103" w:rsidP="00762EFE">
            <w:pPr>
              <w:pStyle w:val="CDITable-RowCentrens"/>
              <w:rPr>
                <w:lang w:val="en-GB"/>
              </w:rPr>
            </w:pPr>
            <w:r w:rsidRPr="00B85103">
              <w:rPr>
                <w:lang w:val="en-GB"/>
              </w:rPr>
              <w:t>89.5</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50FA103C" w14:textId="77777777" w:rsidR="00B85103" w:rsidRPr="00B85103" w:rsidRDefault="00B85103" w:rsidP="00762EFE">
            <w:pPr>
              <w:pStyle w:val="CDITable-RowCentrens"/>
              <w:rPr>
                <w:lang w:val="en-GB"/>
              </w:rPr>
            </w:pPr>
            <w:r w:rsidRPr="00B85103">
              <w:rPr>
                <w:lang w:val="en-GB"/>
              </w:rPr>
              <w:t>-1.1</w:t>
            </w:r>
          </w:p>
        </w:tc>
      </w:tr>
      <w:tr w:rsidR="00B85103" w:rsidRPr="00B85103" w14:paraId="33E2441D"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55696440"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4737E10A" w14:textId="77777777" w:rsidR="00B85103" w:rsidRPr="00B85103" w:rsidRDefault="00B85103" w:rsidP="00F74FE0">
            <w:pPr>
              <w:pStyle w:val="CDITable-RowLeftns"/>
              <w:rPr>
                <w:lang w:val="en-GB"/>
              </w:rPr>
            </w:pPr>
            <w:r w:rsidRPr="00B85103">
              <w:rPr>
                <w:lang w:val="en-GB"/>
              </w:rPr>
              <w:t>60 monthsf (dose 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5C104CA" w14:textId="77777777" w:rsidR="00B85103" w:rsidRPr="00B85103" w:rsidRDefault="00B85103" w:rsidP="00762EFE">
            <w:pPr>
              <w:pStyle w:val="CDITable-RowCentrens"/>
              <w:rPr>
                <w:lang w:val="en-GB"/>
              </w:rPr>
            </w:pPr>
            <w:r w:rsidRPr="00B85103">
              <w:rPr>
                <w:lang w:val="en-GB"/>
              </w:rPr>
              <w:t>98.3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8E19027" w14:textId="77777777" w:rsidR="00B85103" w:rsidRPr="00B85103" w:rsidRDefault="00B85103" w:rsidP="00762EFE">
            <w:pPr>
              <w:pStyle w:val="CDITable-RowCentrens"/>
              <w:rPr>
                <w:lang w:val="en-GB"/>
              </w:rPr>
            </w:pPr>
            <w:r w:rsidRPr="00B85103">
              <w:rPr>
                <w:lang w:val="en-GB"/>
              </w:rPr>
              <w:t>97.9</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2063E8AF" w14:textId="77777777" w:rsidR="00B85103" w:rsidRPr="00B85103" w:rsidRDefault="00B85103" w:rsidP="00762EFE">
            <w:pPr>
              <w:pStyle w:val="CDITable-RowCentrens"/>
              <w:rPr>
                <w:lang w:val="en-GB"/>
              </w:rPr>
            </w:pPr>
            <w:r w:rsidRPr="00B85103">
              <w:rPr>
                <w:lang w:val="en-GB"/>
              </w:rPr>
              <w:t>-0.4</w:t>
            </w:r>
          </w:p>
        </w:tc>
      </w:tr>
      <w:tr w:rsidR="00B85103" w:rsidRPr="00B85103" w14:paraId="0559EF54"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0A5BCB67" w14:textId="77777777" w:rsidR="00B85103" w:rsidRPr="00B85103" w:rsidRDefault="00B85103" w:rsidP="00F74FE0">
            <w:pPr>
              <w:pStyle w:val="CDITable-RowLeftns"/>
              <w:rPr>
                <w:lang w:val="en-GB"/>
              </w:rPr>
            </w:pPr>
            <w:r w:rsidRPr="00B85103">
              <w:rPr>
                <w:lang w:val="en-GB"/>
              </w:rPr>
              <w:t xml:space="preserve">Meningococcal C-containing </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7E96F11A"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g</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7FAC659B" w14:textId="77777777" w:rsidR="00B85103" w:rsidRPr="00B85103" w:rsidRDefault="00B85103" w:rsidP="00762EFE">
            <w:pPr>
              <w:pStyle w:val="CDITable-RowCentrens"/>
              <w:rPr>
                <w:lang w:val="en-GB"/>
              </w:rPr>
            </w:pPr>
            <w:r w:rsidRPr="00B85103">
              <w:rPr>
                <w:lang w:val="en-GB"/>
              </w:rPr>
              <w:t>N/A</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3C2F28F" w14:textId="77777777" w:rsidR="00B85103" w:rsidRPr="00B85103" w:rsidRDefault="00B85103" w:rsidP="00762EFE">
            <w:pPr>
              <w:pStyle w:val="CDITable-RowCentrens"/>
              <w:rPr>
                <w:lang w:val="en-GB"/>
              </w:rPr>
            </w:pPr>
            <w:r w:rsidRPr="00B85103">
              <w:rPr>
                <w:lang w:val="en-GB"/>
              </w:rPr>
              <w:t>N/A</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38E0062E" w14:textId="77777777" w:rsidR="00B85103" w:rsidRPr="00B85103" w:rsidRDefault="00B85103" w:rsidP="00762EFE">
            <w:pPr>
              <w:pStyle w:val="CDITable-RowCentrens"/>
              <w:rPr>
                <w:lang w:val="en-GB"/>
              </w:rPr>
            </w:pPr>
            <w:r w:rsidRPr="00B85103">
              <w:rPr>
                <w:lang w:val="en-GB"/>
              </w:rPr>
              <w:t>N/A</w:t>
            </w:r>
          </w:p>
        </w:tc>
      </w:tr>
      <w:tr w:rsidR="00B85103" w:rsidRPr="00B85103" w14:paraId="4D0E77BB"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663F0A1C"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B73AE8A"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3FFB99DB" w14:textId="77777777" w:rsidR="00B85103" w:rsidRPr="00B85103" w:rsidRDefault="00B85103" w:rsidP="00762EFE">
            <w:pPr>
              <w:pStyle w:val="CDITable-RowCentrens"/>
              <w:rPr>
                <w:lang w:val="en-GB"/>
              </w:rPr>
            </w:pPr>
            <w:r w:rsidRPr="00B85103">
              <w:rPr>
                <w:lang w:val="en-GB"/>
              </w:rPr>
              <w:t>95.4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324A4977" w14:textId="77777777" w:rsidR="00B85103" w:rsidRPr="00B85103" w:rsidRDefault="00B85103" w:rsidP="00762EFE">
            <w:pPr>
              <w:pStyle w:val="CDITable-RowCentrens"/>
              <w:rPr>
                <w:lang w:val="en-GB"/>
              </w:rPr>
            </w:pPr>
            <w:r w:rsidRPr="00B85103">
              <w:rPr>
                <w:lang w:val="en-GB"/>
              </w:rPr>
              <w:t>95.1</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66F12B13" w14:textId="77777777" w:rsidR="00B85103" w:rsidRPr="00B85103" w:rsidRDefault="00B85103" w:rsidP="00762EFE">
            <w:pPr>
              <w:pStyle w:val="CDITable-RowCentrens"/>
              <w:rPr>
                <w:lang w:val="en-GB"/>
              </w:rPr>
            </w:pPr>
            <w:r w:rsidRPr="00B85103">
              <w:rPr>
                <w:lang w:val="en-GB"/>
              </w:rPr>
              <w:t>-0.3</w:t>
            </w:r>
          </w:p>
        </w:tc>
      </w:tr>
      <w:tr w:rsidR="00B85103" w:rsidRPr="00B85103" w14:paraId="7829BE52"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3F141621"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00A1B7A0"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g</w:t>
            </w:r>
            <w:r w:rsidRPr="00B85103">
              <w:rPr>
                <w:lang w:val="en-GB"/>
              </w:rPr>
              <w:t xml:space="preserve"> (dose 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70E1B1D" w14:textId="77777777" w:rsidR="00B85103" w:rsidRPr="00B85103" w:rsidRDefault="00B85103" w:rsidP="00762EFE">
            <w:pPr>
              <w:pStyle w:val="CDITable-RowCentrens"/>
              <w:rPr>
                <w:lang w:val="en-GB"/>
              </w:rPr>
            </w:pPr>
            <w:r w:rsidRPr="00B85103">
              <w:rPr>
                <w:lang w:val="en-GB"/>
              </w:rPr>
              <w:t>N/A</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33304E5" w14:textId="77777777" w:rsidR="00B85103" w:rsidRPr="00B85103" w:rsidRDefault="00B85103" w:rsidP="00762EFE">
            <w:pPr>
              <w:pStyle w:val="CDITable-RowCentrens"/>
              <w:rPr>
                <w:lang w:val="en-GB"/>
              </w:rPr>
            </w:pPr>
            <w:r w:rsidRPr="00B85103">
              <w:rPr>
                <w:lang w:val="en-GB"/>
              </w:rPr>
              <w:t>N/A</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674FB6EE" w14:textId="77777777" w:rsidR="00B85103" w:rsidRPr="00B85103" w:rsidRDefault="00B85103" w:rsidP="00762EFE">
            <w:pPr>
              <w:pStyle w:val="CDITable-RowCentrens"/>
              <w:rPr>
                <w:lang w:val="en-GB"/>
              </w:rPr>
            </w:pPr>
            <w:r w:rsidRPr="00B85103">
              <w:rPr>
                <w:lang w:val="en-GB"/>
              </w:rPr>
              <w:t>N/A</w:t>
            </w:r>
          </w:p>
        </w:tc>
      </w:tr>
      <w:tr w:rsidR="00B85103" w:rsidRPr="00B85103" w14:paraId="3D607BBC" w14:textId="77777777" w:rsidTr="00F74FE0">
        <w:trPr>
          <w:trHeight w:val="60"/>
        </w:trPr>
        <w:tc>
          <w:tcPr>
            <w:tcW w:w="3005" w:type="dxa"/>
            <w:tcBorders>
              <w:top w:val="single" w:sz="6" w:space="0" w:color="1E4496"/>
              <w:left w:val="nil"/>
              <w:bottom w:val="single" w:sz="6" w:space="0" w:color="1E4496"/>
            </w:tcBorders>
            <w:tcMar>
              <w:top w:w="34" w:type="dxa"/>
              <w:left w:w="113" w:type="dxa"/>
              <w:bottom w:w="34" w:type="dxa"/>
              <w:right w:w="113" w:type="dxa"/>
            </w:tcMar>
            <w:vAlign w:val="center"/>
          </w:tcPr>
          <w:p w14:paraId="74774546" w14:textId="77777777" w:rsidR="00B85103" w:rsidRPr="00B85103" w:rsidRDefault="00B85103" w:rsidP="00F74FE0">
            <w:pPr>
              <w:pStyle w:val="CDITable-RowLeftns"/>
              <w:rPr>
                <w:lang w:val="en-GB"/>
              </w:rPr>
            </w:pPr>
            <w:r w:rsidRPr="00B85103">
              <w:rPr>
                <w:lang w:val="en-GB"/>
              </w:rPr>
              <w:t xml:space="preserve">Meningococcal ACWY </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EA98771"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1)</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8BDBB03" w14:textId="77777777" w:rsidR="00B85103" w:rsidRPr="00B85103" w:rsidRDefault="00B85103" w:rsidP="00762EFE">
            <w:pPr>
              <w:pStyle w:val="CDITable-RowCentrens"/>
              <w:rPr>
                <w:lang w:val="en-GB"/>
              </w:rPr>
            </w:pPr>
            <w:r w:rsidRPr="00B85103">
              <w:rPr>
                <w:lang w:val="en-GB"/>
              </w:rPr>
              <w:t>95.4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1BC4E6F" w14:textId="77777777" w:rsidR="00B85103" w:rsidRPr="00B85103" w:rsidRDefault="00B85103" w:rsidP="00762EFE">
            <w:pPr>
              <w:pStyle w:val="CDITable-RowCentrens"/>
              <w:rPr>
                <w:lang w:val="en-GB"/>
              </w:rPr>
            </w:pPr>
            <w:r w:rsidRPr="00B85103">
              <w:rPr>
                <w:lang w:val="en-GB"/>
              </w:rPr>
              <w:t>95.0</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4019EB31" w14:textId="77777777" w:rsidR="00B85103" w:rsidRPr="00B85103" w:rsidRDefault="00B85103" w:rsidP="00762EFE">
            <w:pPr>
              <w:pStyle w:val="CDITable-RowCentrens"/>
              <w:rPr>
                <w:lang w:val="en-GB"/>
              </w:rPr>
            </w:pPr>
            <w:r w:rsidRPr="00B85103">
              <w:rPr>
                <w:lang w:val="en-GB"/>
              </w:rPr>
              <w:t>-0.4</w:t>
            </w:r>
          </w:p>
        </w:tc>
      </w:tr>
      <w:tr w:rsidR="00B85103" w:rsidRPr="00B85103" w14:paraId="515CFD2B" w14:textId="77777777" w:rsidTr="00F74FE0">
        <w:trPr>
          <w:trHeight w:val="60"/>
        </w:trPr>
        <w:tc>
          <w:tcPr>
            <w:tcW w:w="3005" w:type="dxa"/>
            <w:vMerge w:val="restart"/>
            <w:tcBorders>
              <w:top w:val="single" w:sz="6" w:space="0" w:color="1E4496"/>
              <w:left w:val="nil"/>
              <w:bottom w:val="single" w:sz="6" w:space="0" w:color="1E4496"/>
            </w:tcBorders>
            <w:tcMar>
              <w:top w:w="34" w:type="dxa"/>
              <w:left w:w="113" w:type="dxa"/>
              <w:bottom w:w="34" w:type="dxa"/>
              <w:right w:w="113" w:type="dxa"/>
            </w:tcMar>
            <w:vAlign w:val="center"/>
          </w:tcPr>
          <w:p w14:paraId="3977B955" w14:textId="77777777" w:rsidR="00B85103" w:rsidRPr="00B85103" w:rsidRDefault="00B85103" w:rsidP="00F74FE0">
            <w:pPr>
              <w:pStyle w:val="CDITable-RowLeftns"/>
              <w:rPr>
                <w:lang w:val="en-GB"/>
              </w:rPr>
            </w:pPr>
            <w:r w:rsidRPr="00B85103">
              <w:rPr>
                <w:lang w:val="en-GB"/>
              </w:rPr>
              <w:t xml:space="preserve">13vPCV </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410DCA25"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d</w:t>
            </w:r>
            <w:r w:rsidRPr="00B85103">
              <w:rPr>
                <w:lang w:val="en-GB"/>
              </w:rPr>
              <w:t xml:space="preserve"> (dose 2 or 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4910C63B" w14:textId="77777777" w:rsidR="00B85103" w:rsidRPr="00B85103" w:rsidRDefault="00B85103" w:rsidP="00762EFE">
            <w:pPr>
              <w:pStyle w:val="CDITable-RowCentrens"/>
              <w:rPr>
                <w:lang w:val="en-GB"/>
              </w:rPr>
            </w:pPr>
            <w:r w:rsidRPr="00B85103">
              <w:rPr>
                <w:lang w:val="en-GB"/>
              </w:rPr>
              <w:t>94.9</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2391A8A4" w14:textId="77777777" w:rsidR="00B85103" w:rsidRPr="00B85103" w:rsidRDefault="00B85103" w:rsidP="00762EFE">
            <w:pPr>
              <w:pStyle w:val="CDITable-RowCentrens"/>
              <w:rPr>
                <w:lang w:val="en-GB"/>
              </w:rPr>
            </w:pPr>
            <w:r w:rsidRPr="00B85103">
              <w:rPr>
                <w:lang w:val="en-GB"/>
              </w:rPr>
              <w:t>94.4</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25FF61F0" w14:textId="77777777" w:rsidR="00B85103" w:rsidRPr="00B85103" w:rsidRDefault="00B85103" w:rsidP="00762EFE">
            <w:pPr>
              <w:pStyle w:val="CDITable-RowCentrens"/>
              <w:rPr>
                <w:lang w:val="en-GB"/>
              </w:rPr>
            </w:pPr>
            <w:r w:rsidRPr="00B85103">
              <w:rPr>
                <w:lang w:val="en-GB"/>
              </w:rPr>
              <w:t>-0.5</w:t>
            </w:r>
          </w:p>
        </w:tc>
      </w:tr>
      <w:tr w:rsidR="00B85103" w:rsidRPr="00B85103" w14:paraId="69B5342D"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7769314F"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1995A9F9"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e</w:t>
            </w:r>
            <w:r w:rsidRPr="00B85103">
              <w:rPr>
                <w:lang w:val="en-GB"/>
              </w:rPr>
              <w:t xml:space="preserve"> (dose 3 or 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DA67C1E" w14:textId="77777777" w:rsidR="00B85103" w:rsidRPr="00B85103" w:rsidRDefault="00B85103" w:rsidP="00762EFE">
            <w:pPr>
              <w:pStyle w:val="CDITable-RowCentrens"/>
              <w:rPr>
                <w:lang w:val="en-GB"/>
              </w:rPr>
            </w:pPr>
            <w:r w:rsidRPr="00B85103">
              <w:rPr>
                <w:lang w:val="en-GB"/>
              </w:rPr>
              <w:t>94.7</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16F44964" w14:textId="77777777" w:rsidR="00B85103" w:rsidRPr="00B85103" w:rsidRDefault="00B85103" w:rsidP="00762EFE">
            <w:pPr>
              <w:pStyle w:val="CDITable-RowCentrens"/>
              <w:rPr>
                <w:lang w:val="en-GB"/>
              </w:rPr>
            </w:pPr>
            <w:r w:rsidRPr="00B85103">
              <w:rPr>
                <w:lang w:val="en-GB"/>
              </w:rPr>
              <w:t>94.3</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34B04789" w14:textId="77777777" w:rsidR="00B85103" w:rsidRPr="00B85103" w:rsidRDefault="00B85103" w:rsidP="00762EFE">
            <w:pPr>
              <w:pStyle w:val="CDITable-RowCentrens"/>
              <w:rPr>
                <w:lang w:val="en-GB"/>
              </w:rPr>
            </w:pPr>
            <w:r w:rsidRPr="00B85103">
              <w:rPr>
                <w:lang w:val="en-GB"/>
              </w:rPr>
              <w:t>-0.4</w:t>
            </w:r>
          </w:p>
        </w:tc>
      </w:tr>
      <w:tr w:rsidR="00B85103" w:rsidRPr="00B85103" w14:paraId="2D455CF9" w14:textId="77777777" w:rsidTr="00F74FE0">
        <w:trPr>
          <w:trHeight w:val="60"/>
        </w:trPr>
        <w:tc>
          <w:tcPr>
            <w:tcW w:w="3005" w:type="dxa"/>
            <w:vMerge/>
            <w:tcBorders>
              <w:top w:val="single" w:sz="6" w:space="0" w:color="1E4496"/>
              <w:left w:val="nil"/>
              <w:bottom w:val="single" w:sz="6" w:space="0" w:color="1E4496"/>
            </w:tcBorders>
            <w:tcMar>
              <w:top w:w="34" w:type="dxa"/>
              <w:bottom w:w="34" w:type="dxa"/>
            </w:tcMar>
          </w:tcPr>
          <w:p w14:paraId="679F8148" w14:textId="77777777" w:rsidR="00B85103" w:rsidRPr="00B85103" w:rsidRDefault="00B85103" w:rsidP="00F74FE0">
            <w:pPr>
              <w:pStyle w:val="CDITable-RowLeftns"/>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6D2F8650"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f</w:t>
            </w:r>
            <w:r w:rsidRPr="00B85103">
              <w:rPr>
                <w:lang w:val="en-GB"/>
              </w:rPr>
              <w:t xml:space="preserve"> (dose 3 or 4)</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3409F20" w14:textId="77777777" w:rsidR="00B85103" w:rsidRPr="00B85103" w:rsidRDefault="00B85103" w:rsidP="00762EFE">
            <w:pPr>
              <w:pStyle w:val="CDITable-RowCentrens"/>
              <w:rPr>
                <w:lang w:val="en-GB"/>
              </w:rPr>
            </w:pPr>
            <w:r w:rsidRPr="00B85103">
              <w:rPr>
                <w:lang w:val="en-GB"/>
              </w:rPr>
              <w:t>97.3</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71257666" w14:textId="77777777" w:rsidR="00B85103" w:rsidRPr="00B85103" w:rsidRDefault="00B85103" w:rsidP="00762EFE">
            <w:pPr>
              <w:pStyle w:val="CDITable-RowCentrens"/>
              <w:rPr>
                <w:lang w:val="en-GB"/>
              </w:rPr>
            </w:pPr>
            <w:r w:rsidRPr="00B85103">
              <w:rPr>
                <w:lang w:val="en-GB"/>
              </w:rPr>
              <w:t>97.2</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453C16D9" w14:textId="77777777" w:rsidR="00B85103" w:rsidRPr="00B85103" w:rsidRDefault="00B85103" w:rsidP="00762EFE">
            <w:pPr>
              <w:pStyle w:val="CDITable-RowCentrens"/>
              <w:rPr>
                <w:lang w:val="en-GB"/>
              </w:rPr>
            </w:pPr>
            <w:r w:rsidRPr="00B85103">
              <w:rPr>
                <w:lang w:val="en-GB"/>
              </w:rPr>
              <w:t>-0.1</w:t>
            </w:r>
          </w:p>
        </w:tc>
      </w:tr>
      <w:tr w:rsidR="00B85103" w:rsidRPr="00B85103" w14:paraId="1493D5AA" w14:textId="77777777" w:rsidTr="00F74FE0">
        <w:trPr>
          <w:trHeight w:val="60"/>
        </w:trPr>
        <w:tc>
          <w:tcPr>
            <w:tcW w:w="3005" w:type="dxa"/>
            <w:vMerge w:val="restart"/>
            <w:tcBorders>
              <w:top w:val="single" w:sz="6" w:space="0" w:color="1E4496"/>
              <w:left w:val="nil"/>
              <w:bottom w:val="single" w:sz="6" w:space="0" w:color="1E4496" w:themeColor="text2"/>
            </w:tcBorders>
            <w:tcMar>
              <w:top w:w="34" w:type="dxa"/>
              <w:left w:w="113" w:type="dxa"/>
              <w:bottom w:w="34" w:type="dxa"/>
              <w:right w:w="113" w:type="dxa"/>
            </w:tcMar>
            <w:vAlign w:val="center"/>
          </w:tcPr>
          <w:p w14:paraId="590C83A3" w14:textId="77777777" w:rsidR="00B85103" w:rsidRPr="00B85103" w:rsidRDefault="00B85103" w:rsidP="00F74FE0">
            <w:pPr>
              <w:pStyle w:val="CDITable-RowLeftns"/>
              <w:rPr>
                <w:lang w:val="en-GB"/>
              </w:rPr>
            </w:pPr>
            <w:r w:rsidRPr="00B85103">
              <w:rPr>
                <w:lang w:val="en-GB"/>
              </w:rPr>
              <w:t xml:space="preserve">Rotavirus </w:t>
            </w: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5022F37C" w14:textId="77777777" w:rsidR="00B85103" w:rsidRPr="00B85103" w:rsidRDefault="00B85103" w:rsidP="00F74FE0">
            <w:pPr>
              <w:pStyle w:val="CDITable-RowLeftns"/>
              <w:rPr>
                <w:lang w:val="en-GB"/>
              </w:rPr>
            </w:pPr>
            <w:r w:rsidRPr="00B85103">
              <w:rPr>
                <w:lang w:val="en-GB"/>
              </w:rPr>
              <w:t>12 months</w:t>
            </w:r>
            <w:r w:rsidRPr="00B85103">
              <w:rPr>
                <w:vertAlign w:val="superscript"/>
                <w:lang w:val="en-GB"/>
              </w:rPr>
              <w:t>d</w:t>
            </w:r>
            <w:r w:rsidRPr="00B85103">
              <w:rPr>
                <w:lang w:val="en-GB"/>
              </w:rPr>
              <w:t xml:space="preserve"> (dose 2)</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67E3ABC5" w14:textId="77777777" w:rsidR="00B85103" w:rsidRPr="00B85103" w:rsidRDefault="00B85103" w:rsidP="00762EFE">
            <w:pPr>
              <w:pStyle w:val="CDITable-RowCentrens"/>
              <w:rPr>
                <w:lang w:val="en-GB"/>
              </w:rPr>
            </w:pPr>
            <w:r w:rsidRPr="00B85103">
              <w:rPr>
                <w:lang w:val="en-GB"/>
              </w:rPr>
              <w:t>82.5</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24418899" w14:textId="77777777" w:rsidR="00B85103" w:rsidRPr="00B85103" w:rsidRDefault="00B85103" w:rsidP="00762EFE">
            <w:pPr>
              <w:pStyle w:val="CDITable-RowCentrens"/>
              <w:rPr>
                <w:lang w:val="en-GB"/>
              </w:rPr>
            </w:pPr>
            <w:r w:rsidRPr="00B85103">
              <w:rPr>
                <w:lang w:val="en-GB"/>
              </w:rPr>
              <w:t>82.8</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01221BDE" w14:textId="77777777" w:rsidR="00B85103" w:rsidRPr="00B85103" w:rsidRDefault="00B85103" w:rsidP="00762EFE">
            <w:pPr>
              <w:pStyle w:val="CDITable-RowCentrens"/>
              <w:rPr>
                <w:lang w:val="en-GB"/>
              </w:rPr>
            </w:pPr>
            <w:r w:rsidRPr="00B85103">
              <w:rPr>
                <w:lang w:val="en-GB"/>
              </w:rPr>
              <w:t>0.3</w:t>
            </w:r>
          </w:p>
        </w:tc>
      </w:tr>
      <w:tr w:rsidR="00B85103" w:rsidRPr="00B85103" w14:paraId="3BB3069B" w14:textId="77777777" w:rsidTr="00F74FE0">
        <w:trPr>
          <w:trHeight w:val="60"/>
        </w:trPr>
        <w:tc>
          <w:tcPr>
            <w:tcW w:w="3005" w:type="dxa"/>
            <w:vMerge/>
            <w:tcBorders>
              <w:top w:val="single" w:sz="6" w:space="0" w:color="1E4496"/>
              <w:left w:val="nil"/>
              <w:bottom w:val="single" w:sz="6" w:space="0" w:color="1E4496" w:themeColor="text2"/>
            </w:tcBorders>
            <w:tcMar>
              <w:top w:w="34" w:type="dxa"/>
              <w:bottom w:w="34" w:type="dxa"/>
            </w:tcMar>
          </w:tcPr>
          <w:p w14:paraId="06788F36" w14:textId="77777777" w:rsidR="00B85103" w:rsidRPr="00B85103" w:rsidRDefault="00B85103" w:rsidP="00F74FE0">
            <w:pPr>
              <w:keepNext/>
              <w:spacing w:before="0"/>
            </w:pPr>
          </w:p>
        </w:tc>
        <w:tc>
          <w:tcPr>
            <w:tcW w:w="2381" w:type="dxa"/>
            <w:tcBorders>
              <w:top w:val="single" w:sz="6" w:space="0" w:color="1E4496"/>
              <w:bottom w:val="single" w:sz="6" w:space="0" w:color="1E4496"/>
            </w:tcBorders>
            <w:tcMar>
              <w:top w:w="34" w:type="dxa"/>
              <w:left w:w="113" w:type="dxa"/>
              <w:bottom w:w="34" w:type="dxa"/>
              <w:right w:w="113" w:type="dxa"/>
            </w:tcMar>
            <w:vAlign w:val="center"/>
          </w:tcPr>
          <w:p w14:paraId="5A1ACF4A" w14:textId="77777777" w:rsidR="00B85103" w:rsidRPr="00B85103" w:rsidRDefault="00B85103" w:rsidP="00F74FE0">
            <w:pPr>
              <w:pStyle w:val="CDITable-RowLeftns"/>
              <w:rPr>
                <w:lang w:val="en-GB"/>
              </w:rPr>
            </w:pPr>
            <w:r w:rsidRPr="00B85103">
              <w:rPr>
                <w:lang w:val="en-GB"/>
              </w:rPr>
              <w:t>24 months</w:t>
            </w:r>
            <w:r w:rsidRPr="00B85103">
              <w:rPr>
                <w:vertAlign w:val="superscript"/>
                <w:lang w:val="en-GB"/>
              </w:rPr>
              <w:t>g</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518F22B6" w14:textId="77777777" w:rsidR="00B85103" w:rsidRPr="00B85103" w:rsidRDefault="00B85103" w:rsidP="00762EFE">
            <w:pPr>
              <w:pStyle w:val="CDITable-RowCentrens"/>
              <w:rPr>
                <w:lang w:val="en-GB"/>
              </w:rPr>
            </w:pPr>
            <w:r w:rsidRPr="00B85103">
              <w:rPr>
                <w:lang w:val="en-GB"/>
              </w:rPr>
              <w:t>N/A</w:t>
            </w:r>
          </w:p>
        </w:tc>
        <w:tc>
          <w:tcPr>
            <w:tcW w:w="1417" w:type="dxa"/>
            <w:tcBorders>
              <w:top w:val="single" w:sz="6" w:space="0" w:color="1E4496"/>
              <w:bottom w:val="single" w:sz="6" w:space="0" w:color="1E4496"/>
            </w:tcBorders>
            <w:tcMar>
              <w:top w:w="34" w:type="dxa"/>
              <w:left w:w="113" w:type="dxa"/>
              <w:bottom w:w="34" w:type="dxa"/>
              <w:right w:w="113" w:type="dxa"/>
            </w:tcMar>
            <w:vAlign w:val="center"/>
          </w:tcPr>
          <w:p w14:paraId="7B337396" w14:textId="77777777" w:rsidR="00B85103" w:rsidRPr="00B85103" w:rsidRDefault="00B85103" w:rsidP="00762EFE">
            <w:pPr>
              <w:pStyle w:val="CDITable-RowCentrens"/>
              <w:rPr>
                <w:lang w:val="en-GB"/>
              </w:rPr>
            </w:pPr>
            <w:r w:rsidRPr="00B85103">
              <w:rPr>
                <w:lang w:val="en-GB"/>
              </w:rPr>
              <w:t>N/A</w:t>
            </w:r>
          </w:p>
        </w:tc>
        <w:tc>
          <w:tcPr>
            <w:tcW w:w="1418" w:type="dxa"/>
            <w:tcBorders>
              <w:top w:val="single" w:sz="6" w:space="0" w:color="1E4496"/>
              <w:bottom w:val="single" w:sz="6" w:space="0" w:color="1E4496"/>
              <w:right w:val="nil"/>
            </w:tcBorders>
            <w:tcMar>
              <w:top w:w="34" w:type="dxa"/>
              <w:left w:w="113" w:type="dxa"/>
              <w:bottom w:w="34" w:type="dxa"/>
              <w:right w:w="113" w:type="dxa"/>
            </w:tcMar>
            <w:vAlign w:val="center"/>
          </w:tcPr>
          <w:p w14:paraId="7FE628AA" w14:textId="77777777" w:rsidR="00B85103" w:rsidRPr="00B85103" w:rsidRDefault="00B85103" w:rsidP="00762EFE">
            <w:pPr>
              <w:pStyle w:val="CDITable-RowCentrens"/>
              <w:rPr>
                <w:lang w:val="en-GB"/>
              </w:rPr>
            </w:pPr>
            <w:r w:rsidRPr="00B85103">
              <w:rPr>
                <w:lang w:val="en-GB"/>
              </w:rPr>
              <w:t>N/A</w:t>
            </w:r>
          </w:p>
        </w:tc>
      </w:tr>
      <w:tr w:rsidR="00B85103" w:rsidRPr="00B85103" w14:paraId="1620E5C1" w14:textId="77777777" w:rsidTr="00F74FE0">
        <w:trPr>
          <w:trHeight w:val="60"/>
        </w:trPr>
        <w:tc>
          <w:tcPr>
            <w:tcW w:w="3005" w:type="dxa"/>
            <w:vMerge/>
            <w:tcBorders>
              <w:top w:val="single" w:sz="6" w:space="0" w:color="1E4496"/>
              <w:left w:val="nil"/>
              <w:bottom w:val="single" w:sz="6" w:space="0" w:color="1E4496" w:themeColor="text2"/>
            </w:tcBorders>
            <w:tcMar>
              <w:top w:w="34" w:type="dxa"/>
              <w:bottom w:w="34" w:type="dxa"/>
            </w:tcMar>
          </w:tcPr>
          <w:p w14:paraId="5E114418" w14:textId="77777777" w:rsidR="00B85103" w:rsidRPr="00B85103" w:rsidRDefault="00B85103" w:rsidP="00F74FE0">
            <w:pPr>
              <w:spacing w:before="0"/>
            </w:pPr>
          </w:p>
        </w:tc>
        <w:tc>
          <w:tcPr>
            <w:tcW w:w="2381" w:type="dxa"/>
            <w:tcBorders>
              <w:top w:val="single" w:sz="6" w:space="0" w:color="1E4496"/>
              <w:bottom w:val="single" w:sz="6" w:space="0" w:color="1E4496" w:themeColor="text2"/>
            </w:tcBorders>
            <w:tcMar>
              <w:top w:w="34" w:type="dxa"/>
              <w:left w:w="113" w:type="dxa"/>
              <w:bottom w:w="34" w:type="dxa"/>
              <w:right w:w="113" w:type="dxa"/>
            </w:tcMar>
            <w:vAlign w:val="center"/>
          </w:tcPr>
          <w:p w14:paraId="576E3A1D" w14:textId="77777777" w:rsidR="00B85103" w:rsidRPr="00B85103" w:rsidRDefault="00B85103" w:rsidP="00F74FE0">
            <w:pPr>
              <w:pStyle w:val="CDITable-RowLeftns"/>
              <w:rPr>
                <w:lang w:val="en-GB"/>
              </w:rPr>
            </w:pPr>
            <w:r w:rsidRPr="00B85103">
              <w:rPr>
                <w:lang w:val="en-GB"/>
              </w:rPr>
              <w:t>60 months</w:t>
            </w:r>
            <w:r w:rsidRPr="00B85103">
              <w:rPr>
                <w:vertAlign w:val="superscript"/>
                <w:lang w:val="en-GB"/>
              </w:rPr>
              <w:t>g</w:t>
            </w:r>
          </w:p>
        </w:tc>
        <w:tc>
          <w:tcPr>
            <w:tcW w:w="1417" w:type="dxa"/>
            <w:tcBorders>
              <w:top w:val="single" w:sz="6" w:space="0" w:color="1E4496"/>
              <w:bottom w:val="single" w:sz="6" w:space="0" w:color="1E4496" w:themeColor="text2"/>
            </w:tcBorders>
            <w:tcMar>
              <w:top w:w="34" w:type="dxa"/>
              <w:left w:w="113" w:type="dxa"/>
              <w:bottom w:w="34" w:type="dxa"/>
              <w:right w:w="113" w:type="dxa"/>
            </w:tcMar>
            <w:vAlign w:val="center"/>
          </w:tcPr>
          <w:p w14:paraId="3AB84BDE" w14:textId="77777777" w:rsidR="00B85103" w:rsidRPr="00B85103" w:rsidRDefault="00B85103" w:rsidP="00762EFE">
            <w:pPr>
              <w:pStyle w:val="CDITable-RowCentrens"/>
              <w:rPr>
                <w:lang w:val="en-GB"/>
              </w:rPr>
            </w:pPr>
            <w:r w:rsidRPr="00B85103">
              <w:rPr>
                <w:lang w:val="en-GB"/>
              </w:rPr>
              <w:t>N/A</w:t>
            </w:r>
          </w:p>
        </w:tc>
        <w:tc>
          <w:tcPr>
            <w:tcW w:w="1417" w:type="dxa"/>
            <w:tcBorders>
              <w:top w:val="single" w:sz="6" w:space="0" w:color="1E4496"/>
              <w:bottom w:val="single" w:sz="6" w:space="0" w:color="1E4496" w:themeColor="text2"/>
            </w:tcBorders>
            <w:tcMar>
              <w:top w:w="34" w:type="dxa"/>
              <w:left w:w="113" w:type="dxa"/>
              <w:bottom w:w="34" w:type="dxa"/>
              <w:right w:w="113" w:type="dxa"/>
            </w:tcMar>
            <w:vAlign w:val="center"/>
          </w:tcPr>
          <w:p w14:paraId="4B435B9D" w14:textId="77777777" w:rsidR="00B85103" w:rsidRPr="00B85103" w:rsidRDefault="00B85103" w:rsidP="00762EFE">
            <w:pPr>
              <w:pStyle w:val="CDITable-RowCentrens"/>
              <w:rPr>
                <w:lang w:val="en-GB"/>
              </w:rPr>
            </w:pPr>
            <w:r w:rsidRPr="00B85103">
              <w:rPr>
                <w:lang w:val="en-GB"/>
              </w:rPr>
              <w:t>N/A</w:t>
            </w:r>
          </w:p>
        </w:tc>
        <w:tc>
          <w:tcPr>
            <w:tcW w:w="1418" w:type="dxa"/>
            <w:tcBorders>
              <w:top w:val="single" w:sz="6" w:space="0" w:color="1E4496"/>
              <w:bottom w:val="single" w:sz="6" w:space="0" w:color="1E4496" w:themeColor="text2"/>
              <w:right w:val="nil"/>
            </w:tcBorders>
            <w:tcMar>
              <w:top w:w="34" w:type="dxa"/>
              <w:left w:w="113" w:type="dxa"/>
              <w:bottom w:w="34" w:type="dxa"/>
              <w:right w:w="113" w:type="dxa"/>
            </w:tcMar>
            <w:vAlign w:val="center"/>
          </w:tcPr>
          <w:p w14:paraId="721E7950" w14:textId="77777777" w:rsidR="00B85103" w:rsidRPr="00B85103" w:rsidRDefault="00B85103" w:rsidP="00762EFE">
            <w:pPr>
              <w:pStyle w:val="CDITable-RowCentrens"/>
              <w:rPr>
                <w:lang w:val="en-GB"/>
              </w:rPr>
            </w:pPr>
            <w:r w:rsidRPr="00B85103">
              <w:rPr>
                <w:lang w:val="en-GB"/>
              </w:rPr>
              <w:t>N/A</w:t>
            </w:r>
          </w:p>
        </w:tc>
      </w:tr>
    </w:tbl>
    <w:p w14:paraId="558559A8" w14:textId="77777777" w:rsidR="002167DF" w:rsidRPr="002167DF" w:rsidRDefault="002167DF" w:rsidP="002167DF">
      <w:pPr>
        <w:pStyle w:val="CDITable-FirstFootnote"/>
        <w:rPr>
          <w:lang w:val="en-GB"/>
        </w:rPr>
      </w:pPr>
      <w:r w:rsidRPr="002167DF">
        <w:rPr>
          <w:lang w:val="en-GB"/>
        </w:rPr>
        <w:t>a</w:t>
      </w:r>
      <w:r w:rsidRPr="002167DF">
        <w:rPr>
          <w:lang w:val="en-GB"/>
        </w:rPr>
        <w:tab/>
        <w:t xml:space="preserve">Source: Australian Immunisation Register data as </w:t>
      </w:r>
      <w:proofErr w:type="gramStart"/>
      <w:r w:rsidRPr="002167DF">
        <w:rPr>
          <w:lang w:val="en-GB"/>
        </w:rPr>
        <w:t>at</w:t>
      </w:r>
      <w:proofErr w:type="gramEnd"/>
      <w:r w:rsidRPr="002167DF">
        <w:rPr>
          <w:lang w:val="en-GB"/>
        </w:rPr>
        <w:t xml:space="preserve"> 4 February 2024 (for 2023 coverage) and 2 February 2025 (for 2024 coverage).</w:t>
      </w:r>
    </w:p>
    <w:p w14:paraId="77CD5712" w14:textId="77777777" w:rsidR="002167DF" w:rsidRPr="002167DF" w:rsidRDefault="002167DF" w:rsidP="002167DF">
      <w:pPr>
        <w:pStyle w:val="CDITable-Footnote"/>
        <w:rPr>
          <w:lang w:val="en-GB"/>
        </w:rPr>
      </w:pPr>
      <w:r w:rsidRPr="002167DF">
        <w:rPr>
          <w:lang w:val="en-GB"/>
        </w:rPr>
        <w:t>b</w:t>
      </w:r>
      <w:r w:rsidRPr="002167DF">
        <w:rPr>
          <w:lang w:val="en-GB"/>
        </w:rPr>
        <w:tab/>
        <w:t>Percentage points difference between 2023 and 2024.</w:t>
      </w:r>
    </w:p>
    <w:p w14:paraId="1B9253F7" w14:textId="77777777" w:rsidR="002167DF" w:rsidRPr="002167DF" w:rsidRDefault="002167DF" w:rsidP="002167DF">
      <w:pPr>
        <w:pStyle w:val="CDITable-Footnote"/>
        <w:rPr>
          <w:lang w:val="en-GB"/>
        </w:rPr>
      </w:pPr>
      <w:r w:rsidRPr="002167DF">
        <w:rPr>
          <w:lang w:val="en-GB"/>
        </w:rPr>
        <w:t>c</w:t>
      </w:r>
      <w:r w:rsidRPr="002167DF">
        <w:rPr>
          <w:lang w:val="en-GB"/>
        </w:rPr>
        <w:tab/>
        <w:t>Refer to Appendix A, Table A.3 for details of fully vaccinated assessment algorithms used in this report. Coverage estimates in this table are calculated using 12-month-wide cohorts and may differ slightly from estimates published elsewhere that use rolling annualised quarterly coverage data.</w:t>
      </w:r>
    </w:p>
    <w:p w14:paraId="57ABD91C" w14:textId="6BFC0143" w:rsidR="002167DF" w:rsidRPr="002167DF" w:rsidRDefault="002167DF" w:rsidP="002167DF">
      <w:pPr>
        <w:pStyle w:val="CDITable-Footnote"/>
        <w:rPr>
          <w:lang w:val="en-GB"/>
        </w:rPr>
      </w:pPr>
      <w:r w:rsidRPr="002167DF">
        <w:rPr>
          <w:lang w:val="en-GB"/>
        </w:rPr>
        <w:t>d</w:t>
      </w:r>
      <w:r w:rsidRPr="002167DF">
        <w:rPr>
          <w:lang w:val="en-GB"/>
        </w:rPr>
        <w:tab/>
        <w:t>Cohort born 1 January 2022 – 31 December 2022 (2023 estimate: i.e., vaccines due from mid-2022 to mid-2023) and 1</w:t>
      </w:r>
      <w:r>
        <w:rPr>
          <w:lang w:val="en-GB"/>
        </w:rPr>
        <w:t> </w:t>
      </w:r>
      <w:r w:rsidRPr="002167DF">
        <w:rPr>
          <w:lang w:val="en-GB"/>
        </w:rPr>
        <w:t>January 2023 – 31 December 2023 (2024 estimate: i.e., vaccines due from mid-2023 to mid-2024).</w:t>
      </w:r>
    </w:p>
    <w:p w14:paraId="76B4F1B8" w14:textId="6DA829F1" w:rsidR="002167DF" w:rsidRPr="002167DF" w:rsidRDefault="002167DF" w:rsidP="002167DF">
      <w:pPr>
        <w:pStyle w:val="CDITable-Footnote"/>
        <w:rPr>
          <w:lang w:val="en-GB"/>
        </w:rPr>
      </w:pPr>
      <w:r w:rsidRPr="002167DF">
        <w:rPr>
          <w:lang w:val="en-GB"/>
        </w:rPr>
        <w:t>e</w:t>
      </w:r>
      <w:r w:rsidRPr="002167DF">
        <w:rPr>
          <w:lang w:val="en-GB"/>
        </w:rPr>
        <w:tab/>
        <w:t>Cohort born 1 January 2021 – 31 December 2021 (2023 estimate: i.e., vaccines due from mid-2021 [6-month doses] to mid-2023 [18-month doses]) and 1 January 2022 – 31 December 2022 (2024 estimate: i.e., vaccines due from mid-2022</w:t>
      </w:r>
      <w:r>
        <w:rPr>
          <w:lang w:val="en-GB"/>
        </w:rPr>
        <w:br/>
      </w:r>
      <w:r w:rsidRPr="002167DF">
        <w:rPr>
          <w:lang w:val="en-GB"/>
        </w:rPr>
        <w:t>[6-month doses] to mid-2024 [18-month doses]).</w:t>
      </w:r>
    </w:p>
    <w:p w14:paraId="16AA04ED" w14:textId="17B45074" w:rsidR="002167DF" w:rsidRPr="002167DF" w:rsidRDefault="002167DF" w:rsidP="002167DF">
      <w:pPr>
        <w:pStyle w:val="CDITable-Footnote"/>
        <w:rPr>
          <w:lang w:val="en-GB"/>
        </w:rPr>
      </w:pPr>
      <w:r w:rsidRPr="002167DF">
        <w:rPr>
          <w:lang w:val="en-GB"/>
        </w:rPr>
        <w:t>f</w:t>
      </w:r>
      <w:r w:rsidRPr="002167DF">
        <w:rPr>
          <w:lang w:val="en-GB"/>
        </w:rPr>
        <w:tab/>
        <w:t>Cohort born 1 January 2018 – 31 December 2018 (2023 estimate: i.e., vaccines due in 2022) and 1 January 2019 – 31</w:t>
      </w:r>
      <w:r>
        <w:rPr>
          <w:lang w:val="en-GB"/>
        </w:rPr>
        <w:t> </w:t>
      </w:r>
      <w:r w:rsidRPr="002167DF">
        <w:rPr>
          <w:lang w:val="en-GB"/>
        </w:rPr>
        <w:t>December 2019 (2024 estimate: i.e., vaccines due in 2023).</w:t>
      </w:r>
    </w:p>
    <w:p w14:paraId="138BACED" w14:textId="536C1787" w:rsidR="00B85103" w:rsidRDefault="002167DF" w:rsidP="002167DF">
      <w:pPr>
        <w:pStyle w:val="CDITable-Footnote"/>
        <w:rPr>
          <w:lang w:val="en-GB"/>
        </w:rPr>
      </w:pPr>
      <w:r w:rsidRPr="002167DF">
        <w:rPr>
          <w:lang w:val="en-GB"/>
        </w:rPr>
        <w:t>g</w:t>
      </w:r>
      <w:r w:rsidRPr="002167DF">
        <w:rPr>
          <w:lang w:val="en-GB"/>
        </w:rPr>
        <w:tab/>
        <w:t>N/A: not applicable; vaccine either not given prior to this milestone or contraindicated after previous milestone.</w:t>
      </w:r>
    </w:p>
    <w:p w14:paraId="704C962C" w14:textId="77777777" w:rsidR="002167DF" w:rsidRPr="002167DF" w:rsidRDefault="002167DF" w:rsidP="002167DF">
      <w:pPr>
        <w:pStyle w:val="Heading3"/>
        <w:spacing w:before="480"/>
        <w:rPr>
          <w:bCs w:val="0"/>
          <w:lang w:val="en-GB"/>
        </w:rPr>
      </w:pPr>
      <w:r w:rsidRPr="002167DF">
        <w:rPr>
          <w:bCs w:val="0"/>
          <w:lang w:val="en-GB"/>
        </w:rPr>
        <w:lastRenderedPageBreak/>
        <w:t>Influenza vaccination coverage</w:t>
      </w:r>
    </w:p>
    <w:p w14:paraId="46AE9D89" w14:textId="50D753DD" w:rsidR="00B85103" w:rsidRDefault="002167DF" w:rsidP="00B85103">
      <w:pPr>
        <w:rPr>
          <w:lang w:val="en-GB"/>
        </w:rPr>
      </w:pPr>
      <w:r w:rsidRPr="002167DF">
        <w:rPr>
          <w:lang w:val="en-GB"/>
        </w:rPr>
        <w:t>Influenza vaccination coverage in Aboriginal and Torres Strait Islander children decreased from 23.1% in 2023 to 21.0% in 2024 in those aged 6–59 months (Figure 9), and from 14.6% to 12.6% in those aged 5–9 years (Figure 10). Coverage in Aboriginal and Torres Strait Islander children aged 6–59 months decreased in all jurisdictions except the Australian Capital Territory. There was substantial variation in coverage for Aboriginal and Torres Strait Islander children aged 6–59</w:t>
      </w:r>
      <w:r>
        <w:rPr>
          <w:lang w:val="en-GB"/>
        </w:rPr>
        <w:t> </w:t>
      </w:r>
      <w:r w:rsidRPr="002167DF">
        <w:rPr>
          <w:lang w:val="en-GB"/>
        </w:rPr>
        <w:t>months by jurisdiction in 2024, ranging from 17.8% in Queensland to 48.6% in the Northern Territory (Figure 9).</w:t>
      </w:r>
      <w:r w:rsidR="00B85103">
        <w:rPr>
          <w:lang w:val="en-GB"/>
        </w:rPr>
        <w:br w:type="page"/>
      </w:r>
    </w:p>
    <w:p w14:paraId="78B3976D" w14:textId="77777777" w:rsidR="002167DF" w:rsidRPr="002167DF" w:rsidRDefault="002167DF" w:rsidP="002167DF">
      <w:pPr>
        <w:pStyle w:val="CDIFigure-Title"/>
        <w:rPr>
          <w:lang w:val="en-GB"/>
        </w:rPr>
      </w:pPr>
      <w:bookmarkStart w:id="35" w:name="_Toc229747010"/>
      <w:r w:rsidRPr="002167DF">
        <w:rPr>
          <w:lang w:val="en-GB"/>
        </w:rPr>
        <w:lastRenderedPageBreak/>
        <w:t xml:space="preserve">Figure 9: Coverage of seasonal influenza vaccine in Aboriginal and Torres Strait Islander children aged 6–59 months by </w:t>
      </w:r>
      <w:proofErr w:type="spellStart"/>
      <w:proofErr w:type="gramStart"/>
      <w:r w:rsidRPr="002167DF">
        <w:rPr>
          <w:lang w:val="en-GB"/>
        </w:rPr>
        <w:t>jurisdiction,</w:t>
      </w:r>
      <w:r w:rsidRPr="002167DF">
        <w:rPr>
          <w:vertAlign w:val="superscript"/>
          <w:lang w:val="en-GB"/>
        </w:rPr>
        <w:t>a</w:t>
      </w:r>
      <w:proofErr w:type="gramEnd"/>
      <w:r w:rsidRPr="002167DF">
        <w:rPr>
          <w:vertAlign w:val="superscript"/>
          <w:lang w:val="en-GB"/>
        </w:rPr>
        <w:t>,</w:t>
      </w:r>
      <w:proofErr w:type="gramStart"/>
      <w:r w:rsidRPr="002167DF">
        <w:rPr>
          <w:vertAlign w:val="superscript"/>
          <w:lang w:val="en-GB"/>
        </w:rPr>
        <w:t>b,c</w:t>
      </w:r>
      <w:proofErr w:type="spellEnd"/>
      <w:proofErr w:type="gramEnd"/>
      <w:r w:rsidRPr="002167DF">
        <w:rPr>
          <w:lang w:val="en-GB"/>
        </w:rPr>
        <w:t xml:space="preserve"> Australia, 2023 and 2024</w:t>
      </w:r>
      <w:bookmarkEnd w:id="35"/>
    </w:p>
    <w:p w14:paraId="7EFAFF9F" w14:textId="5C45CB11" w:rsidR="00F94E93" w:rsidRDefault="00B85103" w:rsidP="002167DF">
      <w:pPr>
        <w:pStyle w:val="CDIFigure-Placeholder"/>
        <w:rPr>
          <w:lang w:val="en-GB"/>
        </w:rPr>
      </w:pPr>
      <w:r>
        <w:rPr>
          <w:noProof/>
          <w:lang w:val="en-GB"/>
          <w14:ligatures w14:val="none"/>
        </w:rPr>
        <w:drawing>
          <wp:inline distT="0" distB="0" distL="0" distR="0" wp14:anchorId="7C8C3EC9" wp14:editId="34DD3054">
            <wp:extent cx="6120765" cy="1992215"/>
            <wp:effectExtent l="0" t="0" r="0" b="8255"/>
            <wp:docPr id="459078964" name="Picture 1" descr="Figure 9 shows that recorded influenza vaccine coverage in Aboriginal and Torres Strait Islander children aged 6 months to &lt;5 years decreased from 2023 to 2024 in all jurisdictions except the Australian Capital Territory, with overall national coverage decreasing by 2.1 percentage points from 23.1% in 2023 to 21.0%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78964" name="Picture 1" descr="Figure 9 shows that recorded influenza vaccine coverage in Aboriginal and Torres Strait Islander children aged 6 months to &lt;5 years decreased from 2023 to 2024 in all jurisdictions except the Australian Capital Territory, with overall national coverage decreasing by 2.1 percentage points from 23.1% in 2023 to 21.0% in 2024."/>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6120765" cy="1992215"/>
                    </a:xfrm>
                    <a:prstGeom prst="rect">
                      <a:avLst/>
                    </a:prstGeom>
                    <a:ln>
                      <a:noFill/>
                    </a:ln>
                    <a:extLst>
                      <a:ext uri="{53640926-AAD7-44D8-BBD7-CCE9431645EC}">
                        <a14:shadowObscured xmlns:a14="http://schemas.microsoft.com/office/drawing/2010/main"/>
                      </a:ext>
                    </a:extLst>
                  </pic:spPr>
                </pic:pic>
              </a:graphicData>
            </a:graphic>
          </wp:inline>
        </w:drawing>
      </w:r>
    </w:p>
    <w:p w14:paraId="5600C8B8" w14:textId="77777777" w:rsidR="002167DF" w:rsidRPr="002167DF" w:rsidRDefault="002167DF" w:rsidP="002167DF">
      <w:pPr>
        <w:pStyle w:val="CDITable-FirstFootnote"/>
        <w:rPr>
          <w:lang w:val="en-GB"/>
        </w:rPr>
      </w:pPr>
      <w:r w:rsidRPr="002167DF">
        <w:rPr>
          <w:lang w:val="en-GB"/>
        </w:rPr>
        <w:t>a</w:t>
      </w:r>
      <w:r w:rsidRPr="002167DF">
        <w:rPr>
          <w:lang w:val="en-GB"/>
        </w:rPr>
        <w:tab/>
        <w:t xml:space="preserve">Source: Australian Immunisation Register data as </w:t>
      </w:r>
      <w:proofErr w:type="gramStart"/>
      <w:r w:rsidRPr="002167DF">
        <w:rPr>
          <w:lang w:val="en-GB"/>
        </w:rPr>
        <w:t>at</w:t>
      </w:r>
      <w:proofErr w:type="gramEnd"/>
      <w:r w:rsidRPr="002167DF">
        <w:rPr>
          <w:lang w:val="en-GB"/>
        </w:rPr>
        <w:t xml:space="preserve"> 4 February 2024 (for 2023 data) and as </w:t>
      </w:r>
      <w:proofErr w:type="gramStart"/>
      <w:r w:rsidRPr="002167DF">
        <w:rPr>
          <w:lang w:val="en-GB"/>
        </w:rPr>
        <w:t>at</w:t>
      </w:r>
      <w:proofErr w:type="gramEnd"/>
      <w:r w:rsidRPr="002167DF">
        <w:rPr>
          <w:lang w:val="en-GB"/>
        </w:rPr>
        <w:t xml:space="preserve"> 2 February 2025 (for 2024 data).</w:t>
      </w:r>
    </w:p>
    <w:p w14:paraId="772117FA" w14:textId="49D3A5E6" w:rsidR="002167DF" w:rsidRPr="002167DF" w:rsidRDefault="002167DF" w:rsidP="002167DF">
      <w:pPr>
        <w:pStyle w:val="CDITable-Footnote"/>
        <w:rPr>
          <w:lang w:val="en-GB"/>
        </w:rPr>
      </w:pPr>
      <w:r w:rsidRPr="002167DF">
        <w:rPr>
          <w:lang w:val="en-GB"/>
        </w:rPr>
        <w:t>b</w:t>
      </w:r>
      <w:r w:rsidRPr="002167DF">
        <w:rPr>
          <w:lang w:val="en-GB"/>
        </w:rPr>
        <w:tab/>
        <w:t>Coverage calculated by dividing the number of Medicare-registered Aboriginal and Torres Strait Islander children aged</w:t>
      </w:r>
      <w:r>
        <w:rPr>
          <w:lang w:val="en-GB"/>
        </w:rPr>
        <w:br/>
      </w:r>
      <w:r w:rsidRPr="002167DF">
        <w:rPr>
          <w:lang w:val="en-GB"/>
        </w:rPr>
        <w:t>6–59</w:t>
      </w:r>
      <w:r>
        <w:rPr>
          <w:lang w:val="en-GB"/>
        </w:rPr>
        <w:t> </w:t>
      </w:r>
      <w:r w:rsidRPr="002167DF">
        <w:rPr>
          <w:lang w:val="en-GB"/>
        </w:rPr>
        <w:t xml:space="preserve">months with at least one dose of influenza vaccine administered in the calendar year of interest by the total number of Medicare-registered Aboriginal and Torres Strait Islander children in the 6–59 months age group. Vaccination numerators based on age at vaccination and age group denominators based on age </w:t>
      </w:r>
      <w:proofErr w:type="gramStart"/>
      <w:r w:rsidRPr="002167DF">
        <w:rPr>
          <w:lang w:val="en-GB"/>
        </w:rPr>
        <w:t>at</w:t>
      </w:r>
      <w:proofErr w:type="gramEnd"/>
      <w:r w:rsidRPr="002167DF">
        <w:rPr>
          <w:lang w:val="en-GB"/>
        </w:rPr>
        <w:t xml:space="preserve"> 30 June in relevant year. Coverage data in this figure may differ from estimates published elsewhere due to differences in calculation methods and/or the AIR data being used in the calculation having been downloaded on different dates.</w:t>
      </w:r>
    </w:p>
    <w:p w14:paraId="4BA1C98E" w14:textId="77777777" w:rsidR="002167DF" w:rsidRPr="002167DF" w:rsidRDefault="002167DF" w:rsidP="002167DF">
      <w:pPr>
        <w:pStyle w:val="CDITable-Footnote"/>
        <w:rPr>
          <w:lang w:val="en-GB"/>
        </w:rPr>
      </w:pPr>
      <w:r w:rsidRPr="002167DF">
        <w:rPr>
          <w:lang w:val="en-GB"/>
        </w:rPr>
        <w:t>c</w:t>
      </w:r>
      <w:r w:rsidRPr="002167DF">
        <w:rPr>
          <w:lang w:val="en-GB"/>
        </w:rPr>
        <w:tab/>
        <w:t>ACT: Australian Capital Territory; NSW: New South Wales; NT: Northern Territory; Qld: Queensland; SA: South Australia; Tas.: Tasmania; Vic.: Victoria; WA: Western Australia.</w:t>
      </w:r>
    </w:p>
    <w:p w14:paraId="50BF6103" w14:textId="77777777" w:rsidR="002167DF" w:rsidRDefault="002167DF" w:rsidP="002167DF">
      <w:pPr>
        <w:pStyle w:val="CDIFigure-Title"/>
        <w:rPr>
          <w:lang w:val="en-GB"/>
        </w:rPr>
      </w:pPr>
      <w:bookmarkStart w:id="36" w:name="_Toc229747011"/>
      <w:r w:rsidRPr="002167DF">
        <w:rPr>
          <w:lang w:val="en-GB"/>
        </w:rPr>
        <w:t xml:space="preserve">Figure 10: Coverage of seasonal influenza vaccine in Aboriginal and Torres Strait Islander persons by age </w:t>
      </w:r>
      <w:proofErr w:type="spellStart"/>
      <w:proofErr w:type="gramStart"/>
      <w:r w:rsidRPr="002167DF">
        <w:rPr>
          <w:lang w:val="en-GB"/>
        </w:rPr>
        <w:t>group,</w:t>
      </w:r>
      <w:r w:rsidRPr="002167DF">
        <w:rPr>
          <w:vertAlign w:val="superscript"/>
          <w:lang w:val="en-GB"/>
        </w:rPr>
        <w:t>a</w:t>
      </w:r>
      <w:proofErr w:type="gramEnd"/>
      <w:r w:rsidRPr="002167DF">
        <w:rPr>
          <w:vertAlign w:val="superscript"/>
          <w:lang w:val="en-GB"/>
        </w:rPr>
        <w:t>,b</w:t>
      </w:r>
      <w:proofErr w:type="spellEnd"/>
      <w:r w:rsidRPr="002167DF">
        <w:rPr>
          <w:lang w:val="en-GB"/>
        </w:rPr>
        <w:t xml:space="preserve"> Australia, 2023 and 2024</w:t>
      </w:r>
      <w:bookmarkEnd w:id="36"/>
    </w:p>
    <w:p w14:paraId="0E2C8521" w14:textId="620FE13D" w:rsidR="002167DF" w:rsidRPr="002167DF" w:rsidRDefault="00B85103" w:rsidP="002167DF">
      <w:pPr>
        <w:pStyle w:val="CDIFigure-Placeholder"/>
        <w:rPr>
          <w:lang w:val="en-GB"/>
        </w:rPr>
      </w:pPr>
      <w:r>
        <w:rPr>
          <w:noProof/>
          <w:lang w:val="en-GB"/>
          <w14:ligatures w14:val="none"/>
        </w:rPr>
        <w:drawing>
          <wp:inline distT="0" distB="0" distL="0" distR="0" wp14:anchorId="1640D560" wp14:editId="1FB31945">
            <wp:extent cx="6120765" cy="1980758"/>
            <wp:effectExtent l="0" t="0" r="0" b="635"/>
            <wp:docPr id="206667523" name="Picture 2" descr="Figure 10 shows that recorded influenza vaccine coverage for Aboriginal and Torres Strait Islander persons decreased in all age groups from 2023 to 2024, with the largest decrease in the 50-&lt;65 years age group decreasing by 3.1 percentage points from 42.2% in 2023 to 39.0%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523" name="Picture 2" descr="Figure 10 shows that recorded influenza vaccine coverage for Aboriginal and Torres Strait Islander persons decreased in all age groups from 2023 to 2024, with the largest decrease in the 50-&lt;65 years age group decreasing by 3.1 percentage points from 42.2% in 2023 to 39.0% in 2024."/>
                    <pic:cNvPicPr/>
                  </pic:nvPicPr>
                  <pic:blipFill rotWithShape="1">
                    <a:blip r:embed="rId27" cstate="print">
                      <a:extLst>
                        <a:ext uri="{28A0092B-C50C-407E-A947-70E740481C1C}">
                          <a14:useLocalDpi xmlns:a14="http://schemas.microsoft.com/office/drawing/2010/main" val="0"/>
                        </a:ext>
                      </a:extLst>
                    </a:blip>
                    <a:srcRect/>
                    <a:stretch>
                      <a:fillRect/>
                    </a:stretch>
                  </pic:blipFill>
                  <pic:spPr bwMode="auto">
                    <a:xfrm>
                      <a:off x="0" y="0"/>
                      <a:ext cx="6120765" cy="1980758"/>
                    </a:xfrm>
                    <a:prstGeom prst="rect">
                      <a:avLst/>
                    </a:prstGeom>
                    <a:ln>
                      <a:noFill/>
                    </a:ln>
                    <a:extLst>
                      <a:ext uri="{53640926-AAD7-44D8-BBD7-CCE9431645EC}">
                        <a14:shadowObscured xmlns:a14="http://schemas.microsoft.com/office/drawing/2010/main"/>
                      </a:ext>
                    </a:extLst>
                  </pic:spPr>
                </pic:pic>
              </a:graphicData>
            </a:graphic>
          </wp:inline>
        </w:drawing>
      </w:r>
    </w:p>
    <w:p w14:paraId="58F97FE3" w14:textId="77777777" w:rsidR="002167DF" w:rsidRPr="002167DF" w:rsidRDefault="002167DF" w:rsidP="002167DF">
      <w:pPr>
        <w:pStyle w:val="CDITable-Footnote"/>
        <w:rPr>
          <w:lang w:val="en-GB"/>
        </w:rPr>
      </w:pPr>
      <w:r w:rsidRPr="002167DF">
        <w:rPr>
          <w:lang w:val="en-GB"/>
        </w:rPr>
        <w:t>a</w:t>
      </w:r>
      <w:r w:rsidRPr="002167DF">
        <w:rPr>
          <w:lang w:val="en-GB"/>
        </w:rPr>
        <w:tab/>
        <w:t xml:space="preserve">Source: Australian Immunisation Register data as </w:t>
      </w:r>
      <w:proofErr w:type="gramStart"/>
      <w:r w:rsidRPr="002167DF">
        <w:rPr>
          <w:lang w:val="en-GB"/>
        </w:rPr>
        <w:t>at</w:t>
      </w:r>
      <w:proofErr w:type="gramEnd"/>
      <w:r w:rsidRPr="002167DF">
        <w:rPr>
          <w:lang w:val="en-GB"/>
        </w:rPr>
        <w:t xml:space="preserve"> 4 February 2024 (for 2023 data) and as </w:t>
      </w:r>
      <w:proofErr w:type="gramStart"/>
      <w:r w:rsidRPr="002167DF">
        <w:rPr>
          <w:lang w:val="en-GB"/>
        </w:rPr>
        <w:t>at</w:t>
      </w:r>
      <w:proofErr w:type="gramEnd"/>
      <w:r w:rsidRPr="002167DF">
        <w:rPr>
          <w:lang w:val="en-GB"/>
        </w:rPr>
        <w:t xml:space="preserve"> 2 February 2025 (for 2024 data).</w:t>
      </w:r>
    </w:p>
    <w:p w14:paraId="6EE50F30" w14:textId="1EB0D724" w:rsidR="007234B7" w:rsidRDefault="002167DF" w:rsidP="007234B7">
      <w:pPr>
        <w:pStyle w:val="CDITable-Footnote"/>
        <w:rPr>
          <w:lang w:val="en-GB"/>
        </w:rPr>
      </w:pPr>
      <w:r w:rsidRPr="002167DF">
        <w:rPr>
          <w:lang w:val="en-GB"/>
        </w:rPr>
        <w:t>b</w:t>
      </w:r>
      <w:r w:rsidRPr="002167DF">
        <w:rPr>
          <w:lang w:val="en-GB"/>
        </w:rPr>
        <w:tab/>
        <w:t xml:space="preserve">Coverage calculated by dividing the number of Medicare-registered Aboriginal and Torres Strait Islander people with at least one dose of influenza vaccine administered in the calendar year of interest by the total number of Medicare-registered Aboriginal and Torres Strait Islander people registered in each age group. Vaccination numerators based on age at vaccination and age group denominators based on age </w:t>
      </w:r>
      <w:proofErr w:type="gramStart"/>
      <w:r w:rsidRPr="002167DF">
        <w:rPr>
          <w:lang w:val="en-GB"/>
        </w:rPr>
        <w:t>at</w:t>
      </w:r>
      <w:proofErr w:type="gramEnd"/>
      <w:r w:rsidRPr="002167DF">
        <w:rPr>
          <w:lang w:val="en-GB"/>
        </w:rPr>
        <w:t xml:space="preserve"> 30 June in relevant year. Coverage data in this figure may differ from estimates published elsewhere due to differences in calculation methods and/or the AIR data being used in the calculation having been downloaded on different dates.</w:t>
      </w:r>
      <w:r w:rsidR="007234B7">
        <w:rPr>
          <w:lang w:val="en-GB"/>
        </w:rPr>
        <w:br w:type="page"/>
      </w:r>
    </w:p>
    <w:p w14:paraId="43D36C8F" w14:textId="77777777" w:rsidR="002167DF" w:rsidRPr="002167DF" w:rsidRDefault="002167DF" w:rsidP="002167DF">
      <w:pPr>
        <w:pStyle w:val="Heading3"/>
        <w:rPr>
          <w:lang w:val="en-GB"/>
        </w:rPr>
      </w:pPr>
      <w:r w:rsidRPr="002167DF">
        <w:rPr>
          <w:lang w:val="en-GB"/>
        </w:rPr>
        <w:lastRenderedPageBreak/>
        <w:t>Meningococcal B vaccination coverage</w:t>
      </w:r>
    </w:p>
    <w:p w14:paraId="20F884B1" w14:textId="77777777" w:rsidR="002167DF" w:rsidRPr="002167DF" w:rsidRDefault="002167DF" w:rsidP="002167DF">
      <w:pPr>
        <w:rPr>
          <w:lang w:val="en-GB"/>
        </w:rPr>
      </w:pPr>
      <w:r w:rsidRPr="002167DF">
        <w:rPr>
          <w:lang w:val="en-GB"/>
        </w:rPr>
        <w:t>Meningococcal B vaccination coverage in 2024, for the cohort of Aboriginal and Torres Strait Islander children born in 2022 and eligible to have received doses at 2, 4 and 12 months of age by 24 months of age, is shown in Figure 11. Nationally, 83.0% of this cohort had received their first dose of meningococcal B vaccine, 80.9% their second dose and 75.0% their third dose. Coverage for each dose was highest in South Australia and the Northern Territory and lowest in Victoria and Tasmania (Figure 11). Completion of the meningococcal B vaccination schedule (i.e. receipt of three doses, if dose 1 was received before 12 months of age, or receipt of two doses, if dose 1 was received after 12 months of age) was 73.4% nationally and varied substantially by jurisdiction, ranging from 53.8% in Victoria to 91.5% in the Northern Territory (Figure 11).</w:t>
      </w:r>
    </w:p>
    <w:p w14:paraId="79072C80" w14:textId="77777777" w:rsidR="002167DF" w:rsidRDefault="002167DF" w:rsidP="002167DF">
      <w:pPr>
        <w:pStyle w:val="CDIFigure-Title"/>
        <w:rPr>
          <w:lang w:val="en-GB"/>
        </w:rPr>
      </w:pPr>
      <w:bookmarkStart w:id="37" w:name="_Toc229747012"/>
      <w:r w:rsidRPr="002167DF">
        <w:rPr>
          <w:lang w:val="en-GB"/>
        </w:rPr>
        <w:t xml:space="preserve">Figure 11: Coverage of meningococcal B vaccine in Aboriginal and Torres Strait Islander children, dose number and course completion by </w:t>
      </w:r>
      <w:proofErr w:type="spellStart"/>
      <w:proofErr w:type="gramStart"/>
      <w:r w:rsidRPr="002167DF">
        <w:rPr>
          <w:lang w:val="en-GB"/>
        </w:rPr>
        <w:t>jurisdiction,</w:t>
      </w:r>
      <w:r w:rsidRPr="002167DF">
        <w:rPr>
          <w:vertAlign w:val="superscript"/>
          <w:lang w:val="en-GB"/>
        </w:rPr>
        <w:t>a</w:t>
      </w:r>
      <w:proofErr w:type="gramEnd"/>
      <w:r w:rsidRPr="002167DF">
        <w:rPr>
          <w:vertAlign w:val="superscript"/>
          <w:lang w:val="en-GB"/>
        </w:rPr>
        <w:t>,</w:t>
      </w:r>
      <w:proofErr w:type="gramStart"/>
      <w:r w:rsidRPr="002167DF">
        <w:rPr>
          <w:vertAlign w:val="superscript"/>
          <w:lang w:val="en-GB"/>
        </w:rPr>
        <w:t>b,c</w:t>
      </w:r>
      <w:proofErr w:type="spellEnd"/>
      <w:proofErr w:type="gramEnd"/>
      <w:r w:rsidRPr="002167DF">
        <w:rPr>
          <w:lang w:val="en-GB"/>
        </w:rPr>
        <w:t xml:space="preserve"> Australia, 2024</w:t>
      </w:r>
      <w:bookmarkEnd w:id="37"/>
    </w:p>
    <w:p w14:paraId="16EE65DB" w14:textId="3746F46B" w:rsidR="002167DF" w:rsidRPr="002167DF" w:rsidRDefault="00C4348E" w:rsidP="002167DF">
      <w:pPr>
        <w:pStyle w:val="CDIFigure-Placeholder"/>
        <w:rPr>
          <w:lang w:val="en-GB"/>
        </w:rPr>
      </w:pPr>
      <w:r>
        <w:rPr>
          <w:noProof/>
          <w:lang w:val="en-GB"/>
          <w14:ligatures w14:val="none"/>
        </w:rPr>
        <w:drawing>
          <wp:inline distT="0" distB="0" distL="0" distR="0" wp14:anchorId="381B8942" wp14:editId="4B37332D">
            <wp:extent cx="6120765" cy="3101009"/>
            <wp:effectExtent l="0" t="0" r="0" b="4445"/>
            <wp:docPr id="1475677892" name="Picture 3" descr="Figure 11 shows meningococcal B vaccine coverage for the cohort of Indigenous children born in 2022 and eligible to have received 3 doses of meningococcal B vaccine at the 2, 4 and 12 months schedule points by 24 months of age. Nationally, 83.3% of this cohort of Indigenous children had received their first dose of meningococcal B vaccine, 80.9% had received their second dose and 75.0% their third. Coverage varied by jurisdiction, highest in South Australia and the Northern Territory and lowest in Victoria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77892" name="Picture 3" descr="Figure 11 shows meningococcal B vaccine coverage for the cohort of Indigenous children born in 2022 and eligible to have received 3 doses of meningococcal B vaccine at the 2, 4 and 12 months schedule points by 24 months of age. Nationally, 83.3% of this cohort of Indigenous children had received their first dose of meningococcal B vaccine, 80.9% had received their second dose and 75.0% their third. Coverage varied by jurisdiction, highest in South Australia and the Northern Territory and lowest in Victoria and Tasmania."/>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6120765" cy="3101009"/>
                    </a:xfrm>
                    <a:prstGeom prst="rect">
                      <a:avLst/>
                    </a:prstGeom>
                    <a:ln>
                      <a:noFill/>
                    </a:ln>
                    <a:extLst>
                      <a:ext uri="{53640926-AAD7-44D8-BBD7-CCE9431645EC}">
                        <a14:shadowObscured xmlns:a14="http://schemas.microsoft.com/office/drawing/2010/main"/>
                      </a:ext>
                    </a:extLst>
                  </pic:spPr>
                </pic:pic>
              </a:graphicData>
            </a:graphic>
          </wp:inline>
        </w:drawing>
      </w:r>
    </w:p>
    <w:p w14:paraId="23431F2A" w14:textId="77777777" w:rsidR="002167DF" w:rsidRPr="002167DF" w:rsidRDefault="002167DF" w:rsidP="002167DF">
      <w:pPr>
        <w:pStyle w:val="CDITable-FirstFootnote"/>
        <w:rPr>
          <w:lang w:val="en-GB"/>
        </w:rPr>
      </w:pPr>
      <w:r w:rsidRPr="002167DF">
        <w:rPr>
          <w:lang w:val="en-GB"/>
        </w:rPr>
        <w:t>a</w:t>
      </w:r>
      <w:r w:rsidRPr="002167DF">
        <w:rPr>
          <w:lang w:val="en-GB"/>
        </w:rPr>
        <w:tab/>
        <w:t xml:space="preserve">Source: Australian Immunisation Register data as </w:t>
      </w:r>
      <w:proofErr w:type="gramStart"/>
      <w:r w:rsidRPr="002167DF">
        <w:rPr>
          <w:lang w:val="en-GB"/>
        </w:rPr>
        <w:t>at</w:t>
      </w:r>
      <w:proofErr w:type="gramEnd"/>
      <w:r w:rsidRPr="002167DF">
        <w:rPr>
          <w:lang w:val="en-GB"/>
        </w:rPr>
        <w:t xml:space="preserve"> 2 February 2025.</w:t>
      </w:r>
    </w:p>
    <w:p w14:paraId="610F610D" w14:textId="7CC8F396" w:rsidR="002167DF" w:rsidRPr="002167DF" w:rsidRDefault="002167DF" w:rsidP="002167DF">
      <w:pPr>
        <w:pStyle w:val="CDITable-Footnote"/>
        <w:rPr>
          <w:lang w:val="en-GB"/>
        </w:rPr>
      </w:pPr>
      <w:r w:rsidRPr="002167DF">
        <w:rPr>
          <w:lang w:val="en-GB"/>
        </w:rPr>
        <w:t>b</w:t>
      </w:r>
      <w:r w:rsidRPr="002167DF">
        <w:rPr>
          <w:lang w:val="en-GB"/>
        </w:rPr>
        <w:tab/>
        <w:t>Coverage assessed by 24 months of age for cohort of Aboriginal and Torres Strait Islander children born 1</w:t>
      </w:r>
      <w:r>
        <w:rPr>
          <w:lang w:val="en-GB"/>
        </w:rPr>
        <w:t> </w:t>
      </w:r>
      <w:r w:rsidRPr="002167DF">
        <w:rPr>
          <w:lang w:val="en-GB"/>
        </w:rPr>
        <w:t>January – 31</w:t>
      </w:r>
      <w:r w:rsidR="007234B7">
        <w:rPr>
          <w:lang w:val="en-GB"/>
        </w:rPr>
        <w:t> </w:t>
      </w:r>
      <w:r w:rsidRPr="002167DF">
        <w:rPr>
          <w:lang w:val="en-GB"/>
        </w:rPr>
        <w:t>December 2022. Only two doses of meningococcal B vaccine are required if the first dose is administered after 12 months of age.</w:t>
      </w:r>
    </w:p>
    <w:p w14:paraId="260B24EA" w14:textId="77777777" w:rsidR="002167DF" w:rsidRPr="002167DF" w:rsidRDefault="002167DF" w:rsidP="002167DF">
      <w:pPr>
        <w:pStyle w:val="CDITable-Footnote"/>
        <w:rPr>
          <w:lang w:val="en-GB"/>
        </w:rPr>
      </w:pPr>
      <w:r w:rsidRPr="002167DF">
        <w:rPr>
          <w:lang w:val="en-GB"/>
        </w:rPr>
        <w:t>c</w:t>
      </w:r>
      <w:r w:rsidRPr="002167DF">
        <w:rPr>
          <w:lang w:val="en-GB"/>
        </w:rPr>
        <w:tab/>
        <w:t>ACT: Australian Capital Territory; NSW: New South Wales; NT: Northern Territory; Qld: Queensland; SA: South Australia; Tas.: Tasmania; Vic.: Victoria; WA: Western Australia.</w:t>
      </w:r>
    </w:p>
    <w:p w14:paraId="1493DBC9" w14:textId="77777777" w:rsidR="002167DF" w:rsidRPr="002167DF" w:rsidRDefault="002167DF" w:rsidP="002167DF">
      <w:pPr>
        <w:pStyle w:val="Heading3"/>
        <w:rPr>
          <w:lang w:val="en-GB"/>
        </w:rPr>
      </w:pPr>
      <w:r w:rsidRPr="002167DF">
        <w:rPr>
          <w:lang w:val="en-GB"/>
        </w:rPr>
        <w:t>Hepatitis A vaccination coverage</w:t>
      </w:r>
    </w:p>
    <w:p w14:paraId="07635908" w14:textId="77777777" w:rsidR="002167DF" w:rsidRPr="002167DF" w:rsidRDefault="002167DF" w:rsidP="002167DF">
      <w:pPr>
        <w:rPr>
          <w:lang w:val="en-GB"/>
        </w:rPr>
      </w:pPr>
      <w:r w:rsidRPr="002167DF">
        <w:rPr>
          <w:lang w:val="en-GB"/>
        </w:rPr>
        <w:t>Coverage of the second dose of hepatitis A vaccine by 60 months of age, for the four jurisdictions (combined) where it has been funded under the NIP for Aboriginal and Torres Strait Islander children since 2005 (Northern Territory, Queensland, South Australia and Western Australia), was 70.8% in December 2024. However, it should be noted that this is the first year since 2020 for which coverage of the second dose by 60 months of age has been able to be calculated, as there was a change in the schedule point for this dose in July 2020 from either 18 or 24 months (depending on jurisdiction) to 4 years of age. Trends in hepatitis A vaccination coverage by quarter from 2015 to 2024 are provided in Appendix A, Figure A.6 and show the highest coverage levels consistently achieved in the Northern Territory (85.5% for dose 2 in the December 2024 quarter).</w:t>
      </w:r>
    </w:p>
    <w:p w14:paraId="00CDB79E" w14:textId="77777777" w:rsidR="002167DF" w:rsidRPr="002167DF" w:rsidRDefault="002167DF" w:rsidP="002167DF">
      <w:pPr>
        <w:pStyle w:val="Heading3"/>
        <w:rPr>
          <w:lang w:val="en-GB"/>
        </w:rPr>
      </w:pPr>
      <w:r w:rsidRPr="002167DF">
        <w:rPr>
          <w:lang w:val="en-GB"/>
        </w:rPr>
        <w:lastRenderedPageBreak/>
        <w:t>Pneumococcal vaccination coverage</w:t>
      </w:r>
    </w:p>
    <w:p w14:paraId="6F09D3DB" w14:textId="77777777" w:rsidR="002167DF" w:rsidRPr="002167DF" w:rsidRDefault="002167DF" w:rsidP="002167DF">
      <w:pPr>
        <w:rPr>
          <w:lang w:val="en-GB"/>
        </w:rPr>
      </w:pPr>
      <w:r w:rsidRPr="002167DF">
        <w:rPr>
          <w:lang w:val="en-GB"/>
        </w:rPr>
        <w:t>Coverage for the additional fourth dose of 13vPCV by 30 months of age, for the four jurisdictions (combined) where it is funded for Aboriginal and Torres Strait Islander children (Northern Territory, Queensland, South Australia and Western Australia), decreased from 80.5% in December 2023 to 78.0% in December 2024 (Appendix A, Figure A.7). Longer-term trends in 13vPCV fourth dose coverage and by jurisdiction (Appendix A, Figure A.7) show that the highest coverage levels are consistently achieved in the Northern Territory (87.3% in the December 2024 quarter).</w:t>
      </w:r>
    </w:p>
    <w:p w14:paraId="67115FE2" w14:textId="77777777" w:rsidR="002167DF" w:rsidRPr="002167DF" w:rsidRDefault="002167DF" w:rsidP="002167DF">
      <w:pPr>
        <w:pStyle w:val="Heading3"/>
        <w:rPr>
          <w:lang w:val="en-GB"/>
        </w:rPr>
      </w:pPr>
      <w:r w:rsidRPr="002167DF">
        <w:rPr>
          <w:lang w:val="en-GB"/>
        </w:rPr>
        <w:t>Timeliness of vaccination</w:t>
      </w:r>
    </w:p>
    <w:p w14:paraId="20985910" w14:textId="5F105168" w:rsidR="002167DF" w:rsidRPr="002167DF" w:rsidRDefault="002167DF" w:rsidP="002167DF">
      <w:pPr>
        <w:rPr>
          <w:lang w:val="en-GB"/>
        </w:rPr>
      </w:pPr>
      <w:r w:rsidRPr="002167DF">
        <w:rPr>
          <w:lang w:val="en-GB"/>
        </w:rPr>
        <w:t>The proportion of Aboriginal and Torres Strait Islander children vaccinated on time with the second dose of DTPa-containing vaccine (within 30 days of the recommended age) was 7.7 percentage points lower in the last quarter of 2024 than in the first quarter of 2019 (73.0% versus 80.7%; Figure 12). The proportion of those vaccinated on time with the first dose of MMR-containing vaccine was 12.1 percentage points lower in the last quarter of 2024 than in the first quarter of 2019 (55.3% versus 67.4%; Figure 12). Fully vaccinated coverage for Aboriginal and Torres Strait Islander children by PHN and jurisdiction in 2024, assessed at the standard (12, 24 and 60</w:t>
      </w:r>
      <w:r w:rsidR="00CF6085">
        <w:rPr>
          <w:lang w:val="en-GB"/>
        </w:rPr>
        <w:t> </w:t>
      </w:r>
      <w:r w:rsidRPr="002167DF">
        <w:rPr>
          <w:lang w:val="en-GB"/>
        </w:rPr>
        <w:t>months) and at earlier (9-, 15-, 21- and 51-month) age milestones to capture other aspects of timeliness, are provided in Appendix A, Table A.5.</w:t>
      </w:r>
    </w:p>
    <w:p w14:paraId="0F9D8D3D" w14:textId="77777777" w:rsidR="002167DF" w:rsidRPr="002167DF" w:rsidRDefault="002167DF" w:rsidP="002167DF">
      <w:pPr>
        <w:pStyle w:val="CDIFigure-Title"/>
        <w:rPr>
          <w:lang w:val="en-GB"/>
        </w:rPr>
      </w:pPr>
      <w:bookmarkStart w:id="38" w:name="_Toc229747013"/>
      <w:r w:rsidRPr="002167DF">
        <w:rPr>
          <w:lang w:val="en-GB"/>
        </w:rPr>
        <w:t xml:space="preserve">Figure 12: Trends in on-time vaccination coverage for the second dose of DTPa-containing vaccine and first dose of MMR vaccine, Aboriginal and Torres Strait Islander children by </w:t>
      </w:r>
      <w:proofErr w:type="spellStart"/>
      <w:proofErr w:type="gramStart"/>
      <w:r w:rsidRPr="002167DF">
        <w:rPr>
          <w:lang w:val="en-GB"/>
        </w:rPr>
        <w:t>quarter,</w:t>
      </w:r>
      <w:r w:rsidRPr="002167DF">
        <w:rPr>
          <w:vertAlign w:val="superscript"/>
          <w:lang w:val="en-GB"/>
        </w:rPr>
        <w:t>a</w:t>
      </w:r>
      <w:proofErr w:type="gramEnd"/>
      <w:r w:rsidRPr="002167DF">
        <w:rPr>
          <w:vertAlign w:val="superscript"/>
          <w:lang w:val="en-GB"/>
        </w:rPr>
        <w:t>,</w:t>
      </w:r>
      <w:proofErr w:type="gramStart"/>
      <w:r w:rsidRPr="002167DF">
        <w:rPr>
          <w:vertAlign w:val="superscript"/>
          <w:lang w:val="en-GB"/>
        </w:rPr>
        <w:t>b,c</w:t>
      </w:r>
      <w:proofErr w:type="spellEnd"/>
      <w:proofErr w:type="gramEnd"/>
      <w:r w:rsidRPr="002167DF">
        <w:rPr>
          <w:lang w:val="en-GB"/>
        </w:rPr>
        <w:t xml:space="preserve"> Australia, 2019–2024</w:t>
      </w:r>
      <w:bookmarkEnd w:id="38"/>
    </w:p>
    <w:p w14:paraId="350EE000" w14:textId="5EA39EEE" w:rsidR="00F94E93" w:rsidRDefault="007234B7" w:rsidP="002167DF">
      <w:pPr>
        <w:pStyle w:val="CDIFigure-Placeholder"/>
        <w:rPr>
          <w:lang w:val="en-GB"/>
        </w:rPr>
      </w:pPr>
      <w:r>
        <w:rPr>
          <w:noProof/>
          <w:lang w:val="en-GB"/>
          <w14:ligatures w14:val="none"/>
        </w:rPr>
        <w:drawing>
          <wp:inline distT="0" distB="0" distL="0" distR="0" wp14:anchorId="4614EC9F" wp14:editId="2D26F950">
            <wp:extent cx="5996305" cy="3068908"/>
            <wp:effectExtent l="0" t="0" r="4445" b="0"/>
            <wp:docPr id="774430976" name="Picture 4" descr="Figure 12 shows trends in on-time vaccination coverage for the second dose of DTPa-containing vaccine and the first dose of MMR-containing for Aboriginal and Torres Strait Islander children by quarter, Australia, 2019–2024. The proportion of children vaccinated on time (i.e. within 30 days of the recommended age) with the second dose of DTPa-containing vaccine, while exhibiting some fluctuations, decreased from 80.8% in the second quarter of 2020 to 73.0% in the last quarter of 2024. The proportion of Aboriginal and Torres Strait Islander children vaccinated on time with the first dose of MMR-containing vaccine decreased from 69.5% in the first quarter of 2020 to 55.3% in the last quarter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30976" name="Picture 4" descr="Figure 12 shows trends in on-time vaccination coverage for the second dose of DTPa-containing vaccine and the first dose of MMR-containing for Aboriginal and Torres Strait Islander children by quarter, Australia, 2019–2024. The proportion of children vaccinated on time (i.e. within 30 days of the recommended age) with the second dose of DTPa-containing vaccine, while exhibiting some fluctuations, decreased from 80.8% in the second quarter of 2020 to 73.0% in the last quarter of 2024. The proportion of Aboriginal and Torres Strait Islander children vaccinated on time with the first dose of MMR-containing vaccine decreased from 69.5% in the first quarter of 2020 to 55.3% in the last quarter of 2024."/>
                    <pic:cNvPicPr/>
                  </pic:nvPicPr>
                  <pic:blipFill rotWithShape="1">
                    <a:blip r:embed="rId29" cstate="print">
                      <a:extLst>
                        <a:ext uri="{28A0092B-C50C-407E-A947-70E740481C1C}">
                          <a14:useLocalDpi xmlns:a14="http://schemas.microsoft.com/office/drawing/2010/main" val="0"/>
                        </a:ext>
                      </a:extLst>
                    </a:blip>
                    <a:srcRect/>
                    <a:stretch>
                      <a:fillRect/>
                    </a:stretch>
                  </pic:blipFill>
                  <pic:spPr bwMode="auto">
                    <a:xfrm>
                      <a:off x="0" y="0"/>
                      <a:ext cx="5997600" cy="3069571"/>
                    </a:xfrm>
                    <a:prstGeom prst="rect">
                      <a:avLst/>
                    </a:prstGeom>
                    <a:ln>
                      <a:noFill/>
                    </a:ln>
                    <a:extLst>
                      <a:ext uri="{53640926-AAD7-44D8-BBD7-CCE9431645EC}">
                        <a14:shadowObscured xmlns:a14="http://schemas.microsoft.com/office/drawing/2010/main"/>
                      </a:ext>
                    </a:extLst>
                  </pic:spPr>
                </pic:pic>
              </a:graphicData>
            </a:graphic>
          </wp:inline>
        </w:drawing>
      </w:r>
    </w:p>
    <w:p w14:paraId="72043A0D" w14:textId="77777777" w:rsidR="002167DF" w:rsidRPr="002167DF" w:rsidRDefault="002167DF" w:rsidP="002167DF">
      <w:pPr>
        <w:pStyle w:val="CDITable-FirstFootnote"/>
        <w:rPr>
          <w:lang w:val="en-GB"/>
        </w:rPr>
      </w:pPr>
      <w:r w:rsidRPr="002167DF">
        <w:rPr>
          <w:lang w:val="en-GB"/>
        </w:rPr>
        <w:t>a</w:t>
      </w:r>
      <w:r w:rsidRPr="002167DF">
        <w:rPr>
          <w:lang w:val="en-GB"/>
        </w:rPr>
        <w:tab/>
        <w:t xml:space="preserve">Source: Australian Immunisation Register data as </w:t>
      </w:r>
      <w:proofErr w:type="gramStart"/>
      <w:r w:rsidRPr="002167DF">
        <w:rPr>
          <w:lang w:val="en-GB"/>
        </w:rPr>
        <w:t>at</w:t>
      </w:r>
      <w:proofErr w:type="gramEnd"/>
      <w:r w:rsidRPr="002167DF">
        <w:rPr>
          <w:lang w:val="en-GB"/>
        </w:rPr>
        <w:t xml:space="preserve"> 2 February 2025.</w:t>
      </w:r>
    </w:p>
    <w:p w14:paraId="2733ECF3" w14:textId="0AD94BCF" w:rsidR="002167DF" w:rsidRPr="002167DF" w:rsidRDefault="002167DF" w:rsidP="002167DF">
      <w:pPr>
        <w:pStyle w:val="CDITable-Footnote"/>
        <w:rPr>
          <w:lang w:val="en-GB"/>
        </w:rPr>
      </w:pPr>
      <w:r w:rsidRPr="002167DF">
        <w:rPr>
          <w:lang w:val="en-GB"/>
        </w:rPr>
        <w:t>b</w:t>
      </w:r>
      <w:r w:rsidRPr="002167DF">
        <w:rPr>
          <w:lang w:val="en-GB"/>
        </w:rPr>
        <w:tab/>
        <w:t xml:space="preserve">On-time vaccination coverage calculated using 3-month-wide birth cohorts due to have received the vaccine in the relevant quarter/year. For DTPa, to be considered on-time, a child must have received the second dose of DTPa-containing vaccine by 5 months of age. For MMR, to be considered </w:t>
      </w:r>
      <w:proofErr w:type="gramStart"/>
      <w:r w:rsidRPr="002167DF">
        <w:rPr>
          <w:lang w:val="en-GB"/>
        </w:rPr>
        <w:t>on-time</w:t>
      </w:r>
      <w:proofErr w:type="gramEnd"/>
      <w:r w:rsidRPr="002167DF">
        <w:rPr>
          <w:lang w:val="en-GB"/>
        </w:rPr>
        <w:t>, a child must have received the first dose of MMR vaccine by 13</w:t>
      </w:r>
      <w:r>
        <w:rPr>
          <w:lang w:val="en-GB"/>
        </w:rPr>
        <w:t> </w:t>
      </w:r>
      <w:r w:rsidRPr="002167DF">
        <w:rPr>
          <w:lang w:val="en-GB"/>
        </w:rPr>
        <w:t>months of age.</w:t>
      </w:r>
    </w:p>
    <w:p w14:paraId="0E15F33B" w14:textId="77777777" w:rsidR="002167DF" w:rsidRPr="002167DF" w:rsidRDefault="002167DF" w:rsidP="002167DF">
      <w:pPr>
        <w:pStyle w:val="CDITable-Footnote"/>
        <w:rPr>
          <w:lang w:val="en-GB"/>
        </w:rPr>
      </w:pPr>
      <w:r w:rsidRPr="002167DF">
        <w:rPr>
          <w:lang w:val="en-GB"/>
        </w:rPr>
        <w:t>c</w:t>
      </w:r>
      <w:r w:rsidRPr="002167DF">
        <w:rPr>
          <w:lang w:val="en-GB"/>
        </w:rPr>
        <w:tab/>
        <w:t>The quarter in which the vaccine dose is due is used to define the birth cohorts (e.g. if the second dose of DTPa-containing vaccine was due in 2024: children born 1 September – 30 November 2023 were due in Quarter 1; children born 1 December 2023 – 28 February 2024 were due in Quarter 2; children born 1 March – 31 May 2024 were due in Quarter 3; and children born 1 June – 31 August 2024 were due in Quarter 4).</w:t>
      </w:r>
    </w:p>
    <w:p w14:paraId="52662E31" w14:textId="77777777" w:rsidR="00F67FD9" w:rsidRPr="00F67FD9" w:rsidRDefault="00F67FD9" w:rsidP="00F67FD9">
      <w:pPr>
        <w:pStyle w:val="Heading2"/>
        <w:rPr>
          <w:lang w:val="en-GB"/>
        </w:rPr>
      </w:pPr>
      <w:bookmarkStart w:id="39" w:name="_Toc229747086"/>
      <w:r w:rsidRPr="00F67FD9">
        <w:rPr>
          <w:lang w:val="en-GB"/>
        </w:rPr>
        <w:lastRenderedPageBreak/>
        <w:t>All adolescents</w:t>
      </w:r>
      <w:bookmarkEnd w:id="39"/>
    </w:p>
    <w:p w14:paraId="3506F7D3" w14:textId="0C1560FC" w:rsidR="00F67FD9" w:rsidRPr="00F67FD9" w:rsidRDefault="00F67FD9" w:rsidP="00F67FD9">
      <w:pPr>
        <w:pStyle w:val="Heading3-lessspacebefore"/>
        <w:rPr>
          <w:lang w:val="en-GB"/>
        </w:rPr>
      </w:pPr>
      <w:r w:rsidRPr="00F67FD9">
        <w:rPr>
          <w:lang w:val="en-GB"/>
        </w:rPr>
        <w:t>Human papillomavirus vaccination coverage: cohorts turning 15</w:t>
      </w:r>
      <w:r>
        <w:rPr>
          <w:lang w:val="en-GB"/>
        </w:rPr>
        <w:t> </w:t>
      </w:r>
      <w:r w:rsidRPr="00F67FD9">
        <w:rPr>
          <w:lang w:val="en-GB"/>
        </w:rPr>
        <w:t>years</w:t>
      </w:r>
    </w:p>
    <w:p w14:paraId="675E3450" w14:textId="77777777" w:rsidR="00F67FD9" w:rsidRPr="00F67FD9" w:rsidRDefault="00F67FD9" w:rsidP="00F67FD9">
      <w:pPr>
        <w:rPr>
          <w:lang w:val="en-GB"/>
        </w:rPr>
      </w:pPr>
      <w:r w:rsidRPr="00F67FD9">
        <w:rPr>
          <w:lang w:val="en-GB"/>
        </w:rPr>
        <w:t>Coverage of at least one dose of human papillomavirus (HPV) vaccine by the fifteenth birthday, the standard World Health Organization assessment milestone age, has decreased each year since 2020 in both girls and boys, with coverage in 2024 being 5.5 and 7.0 percentage points lower than in 2020 at 81.1% and 77.9%, respectively (Figure 13). The largest annual decrease in coverage was between 2023 and 2024, down by 3.1 percentage points in girls and by 3.9 percentage points in boys (Figure 13). Coverage continues to be greater in girls than boys, with the gender disparity increasing from 1.7 percentage points in 2020 to 3.2 percentage points in 2024 (Figure 13).</w:t>
      </w:r>
    </w:p>
    <w:p w14:paraId="6DA569E6" w14:textId="77777777" w:rsidR="00F67FD9" w:rsidRDefault="00F67FD9" w:rsidP="00F67FD9">
      <w:pPr>
        <w:pStyle w:val="CDIFigure-Title"/>
        <w:rPr>
          <w:lang w:val="en-GB"/>
        </w:rPr>
      </w:pPr>
      <w:bookmarkStart w:id="40" w:name="_Toc229747014"/>
      <w:r w:rsidRPr="00F67FD9">
        <w:rPr>
          <w:lang w:val="en-GB"/>
        </w:rPr>
        <w:t xml:space="preserve">Figure 13: Coverage of at least one dose of HPV vaccine in adolescents turning 15 years of age in the relevant year, by </w:t>
      </w:r>
      <w:proofErr w:type="spellStart"/>
      <w:proofErr w:type="gramStart"/>
      <w:r w:rsidRPr="00F67FD9">
        <w:rPr>
          <w:lang w:val="en-GB"/>
        </w:rPr>
        <w:t>gender,</w:t>
      </w:r>
      <w:r w:rsidRPr="00F67FD9">
        <w:rPr>
          <w:vertAlign w:val="superscript"/>
          <w:lang w:val="en-GB"/>
        </w:rPr>
        <w:t>a</w:t>
      </w:r>
      <w:proofErr w:type="gramEnd"/>
      <w:r w:rsidRPr="00F67FD9">
        <w:rPr>
          <w:vertAlign w:val="superscript"/>
          <w:lang w:val="en-GB"/>
        </w:rPr>
        <w:t>,</w:t>
      </w:r>
      <w:proofErr w:type="gramStart"/>
      <w:r w:rsidRPr="00F67FD9">
        <w:rPr>
          <w:vertAlign w:val="superscript"/>
          <w:lang w:val="en-GB"/>
        </w:rPr>
        <w:t>b,c</w:t>
      </w:r>
      <w:proofErr w:type="spellEnd"/>
      <w:proofErr w:type="gramEnd"/>
      <w:r w:rsidRPr="00F67FD9">
        <w:rPr>
          <w:lang w:val="en-GB"/>
        </w:rPr>
        <w:t xml:space="preserve"> Australia, 2020–2024</w:t>
      </w:r>
      <w:bookmarkEnd w:id="40"/>
    </w:p>
    <w:p w14:paraId="6C547980" w14:textId="12E59391" w:rsidR="00F67FD9" w:rsidRPr="00F67FD9" w:rsidRDefault="007234B7" w:rsidP="00F67FD9">
      <w:pPr>
        <w:pStyle w:val="CDIFigure-Placeholder"/>
        <w:rPr>
          <w:lang w:val="en-GB"/>
        </w:rPr>
      </w:pPr>
      <w:r>
        <w:rPr>
          <w:noProof/>
          <w:lang w:val="en-GB"/>
          <w14:ligatures w14:val="none"/>
        </w:rPr>
        <w:drawing>
          <wp:inline distT="0" distB="0" distL="0" distR="0" wp14:anchorId="0C5ACA71" wp14:editId="694F957E">
            <wp:extent cx="6120765" cy="2719346"/>
            <wp:effectExtent l="0" t="0" r="0" b="5080"/>
            <wp:docPr id="528747077" name="Picture 5" descr="Figure 13 shows coverage of at least one dose of HPV vaccine for all adolescents turning 15 years of age in the relevant year, by gender, Australia, 2020–2024. Coverage of at least one dose of human papillomavirus (HPV) vaccine by the fifteenth birthday, the standard World Health Organization assessment milestone age, has decreased each year since 2020 in both girls and boys, with coverage in 2024 being 5.5 and 7.0 percentage points lower than in 2020 at 81.1% and 77.9%, respectively. The largest annual decrease in coverage was between 2023 and 2024, down by 3.1 percentage points in girls and by 3.9 percentage points in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47077" name="Picture 5" descr="Figure 13 shows coverage of at least one dose of HPV vaccine for all adolescents turning 15 years of age in the relevant year, by gender, Australia, 2020–2024. Coverage of at least one dose of human papillomavirus (HPV) vaccine by the fifteenth birthday, the standard World Health Organization assessment milestone age, has decreased each year since 2020 in both girls and boys, with coverage in 2024 being 5.5 and 7.0 percentage points lower than in 2020 at 81.1% and 77.9%, respectively. The largest annual decrease in coverage was between 2023 and 2024, down by 3.1 percentage points in girls and by 3.9 percentage points in boys."/>
                    <pic:cNvPicPr/>
                  </pic:nvPicPr>
                  <pic:blipFill rotWithShape="1">
                    <a:blip r:embed="rId30" cstate="print">
                      <a:extLst>
                        <a:ext uri="{28A0092B-C50C-407E-A947-70E740481C1C}">
                          <a14:useLocalDpi xmlns:a14="http://schemas.microsoft.com/office/drawing/2010/main" val="0"/>
                        </a:ext>
                      </a:extLst>
                    </a:blip>
                    <a:srcRect/>
                    <a:stretch>
                      <a:fillRect/>
                    </a:stretch>
                  </pic:blipFill>
                  <pic:spPr bwMode="auto">
                    <a:xfrm>
                      <a:off x="0" y="0"/>
                      <a:ext cx="6120765" cy="2719346"/>
                    </a:xfrm>
                    <a:prstGeom prst="rect">
                      <a:avLst/>
                    </a:prstGeom>
                    <a:ln>
                      <a:noFill/>
                    </a:ln>
                    <a:extLst>
                      <a:ext uri="{53640926-AAD7-44D8-BBD7-CCE9431645EC}">
                        <a14:shadowObscured xmlns:a14="http://schemas.microsoft.com/office/drawing/2010/main"/>
                      </a:ext>
                    </a:extLst>
                  </pic:spPr>
                </pic:pic>
              </a:graphicData>
            </a:graphic>
          </wp:inline>
        </w:drawing>
      </w:r>
    </w:p>
    <w:p w14:paraId="7DDC8D18" w14:textId="744FE6A5" w:rsidR="00F67FD9" w:rsidRPr="00F67FD9" w:rsidRDefault="00F67FD9" w:rsidP="00F67FD9">
      <w:pPr>
        <w:pStyle w:val="CDITable-Footnote"/>
        <w:rPr>
          <w:lang w:val="en-GB"/>
        </w:rPr>
      </w:pPr>
      <w:r w:rsidRPr="00F67FD9">
        <w:rPr>
          <w:lang w:val="en-GB"/>
        </w:rPr>
        <w:t>a</w:t>
      </w:r>
      <w:r w:rsidRPr="00F67FD9">
        <w:rPr>
          <w:lang w:val="en-GB"/>
        </w:rPr>
        <w:tab/>
        <w:t xml:space="preserve">Source: Australian Immunisation Register data as </w:t>
      </w:r>
      <w:proofErr w:type="gramStart"/>
      <w:r w:rsidRPr="00F67FD9">
        <w:rPr>
          <w:lang w:val="en-GB"/>
        </w:rPr>
        <w:t>at</w:t>
      </w:r>
      <w:proofErr w:type="gramEnd"/>
      <w:r w:rsidRPr="00F67FD9">
        <w:rPr>
          <w:lang w:val="en-GB"/>
        </w:rPr>
        <w:t xml:space="preserve"> 31 March 2021 (for 2020 data); 3 April 2022 (for 2021 data); 2</w:t>
      </w:r>
      <w:r w:rsidR="00CF6085">
        <w:rPr>
          <w:lang w:val="en-GB"/>
        </w:rPr>
        <w:t> </w:t>
      </w:r>
      <w:r w:rsidRPr="00F67FD9">
        <w:rPr>
          <w:lang w:val="en-GB"/>
        </w:rPr>
        <w:t>April</w:t>
      </w:r>
      <w:r w:rsidR="00CF6085">
        <w:rPr>
          <w:lang w:val="en-GB"/>
        </w:rPr>
        <w:t> </w:t>
      </w:r>
      <w:r w:rsidRPr="00F67FD9">
        <w:rPr>
          <w:lang w:val="en-GB"/>
        </w:rPr>
        <w:t>2023 (for 2022 data); 4 February 2024 (for 2023 data); and 2 February 2025 (for 2024 data).</w:t>
      </w:r>
    </w:p>
    <w:p w14:paraId="111DCB55" w14:textId="4BFCCC85" w:rsidR="00F67FD9" w:rsidRPr="00F67FD9" w:rsidRDefault="00F67FD9" w:rsidP="00F67FD9">
      <w:pPr>
        <w:pStyle w:val="CDITable-Footnote"/>
        <w:rPr>
          <w:lang w:val="en-GB"/>
        </w:rPr>
      </w:pPr>
      <w:r w:rsidRPr="00F67FD9">
        <w:rPr>
          <w:lang w:val="en-GB"/>
        </w:rPr>
        <w:t>b</w:t>
      </w:r>
      <w:r w:rsidRPr="00F67FD9">
        <w:rPr>
          <w:lang w:val="en-GB"/>
        </w:rPr>
        <w:tab/>
        <w:t>Coverage calculated using the number of Medicare-registered adolescents in each year-wide birth cohort with an AIR record of having received at least one dose of HPV vaccine after their ninth birthday (since HPV is registered to be given from 9</w:t>
      </w:r>
      <w:r w:rsidR="00CF6085">
        <w:rPr>
          <w:lang w:val="en-GB"/>
        </w:rPr>
        <w:t> </w:t>
      </w:r>
      <w:r w:rsidRPr="00F67FD9">
        <w:rPr>
          <w:lang w:val="en-GB"/>
        </w:rPr>
        <w:t>years of age) but before their fifteenth birthday as the numerator, and the total number of Medicare-registered adolescents in the relevant birth cohort as the denominator, expressed as a percentage.</w:t>
      </w:r>
    </w:p>
    <w:p w14:paraId="3F0E27DD" w14:textId="77777777" w:rsidR="00F67FD9" w:rsidRPr="00F67FD9" w:rsidRDefault="00F67FD9" w:rsidP="00F67FD9">
      <w:pPr>
        <w:pStyle w:val="CDITable-Footnote"/>
        <w:rPr>
          <w:lang w:val="en-GB"/>
        </w:rPr>
      </w:pPr>
      <w:r w:rsidRPr="00F67FD9">
        <w:rPr>
          <w:lang w:val="en-GB"/>
        </w:rPr>
        <w:t>c</w:t>
      </w:r>
      <w:r w:rsidRPr="00F67FD9">
        <w:rPr>
          <w:lang w:val="en-GB"/>
        </w:rPr>
        <w:tab/>
        <w:t>Cohorts born:</w:t>
      </w:r>
    </w:p>
    <w:p w14:paraId="1D1C14AA" w14:textId="77777777" w:rsidR="00F67FD9" w:rsidRPr="00F67FD9" w:rsidRDefault="00F67FD9" w:rsidP="00F67FD9">
      <w:pPr>
        <w:pStyle w:val="CDITable-Footnote"/>
        <w:ind w:left="568"/>
        <w:rPr>
          <w:lang w:val="en-GB"/>
        </w:rPr>
      </w:pPr>
      <w:r w:rsidRPr="00F67FD9">
        <w:rPr>
          <w:lang w:val="en-GB"/>
        </w:rPr>
        <w:t>2005 for 2020 coverage estimates (i.e. vaccines due at age 12–13 years from early 2017 to late 2018</w:t>
      </w:r>
      <w:proofErr w:type="gramStart"/>
      <w:r w:rsidRPr="00F67FD9">
        <w:rPr>
          <w:lang w:val="en-GB"/>
        </w:rPr>
        <w:t>);</w:t>
      </w:r>
      <w:proofErr w:type="gramEnd"/>
    </w:p>
    <w:p w14:paraId="59518D41" w14:textId="77777777" w:rsidR="00F67FD9" w:rsidRPr="00F67FD9" w:rsidRDefault="00F67FD9" w:rsidP="00F67FD9">
      <w:pPr>
        <w:pStyle w:val="CDITable-Footnote"/>
        <w:ind w:left="568"/>
        <w:rPr>
          <w:lang w:val="en-GB"/>
        </w:rPr>
      </w:pPr>
      <w:r w:rsidRPr="00F67FD9">
        <w:rPr>
          <w:lang w:val="en-GB"/>
        </w:rPr>
        <w:t>2006 for 2021 coverage estimates (i.e. vaccines due at age 12–13 years from early 2018 to late 2019</w:t>
      </w:r>
      <w:proofErr w:type="gramStart"/>
      <w:r w:rsidRPr="00F67FD9">
        <w:rPr>
          <w:lang w:val="en-GB"/>
        </w:rPr>
        <w:t>);</w:t>
      </w:r>
      <w:proofErr w:type="gramEnd"/>
    </w:p>
    <w:p w14:paraId="28A4EC1A" w14:textId="77777777" w:rsidR="00F67FD9" w:rsidRPr="00F67FD9" w:rsidRDefault="00F67FD9" w:rsidP="00F67FD9">
      <w:pPr>
        <w:pStyle w:val="CDITable-Footnote"/>
        <w:ind w:left="568"/>
        <w:rPr>
          <w:lang w:val="en-GB"/>
        </w:rPr>
      </w:pPr>
      <w:r w:rsidRPr="00F67FD9">
        <w:rPr>
          <w:lang w:val="en-GB"/>
        </w:rPr>
        <w:t>2007 for 2022 coverage estimates (i.e. vaccines due at age 12–13 years from early 2019 to late 2020</w:t>
      </w:r>
      <w:proofErr w:type="gramStart"/>
      <w:r w:rsidRPr="00F67FD9">
        <w:rPr>
          <w:lang w:val="en-GB"/>
        </w:rPr>
        <w:t>);</w:t>
      </w:r>
      <w:proofErr w:type="gramEnd"/>
    </w:p>
    <w:p w14:paraId="5A027417" w14:textId="77777777" w:rsidR="00F67FD9" w:rsidRPr="00F67FD9" w:rsidRDefault="00F67FD9" w:rsidP="00F67FD9">
      <w:pPr>
        <w:pStyle w:val="CDITable-Footnote"/>
        <w:ind w:left="568"/>
        <w:rPr>
          <w:lang w:val="en-GB"/>
        </w:rPr>
      </w:pPr>
      <w:r w:rsidRPr="00F67FD9">
        <w:rPr>
          <w:lang w:val="en-GB"/>
        </w:rPr>
        <w:t xml:space="preserve">2008 for 2023 coverage estimates (i.e. vaccines due at age 12–13 years from early 2020 to late 2021); and </w:t>
      </w:r>
    </w:p>
    <w:p w14:paraId="2B2C7D9C" w14:textId="77777777" w:rsidR="00F67FD9" w:rsidRPr="00F67FD9" w:rsidRDefault="00F67FD9" w:rsidP="00F67FD9">
      <w:pPr>
        <w:pStyle w:val="CDITable-Footnote"/>
        <w:ind w:left="568"/>
        <w:rPr>
          <w:lang w:val="en-GB"/>
        </w:rPr>
      </w:pPr>
      <w:r w:rsidRPr="00F67FD9">
        <w:rPr>
          <w:lang w:val="en-GB"/>
        </w:rPr>
        <w:t>2009 for 2024 coverage estimates (i.e. vaccines due at age 12–13 years from early 2021 to late 2022).</w:t>
      </w:r>
    </w:p>
    <w:p w14:paraId="6D5B4312" w14:textId="77777777" w:rsidR="00F67FD9" w:rsidRPr="00F67FD9" w:rsidRDefault="00F67FD9" w:rsidP="00F67FD9">
      <w:pPr>
        <w:pStyle w:val="Normal-morespacebefore"/>
        <w:rPr>
          <w:lang w:val="en-GB"/>
        </w:rPr>
      </w:pPr>
      <w:r w:rsidRPr="00F67FD9">
        <w:rPr>
          <w:lang w:val="en-GB"/>
        </w:rPr>
        <w:t>Coverage of at least one dose of HPV vaccine by the adolescent’s fifteenth birthday decreased between 2023 and 2024 for girls and boys in all jurisdictions. In 2024, coverage for girls and boys in the Northern Territory ranged from 76.4% and 67.0%, respectively, and in the Australian Capital Territory from 87.0% and 87.2%, respectively. (Table 3). Coverage in 2024 was below 80% in three jurisdictions for girls (Queensland, South Australia and the Northern Territory) and in all jurisdictions except the Australian Capital Territory and Victoria for boys (Table 3).</w:t>
      </w:r>
    </w:p>
    <w:p w14:paraId="6128EB18" w14:textId="77777777" w:rsidR="00F67FD9" w:rsidRPr="00F67FD9" w:rsidRDefault="00F67FD9" w:rsidP="00F67FD9">
      <w:pPr>
        <w:rPr>
          <w:lang w:val="en-GB"/>
        </w:rPr>
      </w:pPr>
      <w:r w:rsidRPr="00F67FD9">
        <w:rPr>
          <w:lang w:val="en-GB"/>
        </w:rPr>
        <w:lastRenderedPageBreak/>
        <w:t>Coverage of at least one dose of HPV vaccine by the fifteenth birthday in 2024 was lower in adolescents who resided in remote and very remote areas compared to those who resided in major cities, with the disparity greater for boys than girls (6.9 percentage points for boys compared to 5.0 percentage points for girls) and greater than in 2023 (2.1 percentage points greater for boys and 1.0 percentage points for girls) (Table 3).</w:t>
      </w:r>
    </w:p>
    <w:p w14:paraId="79CFE4BC" w14:textId="77777777" w:rsidR="00F67FD9" w:rsidRPr="00F67FD9" w:rsidRDefault="00F67FD9" w:rsidP="00F67FD9">
      <w:pPr>
        <w:rPr>
          <w:lang w:val="en-GB"/>
        </w:rPr>
      </w:pPr>
      <w:r w:rsidRPr="00F67FD9">
        <w:rPr>
          <w:lang w:val="en-GB"/>
        </w:rPr>
        <w:t xml:space="preserve">In girls, coverage of at least one dose of HPV vaccine by the fifteenth birthday in 2024 was 7.4 percentage points higher in those living in the most socioeconomically advantaged (fifth quintile) areas than in those living in the most disadvantaged (first quintile) areas (84.3% versus 76.9%), with this disparity 2.1 percentage points greater than in 2023 (Table 3). </w:t>
      </w:r>
    </w:p>
    <w:p w14:paraId="37870B84" w14:textId="77777777" w:rsidR="00F67FD9" w:rsidRPr="00F67FD9" w:rsidRDefault="00F67FD9" w:rsidP="00F67FD9">
      <w:pPr>
        <w:rPr>
          <w:lang w:val="en-GB"/>
        </w:rPr>
      </w:pPr>
      <w:r w:rsidRPr="00F67FD9">
        <w:rPr>
          <w:lang w:val="en-GB"/>
        </w:rPr>
        <w:t>In boys, coverage of at least one dose of HPV vaccine by the fifteenth birthday in 2024 was 10.7 percentage points higher in those living in the most socioeconomically advantaged areas than in those living in the most disadvantaged areas (82.6% versus 71.9%), with this disparity 3.0 percentage points greater than in 2023 (Table 3).</w:t>
      </w:r>
    </w:p>
    <w:p w14:paraId="52D18D4F" w14:textId="77777777" w:rsidR="00F67FD9" w:rsidRPr="00F67FD9" w:rsidRDefault="00F67FD9" w:rsidP="00F67FD9">
      <w:pPr>
        <w:pStyle w:val="CDITable-Title"/>
        <w:rPr>
          <w:lang w:val="en-GB"/>
        </w:rPr>
      </w:pPr>
      <w:bookmarkStart w:id="41" w:name="_Toc229747126"/>
      <w:r w:rsidRPr="00F67FD9">
        <w:rPr>
          <w:lang w:val="en-GB"/>
        </w:rPr>
        <w:t xml:space="preserve">Table 3: Coverage of at least one dose of human papillomavirus (HPV) vaccine in all adolescents turning 15 years of age in the relevant year, by gender, jurisdiction, and remoteness / socio-economic status of area of </w:t>
      </w:r>
      <w:proofErr w:type="spellStart"/>
      <w:proofErr w:type="gramStart"/>
      <w:r w:rsidRPr="00F67FD9">
        <w:rPr>
          <w:lang w:val="en-GB"/>
        </w:rPr>
        <w:t>residence,</w:t>
      </w:r>
      <w:r w:rsidRPr="00F67FD9">
        <w:rPr>
          <w:vertAlign w:val="superscript"/>
          <w:lang w:val="en-GB"/>
        </w:rPr>
        <w:t>a</w:t>
      </w:r>
      <w:proofErr w:type="gramEnd"/>
      <w:r w:rsidRPr="00F67FD9">
        <w:rPr>
          <w:vertAlign w:val="superscript"/>
          <w:lang w:val="en-GB"/>
        </w:rPr>
        <w:t>,</w:t>
      </w:r>
      <w:proofErr w:type="gramStart"/>
      <w:r w:rsidRPr="00F67FD9">
        <w:rPr>
          <w:vertAlign w:val="superscript"/>
          <w:lang w:val="en-GB"/>
        </w:rPr>
        <w:t>b,c</w:t>
      </w:r>
      <w:proofErr w:type="gramEnd"/>
      <w:r w:rsidRPr="00F67FD9">
        <w:rPr>
          <w:vertAlign w:val="superscript"/>
          <w:lang w:val="en-GB"/>
        </w:rPr>
        <w:t>,</w:t>
      </w:r>
      <w:proofErr w:type="gramStart"/>
      <w:r w:rsidRPr="00F67FD9">
        <w:rPr>
          <w:vertAlign w:val="superscript"/>
          <w:lang w:val="en-GB"/>
        </w:rPr>
        <w:t>d,e</w:t>
      </w:r>
      <w:proofErr w:type="spellEnd"/>
      <w:proofErr w:type="gramEnd"/>
      <w:r w:rsidRPr="00F67FD9">
        <w:rPr>
          <w:lang w:val="en-GB"/>
        </w:rPr>
        <w:t xml:space="preserve"> Australia, 2023 and 2024</w:t>
      </w:r>
      <w:bookmarkEnd w:id="41"/>
    </w:p>
    <w:tbl>
      <w:tblPr>
        <w:tblW w:w="0" w:type="auto"/>
        <w:tblLayout w:type="fixed"/>
        <w:tblCellMar>
          <w:left w:w="0" w:type="dxa"/>
          <w:right w:w="0" w:type="dxa"/>
        </w:tblCellMar>
        <w:tblLook w:val="0000" w:firstRow="0" w:lastRow="0" w:firstColumn="0" w:lastColumn="0" w:noHBand="0" w:noVBand="0"/>
        <w:tblCaption w:val="Table 3: Coverage of at least one dose of human papillomavirus (HPV) vaccine in all adolescents turning 15 years of age in the relevant year, by gender, jurisdiction, and remoteness / socio-economic status of area of residence,a,b,c,d,e Australia, 2023 and 2024"/>
        <w:tblDescription w:val="Table 3 presents HPV vaccination coverage estimates of at least one dose of HPV vaccine, received before the 15th birthday, in adolescents turning 15 years of age in the relevant year, by gender, jurisdiction, remoteness and socioeconomic status, Australia, 2023 versus 2024. Coverage for girls and boys varied by jurisdiction and decreased between 2023 and 2024 in all jurisdictions. Coverage was higher for girls and boys living in the most socioeconomically advantaged areas than for those living in the least socioeconomically advantaged areas and higher for girls and boys living in major cities than for those living in remote areas. "/>
      </w:tblPr>
      <w:tblGrid>
        <w:gridCol w:w="2154"/>
        <w:gridCol w:w="2722"/>
        <w:gridCol w:w="1190"/>
        <w:gridCol w:w="1191"/>
        <w:gridCol w:w="1190"/>
        <w:gridCol w:w="1191"/>
      </w:tblGrid>
      <w:tr w:rsidR="007234B7" w:rsidRPr="007234B7" w14:paraId="155E9D3B" w14:textId="77777777" w:rsidTr="00762EFE">
        <w:trPr>
          <w:trHeight w:val="60"/>
          <w:tblHeader/>
        </w:trPr>
        <w:tc>
          <w:tcPr>
            <w:tcW w:w="2154" w:type="dxa"/>
            <w:vMerge w:val="restart"/>
            <w:tcBorders>
              <w:top w:val="nil"/>
              <w:left w:val="nil"/>
              <w:bottom w:val="single" w:sz="6" w:space="0" w:color="1E4496"/>
            </w:tcBorders>
            <w:shd w:val="clear" w:color="auto" w:fill="1E4496" w:themeFill="text2"/>
            <w:tcMar>
              <w:top w:w="57" w:type="dxa"/>
              <w:left w:w="113" w:type="dxa"/>
              <w:bottom w:w="57" w:type="dxa"/>
              <w:right w:w="113" w:type="dxa"/>
            </w:tcMar>
            <w:vAlign w:val="bottom"/>
          </w:tcPr>
          <w:p w14:paraId="4044954C" w14:textId="77777777" w:rsidR="007234B7" w:rsidRPr="007234B7" w:rsidRDefault="007234B7" w:rsidP="00762EFE">
            <w:pPr>
              <w:pStyle w:val="CDITable-HeaderRowLeftns"/>
              <w:rPr>
                <w:lang w:val="en-GB"/>
              </w:rPr>
            </w:pPr>
            <w:r w:rsidRPr="007234B7">
              <w:rPr>
                <w:lang w:val="en-GB"/>
              </w:rPr>
              <w:t>Characteristic</w:t>
            </w:r>
          </w:p>
        </w:tc>
        <w:tc>
          <w:tcPr>
            <w:tcW w:w="2722" w:type="dxa"/>
            <w:vMerge w:val="restart"/>
            <w:tcBorders>
              <w:top w:val="nil"/>
              <w:bottom w:val="single" w:sz="6" w:space="0" w:color="1E4496"/>
            </w:tcBorders>
            <w:shd w:val="clear" w:color="auto" w:fill="1E4496" w:themeFill="text2"/>
            <w:tcMar>
              <w:top w:w="57" w:type="dxa"/>
              <w:left w:w="113" w:type="dxa"/>
              <w:bottom w:w="57" w:type="dxa"/>
              <w:right w:w="113" w:type="dxa"/>
            </w:tcMar>
            <w:vAlign w:val="bottom"/>
          </w:tcPr>
          <w:p w14:paraId="22205323" w14:textId="77777777" w:rsidR="007234B7" w:rsidRPr="007234B7" w:rsidRDefault="007234B7" w:rsidP="00762EFE">
            <w:pPr>
              <w:pStyle w:val="CDITable-HeaderRowLeftns"/>
              <w:rPr>
                <w:lang w:val="en-GB"/>
              </w:rPr>
            </w:pPr>
            <w:r w:rsidRPr="007234B7">
              <w:rPr>
                <w:lang w:val="en-GB"/>
              </w:rPr>
              <w:t>Category</w:t>
            </w:r>
          </w:p>
        </w:tc>
        <w:tc>
          <w:tcPr>
            <w:tcW w:w="2381" w:type="dxa"/>
            <w:gridSpan w:val="2"/>
            <w:tcBorders>
              <w:top w:val="nil"/>
              <w:bottom w:val="single" w:sz="6" w:space="0" w:color="FFFFFF" w:themeColor="background1"/>
            </w:tcBorders>
            <w:shd w:val="clear" w:color="auto" w:fill="1E4496" w:themeFill="text2"/>
            <w:tcMar>
              <w:top w:w="57" w:type="dxa"/>
              <w:left w:w="113" w:type="dxa"/>
              <w:bottom w:w="57" w:type="dxa"/>
              <w:right w:w="113" w:type="dxa"/>
            </w:tcMar>
            <w:vAlign w:val="bottom"/>
          </w:tcPr>
          <w:p w14:paraId="4D2226FA" w14:textId="77777777" w:rsidR="007234B7" w:rsidRPr="007234B7" w:rsidRDefault="007234B7" w:rsidP="00762EFE">
            <w:pPr>
              <w:pStyle w:val="CDITable-HeaderRowCentrens"/>
            </w:pPr>
            <w:r w:rsidRPr="007234B7">
              <w:t>Girls</w:t>
            </w:r>
          </w:p>
        </w:tc>
        <w:tc>
          <w:tcPr>
            <w:tcW w:w="2381" w:type="dxa"/>
            <w:gridSpan w:val="2"/>
            <w:tcBorders>
              <w:top w:val="nil"/>
              <w:bottom w:val="single" w:sz="6" w:space="0" w:color="FFFFFF" w:themeColor="background1"/>
              <w:right w:val="single" w:sz="6" w:space="0" w:color="auto"/>
            </w:tcBorders>
            <w:shd w:val="clear" w:color="auto" w:fill="1E4496" w:themeFill="text2"/>
            <w:tcMar>
              <w:top w:w="57" w:type="dxa"/>
              <w:left w:w="113" w:type="dxa"/>
              <w:bottom w:w="57" w:type="dxa"/>
              <w:right w:w="113" w:type="dxa"/>
            </w:tcMar>
            <w:vAlign w:val="bottom"/>
          </w:tcPr>
          <w:p w14:paraId="323E26AE" w14:textId="77777777" w:rsidR="007234B7" w:rsidRPr="007234B7" w:rsidRDefault="007234B7" w:rsidP="00762EFE">
            <w:pPr>
              <w:pStyle w:val="CDITable-HeaderRowCentrens"/>
            </w:pPr>
            <w:r w:rsidRPr="007234B7">
              <w:t>Boys</w:t>
            </w:r>
          </w:p>
        </w:tc>
      </w:tr>
      <w:tr w:rsidR="007234B7" w:rsidRPr="007234B7" w14:paraId="4628687C" w14:textId="77777777" w:rsidTr="00762EFE">
        <w:trPr>
          <w:trHeight w:val="60"/>
          <w:tblHeader/>
        </w:trPr>
        <w:tc>
          <w:tcPr>
            <w:tcW w:w="2154" w:type="dxa"/>
            <w:vMerge/>
            <w:tcBorders>
              <w:top w:val="single" w:sz="6" w:space="0" w:color="1E4496"/>
              <w:left w:val="nil"/>
              <w:bottom w:val="single" w:sz="6" w:space="0" w:color="1E4496"/>
            </w:tcBorders>
            <w:shd w:val="clear" w:color="auto" w:fill="1E4496" w:themeFill="text2"/>
            <w:tcMar>
              <w:top w:w="57" w:type="dxa"/>
              <w:bottom w:w="57" w:type="dxa"/>
            </w:tcMar>
          </w:tcPr>
          <w:p w14:paraId="69C2A6DD" w14:textId="77777777" w:rsidR="007234B7" w:rsidRPr="007234B7" w:rsidRDefault="007234B7" w:rsidP="007234B7"/>
        </w:tc>
        <w:tc>
          <w:tcPr>
            <w:tcW w:w="2722" w:type="dxa"/>
            <w:vMerge/>
            <w:tcBorders>
              <w:top w:val="single" w:sz="6" w:space="0" w:color="1E4496"/>
              <w:bottom w:val="single" w:sz="6" w:space="0" w:color="1E4496"/>
            </w:tcBorders>
            <w:shd w:val="clear" w:color="auto" w:fill="1E4496" w:themeFill="text2"/>
            <w:tcMar>
              <w:top w:w="57" w:type="dxa"/>
              <w:bottom w:w="57" w:type="dxa"/>
            </w:tcMar>
          </w:tcPr>
          <w:p w14:paraId="6B886298" w14:textId="77777777" w:rsidR="007234B7" w:rsidRPr="007234B7" w:rsidRDefault="007234B7" w:rsidP="007234B7"/>
        </w:tc>
        <w:tc>
          <w:tcPr>
            <w:tcW w:w="1190" w:type="dxa"/>
            <w:tcBorders>
              <w:top w:val="single" w:sz="6" w:space="0" w:color="FFFFFF" w:themeColor="background1"/>
              <w:bottom w:val="single" w:sz="6" w:space="0" w:color="1E4496"/>
            </w:tcBorders>
            <w:shd w:val="clear" w:color="auto" w:fill="1E4496" w:themeFill="text2"/>
            <w:tcMar>
              <w:top w:w="57" w:type="dxa"/>
              <w:left w:w="113" w:type="dxa"/>
              <w:bottom w:w="57" w:type="dxa"/>
              <w:right w:w="113" w:type="dxa"/>
            </w:tcMar>
            <w:vAlign w:val="bottom"/>
          </w:tcPr>
          <w:p w14:paraId="6A3B5A27" w14:textId="77777777" w:rsidR="007234B7" w:rsidRPr="007234B7" w:rsidRDefault="007234B7" w:rsidP="00762EFE">
            <w:pPr>
              <w:pStyle w:val="CDITable-HeaderRowCentrens"/>
            </w:pPr>
            <w:r w:rsidRPr="007234B7">
              <w:t>2023</w:t>
            </w:r>
          </w:p>
        </w:tc>
        <w:tc>
          <w:tcPr>
            <w:tcW w:w="1191" w:type="dxa"/>
            <w:tcBorders>
              <w:top w:val="single" w:sz="6" w:space="0" w:color="FFFFFF" w:themeColor="background1"/>
              <w:bottom w:val="single" w:sz="6" w:space="0" w:color="1E4496"/>
            </w:tcBorders>
            <w:shd w:val="clear" w:color="auto" w:fill="1E4496" w:themeFill="text2"/>
            <w:tcMar>
              <w:top w:w="57" w:type="dxa"/>
              <w:left w:w="113" w:type="dxa"/>
              <w:bottom w:w="57" w:type="dxa"/>
              <w:right w:w="113" w:type="dxa"/>
            </w:tcMar>
            <w:vAlign w:val="bottom"/>
          </w:tcPr>
          <w:p w14:paraId="01FE6A9B" w14:textId="77777777" w:rsidR="007234B7" w:rsidRPr="007234B7" w:rsidRDefault="007234B7" w:rsidP="00762EFE">
            <w:pPr>
              <w:pStyle w:val="CDITable-HeaderRowCentrens"/>
            </w:pPr>
            <w:r w:rsidRPr="007234B7">
              <w:t>2024</w:t>
            </w:r>
          </w:p>
        </w:tc>
        <w:tc>
          <w:tcPr>
            <w:tcW w:w="1190" w:type="dxa"/>
            <w:tcBorders>
              <w:top w:val="single" w:sz="6" w:space="0" w:color="FFFFFF" w:themeColor="background1"/>
              <w:bottom w:val="single" w:sz="6" w:space="0" w:color="1E4496"/>
            </w:tcBorders>
            <w:shd w:val="clear" w:color="auto" w:fill="1E4496" w:themeFill="text2"/>
            <w:tcMar>
              <w:top w:w="57" w:type="dxa"/>
              <w:left w:w="113" w:type="dxa"/>
              <w:bottom w:w="57" w:type="dxa"/>
              <w:right w:w="113" w:type="dxa"/>
            </w:tcMar>
            <w:vAlign w:val="bottom"/>
          </w:tcPr>
          <w:p w14:paraId="184C6705" w14:textId="77777777" w:rsidR="007234B7" w:rsidRPr="007234B7" w:rsidRDefault="007234B7" w:rsidP="00762EFE">
            <w:pPr>
              <w:pStyle w:val="CDITable-HeaderRowCentrens"/>
            </w:pPr>
            <w:r w:rsidRPr="007234B7">
              <w:t>2023</w:t>
            </w:r>
          </w:p>
        </w:tc>
        <w:tc>
          <w:tcPr>
            <w:tcW w:w="1191" w:type="dxa"/>
            <w:tcBorders>
              <w:top w:val="single" w:sz="6" w:space="0" w:color="FFFFFF" w:themeColor="background1"/>
              <w:bottom w:val="single" w:sz="6" w:space="0" w:color="1E4496"/>
              <w:right w:val="nil"/>
            </w:tcBorders>
            <w:shd w:val="clear" w:color="auto" w:fill="1E4496" w:themeFill="text2"/>
            <w:tcMar>
              <w:top w:w="57" w:type="dxa"/>
              <w:left w:w="113" w:type="dxa"/>
              <w:bottom w:w="57" w:type="dxa"/>
              <w:right w:w="113" w:type="dxa"/>
            </w:tcMar>
            <w:vAlign w:val="bottom"/>
          </w:tcPr>
          <w:p w14:paraId="4618F2D3" w14:textId="77777777" w:rsidR="007234B7" w:rsidRPr="007234B7" w:rsidRDefault="007234B7" w:rsidP="00762EFE">
            <w:pPr>
              <w:pStyle w:val="CDITable-HeaderRowCentrens"/>
            </w:pPr>
            <w:r w:rsidRPr="007234B7">
              <w:t>2024</w:t>
            </w:r>
          </w:p>
        </w:tc>
      </w:tr>
      <w:tr w:rsidR="007234B7" w:rsidRPr="007234B7" w14:paraId="738B2D96" w14:textId="77777777" w:rsidTr="00762EFE">
        <w:trPr>
          <w:trHeight w:val="60"/>
        </w:trPr>
        <w:tc>
          <w:tcPr>
            <w:tcW w:w="2154" w:type="dxa"/>
            <w:vMerge w:val="restart"/>
            <w:tcBorders>
              <w:top w:val="single" w:sz="6" w:space="0" w:color="1E4496"/>
              <w:left w:val="nil"/>
              <w:bottom w:val="single" w:sz="6" w:space="0" w:color="1E4496"/>
            </w:tcBorders>
            <w:tcMar>
              <w:top w:w="57" w:type="dxa"/>
              <w:left w:w="113" w:type="dxa"/>
              <w:bottom w:w="57" w:type="dxa"/>
              <w:right w:w="113" w:type="dxa"/>
            </w:tcMar>
            <w:vAlign w:val="center"/>
          </w:tcPr>
          <w:p w14:paraId="173D431A" w14:textId="77777777" w:rsidR="007234B7" w:rsidRPr="007234B7" w:rsidRDefault="007234B7" w:rsidP="00762EFE">
            <w:pPr>
              <w:pStyle w:val="CDITable-RowLeftns"/>
              <w:rPr>
                <w:lang w:val="en-GB"/>
              </w:rPr>
            </w:pPr>
            <w:r w:rsidRPr="007234B7">
              <w:rPr>
                <w:lang w:val="en-GB"/>
              </w:rPr>
              <w:t>Jurisdiction</w:t>
            </w: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2443FF0F" w14:textId="77777777" w:rsidR="007234B7" w:rsidRPr="007234B7" w:rsidRDefault="007234B7" w:rsidP="00762EFE">
            <w:pPr>
              <w:pStyle w:val="CDITable-RowLeftns"/>
              <w:rPr>
                <w:lang w:val="en-GB"/>
              </w:rPr>
            </w:pPr>
            <w:r w:rsidRPr="007234B7">
              <w:rPr>
                <w:lang w:val="en-GB"/>
              </w:rPr>
              <w:t>Australian Capital Territory</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5F9CA848" w14:textId="77777777" w:rsidR="007234B7" w:rsidRPr="007234B7" w:rsidRDefault="007234B7" w:rsidP="00762EFE">
            <w:pPr>
              <w:pStyle w:val="CDITable-RowCentrens"/>
              <w:rPr>
                <w:lang w:val="en-GB"/>
              </w:rPr>
            </w:pPr>
            <w:r w:rsidRPr="007234B7">
              <w:rPr>
                <w:lang w:val="en-GB"/>
              </w:rPr>
              <w:t>90.5</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17F0B716" w14:textId="77777777" w:rsidR="007234B7" w:rsidRPr="007234B7" w:rsidRDefault="007234B7" w:rsidP="00762EFE">
            <w:pPr>
              <w:pStyle w:val="CDITable-RowCentrens"/>
              <w:rPr>
                <w:lang w:val="en-GB"/>
              </w:rPr>
            </w:pPr>
            <w:r w:rsidRPr="007234B7">
              <w:rPr>
                <w:lang w:val="en-GB"/>
              </w:rPr>
              <w:t>87.0</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08AC942C" w14:textId="77777777" w:rsidR="007234B7" w:rsidRPr="007234B7" w:rsidRDefault="007234B7" w:rsidP="00762EFE">
            <w:pPr>
              <w:pStyle w:val="CDITable-RowCentrens"/>
              <w:rPr>
                <w:lang w:val="en-GB"/>
              </w:rPr>
            </w:pPr>
            <w:r w:rsidRPr="007234B7">
              <w:rPr>
                <w:lang w:val="en-GB"/>
              </w:rPr>
              <w:t>87.9</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5FBD12E8" w14:textId="77777777" w:rsidR="007234B7" w:rsidRPr="007234B7" w:rsidRDefault="007234B7" w:rsidP="00762EFE">
            <w:pPr>
              <w:pStyle w:val="CDITable-RowCentrens"/>
              <w:rPr>
                <w:lang w:val="en-GB"/>
              </w:rPr>
            </w:pPr>
            <w:r w:rsidRPr="007234B7">
              <w:rPr>
                <w:lang w:val="en-GB"/>
              </w:rPr>
              <w:t>87.2</w:t>
            </w:r>
          </w:p>
        </w:tc>
      </w:tr>
      <w:tr w:rsidR="007234B7" w:rsidRPr="007234B7" w14:paraId="7C1A9B3D"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3D60D57E"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46EB224F" w14:textId="77777777" w:rsidR="007234B7" w:rsidRPr="007234B7" w:rsidRDefault="007234B7" w:rsidP="00762EFE">
            <w:pPr>
              <w:pStyle w:val="CDITable-RowLeftns"/>
              <w:rPr>
                <w:lang w:val="en-GB"/>
              </w:rPr>
            </w:pPr>
            <w:r w:rsidRPr="007234B7">
              <w:rPr>
                <w:lang w:val="en-GB"/>
              </w:rPr>
              <w:t>New South Wales</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458FFAE1" w14:textId="77777777" w:rsidR="007234B7" w:rsidRPr="007234B7" w:rsidRDefault="007234B7" w:rsidP="00762EFE">
            <w:pPr>
              <w:pStyle w:val="CDITable-RowCentrens"/>
              <w:rPr>
                <w:lang w:val="en-GB"/>
              </w:rPr>
            </w:pPr>
            <w:r w:rsidRPr="007234B7">
              <w:rPr>
                <w:lang w:val="en-GB"/>
              </w:rPr>
              <w:t>86.1</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3F985CD6" w14:textId="77777777" w:rsidR="007234B7" w:rsidRPr="007234B7" w:rsidRDefault="007234B7" w:rsidP="00762EFE">
            <w:pPr>
              <w:pStyle w:val="CDITable-RowCentrens"/>
              <w:rPr>
                <w:lang w:val="en-GB"/>
              </w:rPr>
            </w:pPr>
            <w:r w:rsidRPr="007234B7">
              <w:rPr>
                <w:lang w:val="en-GB"/>
              </w:rPr>
              <w:t>82.5</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532E4213" w14:textId="77777777" w:rsidR="007234B7" w:rsidRPr="007234B7" w:rsidRDefault="007234B7" w:rsidP="00762EFE">
            <w:pPr>
              <w:pStyle w:val="CDITable-RowCentrens"/>
              <w:rPr>
                <w:lang w:val="en-GB"/>
              </w:rPr>
            </w:pPr>
            <w:r w:rsidRPr="007234B7">
              <w:rPr>
                <w:lang w:val="en-GB"/>
              </w:rPr>
              <w:t>82.7</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30A9C5EB" w14:textId="77777777" w:rsidR="007234B7" w:rsidRPr="007234B7" w:rsidRDefault="007234B7" w:rsidP="00762EFE">
            <w:pPr>
              <w:pStyle w:val="CDITable-RowCentrens"/>
              <w:rPr>
                <w:lang w:val="en-GB"/>
              </w:rPr>
            </w:pPr>
            <w:r w:rsidRPr="007234B7">
              <w:rPr>
                <w:lang w:val="en-GB"/>
              </w:rPr>
              <w:t>78.1</w:t>
            </w:r>
          </w:p>
        </w:tc>
      </w:tr>
      <w:tr w:rsidR="007234B7" w:rsidRPr="007234B7" w14:paraId="04E296F9"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23C26F52"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75354F83" w14:textId="77777777" w:rsidR="007234B7" w:rsidRPr="007234B7" w:rsidRDefault="007234B7" w:rsidP="00762EFE">
            <w:pPr>
              <w:pStyle w:val="CDITable-RowLeftns"/>
              <w:rPr>
                <w:lang w:val="en-GB"/>
              </w:rPr>
            </w:pPr>
            <w:r w:rsidRPr="007234B7">
              <w:rPr>
                <w:lang w:val="en-GB"/>
              </w:rPr>
              <w:t>Northern Territory</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193853AC" w14:textId="77777777" w:rsidR="007234B7" w:rsidRPr="007234B7" w:rsidRDefault="007234B7" w:rsidP="00762EFE">
            <w:pPr>
              <w:pStyle w:val="CDITable-RowCentrens"/>
              <w:rPr>
                <w:lang w:val="en-GB"/>
              </w:rPr>
            </w:pPr>
            <w:r w:rsidRPr="007234B7">
              <w:rPr>
                <w:lang w:val="en-GB"/>
              </w:rPr>
              <w:t>78.3</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20EEA35C" w14:textId="77777777" w:rsidR="007234B7" w:rsidRPr="007234B7" w:rsidRDefault="007234B7" w:rsidP="00762EFE">
            <w:pPr>
              <w:pStyle w:val="CDITable-RowCentrens"/>
              <w:rPr>
                <w:lang w:val="en-GB"/>
              </w:rPr>
            </w:pPr>
            <w:r w:rsidRPr="007234B7">
              <w:rPr>
                <w:lang w:val="en-GB"/>
              </w:rPr>
              <w:t>76.4</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7DFDCAE6" w14:textId="77777777" w:rsidR="007234B7" w:rsidRPr="007234B7" w:rsidRDefault="007234B7" w:rsidP="00762EFE">
            <w:pPr>
              <w:pStyle w:val="CDITable-RowCentrens"/>
              <w:rPr>
                <w:lang w:val="en-GB"/>
              </w:rPr>
            </w:pPr>
            <w:r w:rsidRPr="007234B7">
              <w:rPr>
                <w:lang w:val="en-GB"/>
              </w:rPr>
              <w:t>72.5</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0C5DC887" w14:textId="77777777" w:rsidR="007234B7" w:rsidRPr="007234B7" w:rsidRDefault="007234B7" w:rsidP="00762EFE">
            <w:pPr>
              <w:pStyle w:val="CDITable-RowCentrens"/>
              <w:rPr>
                <w:lang w:val="en-GB"/>
              </w:rPr>
            </w:pPr>
            <w:r w:rsidRPr="007234B7">
              <w:rPr>
                <w:lang w:val="en-GB"/>
              </w:rPr>
              <w:t>67.0</w:t>
            </w:r>
          </w:p>
        </w:tc>
      </w:tr>
      <w:tr w:rsidR="007234B7" w:rsidRPr="007234B7" w14:paraId="0575FF01"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03C67D37"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70BE67A4" w14:textId="77777777" w:rsidR="007234B7" w:rsidRPr="007234B7" w:rsidRDefault="007234B7" w:rsidP="00762EFE">
            <w:pPr>
              <w:pStyle w:val="CDITable-RowLeftns"/>
              <w:rPr>
                <w:lang w:val="en-GB"/>
              </w:rPr>
            </w:pPr>
            <w:r w:rsidRPr="007234B7">
              <w:rPr>
                <w:lang w:val="en-GB"/>
              </w:rPr>
              <w:t>Queensland</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539AF56A" w14:textId="77777777" w:rsidR="007234B7" w:rsidRPr="007234B7" w:rsidRDefault="007234B7" w:rsidP="00762EFE">
            <w:pPr>
              <w:pStyle w:val="CDITable-RowCentrens"/>
              <w:rPr>
                <w:lang w:val="en-GB"/>
              </w:rPr>
            </w:pPr>
            <w:r w:rsidRPr="007234B7">
              <w:rPr>
                <w:lang w:val="en-GB"/>
              </w:rPr>
              <w:t>81.7</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7AC5C0A4" w14:textId="77777777" w:rsidR="007234B7" w:rsidRPr="007234B7" w:rsidRDefault="007234B7" w:rsidP="00762EFE">
            <w:pPr>
              <w:pStyle w:val="CDITable-RowCentrens"/>
              <w:rPr>
                <w:lang w:val="en-GB"/>
              </w:rPr>
            </w:pPr>
            <w:r w:rsidRPr="007234B7">
              <w:rPr>
                <w:lang w:val="en-GB"/>
              </w:rPr>
              <w:t>78.2</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0F7C4B51" w14:textId="77777777" w:rsidR="007234B7" w:rsidRPr="007234B7" w:rsidRDefault="007234B7" w:rsidP="00762EFE">
            <w:pPr>
              <w:pStyle w:val="CDITable-RowCentrens"/>
              <w:rPr>
                <w:lang w:val="en-GB"/>
              </w:rPr>
            </w:pPr>
            <w:r w:rsidRPr="007234B7">
              <w:rPr>
                <w:lang w:val="en-GB"/>
              </w:rPr>
              <w:t>79.0</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2E622018" w14:textId="77777777" w:rsidR="007234B7" w:rsidRPr="007234B7" w:rsidRDefault="007234B7" w:rsidP="00762EFE">
            <w:pPr>
              <w:pStyle w:val="CDITable-RowCentrens"/>
              <w:rPr>
                <w:lang w:val="en-GB"/>
              </w:rPr>
            </w:pPr>
            <w:r w:rsidRPr="007234B7">
              <w:rPr>
                <w:lang w:val="en-GB"/>
              </w:rPr>
              <w:t>75.5</w:t>
            </w:r>
          </w:p>
        </w:tc>
      </w:tr>
      <w:tr w:rsidR="007234B7" w:rsidRPr="007234B7" w14:paraId="4BF3D07A"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1AC48B61"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0123BCB1" w14:textId="77777777" w:rsidR="007234B7" w:rsidRPr="007234B7" w:rsidRDefault="007234B7" w:rsidP="00762EFE">
            <w:pPr>
              <w:pStyle w:val="CDITable-RowLeftns"/>
              <w:rPr>
                <w:lang w:val="en-GB"/>
              </w:rPr>
            </w:pPr>
            <w:r w:rsidRPr="007234B7">
              <w:rPr>
                <w:lang w:val="en-GB"/>
              </w:rPr>
              <w:t>South Australia</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530A8B78" w14:textId="77777777" w:rsidR="007234B7" w:rsidRPr="007234B7" w:rsidRDefault="007234B7" w:rsidP="00762EFE">
            <w:pPr>
              <w:pStyle w:val="CDITable-RowCentrens"/>
              <w:rPr>
                <w:lang w:val="en-GB"/>
              </w:rPr>
            </w:pPr>
            <w:r w:rsidRPr="007234B7">
              <w:rPr>
                <w:lang w:val="en-GB"/>
              </w:rPr>
              <w:t>83.1</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56956B23" w14:textId="77777777" w:rsidR="007234B7" w:rsidRPr="007234B7" w:rsidRDefault="007234B7" w:rsidP="00762EFE">
            <w:pPr>
              <w:pStyle w:val="CDITable-RowCentrens"/>
              <w:rPr>
                <w:lang w:val="en-GB"/>
              </w:rPr>
            </w:pPr>
            <w:r w:rsidRPr="007234B7">
              <w:rPr>
                <w:lang w:val="en-GB"/>
              </w:rPr>
              <w:t>79.6</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3D3BFC46" w14:textId="77777777" w:rsidR="007234B7" w:rsidRPr="007234B7" w:rsidRDefault="007234B7" w:rsidP="00762EFE">
            <w:pPr>
              <w:pStyle w:val="CDITable-RowCentrens"/>
              <w:rPr>
                <w:lang w:val="en-GB"/>
              </w:rPr>
            </w:pPr>
            <w:r w:rsidRPr="007234B7">
              <w:rPr>
                <w:lang w:val="en-GB"/>
              </w:rPr>
              <w:t>80.5</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4149EC1C" w14:textId="77777777" w:rsidR="007234B7" w:rsidRPr="007234B7" w:rsidRDefault="007234B7" w:rsidP="00762EFE">
            <w:pPr>
              <w:pStyle w:val="CDITable-RowCentrens"/>
              <w:rPr>
                <w:lang w:val="en-GB"/>
              </w:rPr>
            </w:pPr>
            <w:r w:rsidRPr="007234B7">
              <w:rPr>
                <w:lang w:val="en-GB"/>
              </w:rPr>
              <w:t>75.4</w:t>
            </w:r>
          </w:p>
        </w:tc>
      </w:tr>
      <w:tr w:rsidR="007234B7" w:rsidRPr="007234B7" w14:paraId="6E16B6D5"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6391BE25"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69388BDF" w14:textId="77777777" w:rsidR="007234B7" w:rsidRPr="007234B7" w:rsidRDefault="007234B7" w:rsidP="00762EFE">
            <w:pPr>
              <w:pStyle w:val="CDITable-RowLeftns"/>
              <w:rPr>
                <w:lang w:val="en-GB"/>
              </w:rPr>
            </w:pPr>
            <w:r w:rsidRPr="007234B7">
              <w:rPr>
                <w:lang w:val="en-GB"/>
              </w:rPr>
              <w:t>Tasmania</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395AE292" w14:textId="77777777" w:rsidR="007234B7" w:rsidRPr="007234B7" w:rsidRDefault="007234B7" w:rsidP="00762EFE">
            <w:pPr>
              <w:pStyle w:val="CDITable-RowCentrens"/>
              <w:rPr>
                <w:lang w:val="en-GB"/>
              </w:rPr>
            </w:pPr>
            <w:r w:rsidRPr="007234B7">
              <w:rPr>
                <w:lang w:val="en-GB"/>
              </w:rPr>
              <w:t>83.5</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6EB2DED7" w14:textId="77777777" w:rsidR="007234B7" w:rsidRPr="007234B7" w:rsidRDefault="007234B7" w:rsidP="00762EFE">
            <w:pPr>
              <w:pStyle w:val="CDITable-RowCentrens"/>
              <w:rPr>
                <w:lang w:val="en-GB"/>
              </w:rPr>
            </w:pPr>
            <w:r w:rsidRPr="007234B7">
              <w:rPr>
                <w:lang w:val="en-GB"/>
              </w:rPr>
              <w:t>80.3</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5F1BDC35" w14:textId="77777777" w:rsidR="007234B7" w:rsidRPr="007234B7" w:rsidRDefault="007234B7" w:rsidP="00762EFE">
            <w:pPr>
              <w:pStyle w:val="CDITable-RowCentrens"/>
              <w:rPr>
                <w:lang w:val="en-GB"/>
              </w:rPr>
            </w:pPr>
            <w:r w:rsidRPr="007234B7">
              <w:rPr>
                <w:lang w:val="en-GB"/>
              </w:rPr>
              <w:t>80.7</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4ADBD211" w14:textId="77777777" w:rsidR="007234B7" w:rsidRPr="007234B7" w:rsidRDefault="007234B7" w:rsidP="00762EFE">
            <w:pPr>
              <w:pStyle w:val="CDITable-RowCentrens"/>
              <w:rPr>
                <w:lang w:val="en-GB"/>
              </w:rPr>
            </w:pPr>
            <w:r w:rsidRPr="007234B7">
              <w:rPr>
                <w:lang w:val="en-GB"/>
              </w:rPr>
              <w:t>76.3</w:t>
            </w:r>
          </w:p>
        </w:tc>
      </w:tr>
      <w:tr w:rsidR="007234B7" w:rsidRPr="007234B7" w14:paraId="05B76C04"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7870EF5A"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1F9B5824" w14:textId="77777777" w:rsidR="007234B7" w:rsidRPr="007234B7" w:rsidRDefault="007234B7" w:rsidP="00762EFE">
            <w:pPr>
              <w:pStyle w:val="CDITable-RowLeftns"/>
              <w:rPr>
                <w:lang w:val="en-GB"/>
              </w:rPr>
            </w:pPr>
            <w:r w:rsidRPr="007234B7">
              <w:rPr>
                <w:lang w:val="en-GB"/>
              </w:rPr>
              <w:t>Victoria</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25912E14" w14:textId="77777777" w:rsidR="007234B7" w:rsidRPr="007234B7" w:rsidRDefault="007234B7" w:rsidP="00762EFE">
            <w:pPr>
              <w:pStyle w:val="CDITable-RowCentrens"/>
              <w:rPr>
                <w:lang w:val="en-GB"/>
              </w:rPr>
            </w:pPr>
            <w:r w:rsidRPr="007234B7">
              <w:rPr>
                <w:lang w:val="en-GB"/>
              </w:rPr>
              <w:t>85.2</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4DA1764E" w14:textId="77777777" w:rsidR="007234B7" w:rsidRPr="007234B7" w:rsidRDefault="007234B7" w:rsidP="00762EFE">
            <w:pPr>
              <w:pStyle w:val="CDITable-RowCentrens"/>
              <w:rPr>
                <w:lang w:val="en-GB"/>
              </w:rPr>
            </w:pPr>
            <w:r w:rsidRPr="007234B7">
              <w:rPr>
                <w:lang w:val="en-GB"/>
              </w:rPr>
              <w:t>82.5</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46445B4A" w14:textId="77777777" w:rsidR="007234B7" w:rsidRPr="007234B7" w:rsidRDefault="007234B7" w:rsidP="00762EFE">
            <w:pPr>
              <w:pStyle w:val="CDITable-RowCentrens"/>
              <w:rPr>
                <w:lang w:val="en-GB"/>
              </w:rPr>
            </w:pPr>
            <w:r w:rsidRPr="007234B7">
              <w:rPr>
                <w:lang w:val="en-GB"/>
              </w:rPr>
              <w:t>83.4</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476EEE43" w14:textId="77777777" w:rsidR="007234B7" w:rsidRPr="007234B7" w:rsidRDefault="007234B7" w:rsidP="00762EFE">
            <w:pPr>
              <w:pStyle w:val="CDITable-RowCentrens"/>
              <w:rPr>
                <w:lang w:val="en-GB"/>
              </w:rPr>
            </w:pPr>
            <w:r w:rsidRPr="007234B7">
              <w:rPr>
                <w:lang w:val="en-GB"/>
              </w:rPr>
              <w:t>80.1</w:t>
            </w:r>
          </w:p>
        </w:tc>
      </w:tr>
      <w:tr w:rsidR="007234B7" w:rsidRPr="007234B7" w14:paraId="246188E1"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68B7899A"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6426C2F8" w14:textId="77777777" w:rsidR="007234B7" w:rsidRPr="007234B7" w:rsidRDefault="007234B7" w:rsidP="00762EFE">
            <w:pPr>
              <w:pStyle w:val="CDITable-RowLeftns"/>
              <w:rPr>
                <w:lang w:val="en-GB"/>
              </w:rPr>
            </w:pPr>
            <w:r w:rsidRPr="007234B7">
              <w:rPr>
                <w:lang w:val="en-GB"/>
              </w:rPr>
              <w:t>Western Australia</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3E127EC2" w14:textId="77777777" w:rsidR="007234B7" w:rsidRPr="007234B7" w:rsidRDefault="007234B7" w:rsidP="00762EFE">
            <w:pPr>
              <w:pStyle w:val="CDITable-RowCentrens"/>
              <w:rPr>
                <w:lang w:val="en-GB"/>
              </w:rPr>
            </w:pPr>
            <w:r w:rsidRPr="007234B7">
              <w:rPr>
                <w:lang w:val="en-GB"/>
              </w:rPr>
              <w:t>82.4</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6695AA12" w14:textId="77777777" w:rsidR="007234B7" w:rsidRPr="007234B7" w:rsidRDefault="007234B7" w:rsidP="00762EFE">
            <w:pPr>
              <w:pStyle w:val="CDITable-RowCentrens"/>
              <w:rPr>
                <w:lang w:val="en-GB"/>
              </w:rPr>
            </w:pPr>
            <w:r w:rsidRPr="007234B7">
              <w:rPr>
                <w:lang w:val="en-GB"/>
              </w:rPr>
              <w:t>80.4</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16AA6D54" w14:textId="77777777" w:rsidR="007234B7" w:rsidRPr="007234B7" w:rsidRDefault="007234B7" w:rsidP="00762EFE">
            <w:pPr>
              <w:pStyle w:val="CDITable-RowCentrens"/>
              <w:rPr>
                <w:lang w:val="en-GB"/>
              </w:rPr>
            </w:pPr>
            <w:r w:rsidRPr="007234B7">
              <w:rPr>
                <w:lang w:val="en-GB"/>
              </w:rPr>
              <w:t>82.0</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2330DB80" w14:textId="77777777" w:rsidR="007234B7" w:rsidRPr="007234B7" w:rsidRDefault="007234B7" w:rsidP="00762EFE">
            <w:pPr>
              <w:pStyle w:val="CDITable-RowCentrens"/>
              <w:rPr>
                <w:lang w:val="en-GB"/>
              </w:rPr>
            </w:pPr>
            <w:r w:rsidRPr="007234B7">
              <w:rPr>
                <w:lang w:val="en-GB"/>
              </w:rPr>
              <w:t>78.9</w:t>
            </w:r>
          </w:p>
        </w:tc>
      </w:tr>
      <w:tr w:rsidR="007234B7" w:rsidRPr="007234B7" w14:paraId="7AA06295" w14:textId="77777777" w:rsidTr="00762EFE">
        <w:trPr>
          <w:trHeight w:val="60"/>
        </w:trPr>
        <w:tc>
          <w:tcPr>
            <w:tcW w:w="2154" w:type="dxa"/>
            <w:vMerge w:val="restart"/>
            <w:tcBorders>
              <w:top w:val="single" w:sz="6" w:space="0" w:color="1E4496"/>
              <w:left w:val="nil"/>
              <w:bottom w:val="single" w:sz="6" w:space="0" w:color="1E4496"/>
            </w:tcBorders>
            <w:tcMar>
              <w:top w:w="57" w:type="dxa"/>
              <w:left w:w="113" w:type="dxa"/>
              <w:bottom w:w="57" w:type="dxa"/>
              <w:right w:w="113" w:type="dxa"/>
            </w:tcMar>
            <w:vAlign w:val="center"/>
          </w:tcPr>
          <w:p w14:paraId="4CCCEF3D" w14:textId="77777777" w:rsidR="007234B7" w:rsidRPr="007234B7" w:rsidRDefault="007234B7" w:rsidP="00762EFE">
            <w:pPr>
              <w:pStyle w:val="CDITable-RowLeftns"/>
              <w:rPr>
                <w:lang w:val="en-GB"/>
              </w:rPr>
            </w:pPr>
            <w:r w:rsidRPr="007234B7">
              <w:rPr>
                <w:lang w:val="en-GB"/>
              </w:rPr>
              <w:t xml:space="preserve">Remoteness </w:t>
            </w:r>
            <w:proofErr w:type="spellStart"/>
            <w:r w:rsidRPr="007234B7">
              <w:rPr>
                <w:lang w:val="en-GB"/>
              </w:rPr>
              <w:t>category</w:t>
            </w:r>
            <w:r w:rsidRPr="007234B7">
              <w:rPr>
                <w:vertAlign w:val="superscript"/>
                <w:lang w:val="en-GB"/>
              </w:rPr>
              <w:t>d</w:t>
            </w:r>
            <w:proofErr w:type="spellEnd"/>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6D02C648" w14:textId="77777777" w:rsidR="007234B7" w:rsidRPr="007234B7" w:rsidRDefault="007234B7" w:rsidP="00762EFE">
            <w:pPr>
              <w:pStyle w:val="CDITable-RowLeftns"/>
              <w:rPr>
                <w:lang w:val="en-GB"/>
              </w:rPr>
            </w:pPr>
            <w:r w:rsidRPr="007234B7">
              <w:rPr>
                <w:lang w:val="en-GB"/>
              </w:rPr>
              <w:t>Major cities</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1E7DB12B" w14:textId="77777777" w:rsidR="007234B7" w:rsidRPr="007234B7" w:rsidRDefault="007234B7" w:rsidP="00762EFE">
            <w:pPr>
              <w:pStyle w:val="CDITable-RowCentrens"/>
              <w:rPr>
                <w:lang w:val="en-GB"/>
              </w:rPr>
            </w:pPr>
            <w:r w:rsidRPr="007234B7">
              <w:rPr>
                <w:lang w:val="en-GB"/>
              </w:rPr>
              <w:t>84.3</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57027F95" w14:textId="77777777" w:rsidR="007234B7" w:rsidRPr="007234B7" w:rsidRDefault="007234B7" w:rsidP="00762EFE">
            <w:pPr>
              <w:pStyle w:val="CDITable-RowCentrens"/>
              <w:rPr>
                <w:lang w:val="en-GB"/>
              </w:rPr>
            </w:pPr>
            <w:r w:rsidRPr="007234B7">
              <w:rPr>
                <w:lang w:val="en-GB"/>
              </w:rPr>
              <w:t>81.4</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15E5637A" w14:textId="77777777" w:rsidR="007234B7" w:rsidRPr="007234B7" w:rsidRDefault="007234B7" w:rsidP="00762EFE">
            <w:pPr>
              <w:pStyle w:val="CDITable-RowCentrens"/>
              <w:rPr>
                <w:lang w:val="en-GB"/>
              </w:rPr>
            </w:pPr>
            <w:r w:rsidRPr="007234B7">
              <w:rPr>
                <w:lang w:val="en-GB"/>
              </w:rPr>
              <w:t>82.0</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1C260BD3" w14:textId="77777777" w:rsidR="007234B7" w:rsidRPr="007234B7" w:rsidRDefault="007234B7" w:rsidP="00762EFE">
            <w:pPr>
              <w:pStyle w:val="CDITable-RowCentrens"/>
              <w:rPr>
                <w:lang w:val="en-GB"/>
              </w:rPr>
            </w:pPr>
            <w:r w:rsidRPr="007234B7">
              <w:rPr>
                <w:lang w:val="en-GB"/>
              </w:rPr>
              <w:t>78.5</w:t>
            </w:r>
          </w:p>
        </w:tc>
      </w:tr>
      <w:tr w:rsidR="007234B7" w:rsidRPr="007234B7" w14:paraId="5BEB8D02"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75F2F286"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044EFD63" w14:textId="77777777" w:rsidR="007234B7" w:rsidRPr="007234B7" w:rsidRDefault="007234B7" w:rsidP="00762EFE">
            <w:pPr>
              <w:pStyle w:val="CDITable-RowLeftns"/>
              <w:rPr>
                <w:lang w:val="en-GB"/>
              </w:rPr>
            </w:pPr>
            <w:r w:rsidRPr="007234B7">
              <w:rPr>
                <w:lang w:val="en-GB"/>
              </w:rPr>
              <w:t>Inner and outer regional</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655B786F" w14:textId="77777777" w:rsidR="007234B7" w:rsidRPr="007234B7" w:rsidRDefault="007234B7" w:rsidP="00762EFE">
            <w:pPr>
              <w:pStyle w:val="CDITable-RowCentrens"/>
              <w:rPr>
                <w:lang w:val="en-GB"/>
              </w:rPr>
            </w:pPr>
            <w:r w:rsidRPr="007234B7">
              <w:rPr>
                <w:lang w:val="en-GB"/>
              </w:rPr>
              <w:t>84.4</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01282061" w14:textId="77777777" w:rsidR="007234B7" w:rsidRPr="007234B7" w:rsidRDefault="007234B7" w:rsidP="00762EFE">
            <w:pPr>
              <w:pStyle w:val="CDITable-RowCentrens"/>
              <w:rPr>
                <w:lang w:val="en-GB"/>
              </w:rPr>
            </w:pPr>
            <w:r w:rsidRPr="007234B7">
              <w:rPr>
                <w:lang w:val="en-GB"/>
              </w:rPr>
              <w:t>80.7</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7B6EEBD9" w14:textId="77777777" w:rsidR="007234B7" w:rsidRPr="007234B7" w:rsidRDefault="007234B7" w:rsidP="00762EFE">
            <w:pPr>
              <w:pStyle w:val="CDITable-RowCentrens"/>
              <w:rPr>
                <w:lang w:val="en-GB"/>
              </w:rPr>
            </w:pPr>
            <w:r w:rsidRPr="007234B7">
              <w:rPr>
                <w:lang w:val="en-GB"/>
              </w:rPr>
              <w:t>81.4</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695AD007" w14:textId="77777777" w:rsidR="007234B7" w:rsidRPr="007234B7" w:rsidRDefault="007234B7" w:rsidP="00762EFE">
            <w:pPr>
              <w:pStyle w:val="CDITable-RowCentrens"/>
              <w:rPr>
                <w:lang w:val="en-GB"/>
              </w:rPr>
            </w:pPr>
            <w:r w:rsidRPr="007234B7">
              <w:rPr>
                <w:lang w:val="en-GB"/>
              </w:rPr>
              <w:t>76.9</w:t>
            </w:r>
          </w:p>
        </w:tc>
      </w:tr>
      <w:tr w:rsidR="007234B7" w:rsidRPr="007234B7" w14:paraId="03E7F798" w14:textId="77777777" w:rsidTr="00762EFE">
        <w:trPr>
          <w:trHeight w:val="60"/>
        </w:trPr>
        <w:tc>
          <w:tcPr>
            <w:tcW w:w="2154" w:type="dxa"/>
            <w:vMerge/>
            <w:tcBorders>
              <w:top w:val="single" w:sz="6" w:space="0" w:color="1E4496"/>
              <w:left w:val="nil"/>
              <w:bottom w:val="single" w:sz="6" w:space="0" w:color="1E4496"/>
            </w:tcBorders>
            <w:tcMar>
              <w:top w:w="57" w:type="dxa"/>
              <w:bottom w:w="57" w:type="dxa"/>
            </w:tcMar>
          </w:tcPr>
          <w:p w14:paraId="768D7837"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2C49C4CD" w14:textId="77777777" w:rsidR="007234B7" w:rsidRPr="007234B7" w:rsidRDefault="007234B7" w:rsidP="00762EFE">
            <w:pPr>
              <w:pStyle w:val="CDITable-RowLeftns"/>
              <w:rPr>
                <w:lang w:val="en-GB"/>
              </w:rPr>
            </w:pPr>
            <w:r w:rsidRPr="007234B7">
              <w:rPr>
                <w:lang w:val="en-GB"/>
              </w:rPr>
              <w:t>Remote and very remote</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250FB8D4" w14:textId="77777777" w:rsidR="007234B7" w:rsidRPr="007234B7" w:rsidRDefault="007234B7" w:rsidP="00762EFE">
            <w:pPr>
              <w:pStyle w:val="CDITable-RowCentrens"/>
              <w:rPr>
                <w:lang w:val="en-GB"/>
              </w:rPr>
            </w:pPr>
            <w:r w:rsidRPr="007234B7">
              <w:rPr>
                <w:lang w:val="en-GB"/>
              </w:rPr>
              <w:t>80.3</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67325403" w14:textId="77777777" w:rsidR="007234B7" w:rsidRPr="007234B7" w:rsidRDefault="007234B7" w:rsidP="00762EFE">
            <w:pPr>
              <w:pStyle w:val="CDITable-RowCentrens"/>
              <w:rPr>
                <w:lang w:val="en-GB"/>
              </w:rPr>
            </w:pPr>
            <w:r w:rsidRPr="007234B7">
              <w:rPr>
                <w:lang w:val="en-GB"/>
              </w:rPr>
              <w:t>76.4</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10CDDD5F" w14:textId="77777777" w:rsidR="007234B7" w:rsidRPr="007234B7" w:rsidRDefault="007234B7" w:rsidP="00762EFE">
            <w:pPr>
              <w:pStyle w:val="CDITable-RowCentrens"/>
              <w:rPr>
                <w:lang w:val="en-GB"/>
              </w:rPr>
            </w:pPr>
            <w:r w:rsidRPr="007234B7">
              <w:rPr>
                <w:lang w:val="en-GB"/>
              </w:rPr>
              <w:t>77.2</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44B236AA" w14:textId="77777777" w:rsidR="007234B7" w:rsidRPr="007234B7" w:rsidRDefault="007234B7" w:rsidP="00762EFE">
            <w:pPr>
              <w:pStyle w:val="CDITable-RowCentrens"/>
              <w:rPr>
                <w:lang w:val="en-GB"/>
              </w:rPr>
            </w:pPr>
            <w:r w:rsidRPr="007234B7">
              <w:rPr>
                <w:lang w:val="en-GB"/>
              </w:rPr>
              <w:t>71.6</w:t>
            </w:r>
          </w:p>
        </w:tc>
      </w:tr>
      <w:tr w:rsidR="007234B7" w:rsidRPr="007234B7" w14:paraId="088C1754" w14:textId="77777777" w:rsidTr="00762EFE">
        <w:trPr>
          <w:trHeight w:val="60"/>
        </w:trPr>
        <w:tc>
          <w:tcPr>
            <w:tcW w:w="2154" w:type="dxa"/>
            <w:vMerge w:val="restart"/>
            <w:tcBorders>
              <w:top w:val="single" w:sz="6" w:space="0" w:color="1E4496"/>
              <w:left w:val="nil"/>
            </w:tcBorders>
            <w:tcMar>
              <w:top w:w="57" w:type="dxa"/>
              <w:left w:w="113" w:type="dxa"/>
              <w:bottom w:w="57" w:type="dxa"/>
              <w:right w:w="113" w:type="dxa"/>
            </w:tcMar>
            <w:vAlign w:val="center"/>
          </w:tcPr>
          <w:p w14:paraId="751241E8" w14:textId="77777777" w:rsidR="007234B7" w:rsidRPr="007234B7" w:rsidRDefault="007234B7" w:rsidP="00762EFE">
            <w:pPr>
              <w:pStyle w:val="CDITable-RowLeftns"/>
              <w:rPr>
                <w:lang w:val="en-GB"/>
              </w:rPr>
            </w:pPr>
            <w:r w:rsidRPr="007234B7">
              <w:rPr>
                <w:lang w:val="en-GB"/>
              </w:rPr>
              <w:t xml:space="preserve">SEIFA </w:t>
            </w:r>
            <w:proofErr w:type="spellStart"/>
            <w:r w:rsidRPr="007234B7">
              <w:rPr>
                <w:lang w:val="en-GB"/>
              </w:rPr>
              <w:t>quintile</w:t>
            </w:r>
            <w:r w:rsidRPr="007234B7">
              <w:rPr>
                <w:vertAlign w:val="superscript"/>
                <w:lang w:val="en-GB"/>
              </w:rPr>
              <w:t>e</w:t>
            </w:r>
            <w:proofErr w:type="spellEnd"/>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58774A41" w14:textId="77777777" w:rsidR="007234B7" w:rsidRPr="007234B7" w:rsidRDefault="007234B7" w:rsidP="00762EFE">
            <w:pPr>
              <w:pStyle w:val="CDITable-RowLeftns"/>
              <w:rPr>
                <w:lang w:val="en-GB"/>
              </w:rPr>
            </w:pPr>
            <w:r w:rsidRPr="007234B7">
              <w:rPr>
                <w:lang w:val="en-GB"/>
              </w:rPr>
              <w:t>First (most disadvantaged)</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73688BE2" w14:textId="77777777" w:rsidR="007234B7" w:rsidRPr="007234B7" w:rsidRDefault="007234B7" w:rsidP="00762EFE">
            <w:pPr>
              <w:pStyle w:val="CDITable-RowCentrens"/>
              <w:rPr>
                <w:lang w:val="en-GB"/>
              </w:rPr>
            </w:pPr>
            <w:r w:rsidRPr="007234B7">
              <w:rPr>
                <w:lang w:val="en-GB"/>
              </w:rPr>
              <w:t>81.3</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0CCB4900" w14:textId="77777777" w:rsidR="007234B7" w:rsidRPr="007234B7" w:rsidRDefault="007234B7" w:rsidP="00762EFE">
            <w:pPr>
              <w:pStyle w:val="CDITable-RowCentrens"/>
              <w:rPr>
                <w:lang w:val="en-GB"/>
              </w:rPr>
            </w:pPr>
            <w:r w:rsidRPr="007234B7">
              <w:rPr>
                <w:lang w:val="en-GB"/>
              </w:rPr>
              <w:t>76.9</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6DBC4E0D" w14:textId="77777777" w:rsidR="007234B7" w:rsidRPr="007234B7" w:rsidRDefault="007234B7" w:rsidP="00762EFE">
            <w:pPr>
              <w:pStyle w:val="CDITable-RowCentrens"/>
              <w:rPr>
                <w:lang w:val="en-GB"/>
              </w:rPr>
            </w:pPr>
            <w:r w:rsidRPr="007234B7">
              <w:rPr>
                <w:lang w:val="en-GB"/>
              </w:rPr>
              <w:t>77.5</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6C0B4CBE" w14:textId="77777777" w:rsidR="007234B7" w:rsidRPr="007234B7" w:rsidRDefault="007234B7" w:rsidP="00762EFE">
            <w:pPr>
              <w:pStyle w:val="CDITable-RowCentrens"/>
              <w:rPr>
                <w:lang w:val="en-GB"/>
              </w:rPr>
            </w:pPr>
            <w:r w:rsidRPr="007234B7">
              <w:rPr>
                <w:lang w:val="en-GB"/>
              </w:rPr>
              <w:t>71.9</w:t>
            </w:r>
          </w:p>
        </w:tc>
      </w:tr>
      <w:tr w:rsidR="007234B7" w:rsidRPr="007234B7" w14:paraId="4D41747C" w14:textId="77777777" w:rsidTr="00762EFE">
        <w:trPr>
          <w:trHeight w:val="60"/>
        </w:trPr>
        <w:tc>
          <w:tcPr>
            <w:tcW w:w="2154" w:type="dxa"/>
            <w:vMerge/>
            <w:tcBorders>
              <w:left w:val="nil"/>
            </w:tcBorders>
            <w:tcMar>
              <w:top w:w="57" w:type="dxa"/>
              <w:bottom w:w="57" w:type="dxa"/>
            </w:tcMar>
          </w:tcPr>
          <w:p w14:paraId="0167A033"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7F797E38" w14:textId="77777777" w:rsidR="007234B7" w:rsidRPr="007234B7" w:rsidRDefault="007234B7" w:rsidP="00762EFE">
            <w:pPr>
              <w:pStyle w:val="CDITable-RowLeftns"/>
              <w:rPr>
                <w:lang w:val="en-GB"/>
              </w:rPr>
            </w:pPr>
            <w:r w:rsidRPr="007234B7">
              <w:rPr>
                <w:lang w:val="en-GB"/>
              </w:rPr>
              <w:t>Second</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72EC254D" w14:textId="77777777" w:rsidR="007234B7" w:rsidRPr="007234B7" w:rsidRDefault="007234B7" w:rsidP="00762EFE">
            <w:pPr>
              <w:pStyle w:val="CDITable-RowCentrens"/>
              <w:rPr>
                <w:lang w:val="en-GB"/>
              </w:rPr>
            </w:pPr>
            <w:r w:rsidRPr="007234B7">
              <w:rPr>
                <w:lang w:val="en-GB"/>
              </w:rPr>
              <w:t>84.0</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685FE332" w14:textId="77777777" w:rsidR="007234B7" w:rsidRPr="007234B7" w:rsidRDefault="007234B7" w:rsidP="00762EFE">
            <w:pPr>
              <w:pStyle w:val="CDITable-RowCentrens"/>
              <w:rPr>
                <w:lang w:val="en-GB"/>
              </w:rPr>
            </w:pPr>
            <w:r w:rsidRPr="007234B7">
              <w:rPr>
                <w:lang w:val="en-GB"/>
              </w:rPr>
              <w:t>80.0</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419BE87B" w14:textId="77777777" w:rsidR="007234B7" w:rsidRPr="007234B7" w:rsidRDefault="007234B7" w:rsidP="00762EFE">
            <w:pPr>
              <w:pStyle w:val="CDITable-RowCentrens"/>
              <w:rPr>
                <w:lang w:val="en-GB"/>
              </w:rPr>
            </w:pPr>
            <w:r w:rsidRPr="007234B7">
              <w:rPr>
                <w:lang w:val="en-GB"/>
              </w:rPr>
              <w:t>80.9</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15327F11" w14:textId="77777777" w:rsidR="007234B7" w:rsidRPr="007234B7" w:rsidRDefault="007234B7" w:rsidP="00762EFE">
            <w:pPr>
              <w:pStyle w:val="CDITable-RowCentrens"/>
              <w:rPr>
                <w:lang w:val="en-GB"/>
              </w:rPr>
            </w:pPr>
            <w:r w:rsidRPr="007234B7">
              <w:rPr>
                <w:lang w:val="en-GB"/>
              </w:rPr>
              <w:t>76.4</w:t>
            </w:r>
          </w:p>
        </w:tc>
      </w:tr>
      <w:tr w:rsidR="007234B7" w:rsidRPr="007234B7" w14:paraId="38D191CE" w14:textId="77777777" w:rsidTr="00762EFE">
        <w:trPr>
          <w:trHeight w:val="60"/>
        </w:trPr>
        <w:tc>
          <w:tcPr>
            <w:tcW w:w="2154" w:type="dxa"/>
            <w:vMerge/>
            <w:tcBorders>
              <w:left w:val="nil"/>
            </w:tcBorders>
            <w:tcMar>
              <w:top w:w="57" w:type="dxa"/>
              <w:bottom w:w="57" w:type="dxa"/>
            </w:tcMar>
          </w:tcPr>
          <w:p w14:paraId="631E938F"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270FBEF9" w14:textId="77777777" w:rsidR="007234B7" w:rsidRPr="007234B7" w:rsidRDefault="007234B7" w:rsidP="00762EFE">
            <w:pPr>
              <w:pStyle w:val="CDITable-RowLeftns"/>
              <w:rPr>
                <w:lang w:val="en-GB"/>
              </w:rPr>
            </w:pPr>
            <w:r w:rsidRPr="007234B7">
              <w:rPr>
                <w:lang w:val="en-GB"/>
              </w:rPr>
              <w:t>Third</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221E311F" w14:textId="77777777" w:rsidR="007234B7" w:rsidRPr="007234B7" w:rsidRDefault="007234B7" w:rsidP="00762EFE">
            <w:pPr>
              <w:pStyle w:val="CDITable-RowCentrens"/>
              <w:rPr>
                <w:lang w:val="en-GB"/>
              </w:rPr>
            </w:pPr>
            <w:r w:rsidRPr="007234B7">
              <w:rPr>
                <w:lang w:val="en-GB"/>
              </w:rPr>
              <w:t>83.9</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7B4F43DB" w14:textId="77777777" w:rsidR="007234B7" w:rsidRPr="007234B7" w:rsidRDefault="007234B7" w:rsidP="00762EFE">
            <w:pPr>
              <w:pStyle w:val="CDITable-RowCentrens"/>
              <w:rPr>
                <w:lang w:val="en-GB"/>
              </w:rPr>
            </w:pPr>
            <w:r w:rsidRPr="007234B7">
              <w:rPr>
                <w:lang w:val="en-GB"/>
              </w:rPr>
              <w:t>81.0</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2AEB2158" w14:textId="77777777" w:rsidR="007234B7" w:rsidRPr="007234B7" w:rsidRDefault="007234B7" w:rsidP="00762EFE">
            <w:pPr>
              <w:pStyle w:val="CDITable-RowCentrens"/>
              <w:rPr>
                <w:lang w:val="en-GB"/>
              </w:rPr>
            </w:pPr>
            <w:r w:rsidRPr="007234B7">
              <w:rPr>
                <w:lang w:val="en-GB"/>
              </w:rPr>
              <w:t>81.3</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196AFF51" w14:textId="77777777" w:rsidR="007234B7" w:rsidRPr="007234B7" w:rsidRDefault="007234B7" w:rsidP="00762EFE">
            <w:pPr>
              <w:pStyle w:val="CDITable-RowCentrens"/>
              <w:rPr>
                <w:lang w:val="en-GB"/>
              </w:rPr>
            </w:pPr>
            <w:r w:rsidRPr="007234B7">
              <w:rPr>
                <w:lang w:val="en-GB"/>
              </w:rPr>
              <w:t>77.9</w:t>
            </w:r>
          </w:p>
        </w:tc>
      </w:tr>
      <w:tr w:rsidR="007234B7" w:rsidRPr="007234B7" w14:paraId="2984B954" w14:textId="77777777" w:rsidTr="00762EFE">
        <w:trPr>
          <w:trHeight w:val="60"/>
        </w:trPr>
        <w:tc>
          <w:tcPr>
            <w:tcW w:w="2154" w:type="dxa"/>
            <w:vMerge/>
            <w:tcBorders>
              <w:left w:val="nil"/>
            </w:tcBorders>
            <w:tcMar>
              <w:top w:w="57" w:type="dxa"/>
              <w:bottom w:w="57" w:type="dxa"/>
            </w:tcMar>
          </w:tcPr>
          <w:p w14:paraId="5AD35B55" w14:textId="77777777" w:rsidR="007234B7" w:rsidRPr="007234B7" w:rsidRDefault="007234B7" w:rsidP="00762EFE">
            <w:pPr>
              <w:pStyle w:val="CDITable-RowLeftns"/>
            </w:pPr>
          </w:p>
        </w:tc>
        <w:tc>
          <w:tcPr>
            <w:tcW w:w="2722" w:type="dxa"/>
            <w:tcBorders>
              <w:top w:val="single" w:sz="6" w:space="0" w:color="1E4496"/>
              <w:bottom w:val="single" w:sz="6" w:space="0" w:color="1E4496"/>
            </w:tcBorders>
            <w:tcMar>
              <w:top w:w="57" w:type="dxa"/>
              <w:left w:w="113" w:type="dxa"/>
              <w:bottom w:w="57" w:type="dxa"/>
              <w:right w:w="113" w:type="dxa"/>
            </w:tcMar>
            <w:vAlign w:val="center"/>
          </w:tcPr>
          <w:p w14:paraId="7963C15D" w14:textId="77777777" w:rsidR="007234B7" w:rsidRPr="007234B7" w:rsidRDefault="007234B7" w:rsidP="00762EFE">
            <w:pPr>
              <w:pStyle w:val="CDITable-RowLeftns"/>
              <w:rPr>
                <w:lang w:val="en-GB"/>
              </w:rPr>
            </w:pPr>
            <w:r w:rsidRPr="007234B7">
              <w:rPr>
                <w:lang w:val="en-GB"/>
              </w:rPr>
              <w:t>Fourth</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02FE05CC" w14:textId="77777777" w:rsidR="007234B7" w:rsidRPr="007234B7" w:rsidRDefault="007234B7" w:rsidP="00762EFE">
            <w:pPr>
              <w:pStyle w:val="CDITable-RowCentrens"/>
              <w:rPr>
                <w:lang w:val="en-GB"/>
              </w:rPr>
            </w:pPr>
            <w:r w:rsidRPr="007234B7">
              <w:rPr>
                <w:lang w:val="en-GB"/>
              </w:rPr>
              <w:t>84.5</w:t>
            </w:r>
          </w:p>
        </w:tc>
        <w:tc>
          <w:tcPr>
            <w:tcW w:w="1191" w:type="dxa"/>
            <w:tcBorders>
              <w:top w:val="single" w:sz="6" w:space="0" w:color="1E4496"/>
              <w:bottom w:val="single" w:sz="6" w:space="0" w:color="1E4496"/>
            </w:tcBorders>
            <w:tcMar>
              <w:top w:w="57" w:type="dxa"/>
              <w:left w:w="113" w:type="dxa"/>
              <w:bottom w:w="57" w:type="dxa"/>
              <w:right w:w="113" w:type="dxa"/>
            </w:tcMar>
            <w:vAlign w:val="center"/>
          </w:tcPr>
          <w:p w14:paraId="66312412" w14:textId="77777777" w:rsidR="007234B7" w:rsidRPr="007234B7" w:rsidRDefault="007234B7" w:rsidP="00762EFE">
            <w:pPr>
              <w:pStyle w:val="CDITable-RowCentrens"/>
              <w:rPr>
                <w:lang w:val="en-GB"/>
              </w:rPr>
            </w:pPr>
            <w:r w:rsidRPr="007234B7">
              <w:rPr>
                <w:lang w:val="en-GB"/>
              </w:rPr>
              <w:t>82.0</w:t>
            </w:r>
          </w:p>
        </w:tc>
        <w:tc>
          <w:tcPr>
            <w:tcW w:w="1190" w:type="dxa"/>
            <w:tcBorders>
              <w:top w:val="single" w:sz="6" w:space="0" w:color="1E4496"/>
              <w:bottom w:val="single" w:sz="6" w:space="0" w:color="1E4496"/>
            </w:tcBorders>
            <w:tcMar>
              <w:top w:w="57" w:type="dxa"/>
              <w:left w:w="113" w:type="dxa"/>
              <w:bottom w:w="57" w:type="dxa"/>
              <w:right w:w="113" w:type="dxa"/>
            </w:tcMar>
            <w:vAlign w:val="center"/>
          </w:tcPr>
          <w:p w14:paraId="0641B2E4" w14:textId="77777777" w:rsidR="007234B7" w:rsidRPr="007234B7" w:rsidRDefault="007234B7" w:rsidP="00762EFE">
            <w:pPr>
              <w:pStyle w:val="CDITable-RowCentrens"/>
              <w:rPr>
                <w:lang w:val="en-GB"/>
              </w:rPr>
            </w:pPr>
            <w:r w:rsidRPr="007234B7">
              <w:rPr>
                <w:lang w:val="en-GB"/>
              </w:rPr>
              <w:t>82.7</w:t>
            </w:r>
          </w:p>
        </w:tc>
        <w:tc>
          <w:tcPr>
            <w:tcW w:w="1191" w:type="dxa"/>
            <w:tcBorders>
              <w:top w:val="single" w:sz="6" w:space="0" w:color="1E4496"/>
              <w:bottom w:val="single" w:sz="6" w:space="0" w:color="1E4496"/>
              <w:right w:val="nil"/>
            </w:tcBorders>
            <w:tcMar>
              <w:top w:w="57" w:type="dxa"/>
              <w:left w:w="113" w:type="dxa"/>
              <w:bottom w:w="57" w:type="dxa"/>
              <w:right w:w="113" w:type="dxa"/>
            </w:tcMar>
            <w:vAlign w:val="center"/>
          </w:tcPr>
          <w:p w14:paraId="217891F9" w14:textId="77777777" w:rsidR="007234B7" w:rsidRPr="007234B7" w:rsidRDefault="007234B7" w:rsidP="00762EFE">
            <w:pPr>
              <w:pStyle w:val="CDITable-RowCentrens"/>
              <w:rPr>
                <w:lang w:val="en-GB"/>
              </w:rPr>
            </w:pPr>
            <w:r w:rsidRPr="007234B7">
              <w:rPr>
                <w:lang w:val="en-GB"/>
              </w:rPr>
              <w:t>79.2</w:t>
            </w:r>
          </w:p>
        </w:tc>
      </w:tr>
      <w:tr w:rsidR="007234B7" w:rsidRPr="007234B7" w14:paraId="49C81966" w14:textId="77777777" w:rsidTr="00762EFE">
        <w:trPr>
          <w:trHeight w:val="60"/>
        </w:trPr>
        <w:tc>
          <w:tcPr>
            <w:tcW w:w="2154" w:type="dxa"/>
            <w:vMerge/>
            <w:tcBorders>
              <w:left w:val="nil"/>
            </w:tcBorders>
            <w:tcMar>
              <w:top w:w="57" w:type="dxa"/>
              <w:bottom w:w="57" w:type="dxa"/>
            </w:tcMar>
          </w:tcPr>
          <w:p w14:paraId="63C68402" w14:textId="77777777" w:rsidR="007234B7" w:rsidRPr="007234B7" w:rsidRDefault="007234B7" w:rsidP="00762EFE">
            <w:pPr>
              <w:pStyle w:val="CDITable-RowLeftns"/>
            </w:pPr>
          </w:p>
        </w:tc>
        <w:tc>
          <w:tcPr>
            <w:tcW w:w="2722" w:type="dxa"/>
            <w:tcBorders>
              <w:top w:val="single" w:sz="6" w:space="0" w:color="1E4496"/>
            </w:tcBorders>
            <w:tcMar>
              <w:top w:w="57" w:type="dxa"/>
              <w:left w:w="113" w:type="dxa"/>
              <w:bottom w:w="57" w:type="dxa"/>
              <w:right w:w="113" w:type="dxa"/>
            </w:tcMar>
            <w:vAlign w:val="center"/>
          </w:tcPr>
          <w:p w14:paraId="51C33F48" w14:textId="77777777" w:rsidR="007234B7" w:rsidRPr="007234B7" w:rsidRDefault="007234B7" w:rsidP="00762EFE">
            <w:pPr>
              <w:pStyle w:val="CDITable-RowLeftns"/>
              <w:rPr>
                <w:lang w:val="en-GB"/>
              </w:rPr>
            </w:pPr>
            <w:r w:rsidRPr="007234B7">
              <w:rPr>
                <w:lang w:val="en-GB"/>
              </w:rPr>
              <w:t>Fifth (most advantaged)</w:t>
            </w:r>
          </w:p>
        </w:tc>
        <w:tc>
          <w:tcPr>
            <w:tcW w:w="1190" w:type="dxa"/>
            <w:tcBorders>
              <w:top w:val="single" w:sz="6" w:space="0" w:color="1E4496"/>
            </w:tcBorders>
            <w:tcMar>
              <w:top w:w="57" w:type="dxa"/>
              <w:left w:w="113" w:type="dxa"/>
              <w:bottom w:w="57" w:type="dxa"/>
              <w:right w:w="113" w:type="dxa"/>
            </w:tcMar>
            <w:vAlign w:val="center"/>
          </w:tcPr>
          <w:p w14:paraId="4A5F7EFA" w14:textId="77777777" w:rsidR="007234B7" w:rsidRPr="007234B7" w:rsidRDefault="007234B7" w:rsidP="00762EFE">
            <w:pPr>
              <w:pStyle w:val="CDITable-RowCentrens"/>
              <w:rPr>
                <w:lang w:val="en-GB"/>
              </w:rPr>
            </w:pPr>
            <w:r w:rsidRPr="007234B7">
              <w:rPr>
                <w:lang w:val="en-GB"/>
              </w:rPr>
              <w:t>86.6</w:t>
            </w:r>
          </w:p>
        </w:tc>
        <w:tc>
          <w:tcPr>
            <w:tcW w:w="1191" w:type="dxa"/>
            <w:tcBorders>
              <w:top w:val="single" w:sz="6" w:space="0" w:color="1E4496"/>
            </w:tcBorders>
            <w:tcMar>
              <w:top w:w="57" w:type="dxa"/>
              <w:left w:w="113" w:type="dxa"/>
              <w:bottom w:w="57" w:type="dxa"/>
              <w:right w:w="113" w:type="dxa"/>
            </w:tcMar>
            <w:vAlign w:val="center"/>
          </w:tcPr>
          <w:p w14:paraId="4C972425" w14:textId="77777777" w:rsidR="007234B7" w:rsidRPr="007234B7" w:rsidRDefault="007234B7" w:rsidP="00762EFE">
            <w:pPr>
              <w:pStyle w:val="CDITable-RowCentrens"/>
              <w:rPr>
                <w:lang w:val="en-GB"/>
              </w:rPr>
            </w:pPr>
            <w:r w:rsidRPr="007234B7">
              <w:rPr>
                <w:lang w:val="en-GB"/>
              </w:rPr>
              <w:t>84.3</w:t>
            </w:r>
          </w:p>
        </w:tc>
        <w:tc>
          <w:tcPr>
            <w:tcW w:w="1190" w:type="dxa"/>
            <w:tcBorders>
              <w:top w:val="single" w:sz="6" w:space="0" w:color="1E4496"/>
            </w:tcBorders>
            <w:tcMar>
              <w:top w:w="57" w:type="dxa"/>
              <w:left w:w="113" w:type="dxa"/>
              <w:bottom w:w="57" w:type="dxa"/>
              <w:right w:w="113" w:type="dxa"/>
            </w:tcMar>
            <w:vAlign w:val="center"/>
          </w:tcPr>
          <w:p w14:paraId="5D528BC9" w14:textId="77777777" w:rsidR="007234B7" w:rsidRPr="007234B7" w:rsidRDefault="007234B7" w:rsidP="00762EFE">
            <w:pPr>
              <w:pStyle w:val="CDITable-RowCentrens"/>
              <w:rPr>
                <w:lang w:val="en-GB"/>
              </w:rPr>
            </w:pPr>
            <w:r w:rsidRPr="007234B7">
              <w:rPr>
                <w:lang w:val="en-GB"/>
              </w:rPr>
              <w:t>85.2</w:t>
            </w:r>
          </w:p>
        </w:tc>
        <w:tc>
          <w:tcPr>
            <w:tcW w:w="1191" w:type="dxa"/>
            <w:tcBorders>
              <w:top w:val="single" w:sz="6" w:space="0" w:color="1E4496"/>
              <w:right w:val="nil"/>
            </w:tcBorders>
            <w:tcMar>
              <w:top w:w="57" w:type="dxa"/>
              <w:left w:w="113" w:type="dxa"/>
              <w:bottom w:w="57" w:type="dxa"/>
              <w:right w:w="113" w:type="dxa"/>
            </w:tcMar>
            <w:vAlign w:val="center"/>
          </w:tcPr>
          <w:p w14:paraId="42C990E2" w14:textId="77777777" w:rsidR="007234B7" w:rsidRPr="007234B7" w:rsidRDefault="007234B7" w:rsidP="00762EFE">
            <w:pPr>
              <w:pStyle w:val="CDITable-RowCentrens"/>
              <w:rPr>
                <w:lang w:val="en-GB"/>
              </w:rPr>
            </w:pPr>
            <w:r w:rsidRPr="007234B7">
              <w:rPr>
                <w:lang w:val="en-GB"/>
              </w:rPr>
              <w:t>82.6</w:t>
            </w:r>
          </w:p>
        </w:tc>
      </w:tr>
      <w:tr w:rsidR="007234B7" w:rsidRPr="007234B7" w14:paraId="07DCE677" w14:textId="77777777" w:rsidTr="00762EFE">
        <w:trPr>
          <w:trHeight w:val="60"/>
        </w:trPr>
        <w:tc>
          <w:tcPr>
            <w:tcW w:w="2154" w:type="dxa"/>
            <w:tcBorders>
              <w:left w:val="nil"/>
              <w:bottom w:val="single" w:sz="6" w:space="0" w:color="1E4496"/>
            </w:tcBorders>
            <w:shd w:val="clear" w:color="auto" w:fill="53C9F1" w:themeFill="background2"/>
            <w:tcMar>
              <w:top w:w="57" w:type="dxa"/>
              <w:left w:w="113" w:type="dxa"/>
              <w:bottom w:w="57" w:type="dxa"/>
              <w:right w:w="113" w:type="dxa"/>
            </w:tcMar>
            <w:vAlign w:val="center"/>
          </w:tcPr>
          <w:p w14:paraId="1C833C18" w14:textId="77777777" w:rsidR="007234B7" w:rsidRPr="007234B7" w:rsidRDefault="007234B7" w:rsidP="00762EFE">
            <w:pPr>
              <w:pStyle w:val="CDITable-TotalRowLeftns"/>
            </w:pPr>
            <w:r w:rsidRPr="007234B7">
              <w:t>Overall</w:t>
            </w:r>
          </w:p>
        </w:tc>
        <w:tc>
          <w:tcPr>
            <w:tcW w:w="2722" w:type="dxa"/>
            <w:tcBorders>
              <w:bottom w:val="single" w:sz="6" w:space="0" w:color="1E4496"/>
            </w:tcBorders>
            <w:shd w:val="clear" w:color="auto" w:fill="53C9F1" w:themeFill="background2"/>
            <w:tcMar>
              <w:top w:w="57" w:type="dxa"/>
              <w:left w:w="113" w:type="dxa"/>
              <w:bottom w:w="57" w:type="dxa"/>
              <w:right w:w="113" w:type="dxa"/>
            </w:tcMar>
            <w:vAlign w:val="center"/>
          </w:tcPr>
          <w:p w14:paraId="71A5169E" w14:textId="77777777" w:rsidR="007234B7" w:rsidRPr="007234B7" w:rsidRDefault="007234B7" w:rsidP="00762EFE">
            <w:pPr>
              <w:pStyle w:val="CDITable-TotalRowLeftns"/>
            </w:pPr>
            <w:r w:rsidRPr="007234B7">
              <w:t>Australia</w:t>
            </w:r>
          </w:p>
        </w:tc>
        <w:tc>
          <w:tcPr>
            <w:tcW w:w="1190" w:type="dxa"/>
            <w:tcBorders>
              <w:bottom w:val="single" w:sz="6" w:space="0" w:color="1E4496"/>
            </w:tcBorders>
            <w:shd w:val="clear" w:color="auto" w:fill="53C9F1" w:themeFill="background2"/>
            <w:tcMar>
              <w:top w:w="57" w:type="dxa"/>
              <w:left w:w="113" w:type="dxa"/>
              <w:bottom w:w="57" w:type="dxa"/>
              <w:right w:w="113" w:type="dxa"/>
            </w:tcMar>
            <w:vAlign w:val="center"/>
          </w:tcPr>
          <w:p w14:paraId="6561AA8D" w14:textId="77777777" w:rsidR="007234B7" w:rsidRPr="007234B7" w:rsidRDefault="007234B7" w:rsidP="00762EFE">
            <w:pPr>
              <w:pStyle w:val="CDITable-TotalRowCentrens"/>
            </w:pPr>
            <w:r w:rsidRPr="007234B7">
              <w:t>84.2</w:t>
            </w:r>
          </w:p>
        </w:tc>
        <w:tc>
          <w:tcPr>
            <w:tcW w:w="1191" w:type="dxa"/>
            <w:tcBorders>
              <w:bottom w:val="single" w:sz="6" w:space="0" w:color="1E4496"/>
            </w:tcBorders>
            <w:shd w:val="clear" w:color="auto" w:fill="53C9F1" w:themeFill="background2"/>
            <w:tcMar>
              <w:top w:w="57" w:type="dxa"/>
              <w:left w:w="113" w:type="dxa"/>
              <w:bottom w:w="57" w:type="dxa"/>
              <w:right w:w="113" w:type="dxa"/>
            </w:tcMar>
            <w:vAlign w:val="center"/>
          </w:tcPr>
          <w:p w14:paraId="6ED8C680" w14:textId="77777777" w:rsidR="007234B7" w:rsidRPr="007234B7" w:rsidRDefault="007234B7" w:rsidP="00762EFE">
            <w:pPr>
              <w:pStyle w:val="CDITable-TotalRowCentrens"/>
            </w:pPr>
            <w:r w:rsidRPr="007234B7">
              <w:t>81.1</w:t>
            </w:r>
          </w:p>
        </w:tc>
        <w:tc>
          <w:tcPr>
            <w:tcW w:w="1190" w:type="dxa"/>
            <w:tcBorders>
              <w:bottom w:val="single" w:sz="6" w:space="0" w:color="1E4496"/>
            </w:tcBorders>
            <w:shd w:val="clear" w:color="auto" w:fill="53C9F1" w:themeFill="background2"/>
            <w:tcMar>
              <w:top w:w="57" w:type="dxa"/>
              <w:left w:w="113" w:type="dxa"/>
              <w:bottom w:w="57" w:type="dxa"/>
              <w:right w:w="113" w:type="dxa"/>
            </w:tcMar>
            <w:vAlign w:val="center"/>
          </w:tcPr>
          <w:p w14:paraId="0D441031" w14:textId="77777777" w:rsidR="007234B7" w:rsidRPr="007234B7" w:rsidRDefault="007234B7" w:rsidP="00762EFE">
            <w:pPr>
              <w:pStyle w:val="CDITable-TotalRowCentrens"/>
            </w:pPr>
            <w:r w:rsidRPr="007234B7">
              <w:t>81.8</w:t>
            </w:r>
          </w:p>
        </w:tc>
        <w:tc>
          <w:tcPr>
            <w:tcW w:w="1191" w:type="dxa"/>
            <w:tcBorders>
              <w:bottom w:val="single" w:sz="6" w:space="0" w:color="1E4496"/>
              <w:right w:val="nil"/>
            </w:tcBorders>
            <w:shd w:val="clear" w:color="auto" w:fill="53C9F1" w:themeFill="background2"/>
            <w:tcMar>
              <w:top w:w="57" w:type="dxa"/>
              <w:left w:w="113" w:type="dxa"/>
              <w:bottom w:w="57" w:type="dxa"/>
              <w:right w:w="113" w:type="dxa"/>
            </w:tcMar>
            <w:vAlign w:val="center"/>
          </w:tcPr>
          <w:p w14:paraId="072DECAA" w14:textId="77777777" w:rsidR="007234B7" w:rsidRPr="007234B7" w:rsidRDefault="007234B7" w:rsidP="00762EFE">
            <w:pPr>
              <w:pStyle w:val="CDITable-TotalRowCentrens"/>
            </w:pPr>
            <w:r w:rsidRPr="007234B7">
              <w:t>77.9</w:t>
            </w:r>
          </w:p>
        </w:tc>
      </w:tr>
    </w:tbl>
    <w:p w14:paraId="4D36782C" w14:textId="77777777" w:rsidR="00F67FD9" w:rsidRPr="00AB35F7" w:rsidRDefault="00F67FD9" w:rsidP="00AB35F7">
      <w:pPr>
        <w:pStyle w:val="CDITable-FirstFootnote"/>
        <w:rPr>
          <w:spacing w:val="-3"/>
          <w:lang w:val="en-GB"/>
        </w:rPr>
      </w:pPr>
      <w:r w:rsidRPr="00F67FD9">
        <w:rPr>
          <w:lang w:val="en-GB"/>
        </w:rPr>
        <w:t>a</w:t>
      </w:r>
      <w:r w:rsidRPr="00F67FD9">
        <w:rPr>
          <w:lang w:val="en-GB"/>
        </w:rPr>
        <w:tab/>
      </w:r>
      <w:r w:rsidRPr="00AB35F7">
        <w:rPr>
          <w:spacing w:val="-3"/>
          <w:lang w:val="en-GB"/>
        </w:rPr>
        <w:t xml:space="preserve">Source: Australian Immunisation Register data as </w:t>
      </w:r>
      <w:proofErr w:type="gramStart"/>
      <w:r w:rsidRPr="00AB35F7">
        <w:rPr>
          <w:spacing w:val="-3"/>
          <w:lang w:val="en-GB"/>
        </w:rPr>
        <w:t>at</w:t>
      </w:r>
      <w:proofErr w:type="gramEnd"/>
      <w:r w:rsidRPr="00AB35F7">
        <w:rPr>
          <w:spacing w:val="-3"/>
          <w:lang w:val="en-GB"/>
        </w:rPr>
        <w:t xml:space="preserve"> 4 February 2024 (for 2023 data) and as </w:t>
      </w:r>
      <w:proofErr w:type="gramStart"/>
      <w:r w:rsidRPr="00AB35F7">
        <w:rPr>
          <w:spacing w:val="-3"/>
          <w:lang w:val="en-GB"/>
        </w:rPr>
        <w:t>at</w:t>
      </w:r>
      <w:proofErr w:type="gramEnd"/>
      <w:r w:rsidRPr="00AB35F7">
        <w:rPr>
          <w:spacing w:val="-3"/>
          <w:lang w:val="en-GB"/>
        </w:rPr>
        <w:t xml:space="preserve"> 2 February 2025 (for 2024 data).</w:t>
      </w:r>
    </w:p>
    <w:p w14:paraId="3DAD1E6E" w14:textId="735152F2" w:rsidR="00F67FD9" w:rsidRPr="00F67FD9" w:rsidRDefault="00F67FD9" w:rsidP="00AB35F7">
      <w:pPr>
        <w:pStyle w:val="CDITable-Footnote"/>
        <w:spacing w:before="20"/>
        <w:rPr>
          <w:lang w:val="en-GB"/>
        </w:rPr>
      </w:pPr>
      <w:r w:rsidRPr="00F67FD9">
        <w:rPr>
          <w:lang w:val="en-GB"/>
        </w:rPr>
        <w:t>b</w:t>
      </w:r>
      <w:r w:rsidRPr="00F67FD9">
        <w:rPr>
          <w:lang w:val="en-GB"/>
        </w:rPr>
        <w:tab/>
        <w:t>Coverage calculated using the number of Medicare-registered adolescents in each year-wide birth cohort with an AIR record of having received at least one dose of HPV vaccine after their ninth birthday (since HPV is registered to be given from 9</w:t>
      </w:r>
      <w:r>
        <w:rPr>
          <w:lang w:val="en-GB"/>
        </w:rPr>
        <w:t> </w:t>
      </w:r>
      <w:r w:rsidRPr="00F67FD9">
        <w:rPr>
          <w:lang w:val="en-GB"/>
        </w:rPr>
        <w:t>years of age) but before their fifteenth birthday as the numerator, and the total number of Medicare-registered adolescents in the relevant birth cohort as the denominator, expressed as a percentage.</w:t>
      </w:r>
    </w:p>
    <w:p w14:paraId="357531C3" w14:textId="77777777" w:rsidR="00F67FD9" w:rsidRPr="00F67FD9" w:rsidRDefault="00F67FD9" w:rsidP="00AB35F7">
      <w:pPr>
        <w:pStyle w:val="CDITable-Footnote"/>
        <w:spacing w:before="20"/>
        <w:rPr>
          <w:lang w:val="en-GB"/>
        </w:rPr>
      </w:pPr>
      <w:r w:rsidRPr="00F67FD9">
        <w:rPr>
          <w:lang w:val="en-GB"/>
        </w:rPr>
        <w:t>c</w:t>
      </w:r>
      <w:r w:rsidRPr="00F67FD9">
        <w:rPr>
          <w:lang w:val="en-GB"/>
        </w:rPr>
        <w:tab/>
        <w:t>Cohort born in 2008 for 2023 coverage estimates (i.e. vaccines due at age 12–13 years from early 2020 to late 2021) and cohort born in 2009 for 2024 coverage estimates (i.e. vaccines due at age 12–13 years from early 2021 to late 2022).</w:t>
      </w:r>
    </w:p>
    <w:p w14:paraId="6C02CA79" w14:textId="77777777" w:rsidR="00F67FD9" w:rsidRPr="00F67FD9" w:rsidRDefault="00F67FD9" w:rsidP="00AB35F7">
      <w:pPr>
        <w:pStyle w:val="CDITable-Footnote"/>
        <w:spacing w:before="20"/>
        <w:rPr>
          <w:lang w:val="en-GB"/>
        </w:rPr>
      </w:pPr>
      <w:r w:rsidRPr="00F67FD9">
        <w:rPr>
          <w:lang w:val="en-GB"/>
        </w:rPr>
        <w:t>d</w:t>
      </w:r>
      <w:r w:rsidRPr="00F67FD9">
        <w:rPr>
          <w:lang w:val="en-GB"/>
        </w:rPr>
        <w:tab/>
        <w:t>Accessibility/Remoteness Index of Australia (ARIA+).</w:t>
      </w:r>
    </w:p>
    <w:p w14:paraId="421E6C7B" w14:textId="77777777" w:rsidR="00F67FD9" w:rsidRPr="00F67FD9" w:rsidRDefault="00F67FD9" w:rsidP="00AB35F7">
      <w:pPr>
        <w:pStyle w:val="CDITable-Footnote"/>
        <w:spacing w:before="20"/>
        <w:rPr>
          <w:lang w:val="en-GB"/>
        </w:rPr>
      </w:pPr>
      <w:r w:rsidRPr="00F67FD9">
        <w:rPr>
          <w:lang w:val="en-GB"/>
        </w:rPr>
        <w:t>e</w:t>
      </w:r>
      <w:r w:rsidRPr="00F67FD9">
        <w:rPr>
          <w:lang w:val="en-GB"/>
        </w:rPr>
        <w:tab/>
        <w:t>SEIFA: Socio-Economic Indexes for Areas Index of Economic Resources.</w:t>
      </w:r>
    </w:p>
    <w:p w14:paraId="348583FD" w14:textId="77777777" w:rsidR="00CF6085" w:rsidRPr="00CF6085" w:rsidRDefault="00CF6085" w:rsidP="00CF6085">
      <w:pPr>
        <w:pStyle w:val="Heading3"/>
        <w:rPr>
          <w:lang w:val="en-GB"/>
        </w:rPr>
      </w:pPr>
      <w:r w:rsidRPr="00CF6085">
        <w:rPr>
          <w:lang w:val="en-GB"/>
        </w:rPr>
        <w:lastRenderedPageBreak/>
        <w:t>HPV vaccination coverage: cohorts turning 13–25 years</w:t>
      </w:r>
    </w:p>
    <w:p w14:paraId="01255B21" w14:textId="7B260299" w:rsidR="00CF6085" w:rsidRPr="00CF6085" w:rsidRDefault="00CF6085" w:rsidP="00CF6085">
      <w:pPr>
        <w:rPr>
          <w:lang w:val="en-GB"/>
        </w:rPr>
      </w:pPr>
      <w:r w:rsidRPr="00CF6085">
        <w:rPr>
          <w:lang w:val="en-GB"/>
        </w:rPr>
        <w:t>Assessing a broader range of year-wide birth cohorts and including vaccine doses received by the end of 2024 (i.e. rather than before the relevant birthday), 71.8% of girls and 67.8% of boys turning 13 years of age in 2024 had received at least one dose of HPV vaccine by 31 December 2024 (Figure 14). Coverage increased with age for both girls and boys: 77.2% and 73.8% of those turning 14 years of age, respectively, and 81.8% and 78.7% of those turning 15 years of age, respectively, had received at least one dose, with marginal increases seen in each successive age cohort up to those turning 19 years (Figure 14). Coverage in the cohorts of young adults turning 20</w:t>
      </w:r>
      <w:r>
        <w:rPr>
          <w:lang w:val="en-GB"/>
        </w:rPr>
        <w:t> </w:t>
      </w:r>
      <w:r w:rsidRPr="00CF6085">
        <w:rPr>
          <w:lang w:val="en-GB"/>
        </w:rPr>
        <w:t xml:space="preserve">years of age and older decreased with increasing age, down to 76.9% for females and 69.3% for males turning 25 years (Figure 14). The disparity in coverage between females and males decreased with increasing age in older cohorts up to the cohort turning 19 years (1.8 percentage points higher in females), but increased with age in older cohorts, to 7.6 percentage points higher in females than males turning 25 years in 2024 (Figure 14). Note that males became eligible under the NIP for HPV vaccine in 2013. Coverage of at least one dose of HPV vaccine in adolescents/young adults by birth cohort (based on age turning in 2024), gender and jurisdiction is provided in Appendix A, Table A.6. </w:t>
      </w:r>
    </w:p>
    <w:p w14:paraId="1125A8C7" w14:textId="77777777" w:rsidR="00CF6085" w:rsidRPr="00CF6085" w:rsidRDefault="00CF6085" w:rsidP="00CF6085">
      <w:pPr>
        <w:pStyle w:val="CDIFigure-Title"/>
        <w:rPr>
          <w:lang w:val="en-GB"/>
        </w:rPr>
      </w:pPr>
      <w:bookmarkStart w:id="42" w:name="_Toc229747015"/>
      <w:r w:rsidRPr="00CF6085">
        <w:rPr>
          <w:lang w:val="en-GB"/>
        </w:rPr>
        <w:t xml:space="preserve">Figure 14: Coverage of at least one dose of HPV vaccine in adolescents/young adults by birth cohort/age and </w:t>
      </w:r>
      <w:proofErr w:type="spellStart"/>
      <w:proofErr w:type="gramStart"/>
      <w:r w:rsidRPr="00CF6085">
        <w:rPr>
          <w:lang w:val="en-GB"/>
        </w:rPr>
        <w:t>gender,</w:t>
      </w:r>
      <w:r w:rsidRPr="00CF6085">
        <w:rPr>
          <w:vertAlign w:val="superscript"/>
          <w:lang w:val="en-GB"/>
        </w:rPr>
        <w:t>a</w:t>
      </w:r>
      <w:proofErr w:type="gramEnd"/>
      <w:r w:rsidRPr="00CF6085">
        <w:rPr>
          <w:vertAlign w:val="superscript"/>
          <w:lang w:val="en-GB"/>
        </w:rPr>
        <w:t>,b</w:t>
      </w:r>
      <w:proofErr w:type="spellEnd"/>
      <w:r w:rsidRPr="00CF6085">
        <w:rPr>
          <w:lang w:val="en-GB"/>
        </w:rPr>
        <w:t xml:space="preserve"> Australia, 2024</w:t>
      </w:r>
      <w:bookmarkEnd w:id="42"/>
    </w:p>
    <w:p w14:paraId="7CA7CE9F" w14:textId="72C5EBCF" w:rsidR="00F67FD9" w:rsidRDefault="00937A4E" w:rsidP="00CF6085">
      <w:pPr>
        <w:pStyle w:val="CDIFigure-Placeholder"/>
        <w:rPr>
          <w:lang w:val="en-GB"/>
        </w:rPr>
      </w:pPr>
      <w:r>
        <w:rPr>
          <w:noProof/>
          <w:lang w:val="en-GB"/>
          <w14:ligatures w14:val="none"/>
        </w:rPr>
        <w:drawing>
          <wp:inline distT="0" distB="0" distL="0" distR="0" wp14:anchorId="2DF46C1F" wp14:editId="293ECD1D">
            <wp:extent cx="6120765" cy="3188253"/>
            <wp:effectExtent l="0" t="0" r="0" b="0"/>
            <wp:docPr id="388753038" name="Picture 6" descr="Figure 14 shows coverage of at least one dose of HPV vaccine for all adolescents by gender and birth cohort/age, Australia, 2024. Assessing a broader range of year-wide birth cohorts and including vaccine doses received by the end of 2024 (i.e. rather than before the relevant birthday), 71.8% of girls and 67.8% of boys turning 13 years of age in 2024 had received at least one dose of HPV vaccine by 31 December 2024. Coverage increased with age for both girls and boys – 77.2% and 73.8% of those turning 14 years of age, respectively, and 81.8% and 78.7% of those turning 15 years of age, respectively, had received at least one dose, with marginal increases seen in each successive age cohort up to those turning 19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53038" name="Picture 6" descr="Figure 14 shows coverage of at least one dose of HPV vaccine for all adolescents by gender and birth cohort/age, Australia, 2024. Assessing a broader range of year-wide birth cohorts and including vaccine doses received by the end of 2024 (i.e. rather than before the relevant birthday), 71.8% of girls and 67.8% of boys turning 13 years of age in 2024 had received at least one dose of HPV vaccine by 31 December 2024. Coverage increased with age for both girls and boys – 77.2% and 73.8% of those turning 14 years of age, respectively, and 81.8% and 78.7% of those turning 15 years of age, respectively, had received at least one dose, with marginal increases seen in each successive age cohort up to those turning 19 years. "/>
                    <pic:cNvPicPr/>
                  </pic:nvPicPr>
                  <pic:blipFill rotWithShape="1">
                    <a:blip r:embed="rId31" cstate="print">
                      <a:extLst>
                        <a:ext uri="{28A0092B-C50C-407E-A947-70E740481C1C}">
                          <a14:useLocalDpi xmlns:a14="http://schemas.microsoft.com/office/drawing/2010/main" val="0"/>
                        </a:ext>
                      </a:extLst>
                    </a:blip>
                    <a:srcRect/>
                    <a:stretch>
                      <a:fillRect/>
                    </a:stretch>
                  </pic:blipFill>
                  <pic:spPr bwMode="auto">
                    <a:xfrm>
                      <a:off x="0" y="0"/>
                      <a:ext cx="6120765" cy="3188253"/>
                    </a:xfrm>
                    <a:prstGeom prst="rect">
                      <a:avLst/>
                    </a:prstGeom>
                    <a:ln>
                      <a:noFill/>
                    </a:ln>
                    <a:extLst>
                      <a:ext uri="{53640926-AAD7-44D8-BBD7-CCE9431645EC}">
                        <a14:shadowObscured xmlns:a14="http://schemas.microsoft.com/office/drawing/2010/main"/>
                      </a:ext>
                    </a:extLst>
                  </pic:spPr>
                </pic:pic>
              </a:graphicData>
            </a:graphic>
          </wp:inline>
        </w:drawing>
      </w:r>
    </w:p>
    <w:p w14:paraId="19778C26" w14:textId="77777777" w:rsidR="00CF6085" w:rsidRPr="00CF6085" w:rsidRDefault="00CF6085" w:rsidP="00CF6085">
      <w:pPr>
        <w:pStyle w:val="CDITable-Footnote"/>
        <w:rPr>
          <w:lang w:val="en-GB"/>
        </w:rPr>
      </w:pPr>
      <w:r w:rsidRPr="00CF6085">
        <w:rPr>
          <w:lang w:val="en-GB"/>
        </w:rPr>
        <w:t>a</w:t>
      </w:r>
      <w:r w:rsidRPr="00CF6085">
        <w:rPr>
          <w:lang w:val="en-GB"/>
        </w:rPr>
        <w:tab/>
        <w:t xml:space="preserve">Source: Australian Immunisation Register data as </w:t>
      </w:r>
      <w:proofErr w:type="gramStart"/>
      <w:r w:rsidRPr="00CF6085">
        <w:rPr>
          <w:lang w:val="en-GB"/>
        </w:rPr>
        <w:t>at</w:t>
      </w:r>
      <w:proofErr w:type="gramEnd"/>
      <w:r w:rsidRPr="00CF6085">
        <w:rPr>
          <w:lang w:val="en-GB"/>
        </w:rPr>
        <w:t xml:space="preserve"> 2 February 2025.</w:t>
      </w:r>
    </w:p>
    <w:p w14:paraId="3D809BC1" w14:textId="243CA697" w:rsidR="00CF6085" w:rsidRDefault="00CF6085" w:rsidP="00CF6085">
      <w:pPr>
        <w:pStyle w:val="CDITable-Footnote"/>
        <w:rPr>
          <w:lang w:val="en-GB"/>
        </w:rPr>
      </w:pPr>
      <w:r w:rsidRPr="00CF6085">
        <w:rPr>
          <w:lang w:val="en-GB"/>
        </w:rPr>
        <w:t>b</w:t>
      </w:r>
      <w:r w:rsidRPr="00CF6085">
        <w:rPr>
          <w:lang w:val="en-GB"/>
        </w:rPr>
        <w:tab/>
        <w:t xml:space="preserve">Coverage calculated using the number of Medicare-registered adolescents/young adults in each year-wide cohort with an AIR record of having received at least one dose of HPV vaccine after their ninth birthday (since HPV is registered to be given from 9 years of age) and given by 31 December 2024 as the numerator and the total number of Medicare-registered adolescents/young adults in the relevant cohort as the denominator, expressed as a percentage. </w:t>
      </w:r>
      <w:r>
        <w:rPr>
          <w:lang w:val="en-GB"/>
        </w:rPr>
        <w:br w:type="page"/>
      </w:r>
    </w:p>
    <w:p w14:paraId="10A60406" w14:textId="77777777" w:rsidR="00CF6085" w:rsidRPr="00CF6085" w:rsidRDefault="00CF6085" w:rsidP="00CF6085">
      <w:pPr>
        <w:pStyle w:val="Heading3"/>
        <w:rPr>
          <w:lang w:val="en-GB"/>
        </w:rPr>
      </w:pPr>
      <w:r w:rsidRPr="00CF6085">
        <w:rPr>
          <w:lang w:val="en-GB"/>
        </w:rPr>
        <w:lastRenderedPageBreak/>
        <w:t>Diphtheria-tetanus-pertussis vaccination coverage: cohorts turning 13–19 years</w:t>
      </w:r>
    </w:p>
    <w:p w14:paraId="4BF5082F" w14:textId="6DFDB068" w:rsidR="00CF6085" w:rsidRPr="00CF6085" w:rsidRDefault="00CF6085" w:rsidP="00CF6085">
      <w:pPr>
        <w:rPr>
          <w:lang w:val="en-GB"/>
        </w:rPr>
      </w:pPr>
      <w:r w:rsidRPr="00CF6085">
        <w:rPr>
          <w:lang w:val="en-GB"/>
        </w:rPr>
        <w:t>Assessing a broad range of year-wide birth cohorts, 73.8% of girls and 70.5% of boys turning 13</w:t>
      </w:r>
      <w:r>
        <w:rPr>
          <w:lang w:val="en-GB"/>
        </w:rPr>
        <w:t> </w:t>
      </w:r>
      <w:r w:rsidRPr="00CF6085">
        <w:rPr>
          <w:lang w:val="en-GB"/>
        </w:rPr>
        <w:t>years of age in 2024 had received an adolescent dose of diphtheria-tetanus-pertussis vaccine by 31 December 2024 (Figure 15). Coverage increased with age for both girls and boys: 79.1% and 76.3%, respectively, of those turning 14 years and 83.4% and 80.9% of those turning 15 years had received a dose, with marginal increases seen in each successive age cohort up to those turning 18 years (Figure 15). The disparity in coverage between females and males decreased with increasing age up to those turning 18 years, with coverage 3.3 percentage points higher in girls than boys turning 13 years in 2024 and 1.4 percentage points higher in girls than boys turning 18</w:t>
      </w:r>
      <w:r>
        <w:rPr>
          <w:lang w:val="en-GB"/>
        </w:rPr>
        <w:t> </w:t>
      </w:r>
      <w:r w:rsidRPr="00CF6085">
        <w:rPr>
          <w:lang w:val="en-GB"/>
        </w:rPr>
        <w:t>years (Figure 15). Coverage of an adolescent dose of diphtheria-tetanus-pertussis vaccine by birth cohort (based on age turning in 2024), gender and jurisdiction is provided in Appendix A, Table A.7.</w:t>
      </w:r>
    </w:p>
    <w:p w14:paraId="1247E126" w14:textId="77777777" w:rsidR="00CF6085" w:rsidRDefault="00CF6085" w:rsidP="00CF6085">
      <w:pPr>
        <w:pStyle w:val="CDIFigure-Title"/>
        <w:rPr>
          <w:lang w:val="en-GB"/>
        </w:rPr>
      </w:pPr>
      <w:bookmarkStart w:id="43" w:name="_Toc229747016"/>
      <w:r w:rsidRPr="00CF6085">
        <w:rPr>
          <w:lang w:val="en-GB"/>
        </w:rPr>
        <w:t xml:space="preserve">Figure 15: Coverage of an adolescent dose of diphtheria–tetanus–pertussis vaccine by birth cohort/age and </w:t>
      </w:r>
      <w:proofErr w:type="spellStart"/>
      <w:proofErr w:type="gramStart"/>
      <w:r w:rsidRPr="00CF6085">
        <w:rPr>
          <w:lang w:val="en-GB"/>
        </w:rPr>
        <w:t>gender,</w:t>
      </w:r>
      <w:r w:rsidRPr="00CF6085">
        <w:rPr>
          <w:vertAlign w:val="superscript"/>
          <w:lang w:val="en-GB"/>
        </w:rPr>
        <w:t>a</w:t>
      </w:r>
      <w:proofErr w:type="gramEnd"/>
      <w:r w:rsidRPr="00CF6085">
        <w:rPr>
          <w:vertAlign w:val="superscript"/>
          <w:lang w:val="en-GB"/>
        </w:rPr>
        <w:t>,</w:t>
      </w:r>
      <w:proofErr w:type="gramStart"/>
      <w:r w:rsidRPr="00CF6085">
        <w:rPr>
          <w:vertAlign w:val="superscript"/>
          <w:lang w:val="en-GB"/>
        </w:rPr>
        <w:t>b,c</w:t>
      </w:r>
      <w:proofErr w:type="spellEnd"/>
      <w:proofErr w:type="gramEnd"/>
      <w:r w:rsidRPr="00CF6085">
        <w:rPr>
          <w:lang w:val="en-GB"/>
        </w:rPr>
        <w:t xml:space="preserve"> Australia, 2024</w:t>
      </w:r>
      <w:bookmarkEnd w:id="43"/>
    </w:p>
    <w:p w14:paraId="7727E0E8" w14:textId="48FA978D" w:rsidR="00CF6085" w:rsidRPr="00CF6085" w:rsidRDefault="00937A4E" w:rsidP="00CF6085">
      <w:pPr>
        <w:pStyle w:val="CDIFigure-Placeholder"/>
        <w:rPr>
          <w:lang w:val="en-GB"/>
        </w:rPr>
      </w:pPr>
      <w:r>
        <w:rPr>
          <w:noProof/>
          <w:lang w:val="en-GB"/>
          <w14:ligatures w14:val="none"/>
        </w:rPr>
        <w:drawing>
          <wp:inline distT="0" distB="0" distL="0" distR="0" wp14:anchorId="5094CDD2" wp14:editId="71321439">
            <wp:extent cx="6120765" cy="3188252"/>
            <wp:effectExtent l="0" t="0" r="0" b="0"/>
            <wp:docPr id="1990092873" name="Picture 7" descr="Figure 15 shows coverage of an adolescent dose of diphtheria-tetanus-acellular pertussis vaccine by gender and birth cohort/age, Australia, 2024. Assessing a broad range of year-wide birth cohorts, 73.8% of girls and 70.5% of boys turning 13 years of age in 2024 had received an adolescent dose of diphtheria-tetanus-pertussis vaccine by 31 December 2024. Coverage increased with age for both girls and boys – 79.1% and 76.3%, respectively, of those turning 14 years and 83.4% and 80.9% of those turning 15 years had received a dose, with marginal increases seen in each successive age cohort up to those turning 18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92873" name="Picture 7" descr="Figure 15 shows coverage of an adolescent dose of diphtheria-tetanus-acellular pertussis vaccine by gender and birth cohort/age, Australia, 2024. Assessing a broad range of year-wide birth cohorts, 73.8% of girls and 70.5% of boys turning 13 years of age in 2024 had received an adolescent dose of diphtheria-tetanus-pertussis vaccine by 31 December 2024. Coverage increased with age for both girls and boys – 79.1% and 76.3%, respectively, of those turning 14 years and 83.4% and 80.9% of those turning 15 years had received a dose, with marginal increases seen in each successive age cohort up to those turning 18 years."/>
                    <pic:cNvPicPr/>
                  </pic:nvPicPr>
                  <pic:blipFill rotWithShape="1">
                    <a:blip r:embed="rId32" cstate="print">
                      <a:extLst>
                        <a:ext uri="{28A0092B-C50C-407E-A947-70E740481C1C}">
                          <a14:useLocalDpi xmlns:a14="http://schemas.microsoft.com/office/drawing/2010/main" val="0"/>
                        </a:ext>
                      </a:extLst>
                    </a:blip>
                    <a:srcRect/>
                    <a:stretch>
                      <a:fillRect/>
                    </a:stretch>
                  </pic:blipFill>
                  <pic:spPr bwMode="auto">
                    <a:xfrm>
                      <a:off x="0" y="0"/>
                      <a:ext cx="6120765" cy="3188252"/>
                    </a:xfrm>
                    <a:prstGeom prst="rect">
                      <a:avLst/>
                    </a:prstGeom>
                    <a:ln>
                      <a:noFill/>
                    </a:ln>
                    <a:extLst>
                      <a:ext uri="{53640926-AAD7-44D8-BBD7-CCE9431645EC}">
                        <a14:shadowObscured xmlns:a14="http://schemas.microsoft.com/office/drawing/2010/main"/>
                      </a:ext>
                    </a:extLst>
                  </pic:spPr>
                </pic:pic>
              </a:graphicData>
            </a:graphic>
          </wp:inline>
        </w:drawing>
      </w:r>
    </w:p>
    <w:p w14:paraId="6A951BC2" w14:textId="77777777" w:rsidR="00CF6085" w:rsidRPr="00CF6085" w:rsidRDefault="00CF6085" w:rsidP="00CF6085">
      <w:pPr>
        <w:pStyle w:val="CDITable-FirstFootnote"/>
        <w:rPr>
          <w:lang w:val="en-GB"/>
        </w:rPr>
      </w:pPr>
      <w:r w:rsidRPr="00CF6085">
        <w:rPr>
          <w:lang w:val="en-GB"/>
        </w:rPr>
        <w:t>a</w:t>
      </w:r>
      <w:r w:rsidRPr="00CF6085">
        <w:rPr>
          <w:lang w:val="en-GB"/>
        </w:rPr>
        <w:tab/>
        <w:t xml:space="preserve">Source: Australian Immunisation Register data as </w:t>
      </w:r>
      <w:proofErr w:type="gramStart"/>
      <w:r w:rsidRPr="00CF6085">
        <w:rPr>
          <w:lang w:val="en-GB"/>
        </w:rPr>
        <w:t>at</w:t>
      </w:r>
      <w:proofErr w:type="gramEnd"/>
      <w:r w:rsidRPr="00CF6085">
        <w:rPr>
          <w:lang w:val="en-GB"/>
        </w:rPr>
        <w:t xml:space="preserve"> 2 February 2025.</w:t>
      </w:r>
    </w:p>
    <w:p w14:paraId="7556E114" w14:textId="77777777" w:rsidR="00CF6085" w:rsidRPr="00CF6085" w:rsidRDefault="00CF6085" w:rsidP="00CF6085">
      <w:pPr>
        <w:pStyle w:val="CDITable-Footnote"/>
        <w:rPr>
          <w:lang w:val="en-GB"/>
        </w:rPr>
      </w:pPr>
      <w:r w:rsidRPr="00CF6085">
        <w:rPr>
          <w:lang w:val="en-GB"/>
        </w:rPr>
        <w:t>b</w:t>
      </w:r>
      <w:r w:rsidRPr="00CF6085">
        <w:rPr>
          <w:lang w:val="en-GB"/>
        </w:rPr>
        <w:tab/>
        <w:t>Coverage calculated using the number of Medicare-registered adolescents in each year-wide cohort with an AIR record of having received an adolescent (i.e. ≥ 10 years of age) dose of a diphtheria-tetanus-pertussis vaccine (recorded as either dTpa or DTPa) by 31 December 2024 as the numerator and the total number of Medicare-registered adolescents in the relevant cohort as the denominator, expressed as a percentage.</w:t>
      </w:r>
    </w:p>
    <w:p w14:paraId="55BE7EB5" w14:textId="415A408C" w:rsidR="00CF6085" w:rsidRDefault="00CF6085" w:rsidP="00CF6085">
      <w:pPr>
        <w:pStyle w:val="CDITable-Footnote"/>
        <w:rPr>
          <w:lang w:val="en-GB"/>
        </w:rPr>
      </w:pPr>
      <w:r w:rsidRPr="00CF6085">
        <w:rPr>
          <w:lang w:val="en-GB"/>
        </w:rPr>
        <w:t>c</w:t>
      </w:r>
      <w:r w:rsidRPr="00CF6085">
        <w:rPr>
          <w:lang w:val="en-GB"/>
        </w:rPr>
        <w:tab/>
        <w:t>dTpa: diphtheria–tetanus–pertussis – formulation for individuals aged ≥ 10 years; DTPa: diphtheria–tetanus–pertussis – paediatric formulation.</w:t>
      </w:r>
      <w:r>
        <w:rPr>
          <w:lang w:val="en-GB"/>
        </w:rPr>
        <w:br w:type="page"/>
      </w:r>
    </w:p>
    <w:p w14:paraId="1787CE52" w14:textId="440B2BA6" w:rsidR="00CF6085" w:rsidRPr="00CF6085" w:rsidRDefault="00CF6085" w:rsidP="00CF6085">
      <w:pPr>
        <w:pStyle w:val="Heading3"/>
        <w:rPr>
          <w:lang w:val="en-GB"/>
        </w:rPr>
      </w:pPr>
      <w:r w:rsidRPr="00CF6085">
        <w:rPr>
          <w:lang w:val="en-GB"/>
        </w:rPr>
        <w:lastRenderedPageBreak/>
        <w:t>Meningococcal ACWY vaccination coverage: cohorts turning</w:t>
      </w:r>
      <w:r>
        <w:rPr>
          <w:lang w:val="en-GB"/>
        </w:rPr>
        <w:br/>
      </w:r>
      <w:r w:rsidRPr="00CF6085">
        <w:rPr>
          <w:lang w:val="en-GB"/>
        </w:rPr>
        <w:t>15–19 years</w:t>
      </w:r>
    </w:p>
    <w:p w14:paraId="5002D7FC" w14:textId="62276149" w:rsidR="00CF6085" w:rsidRPr="00CF6085" w:rsidRDefault="00CF6085" w:rsidP="00CF6085">
      <w:pPr>
        <w:rPr>
          <w:lang w:val="en-GB"/>
        </w:rPr>
      </w:pPr>
      <w:r w:rsidRPr="00CF6085">
        <w:rPr>
          <w:lang w:val="en-GB"/>
        </w:rPr>
        <w:t>Assessing a broad range of year-wide birth cohorts, 68.5% of girls and 64.4% of boys turning 16</w:t>
      </w:r>
      <w:r>
        <w:rPr>
          <w:lang w:val="en-GB"/>
        </w:rPr>
        <w:t> </w:t>
      </w:r>
      <w:r w:rsidRPr="00CF6085">
        <w:rPr>
          <w:lang w:val="en-GB"/>
        </w:rPr>
        <w:t>years of age in 2024 had received an adolescent dose of meningococcal ACWY vaccine by 31</w:t>
      </w:r>
      <w:r>
        <w:rPr>
          <w:lang w:val="en-GB"/>
        </w:rPr>
        <w:t> </w:t>
      </w:r>
      <w:r w:rsidRPr="00CF6085">
        <w:rPr>
          <w:lang w:val="en-GB"/>
        </w:rPr>
        <w:t xml:space="preserve">December 2024 (Figure 16). Coverage increased with age for both girls and boys, reaching 79.7% and 75.7%, respectively, for those turning 19 years of age (Figure 16). The disparity in coverage between females and males was </w:t>
      </w:r>
      <w:proofErr w:type="gramStart"/>
      <w:r w:rsidRPr="00CF6085">
        <w:rPr>
          <w:lang w:val="en-GB"/>
        </w:rPr>
        <w:t>fairly stable</w:t>
      </w:r>
      <w:proofErr w:type="gramEnd"/>
      <w:r w:rsidRPr="00CF6085">
        <w:rPr>
          <w:lang w:val="en-GB"/>
        </w:rPr>
        <w:t xml:space="preserve"> at approximately 4 percentage points in each age cohort assessed (Figure 16). Coverage of an adolescent dose of meningococcal ACWY vaccine by birth cohort (based on age turning in 2024), gender and jurisdiction is provided in Appendix A, Table A.8.</w:t>
      </w:r>
    </w:p>
    <w:p w14:paraId="1824C13B" w14:textId="77777777" w:rsidR="00CF6085" w:rsidRDefault="00CF6085" w:rsidP="00CF6085">
      <w:pPr>
        <w:pStyle w:val="CDIFigure-Title"/>
        <w:rPr>
          <w:lang w:val="en-GB"/>
        </w:rPr>
      </w:pPr>
      <w:bookmarkStart w:id="44" w:name="_Toc229747017"/>
      <w:r w:rsidRPr="00CF6085">
        <w:rPr>
          <w:lang w:val="en-GB"/>
        </w:rPr>
        <w:t xml:space="preserve">Figure 16: Coverage of an adolescent dose of meningococcal ACWY vaccine by birth cohort/age and </w:t>
      </w:r>
      <w:proofErr w:type="spellStart"/>
      <w:proofErr w:type="gramStart"/>
      <w:r w:rsidRPr="00CF6085">
        <w:rPr>
          <w:lang w:val="en-GB"/>
        </w:rPr>
        <w:t>gender,</w:t>
      </w:r>
      <w:r w:rsidRPr="00CF6085">
        <w:rPr>
          <w:vertAlign w:val="superscript"/>
          <w:lang w:val="en-GB"/>
        </w:rPr>
        <w:t>a</w:t>
      </w:r>
      <w:proofErr w:type="gramEnd"/>
      <w:r w:rsidRPr="00CF6085">
        <w:rPr>
          <w:vertAlign w:val="superscript"/>
          <w:lang w:val="en-GB"/>
        </w:rPr>
        <w:t>,b</w:t>
      </w:r>
      <w:proofErr w:type="spellEnd"/>
      <w:r w:rsidRPr="00CF6085">
        <w:rPr>
          <w:lang w:val="en-GB"/>
        </w:rPr>
        <w:t xml:space="preserve"> Australia, 2024</w:t>
      </w:r>
      <w:bookmarkEnd w:id="44"/>
    </w:p>
    <w:p w14:paraId="2755A4FA" w14:textId="0F006EC4" w:rsidR="00CF6085" w:rsidRPr="00CF6085" w:rsidRDefault="00937A4E" w:rsidP="00CF6085">
      <w:pPr>
        <w:pStyle w:val="CDIFigure-Placeholder"/>
        <w:rPr>
          <w:lang w:val="en-GB"/>
        </w:rPr>
      </w:pPr>
      <w:r>
        <w:rPr>
          <w:noProof/>
          <w:lang w:val="en-GB"/>
          <w14:ligatures w14:val="none"/>
        </w:rPr>
        <w:drawing>
          <wp:inline distT="0" distB="0" distL="0" distR="0" wp14:anchorId="1EA60A54" wp14:editId="2BF85719">
            <wp:extent cx="6120765" cy="3172349"/>
            <wp:effectExtent l="0" t="0" r="0" b="9525"/>
            <wp:docPr id="842143066" name="Picture 8" descr="Figure 16 shows coverage of an adolescent dose of meningococcal ACWY vaccine by gender and birth cohort/age, Australia, 2024. Assessing a broad range of year-wide birth cohorts, 68.5% of girls and 64.4% of boys turning 16 years of age in 2024 had received an adolescent dose of meningococcal ACWY vaccine by 31 December 2024. Coverage increased with age for both girls and boys, reaching 79.7% and 75.7%, respectively, for those turning 19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43066" name="Picture 8" descr="Figure 16 shows coverage of an adolescent dose of meningococcal ACWY vaccine by gender and birth cohort/age, Australia, 2024. Assessing a broad range of year-wide birth cohorts, 68.5% of girls and 64.4% of boys turning 16 years of age in 2024 had received an adolescent dose of meningococcal ACWY vaccine by 31 December 2024. Coverage increased with age for both girls and boys, reaching 79.7% and 75.7%, respectively, for those turning 19 years of age."/>
                    <pic:cNvPicPr/>
                  </pic:nvPicPr>
                  <pic:blipFill rotWithShape="1">
                    <a:blip r:embed="rId33" cstate="print">
                      <a:extLst>
                        <a:ext uri="{28A0092B-C50C-407E-A947-70E740481C1C}">
                          <a14:useLocalDpi xmlns:a14="http://schemas.microsoft.com/office/drawing/2010/main" val="0"/>
                        </a:ext>
                      </a:extLst>
                    </a:blip>
                    <a:srcRect/>
                    <a:stretch>
                      <a:fillRect/>
                    </a:stretch>
                  </pic:blipFill>
                  <pic:spPr bwMode="auto">
                    <a:xfrm>
                      <a:off x="0" y="0"/>
                      <a:ext cx="6120765" cy="3172349"/>
                    </a:xfrm>
                    <a:prstGeom prst="rect">
                      <a:avLst/>
                    </a:prstGeom>
                    <a:ln>
                      <a:noFill/>
                    </a:ln>
                    <a:extLst>
                      <a:ext uri="{53640926-AAD7-44D8-BBD7-CCE9431645EC}">
                        <a14:shadowObscured xmlns:a14="http://schemas.microsoft.com/office/drawing/2010/main"/>
                      </a:ext>
                    </a:extLst>
                  </pic:spPr>
                </pic:pic>
              </a:graphicData>
            </a:graphic>
          </wp:inline>
        </w:drawing>
      </w:r>
    </w:p>
    <w:p w14:paraId="5515B060" w14:textId="77777777" w:rsidR="00CF6085" w:rsidRPr="00CF6085" w:rsidRDefault="00CF6085" w:rsidP="00CF6085">
      <w:pPr>
        <w:pStyle w:val="CDITable-FirstFootnote"/>
        <w:rPr>
          <w:lang w:val="en-GB"/>
        </w:rPr>
      </w:pPr>
      <w:r w:rsidRPr="00CF6085">
        <w:rPr>
          <w:lang w:val="en-GB"/>
        </w:rPr>
        <w:t>a</w:t>
      </w:r>
      <w:r w:rsidRPr="00CF6085">
        <w:rPr>
          <w:lang w:val="en-GB"/>
        </w:rPr>
        <w:tab/>
        <w:t xml:space="preserve">Source: Australian Immunisation Register data as </w:t>
      </w:r>
      <w:proofErr w:type="gramStart"/>
      <w:r w:rsidRPr="00CF6085">
        <w:rPr>
          <w:lang w:val="en-GB"/>
        </w:rPr>
        <w:t>at</w:t>
      </w:r>
      <w:proofErr w:type="gramEnd"/>
      <w:r w:rsidRPr="00CF6085">
        <w:rPr>
          <w:lang w:val="en-GB"/>
        </w:rPr>
        <w:t xml:space="preserve"> 2 February 2025.</w:t>
      </w:r>
    </w:p>
    <w:p w14:paraId="19D6C61B" w14:textId="68C668D5" w:rsidR="00CF6085" w:rsidRDefault="00CF6085" w:rsidP="00CF6085">
      <w:pPr>
        <w:pStyle w:val="CDITable-Footnote"/>
        <w:rPr>
          <w:lang w:val="en-GB"/>
        </w:rPr>
      </w:pPr>
      <w:r w:rsidRPr="00CF6085">
        <w:rPr>
          <w:lang w:val="en-GB"/>
        </w:rPr>
        <w:t>b</w:t>
      </w:r>
      <w:r w:rsidRPr="00CF6085">
        <w:rPr>
          <w:lang w:val="en-GB"/>
        </w:rPr>
        <w:tab/>
        <w:t>Coverage calculated using the number of Medicare-registered adolescents in each year-wide cohort with an AIR record of having received an adolescent (i.e. ≥ 10 years of age) dose of a meningococcal ACWY vaccine given by 31 December 2024 as the numerator and the total number of Medicare-registered adolescents in the relevant cohort as the denominator, expressed as a percentage.</w:t>
      </w:r>
      <w:r>
        <w:rPr>
          <w:lang w:val="en-GB"/>
        </w:rPr>
        <w:br w:type="page"/>
      </w:r>
    </w:p>
    <w:p w14:paraId="1DD10D52" w14:textId="77777777" w:rsidR="000F4170" w:rsidRPr="000F4170" w:rsidRDefault="000F4170" w:rsidP="000F4170">
      <w:pPr>
        <w:pStyle w:val="Heading3"/>
        <w:rPr>
          <w:lang w:val="en-GB"/>
        </w:rPr>
      </w:pPr>
      <w:r w:rsidRPr="000F4170">
        <w:rPr>
          <w:lang w:val="en-GB"/>
        </w:rPr>
        <w:lastRenderedPageBreak/>
        <w:t>Adolescent composite measures of vaccination coverage</w:t>
      </w:r>
    </w:p>
    <w:p w14:paraId="77F8B6C9" w14:textId="67443025" w:rsidR="000F4170" w:rsidRPr="000F4170" w:rsidRDefault="000F4170" w:rsidP="000F4170">
      <w:pPr>
        <w:pStyle w:val="Heading4"/>
        <w:spacing w:before="180"/>
        <w:rPr>
          <w:bCs w:val="0"/>
          <w:iCs w:val="0"/>
          <w:lang w:val="en-GB"/>
        </w:rPr>
      </w:pPr>
      <w:r w:rsidRPr="000F4170">
        <w:rPr>
          <w:bCs w:val="0"/>
          <w:iCs w:val="0"/>
          <w:lang w:val="en-GB"/>
        </w:rPr>
        <w:t xml:space="preserve">HPV + </w:t>
      </w:r>
      <w:r w:rsidRPr="000F4170">
        <w:rPr>
          <w:bCs w:val="0"/>
          <w:iCs w:val="0"/>
        </w:rPr>
        <w:t>diphtheria</w:t>
      </w:r>
      <w:r w:rsidRPr="000F4170">
        <w:rPr>
          <w:bCs w:val="0"/>
          <w:iCs w:val="0"/>
          <w:lang w:val="en-GB"/>
        </w:rPr>
        <w:t>-tetanus-pertussis</w:t>
      </w:r>
    </w:p>
    <w:p w14:paraId="1B893F79" w14:textId="77777777" w:rsidR="000F4170" w:rsidRPr="000F4170" w:rsidRDefault="000F4170" w:rsidP="000F4170">
      <w:pPr>
        <w:rPr>
          <w:lang w:val="en-GB"/>
        </w:rPr>
      </w:pPr>
      <w:r w:rsidRPr="000F4170">
        <w:rPr>
          <w:lang w:val="en-GB"/>
        </w:rPr>
        <w:t xml:space="preserve">Using a composite measure – receipt of both an HPV vaccine dose and an adolescent dose of diphtheria-tetanus-pertussis vaccine by 31 December 2024 – coverage was 79.1% for adolescents turning 15 years of age in 2024, down from 82.6% in 2023 and 83.7% in 2022 (Figure 17). Decreases in coverage between 2023 and 2024 were seen in all jurisdictions, ranging from 2.6 percentage points in Western Australia to 4.2 percentage points in New South Wales. Coverage of this composite measure in 2024 ranged from 71.7% in the Northern Territory to 82.2% in the Australian Capital Territory, with coverage remaining above 80% in only the Australian Capital Territory and Victoria (Figure 17). </w:t>
      </w:r>
    </w:p>
    <w:p w14:paraId="7B54C192" w14:textId="77777777" w:rsidR="000F4170" w:rsidRDefault="000F4170" w:rsidP="000F4170">
      <w:pPr>
        <w:pStyle w:val="CDIFigure-Title"/>
        <w:rPr>
          <w:lang w:val="en-GB"/>
        </w:rPr>
      </w:pPr>
      <w:bookmarkStart w:id="45" w:name="_Toc229747018"/>
      <w:r w:rsidRPr="000F4170">
        <w:rPr>
          <w:lang w:val="en-GB"/>
        </w:rPr>
        <w:t xml:space="preserve">Figure 17: Vaccination coverage using composite measure (dose of HPV and adolescent dose of diphtheria-tetanus-pertussis vaccine) in adolescents turning 15 years, by </w:t>
      </w:r>
      <w:proofErr w:type="spellStart"/>
      <w:proofErr w:type="gramStart"/>
      <w:r w:rsidRPr="000F4170">
        <w:rPr>
          <w:lang w:val="en-GB"/>
        </w:rPr>
        <w:t>jurisdiction,</w:t>
      </w:r>
      <w:r w:rsidRPr="000F4170">
        <w:rPr>
          <w:vertAlign w:val="superscript"/>
          <w:lang w:val="en-GB"/>
        </w:rPr>
        <w:t>a</w:t>
      </w:r>
      <w:proofErr w:type="gramEnd"/>
      <w:r w:rsidRPr="000F4170">
        <w:rPr>
          <w:vertAlign w:val="superscript"/>
          <w:lang w:val="en-GB"/>
        </w:rPr>
        <w:t>,</w:t>
      </w:r>
      <w:proofErr w:type="gramStart"/>
      <w:r w:rsidRPr="000F4170">
        <w:rPr>
          <w:vertAlign w:val="superscript"/>
          <w:lang w:val="en-GB"/>
        </w:rPr>
        <w:t>b,c</w:t>
      </w:r>
      <w:proofErr w:type="gramEnd"/>
      <w:r w:rsidRPr="000F4170">
        <w:rPr>
          <w:vertAlign w:val="superscript"/>
          <w:lang w:val="en-GB"/>
        </w:rPr>
        <w:t>,</w:t>
      </w:r>
      <w:proofErr w:type="gramStart"/>
      <w:r w:rsidRPr="000F4170">
        <w:rPr>
          <w:vertAlign w:val="superscript"/>
          <w:lang w:val="en-GB"/>
        </w:rPr>
        <w:t>d,e</w:t>
      </w:r>
      <w:proofErr w:type="spellEnd"/>
      <w:proofErr w:type="gramEnd"/>
      <w:r w:rsidRPr="000F4170">
        <w:rPr>
          <w:lang w:val="en-GB"/>
        </w:rPr>
        <w:t xml:space="preserve"> Australia, 2022–2024</w:t>
      </w:r>
      <w:bookmarkEnd w:id="45"/>
    </w:p>
    <w:p w14:paraId="291E3BE1" w14:textId="271921EF" w:rsidR="000F4170" w:rsidRPr="000F4170" w:rsidRDefault="000F4170" w:rsidP="000F4170">
      <w:pPr>
        <w:pStyle w:val="CDIFigure-Placeholder"/>
        <w:rPr>
          <w:lang w:val="en-GB"/>
        </w:rPr>
      </w:pPr>
      <w:r>
        <w:rPr>
          <w:noProof/>
          <w:lang w:val="en-GB"/>
          <w14:ligatures w14:val="none"/>
        </w:rPr>
        <w:drawing>
          <wp:inline distT="0" distB="0" distL="0" distR="0" wp14:anchorId="0A3785E0" wp14:editId="5811550A">
            <wp:extent cx="6119818" cy="3172073"/>
            <wp:effectExtent l="0" t="0" r="0" b="9525"/>
            <wp:docPr id="1622759274" name="Picture 9" descr="Figure 17 shows vaccination coverage using a composite measure (a dose of HPV and an adolescent dose of diphtheria-tetanus-pertussis vaccine) in all adolescents turning 15 years, by jurisdiction, 2022 versus 2023 versus 2024. Coverage for this composite measure was 79.1% for adolescents turning 15 years of age in 2024, down from 83.7%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59274" name="Picture 9" descr="Figure 17 shows vaccination coverage using a composite measure (a dose of HPV and an adolescent dose of diphtheria-tetanus-pertussis vaccine) in all adolescents turning 15 years, by jurisdiction, 2022 versus 2023 versus 2024. Coverage for this composite measure was 79.1% for adolescents turning 15 years of age in 2024, down from 83.7% in 2022."/>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a:off x="0" y="0"/>
                      <a:ext cx="6120765" cy="3172564"/>
                    </a:xfrm>
                    <a:prstGeom prst="rect">
                      <a:avLst/>
                    </a:prstGeom>
                    <a:ln>
                      <a:noFill/>
                    </a:ln>
                    <a:extLst>
                      <a:ext uri="{53640926-AAD7-44D8-BBD7-CCE9431645EC}">
                        <a14:shadowObscured xmlns:a14="http://schemas.microsoft.com/office/drawing/2010/main"/>
                      </a:ext>
                    </a:extLst>
                  </pic:spPr>
                </pic:pic>
              </a:graphicData>
            </a:graphic>
          </wp:inline>
        </w:drawing>
      </w:r>
    </w:p>
    <w:p w14:paraId="7D92FC37" w14:textId="0426C394" w:rsidR="000F4170" w:rsidRPr="000F4170" w:rsidRDefault="000F4170" w:rsidP="000F4170">
      <w:pPr>
        <w:pStyle w:val="CDITable-FirstFootnote"/>
        <w:rPr>
          <w:lang w:val="en-GB"/>
        </w:rPr>
      </w:pPr>
      <w:r w:rsidRPr="000F4170">
        <w:rPr>
          <w:lang w:val="en-GB"/>
        </w:rPr>
        <w:t>a</w:t>
      </w:r>
      <w:r w:rsidRPr="000F4170">
        <w:rPr>
          <w:lang w:val="en-GB"/>
        </w:rPr>
        <w:tab/>
        <w:t xml:space="preserve">Source: Australian Immunisation Register data as </w:t>
      </w:r>
      <w:proofErr w:type="gramStart"/>
      <w:r w:rsidRPr="000F4170">
        <w:rPr>
          <w:lang w:val="en-GB"/>
        </w:rPr>
        <w:t>at</w:t>
      </w:r>
      <w:proofErr w:type="gramEnd"/>
      <w:r w:rsidRPr="000F4170">
        <w:rPr>
          <w:lang w:val="en-GB"/>
        </w:rPr>
        <w:t xml:space="preserve"> 2 April 2023 (for 2022 data); 4 February 2024 (for 2023 data); and 2</w:t>
      </w:r>
      <w:r>
        <w:rPr>
          <w:lang w:val="en-GB"/>
        </w:rPr>
        <w:t> </w:t>
      </w:r>
      <w:r w:rsidRPr="000F4170">
        <w:rPr>
          <w:lang w:val="en-GB"/>
        </w:rPr>
        <w:t>February 2025 (for 2024 data).</w:t>
      </w:r>
    </w:p>
    <w:p w14:paraId="0AE2C5B1" w14:textId="77777777" w:rsidR="000F4170" w:rsidRPr="000F4170" w:rsidRDefault="000F4170" w:rsidP="000F4170">
      <w:pPr>
        <w:pStyle w:val="CDITable-Footnote"/>
        <w:rPr>
          <w:lang w:val="en-GB"/>
        </w:rPr>
      </w:pPr>
      <w:r w:rsidRPr="000F4170">
        <w:rPr>
          <w:lang w:val="en-GB"/>
        </w:rPr>
        <w:t>b</w:t>
      </w:r>
      <w:r w:rsidRPr="000F4170">
        <w:rPr>
          <w:lang w:val="en-GB"/>
        </w:rPr>
        <w:tab/>
        <w:t>Coverage calculated using the number of Medicare-registered adolescents in each year-wide cohort with an AIR record of having received at least one dose of HPV vaccine ≥ 9 years of age and an adolescent (i.e. ≥ 10 years of age) dose of diphtheria–tetanus–pertussis vaccine (recorded as either dTpa or DTPa) by 31 December of the relevant year as the numerator and the total number of Medicare-registered adolescents in the relevant cohort as the denominator, expressed as a percentage.</w:t>
      </w:r>
    </w:p>
    <w:p w14:paraId="38C6C695" w14:textId="77777777" w:rsidR="000F4170" w:rsidRPr="000F4170" w:rsidRDefault="000F4170" w:rsidP="000F4170">
      <w:pPr>
        <w:pStyle w:val="CDITable-Footnote"/>
        <w:rPr>
          <w:lang w:val="en-GB"/>
        </w:rPr>
      </w:pPr>
      <w:r w:rsidRPr="000F4170">
        <w:rPr>
          <w:lang w:val="en-GB"/>
        </w:rPr>
        <w:t>c</w:t>
      </w:r>
      <w:r w:rsidRPr="000F4170">
        <w:rPr>
          <w:lang w:val="en-GB"/>
        </w:rPr>
        <w:tab/>
        <w:t>dTpa: diphtheria–tetanus–pertussis – formulation for individuals aged ≥ 10 years; DTPa: diphtheria–tetanus–pertussis – paediatric formulation.</w:t>
      </w:r>
    </w:p>
    <w:p w14:paraId="3CBD0D35" w14:textId="77777777" w:rsidR="000F4170" w:rsidRPr="000F4170" w:rsidRDefault="000F4170" w:rsidP="000F4170">
      <w:pPr>
        <w:pStyle w:val="CDITable-Footnote"/>
        <w:rPr>
          <w:lang w:val="en-GB"/>
        </w:rPr>
      </w:pPr>
      <w:r w:rsidRPr="000F4170">
        <w:rPr>
          <w:lang w:val="en-GB"/>
        </w:rPr>
        <w:t>d</w:t>
      </w:r>
      <w:r w:rsidRPr="000F4170">
        <w:rPr>
          <w:lang w:val="en-GB"/>
        </w:rPr>
        <w:tab/>
        <w:t>Cohorts born: 2007 for 2022 coverage estimates; 2008 for 2023 coverage estimates; and 2009 for 2024 coverage estimates.</w:t>
      </w:r>
    </w:p>
    <w:p w14:paraId="3A212FC3" w14:textId="781A66E2" w:rsidR="000F4170" w:rsidRDefault="000F4170" w:rsidP="000F4170">
      <w:pPr>
        <w:pStyle w:val="CDITable-Footnote"/>
        <w:rPr>
          <w:lang w:val="en-GB"/>
        </w:rPr>
      </w:pPr>
      <w:r w:rsidRPr="000F4170">
        <w:rPr>
          <w:lang w:val="en-GB"/>
        </w:rPr>
        <w:t>e</w:t>
      </w:r>
      <w:r w:rsidRPr="000F4170">
        <w:rPr>
          <w:lang w:val="en-GB"/>
        </w:rPr>
        <w:tab/>
        <w:t>ACT: Australian Capital Territory; NSW: New South Wales; NT: Northern Territory; Qld: Queensland; SA: South Australia; Tas.: Tasmania; Vic.: Victoria; WA: Western Australia.</w:t>
      </w:r>
      <w:r>
        <w:rPr>
          <w:lang w:val="en-GB"/>
        </w:rPr>
        <w:br w:type="page"/>
      </w:r>
    </w:p>
    <w:p w14:paraId="3E808CCF" w14:textId="77777777" w:rsidR="000F4170" w:rsidRPr="000F4170" w:rsidRDefault="000F4170" w:rsidP="000F4170">
      <w:pPr>
        <w:pStyle w:val="Heading4"/>
        <w:rPr>
          <w:lang w:val="en-GB"/>
        </w:rPr>
      </w:pPr>
      <w:r w:rsidRPr="000F4170">
        <w:rPr>
          <w:lang w:val="en-GB"/>
        </w:rPr>
        <w:lastRenderedPageBreak/>
        <w:t>HPV + diphtheria-tetanus-pertussis + meningococcal ACWY vaccine</w:t>
      </w:r>
    </w:p>
    <w:p w14:paraId="64A6ABAD" w14:textId="77777777" w:rsidR="000F4170" w:rsidRPr="000F4170" w:rsidRDefault="000F4170" w:rsidP="000F4170">
      <w:pPr>
        <w:rPr>
          <w:lang w:val="en-GB"/>
        </w:rPr>
      </w:pPr>
      <w:r w:rsidRPr="000F4170">
        <w:rPr>
          <w:lang w:val="en-GB"/>
        </w:rPr>
        <w:t>Using another composite measure – receipt of an HPV vaccine dose and adolescent doses of both diphtheria-tetanus-pertussis and meningococcal ACWY vaccine by 31 December 2024 – coverage was 70.3% for adolescents turning 18 years of age in 2024, down from 73.0% in 2023 and 73.4% in 2022 (Figure 18). Decreases in coverage between 2023 and 2024 were seen in all jurisdictions, except Tasmania (where it increased by 0.6 of a percentage point). The decreases ranged from 0.5 of a percentage point lower in the Australian Capital Territory and Northern Territory to 3.6 percentage points lower in South Australia and Western Australia. Coverage in 2024 by jurisdiction ranged from 66.4% in Queensland to 79.4% in the Australian Capital Territory (Figure 18).</w:t>
      </w:r>
    </w:p>
    <w:p w14:paraId="6914FAD0" w14:textId="77777777" w:rsidR="000F4170" w:rsidRDefault="000F4170" w:rsidP="003E54B0">
      <w:pPr>
        <w:pStyle w:val="CDIFigure-Title"/>
        <w:rPr>
          <w:lang w:val="en-GB"/>
        </w:rPr>
      </w:pPr>
      <w:bookmarkStart w:id="46" w:name="_Toc229747019"/>
      <w:r w:rsidRPr="000F4170">
        <w:rPr>
          <w:lang w:val="en-GB"/>
        </w:rPr>
        <w:t xml:space="preserve">Figure 18: Vaccination coverage using composite measure (dose of HPV and adolescent doses of diphtheria-tetanus-pertussis and meningococcal ACWY vaccine) in all adolescents turning 18 years, by </w:t>
      </w:r>
      <w:proofErr w:type="spellStart"/>
      <w:proofErr w:type="gramStart"/>
      <w:r w:rsidRPr="000F4170">
        <w:rPr>
          <w:lang w:val="en-GB"/>
        </w:rPr>
        <w:t>jurisdiction,</w:t>
      </w:r>
      <w:r w:rsidRPr="000F4170">
        <w:rPr>
          <w:vertAlign w:val="superscript"/>
          <w:lang w:val="en-GB"/>
        </w:rPr>
        <w:t>a</w:t>
      </w:r>
      <w:proofErr w:type="gramEnd"/>
      <w:r w:rsidRPr="000F4170">
        <w:rPr>
          <w:vertAlign w:val="superscript"/>
          <w:lang w:val="en-GB"/>
        </w:rPr>
        <w:t>,</w:t>
      </w:r>
      <w:proofErr w:type="gramStart"/>
      <w:r w:rsidRPr="000F4170">
        <w:rPr>
          <w:vertAlign w:val="superscript"/>
          <w:lang w:val="en-GB"/>
        </w:rPr>
        <w:t>b,c</w:t>
      </w:r>
      <w:proofErr w:type="gramEnd"/>
      <w:r w:rsidRPr="000F4170">
        <w:rPr>
          <w:vertAlign w:val="superscript"/>
          <w:lang w:val="en-GB"/>
        </w:rPr>
        <w:t>,</w:t>
      </w:r>
      <w:proofErr w:type="gramStart"/>
      <w:r w:rsidRPr="000F4170">
        <w:rPr>
          <w:vertAlign w:val="superscript"/>
          <w:lang w:val="en-GB"/>
        </w:rPr>
        <w:t>d,e</w:t>
      </w:r>
      <w:proofErr w:type="spellEnd"/>
      <w:proofErr w:type="gramEnd"/>
      <w:r w:rsidRPr="000F4170">
        <w:rPr>
          <w:lang w:val="en-GB"/>
        </w:rPr>
        <w:t xml:space="preserve"> Australia, 2022–2024</w:t>
      </w:r>
      <w:bookmarkEnd w:id="46"/>
    </w:p>
    <w:p w14:paraId="0ABCC7E7" w14:textId="0A652E80" w:rsidR="000F4170" w:rsidRPr="000F4170" w:rsidRDefault="000F4170" w:rsidP="000F4170">
      <w:pPr>
        <w:pStyle w:val="CDIFigure-Placeholder"/>
        <w:rPr>
          <w:lang w:val="en-GB"/>
        </w:rPr>
      </w:pPr>
      <w:r>
        <w:rPr>
          <w:noProof/>
          <w:lang w:val="en-GB"/>
          <w14:ligatures w14:val="none"/>
        </w:rPr>
        <w:drawing>
          <wp:inline distT="0" distB="0" distL="0" distR="0" wp14:anchorId="66B58E62" wp14:editId="05E9092A">
            <wp:extent cx="6117994" cy="3124476"/>
            <wp:effectExtent l="0" t="0" r="0" b="0"/>
            <wp:docPr id="648417576" name="Picture 10" descr="Figure 18 shows vaccination coverage using a composite measure (a dose of HPV, an adolescent dose of diphtheria-tetanus-pertussis vaccine and a dose of meningococcal ACWY vaccine) in all adolescents turning 15 years, by jurisdiction, 2022 versus 2023 versus 2024. Coverage for this composite measure was 70.3% for all adolescents turning 15 years of age in 2024, down from 73.4%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17576" name="Picture 10" descr="Figure 18 shows vaccination coverage using a composite measure (a dose of HPV, an adolescent dose of diphtheria-tetanus-pertussis vaccine and a dose of meningococcal ACWY vaccine) in all adolescents turning 15 years, by jurisdiction, 2022 versus 2023 versus 2024. Coverage for this composite measure was 70.3% for all adolescents turning 15 years of age in 2024, down from 73.4% in 2022."/>
                    <pic:cNvPicPr/>
                  </pic:nvPicPr>
                  <pic:blipFill rotWithShape="1">
                    <a:blip r:embed="rId35" cstate="print">
                      <a:extLst>
                        <a:ext uri="{28A0092B-C50C-407E-A947-70E740481C1C}">
                          <a14:useLocalDpi xmlns:a14="http://schemas.microsoft.com/office/drawing/2010/main" val="0"/>
                        </a:ext>
                      </a:extLst>
                    </a:blip>
                    <a:srcRect/>
                    <a:stretch>
                      <a:fillRect/>
                    </a:stretch>
                  </pic:blipFill>
                  <pic:spPr bwMode="auto">
                    <a:xfrm>
                      <a:off x="0" y="0"/>
                      <a:ext cx="6120765" cy="3125891"/>
                    </a:xfrm>
                    <a:prstGeom prst="rect">
                      <a:avLst/>
                    </a:prstGeom>
                    <a:ln>
                      <a:noFill/>
                    </a:ln>
                    <a:extLst>
                      <a:ext uri="{53640926-AAD7-44D8-BBD7-CCE9431645EC}">
                        <a14:shadowObscured xmlns:a14="http://schemas.microsoft.com/office/drawing/2010/main"/>
                      </a:ext>
                    </a:extLst>
                  </pic:spPr>
                </pic:pic>
              </a:graphicData>
            </a:graphic>
          </wp:inline>
        </w:drawing>
      </w:r>
    </w:p>
    <w:p w14:paraId="64E6FE23" w14:textId="61D82AB3" w:rsidR="000F4170" w:rsidRPr="000F4170" w:rsidRDefault="000F4170" w:rsidP="000F4170">
      <w:pPr>
        <w:pStyle w:val="CDITable-FirstFootnote"/>
        <w:rPr>
          <w:lang w:val="en-GB"/>
        </w:rPr>
      </w:pPr>
      <w:r w:rsidRPr="000F4170">
        <w:rPr>
          <w:lang w:val="en-GB"/>
        </w:rPr>
        <w:t>a</w:t>
      </w:r>
      <w:r w:rsidRPr="000F4170">
        <w:rPr>
          <w:lang w:val="en-GB"/>
        </w:rPr>
        <w:tab/>
        <w:t xml:space="preserve">Source: Australian Immunisation Register data as </w:t>
      </w:r>
      <w:proofErr w:type="gramStart"/>
      <w:r w:rsidRPr="000F4170">
        <w:rPr>
          <w:lang w:val="en-GB"/>
        </w:rPr>
        <w:t>at</w:t>
      </w:r>
      <w:proofErr w:type="gramEnd"/>
      <w:r w:rsidRPr="000F4170">
        <w:rPr>
          <w:lang w:val="en-GB"/>
        </w:rPr>
        <w:t xml:space="preserve"> 2 April 2023 (for 2022 data); 4 February 2024 (for 2023 data); and 2</w:t>
      </w:r>
      <w:r>
        <w:rPr>
          <w:lang w:val="en-GB"/>
        </w:rPr>
        <w:t> </w:t>
      </w:r>
      <w:r w:rsidRPr="000F4170">
        <w:rPr>
          <w:lang w:val="en-GB"/>
        </w:rPr>
        <w:t>February 2025 (for 2024 data).</w:t>
      </w:r>
    </w:p>
    <w:p w14:paraId="0CB0793B" w14:textId="6A84F09B" w:rsidR="000F4170" w:rsidRPr="000F4170" w:rsidRDefault="000F4170" w:rsidP="000F4170">
      <w:pPr>
        <w:pStyle w:val="CDITable-Footnote"/>
        <w:rPr>
          <w:lang w:val="en-GB"/>
        </w:rPr>
      </w:pPr>
      <w:r w:rsidRPr="000F4170">
        <w:rPr>
          <w:lang w:val="en-GB"/>
        </w:rPr>
        <w:t>b</w:t>
      </w:r>
      <w:r w:rsidRPr="000F4170">
        <w:rPr>
          <w:lang w:val="en-GB"/>
        </w:rPr>
        <w:tab/>
        <w:t>Coverage calculated using the number of Medicare-registered adolescents in each year-wide cohort with an AIR record of having received at least one dose of HPV vaccine (≥ 9 years of age) and an adolescent (i.e. ≥ 10 years of age) dose of both diphtheria–tetanus–pertussis vaccine (recorded as either dTpa or DTPa) and meningococcal ACWY vaccine by 31</w:t>
      </w:r>
      <w:r>
        <w:rPr>
          <w:lang w:val="en-GB"/>
        </w:rPr>
        <w:t> </w:t>
      </w:r>
      <w:r w:rsidRPr="000F4170">
        <w:rPr>
          <w:lang w:val="en-GB"/>
        </w:rPr>
        <w:t>December of the relevant year as the numerator and the total number of Medicare-registered adolescents in the relevant cohort as the denominator, expressed as a percentage.</w:t>
      </w:r>
    </w:p>
    <w:p w14:paraId="69279137" w14:textId="77777777" w:rsidR="000F4170" w:rsidRPr="000F4170" w:rsidRDefault="000F4170" w:rsidP="000F4170">
      <w:pPr>
        <w:pStyle w:val="CDITable-Footnote"/>
        <w:rPr>
          <w:lang w:val="en-GB"/>
        </w:rPr>
      </w:pPr>
      <w:r w:rsidRPr="000F4170">
        <w:rPr>
          <w:lang w:val="en-GB"/>
        </w:rPr>
        <w:t>c</w:t>
      </w:r>
      <w:r w:rsidRPr="000F4170">
        <w:rPr>
          <w:lang w:val="en-GB"/>
        </w:rPr>
        <w:tab/>
        <w:t>dTpa: diphtheria–tetanus–pertussis – formulation for individuals aged ≥ 10 years; DTPa: diphtheria–tetanus–pertussis – paediatric formulation.</w:t>
      </w:r>
    </w:p>
    <w:p w14:paraId="2DFAE172" w14:textId="77777777" w:rsidR="000F4170" w:rsidRPr="00D727FD" w:rsidRDefault="000F4170" w:rsidP="000F4170">
      <w:pPr>
        <w:pStyle w:val="CDITable-Footnote"/>
        <w:rPr>
          <w:spacing w:val="-1"/>
          <w:lang w:val="en-GB"/>
        </w:rPr>
      </w:pPr>
      <w:r w:rsidRPr="000F4170">
        <w:rPr>
          <w:lang w:val="en-GB"/>
        </w:rPr>
        <w:t>d</w:t>
      </w:r>
      <w:r w:rsidRPr="000F4170">
        <w:rPr>
          <w:lang w:val="en-GB"/>
        </w:rPr>
        <w:tab/>
      </w:r>
      <w:r w:rsidRPr="00D727FD">
        <w:rPr>
          <w:spacing w:val="-1"/>
          <w:lang w:val="en-GB"/>
        </w:rPr>
        <w:t>Cohorts born: 2004 for 2022 coverage estimates; 2005 for 2023 coverage estimates; and 2006 for 2024 coverage estimates.</w:t>
      </w:r>
    </w:p>
    <w:p w14:paraId="0CA78C90" w14:textId="77777777" w:rsidR="000F4170" w:rsidRPr="000F4170" w:rsidRDefault="000F4170" w:rsidP="000F4170">
      <w:pPr>
        <w:pStyle w:val="CDITable-Footnote"/>
        <w:rPr>
          <w:lang w:val="en-GB"/>
        </w:rPr>
      </w:pPr>
      <w:r w:rsidRPr="000F4170">
        <w:rPr>
          <w:lang w:val="en-GB"/>
        </w:rPr>
        <w:t>e</w:t>
      </w:r>
      <w:r w:rsidRPr="000F4170">
        <w:rPr>
          <w:lang w:val="en-GB"/>
        </w:rPr>
        <w:tab/>
        <w:t>ACT: Australian Capital Territory; NSW: New South Wales; NT: Northern Territory; Qld: Queensland; SA: South Australia; Tas.: Tasmania; Vic.: Victoria; WA: Western Australia.</w:t>
      </w:r>
    </w:p>
    <w:p w14:paraId="0CADDEEF" w14:textId="77777777" w:rsidR="000F4170" w:rsidRPr="000F4170" w:rsidRDefault="000F4170" w:rsidP="00D727FD">
      <w:pPr>
        <w:pStyle w:val="Heading3"/>
        <w:rPr>
          <w:lang w:val="en-GB"/>
        </w:rPr>
      </w:pPr>
      <w:r w:rsidRPr="000F4170">
        <w:rPr>
          <w:lang w:val="en-GB"/>
        </w:rPr>
        <w:t xml:space="preserve">Influenza vaccination </w:t>
      </w:r>
      <w:r w:rsidRPr="00D727FD">
        <w:t>coverage</w:t>
      </w:r>
    </w:p>
    <w:p w14:paraId="054E28F5" w14:textId="77777777" w:rsidR="000F4170" w:rsidRPr="000F4170" w:rsidRDefault="000F4170" w:rsidP="000F4170">
      <w:pPr>
        <w:rPr>
          <w:lang w:val="en-GB"/>
        </w:rPr>
      </w:pPr>
      <w:r w:rsidRPr="000F4170">
        <w:rPr>
          <w:lang w:val="en-GB"/>
        </w:rPr>
        <w:t>Influenza vaccination coverage in adolescents aged 10–19 years decreased by 1.9 percentage points between 2023 and 2024, to 13.3% (Figure 5), with decreases seen in all jurisdictions, ranging from 0.7 of a percentage point lower in Queensland to 5.1 percentage points lower in Western Australia (Appendix A, Table A.12).</w:t>
      </w:r>
    </w:p>
    <w:p w14:paraId="25D5729A" w14:textId="77777777" w:rsidR="00D727FD" w:rsidRPr="00D727FD" w:rsidRDefault="00D727FD" w:rsidP="00D727FD">
      <w:pPr>
        <w:pStyle w:val="Heading2"/>
        <w:rPr>
          <w:lang w:val="en-GB"/>
        </w:rPr>
      </w:pPr>
      <w:bookmarkStart w:id="47" w:name="_Toc229747087"/>
      <w:r w:rsidRPr="00D727FD">
        <w:rPr>
          <w:lang w:val="en-GB"/>
        </w:rPr>
        <w:lastRenderedPageBreak/>
        <w:t>Aboriginal and Torres Strait Islander adolescents</w:t>
      </w:r>
      <w:bookmarkEnd w:id="47"/>
    </w:p>
    <w:p w14:paraId="089A5431" w14:textId="258B09EE" w:rsidR="00D727FD" w:rsidRPr="00D727FD" w:rsidRDefault="00D727FD" w:rsidP="00D727FD">
      <w:pPr>
        <w:pStyle w:val="Heading3-lessspacebefore"/>
        <w:rPr>
          <w:lang w:val="en-GB"/>
        </w:rPr>
      </w:pPr>
      <w:r w:rsidRPr="00D727FD">
        <w:rPr>
          <w:lang w:val="en-GB"/>
        </w:rPr>
        <w:t>Human papillomavirus vaccination coverage: cohorts turning 15</w:t>
      </w:r>
      <w:r>
        <w:rPr>
          <w:lang w:val="en-GB"/>
        </w:rPr>
        <w:t> </w:t>
      </w:r>
      <w:r w:rsidRPr="00D727FD">
        <w:rPr>
          <w:lang w:val="en-GB"/>
        </w:rPr>
        <w:t>years</w:t>
      </w:r>
    </w:p>
    <w:p w14:paraId="239C91E7" w14:textId="77777777" w:rsidR="00D727FD" w:rsidRDefault="00D727FD" w:rsidP="00D727FD">
      <w:pPr>
        <w:rPr>
          <w:lang w:val="en-GB"/>
        </w:rPr>
      </w:pPr>
      <w:r w:rsidRPr="00D727FD">
        <w:rPr>
          <w:lang w:val="en-GB"/>
        </w:rPr>
        <w:t>Coverage of at least one dose of human papillomavirus (HPV) vaccine by the adolescent’s fifteenth birthday has decreased each year since 2020 in Aboriginal and Torres Strait Islander girls and boys, with coverage in 2024 being 11.1 and 13.8 percentage points lower than in 2020 at 76.7% and 69.2%, respectively (Figure 19). The largest decrease in coverage was between 2023 and 2024, down by 4.2 percentage points from 80.9% in girls and by 5.8 percentage points from 75.0% in boys (Figure 19). Coverage continues to be greater in Aboriginal and Torres Strait Islander girls than boys, with the disparity in coverage increasing from 4.8 percentage points in 2020 to 7.5 percentage points in 2024 (Figure 19).</w:t>
      </w:r>
    </w:p>
    <w:p w14:paraId="0F19FFEB" w14:textId="77777777" w:rsidR="00D727FD" w:rsidRPr="00D727FD" w:rsidRDefault="00D727FD" w:rsidP="00D727FD">
      <w:pPr>
        <w:rPr>
          <w:lang w:val="en-GB"/>
        </w:rPr>
      </w:pPr>
      <w:r w:rsidRPr="00D727FD">
        <w:rPr>
          <w:lang w:val="en-GB"/>
        </w:rPr>
        <w:t>Coverage decreased between 2023 and 2024 for Aboriginal and Torres Strait Islander girls and boys in all jurisdictions, except in South Australia, where coverage in girls increased by 0.3 of a percentage point, and in the Northern Territory, where coverage in girls remained stable at 72.7%. In 2024, coverage for Aboriginal and Torres Strait Islander girls and boys ranged from 66.7% and 55.7%, respectively, in South Australia, to 83.8% and 81.0%, respectively, in the Australian Capital Territory (Table 4). Coverage was above 80% in two jurisdictions for Aboriginal and Torres Strait Islander girls (New South Wales and the Australian Capital Territory). It was above 80% for Aboriginal and Torres Strait Islander boys only in the Australian Capital Territory (Table 4).</w:t>
      </w:r>
    </w:p>
    <w:p w14:paraId="737B9F14" w14:textId="77777777" w:rsidR="00D727FD" w:rsidRPr="00D727FD" w:rsidRDefault="00D727FD" w:rsidP="00D727FD">
      <w:pPr>
        <w:rPr>
          <w:lang w:val="en-GB"/>
        </w:rPr>
      </w:pPr>
      <w:r w:rsidRPr="00D727FD">
        <w:rPr>
          <w:lang w:val="en-GB"/>
        </w:rPr>
        <w:t>Coverage of at least one dose of HPV vaccine by the fifteenth birthday in 2024 was lower in Aboriginal and Torres Strait Islander adolescents who resided in remote and very remote areas compared to major cities, with the disparity greater for boys than girls (9.5 percentage points for boys compared to 7.6 points for girls). It was also greater than in 2023 (0.8 percentage points more for boys and 1.6 percentage points more for girls; Table 4).</w:t>
      </w:r>
    </w:p>
    <w:p w14:paraId="1AB0E3A5" w14:textId="7CDBF81A" w:rsidR="00D727FD" w:rsidRPr="00D727FD" w:rsidRDefault="00D727FD" w:rsidP="00D727FD">
      <w:pPr>
        <w:rPr>
          <w:lang w:val="en-GB"/>
        </w:rPr>
      </w:pPr>
      <w:r w:rsidRPr="00D727FD">
        <w:rPr>
          <w:lang w:val="en-GB"/>
        </w:rPr>
        <w:t>In Aboriginal and Torres Strait Islander girls, coverage of at least one dose of HPV vaccine by the fifteenth birthday in 2024 was 12.0 percentage points higher in those living in the most socioeconomically advantaged (fifth quintile) areas than in those living in the most disadvantaged (first quintile) areas (84.9% versus 72.9%; Table 4). In Aboriginal and Torres Strait Islander boys, coverage of at least one dose of HPV vaccine by the fifteenth birthday in 2024 was 15.6 percentage points higher in those living in the most socioeconomically advantaged areas than in those living in the most disadvantaged areas (79.8% versus 64.2%; Table 4).</w:t>
      </w:r>
    </w:p>
    <w:p w14:paraId="489603F0" w14:textId="77777777" w:rsidR="00D727FD" w:rsidRDefault="00D727FD" w:rsidP="00D727FD">
      <w:pPr>
        <w:pStyle w:val="CDIFigure-Title"/>
        <w:rPr>
          <w:lang w:val="en-GB"/>
        </w:rPr>
      </w:pPr>
      <w:bookmarkStart w:id="48" w:name="_Toc229747020"/>
      <w:r w:rsidRPr="00D727FD">
        <w:rPr>
          <w:lang w:val="en-GB"/>
        </w:rPr>
        <w:lastRenderedPageBreak/>
        <w:t xml:space="preserve">Figure 19: Coverage of at least one dose of HPV vaccine in Aboriginal and Torres Strait Islander adolescents turning 15 years of age in the relevant year, by </w:t>
      </w:r>
      <w:proofErr w:type="spellStart"/>
      <w:proofErr w:type="gramStart"/>
      <w:r w:rsidRPr="00D727FD">
        <w:rPr>
          <w:lang w:val="en-GB"/>
        </w:rPr>
        <w:t>gender,</w:t>
      </w:r>
      <w:r w:rsidRPr="00D727FD">
        <w:rPr>
          <w:vertAlign w:val="superscript"/>
          <w:lang w:val="en-GB"/>
        </w:rPr>
        <w:t>a</w:t>
      </w:r>
      <w:proofErr w:type="gramEnd"/>
      <w:r w:rsidRPr="00D727FD">
        <w:rPr>
          <w:vertAlign w:val="superscript"/>
          <w:lang w:val="en-GB"/>
        </w:rPr>
        <w:t>,</w:t>
      </w:r>
      <w:proofErr w:type="gramStart"/>
      <w:r w:rsidRPr="00D727FD">
        <w:rPr>
          <w:vertAlign w:val="superscript"/>
          <w:lang w:val="en-GB"/>
        </w:rPr>
        <w:t>b,c</w:t>
      </w:r>
      <w:proofErr w:type="spellEnd"/>
      <w:proofErr w:type="gramEnd"/>
      <w:r w:rsidRPr="00D727FD">
        <w:rPr>
          <w:lang w:val="en-GB"/>
        </w:rPr>
        <w:t xml:space="preserve"> Australia, 2020–2024</w:t>
      </w:r>
      <w:bookmarkEnd w:id="48"/>
    </w:p>
    <w:p w14:paraId="00EA81FD" w14:textId="63D8C0EB" w:rsidR="00D727FD" w:rsidRPr="00D727FD" w:rsidRDefault="00D727FD" w:rsidP="00D727FD">
      <w:pPr>
        <w:pStyle w:val="CDIFigure-Placeholder"/>
        <w:rPr>
          <w:lang w:val="en-GB"/>
        </w:rPr>
      </w:pPr>
      <w:r>
        <w:rPr>
          <w:noProof/>
          <w:lang w:val="en-GB"/>
          <w14:ligatures w14:val="none"/>
        </w:rPr>
        <w:drawing>
          <wp:inline distT="0" distB="0" distL="0" distR="0" wp14:anchorId="0D6DD4C6" wp14:editId="3A5910DF">
            <wp:extent cx="6120540" cy="2941872"/>
            <wp:effectExtent l="0" t="0" r="0" b="0"/>
            <wp:docPr id="322555293" name="Picture 11" descr="Figure 19 shows coverage of at least one dose of HPV vaccine for Aboriginal and Torres Strait Islander adolescents turning 15 years of age in the relevant year, by gender, Australia, 2020–2024. Coverage of at least one dose of human papillomavirus (HPV) vaccine by the adolescent’s fifteenth birthday has decreased each year since 2020 in Aboriginal and Torres Strait Islander girls and boys, with coverage in 2024 being 11.1 and 13.8 percentage points lower than in 2020 at 76.7% and 69.2%, respectively (Figure 19). The largest decrease in coverage was between 2023 and 2024, down by 4.2 percentage points from 80.9% in girls and by 5.8 percentage points from 75.0% in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55293" name="Picture 11" descr="Figure 19 shows coverage of at least one dose of HPV vaccine for Aboriginal and Torres Strait Islander adolescents turning 15 years of age in the relevant year, by gender, Australia, 2020–2024. Coverage of at least one dose of human papillomavirus (HPV) vaccine by the adolescent’s fifteenth birthday has decreased each year since 2020 in Aboriginal and Torres Strait Islander girls and boys, with coverage in 2024 being 11.1 and 13.8 percentage points lower than in 2020 at 76.7% and 69.2%, respectively (Figure 19). The largest decrease in coverage was between 2023 and 2024, down by 4.2 percentage points from 80.9% in girls and by 5.8 percentage points from 75.0% in boys."/>
                    <pic:cNvPicPr/>
                  </pic:nvPicPr>
                  <pic:blipFill rotWithShape="1">
                    <a:blip r:embed="rId36" cstate="print">
                      <a:extLst>
                        <a:ext uri="{28A0092B-C50C-407E-A947-70E740481C1C}">
                          <a14:useLocalDpi xmlns:a14="http://schemas.microsoft.com/office/drawing/2010/main" val="0"/>
                        </a:ext>
                      </a:extLst>
                    </a:blip>
                    <a:srcRect/>
                    <a:stretch>
                      <a:fillRect/>
                    </a:stretch>
                  </pic:blipFill>
                  <pic:spPr bwMode="auto">
                    <a:xfrm>
                      <a:off x="0" y="0"/>
                      <a:ext cx="6120765" cy="2941980"/>
                    </a:xfrm>
                    <a:prstGeom prst="rect">
                      <a:avLst/>
                    </a:prstGeom>
                    <a:ln>
                      <a:noFill/>
                    </a:ln>
                    <a:extLst>
                      <a:ext uri="{53640926-AAD7-44D8-BBD7-CCE9431645EC}">
                        <a14:shadowObscured xmlns:a14="http://schemas.microsoft.com/office/drawing/2010/main"/>
                      </a:ext>
                    </a:extLst>
                  </pic:spPr>
                </pic:pic>
              </a:graphicData>
            </a:graphic>
          </wp:inline>
        </w:drawing>
      </w:r>
    </w:p>
    <w:p w14:paraId="3E21F0CB" w14:textId="77777777" w:rsidR="00D727FD" w:rsidRPr="00D727FD" w:rsidRDefault="00D727FD" w:rsidP="00D727FD">
      <w:pPr>
        <w:pStyle w:val="CDITable-Footnote"/>
        <w:rPr>
          <w:lang w:val="en-GB"/>
        </w:rPr>
      </w:pPr>
      <w:r w:rsidRPr="00D727FD">
        <w:rPr>
          <w:lang w:val="en-GB"/>
        </w:rPr>
        <w:t>a</w:t>
      </w:r>
      <w:r w:rsidRPr="00D727FD">
        <w:rPr>
          <w:lang w:val="en-GB"/>
        </w:rPr>
        <w:tab/>
        <w:t xml:space="preserve">Source: Australian Immunisation Register data as </w:t>
      </w:r>
      <w:proofErr w:type="gramStart"/>
      <w:r w:rsidRPr="00D727FD">
        <w:rPr>
          <w:lang w:val="en-GB"/>
        </w:rPr>
        <w:t>at</w:t>
      </w:r>
      <w:proofErr w:type="gramEnd"/>
      <w:r w:rsidRPr="00D727FD">
        <w:rPr>
          <w:lang w:val="en-GB"/>
        </w:rPr>
        <w:t xml:space="preserve"> 31 March 2021 (for 2020 data); 3 April 2022 (for 2021 data); 2 April 2023 (for 2022 data); 4 February 2024 (for 2023 data); and 2 February 2025 (for 2024 data).</w:t>
      </w:r>
    </w:p>
    <w:p w14:paraId="371F7716" w14:textId="77777777" w:rsidR="00D727FD" w:rsidRPr="00D727FD" w:rsidRDefault="00D727FD" w:rsidP="00D727FD">
      <w:pPr>
        <w:pStyle w:val="CDITable-Footnote"/>
        <w:rPr>
          <w:lang w:val="en-GB"/>
        </w:rPr>
      </w:pPr>
      <w:r w:rsidRPr="00D727FD">
        <w:rPr>
          <w:lang w:val="en-GB"/>
        </w:rPr>
        <w:t>b</w:t>
      </w:r>
      <w:r w:rsidRPr="00D727FD">
        <w:rPr>
          <w:lang w:val="en-GB"/>
        </w:rPr>
        <w:tab/>
        <w:t>Coverage calculated using the number of Medicare-registered Aboriginal and Torres Strait Islander adolescents in each year-wide birth cohort with an AIR record of having received at least one dose of HPV vaccine after their ninth birthday (since HPV is registered to be given from 9 years of age) but before their fifteenth birthday as the numerator and the total number of Medicare-registered Aboriginal and Torres Strait Islander adolescents in the relevant birth cohort as the denominator, expressed as a percentage.</w:t>
      </w:r>
    </w:p>
    <w:p w14:paraId="4D284A94" w14:textId="77777777" w:rsidR="00D727FD" w:rsidRPr="00D727FD" w:rsidRDefault="00D727FD" w:rsidP="00D727FD">
      <w:pPr>
        <w:pStyle w:val="CDITable-Footnote"/>
        <w:rPr>
          <w:lang w:val="en-GB"/>
        </w:rPr>
      </w:pPr>
      <w:r w:rsidRPr="00D727FD">
        <w:rPr>
          <w:lang w:val="en-GB"/>
        </w:rPr>
        <w:t>c</w:t>
      </w:r>
      <w:r w:rsidRPr="00D727FD">
        <w:rPr>
          <w:lang w:val="en-GB"/>
        </w:rPr>
        <w:tab/>
        <w:t>Cohorts born:</w:t>
      </w:r>
    </w:p>
    <w:p w14:paraId="1DC1E377" w14:textId="77777777" w:rsidR="00D727FD" w:rsidRPr="00D727FD" w:rsidRDefault="00D727FD" w:rsidP="00D727FD">
      <w:pPr>
        <w:pStyle w:val="CDITable-Footnote"/>
        <w:ind w:left="568"/>
        <w:rPr>
          <w:lang w:val="en-GB"/>
        </w:rPr>
      </w:pPr>
      <w:r w:rsidRPr="00D727FD">
        <w:rPr>
          <w:lang w:val="en-GB"/>
        </w:rPr>
        <w:t>2005 for 2020 coverage estimates (i.e. vaccines due at age 12–13 years from early 2017 to late 2018</w:t>
      </w:r>
      <w:proofErr w:type="gramStart"/>
      <w:r w:rsidRPr="00D727FD">
        <w:rPr>
          <w:lang w:val="en-GB"/>
        </w:rPr>
        <w:t>);</w:t>
      </w:r>
      <w:proofErr w:type="gramEnd"/>
    </w:p>
    <w:p w14:paraId="323FFB96" w14:textId="77777777" w:rsidR="00D727FD" w:rsidRPr="00D727FD" w:rsidRDefault="00D727FD" w:rsidP="00D727FD">
      <w:pPr>
        <w:pStyle w:val="CDITable-Footnote"/>
        <w:ind w:left="568"/>
        <w:rPr>
          <w:lang w:val="en-GB"/>
        </w:rPr>
      </w:pPr>
      <w:r w:rsidRPr="00D727FD">
        <w:rPr>
          <w:lang w:val="en-GB"/>
        </w:rPr>
        <w:t>2006 for 2021 coverage estimates (i.e. vaccines due at age 12–13 years from early 2018 to late 2019</w:t>
      </w:r>
      <w:proofErr w:type="gramStart"/>
      <w:r w:rsidRPr="00D727FD">
        <w:rPr>
          <w:lang w:val="en-GB"/>
        </w:rPr>
        <w:t>);</w:t>
      </w:r>
      <w:proofErr w:type="gramEnd"/>
    </w:p>
    <w:p w14:paraId="5BA37B8A" w14:textId="77777777" w:rsidR="00D727FD" w:rsidRPr="00D727FD" w:rsidRDefault="00D727FD" w:rsidP="00D727FD">
      <w:pPr>
        <w:pStyle w:val="CDITable-Footnote"/>
        <w:ind w:left="568"/>
        <w:rPr>
          <w:lang w:val="en-GB"/>
        </w:rPr>
      </w:pPr>
      <w:r w:rsidRPr="00D727FD">
        <w:rPr>
          <w:lang w:val="en-GB"/>
        </w:rPr>
        <w:t>2007 for 2022 coverage estimates (i.e. vaccines due at age 12–13 years from early 2019 to late 2020</w:t>
      </w:r>
      <w:proofErr w:type="gramStart"/>
      <w:r w:rsidRPr="00D727FD">
        <w:rPr>
          <w:lang w:val="en-GB"/>
        </w:rPr>
        <w:t>);</w:t>
      </w:r>
      <w:proofErr w:type="gramEnd"/>
    </w:p>
    <w:p w14:paraId="29C73301" w14:textId="77777777" w:rsidR="00D727FD" w:rsidRPr="00D727FD" w:rsidRDefault="00D727FD" w:rsidP="00D727FD">
      <w:pPr>
        <w:pStyle w:val="CDITable-Footnote"/>
        <w:ind w:left="568"/>
        <w:rPr>
          <w:lang w:val="en-GB"/>
        </w:rPr>
      </w:pPr>
      <w:r w:rsidRPr="00D727FD">
        <w:rPr>
          <w:lang w:val="en-GB"/>
        </w:rPr>
        <w:t xml:space="preserve">2008 for 2023 coverage estimates (i.e. vaccines due at age 12–13 years from early 2020 to late 2021); and </w:t>
      </w:r>
    </w:p>
    <w:p w14:paraId="68FA1BB5" w14:textId="1E3C2F3B" w:rsidR="00D727FD" w:rsidRDefault="00D727FD" w:rsidP="00D727FD">
      <w:pPr>
        <w:pStyle w:val="CDITable-Footnote"/>
        <w:ind w:left="568"/>
        <w:rPr>
          <w:lang w:val="en-GB"/>
        </w:rPr>
      </w:pPr>
      <w:r w:rsidRPr="00D727FD">
        <w:rPr>
          <w:lang w:val="en-GB"/>
        </w:rPr>
        <w:t>2009 for 2024 coverage estimates (i.e. vaccines due at age 12–13 years from early 2021 to late 2022).</w:t>
      </w:r>
      <w:r>
        <w:rPr>
          <w:lang w:val="en-GB"/>
        </w:rPr>
        <w:br w:type="page"/>
      </w:r>
    </w:p>
    <w:p w14:paraId="703ADB7B" w14:textId="77777777" w:rsidR="00D727FD" w:rsidRPr="00D727FD" w:rsidRDefault="00D727FD" w:rsidP="00D727FD">
      <w:pPr>
        <w:pStyle w:val="CDITable-Title"/>
        <w:rPr>
          <w:lang w:val="en-GB"/>
        </w:rPr>
      </w:pPr>
      <w:bookmarkStart w:id="49" w:name="_Toc229747127"/>
      <w:r w:rsidRPr="00D727FD">
        <w:rPr>
          <w:lang w:val="en-GB"/>
        </w:rPr>
        <w:lastRenderedPageBreak/>
        <w:t xml:space="preserve">Table 4: Coverage of at least one dose of human papillomavirus (HPV) vaccine in Aboriginal and Torres Strait Islander adolescents turning 15 years of age in the relevant year, by gender, jurisdiction, and remoteness / socio-economic status of area of </w:t>
      </w:r>
      <w:proofErr w:type="spellStart"/>
      <w:proofErr w:type="gramStart"/>
      <w:r w:rsidRPr="00D727FD">
        <w:rPr>
          <w:lang w:val="en-GB"/>
        </w:rPr>
        <w:t>residence,</w:t>
      </w:r>
      <w:r w:rsidRPr="00D727FD">
        <w:rPr>
          <w:vertAlign w:val="superscript"/>
          <w:lang w:val="en-GB"/>
        </w:rPr>
        <w:t>a</w:t>
      </w:r>
      <w:proofErr w:type="gramEnd"/>
      <w:r w:rsidRPr="00D727FD">
        <w:rPr>
          <w:vertAlign w:val="superscript"/>
          <w:lang w:val="en-GB"/>
        </w:rPr>
        <w:t>,</w:t>
      </w:r>
      <w:proofErr w:type="gramStart"/>
      <w:r w:rsidRPr="00D727FD">
        <w:rPr>
          <w:vertAlign w:val="superscript"/>
          <w:lang w:val="en-GB"/>
        </w:rPr>
        <w:t>b,c</w:t>
      </w:r>
      <w:proofErr w:type="gramEnd"/>
      <w:r w:rsidRPr="00D727FD">
        <w:rPr>
          <w:vertAlign w:val="superscript"/>
          <w:lang w:val="en-GB"/>
        </w:rPr>
        <w:t>,</w:t>
      </w:r>
      <w:proofErr w:type="gramStart"/>
      <w:r w:rsidRPr="00D727FD">
        <w:rPr>
          <w:vertAlign w:val="superscript"/>
          <w:lang w:val="en-GB"/>
        </w:rPr>
        <w:t>d,e</w:t>
      </w:r>
      <w:proofErr w:type="spellEnd"/>
      <w:proofErr w:type="gramEnd"/>
      <w:r w:rsidRPr="00D727FD">
        <w:rPr>
          <w:lang w:val="en-GB"/>
        </w:rPr>
        <w:t xml:space="preserve"> Australia, 2023 and 2024</w:t>
      </w:r>
      <w:bookmarkEnd w:id="49"/>
    </w:p>
    <w:tbl>
      <w:tblPr>
        <w:tblW w:w="0" w:type="auto"/>
        <w:tblBorders>
          <w:insideH w:val="single" w:sz="6" w:space="0" w:color="1E4496" w:themeColor="text2"/>
        </w:tblBorders>
        <w:tblLayout w:type="fixed"/>
        <w:tblCellMar>
          <w:left w:w="0" w:type="dxa"/>
          <w:right w:w="0" w:type="dxa"/>
        </w:tblCellMar>
        <w:tblLook w:val="0000" w:firstRow="0" w:lastRow="0" w:firstColumn="0" w:lastColumn="0" w:noHBand="0" w:noVBand="0"/>
        <w:tblCaption w:val="Table 4: Coverage of at least one dose of human papillomavirus (HPV) vaccine in Aboriginal and Torres Strait Islander adolescents turning 15 years of age in the relevant year, by gender, jurisdiction, and remoteness / socio-economic status of area of residence,a,b,c,d,e Australia, 2023 and 2024"/>
        <w:tblDescription w:val="Table 4 presents HPV vaccination coverage estimates of at least one dose of HPV vaccine, received before the 15th birthday, in Aboriginal and Torres Strait Islander adolescents turning 15 years of age in the relevant year, by gender, jurisdiction, remoteness and socioeconomic status, Australia, 2023 versus 2024. Coverage for Aboriginal and Torres Strait Islander girls and boys varied by jurisdiction and decreased between 2023 and 2024 in all jurisdictions except in the Australian Capital Territory, South Australia and the Northern Territory. Coverage was higher for Aboriginal and Torres Strait Islander girls and boys living in the most socioeconomically advantaged areas than for those living in the least socioeconomically advantaged areas and higher for Aboriginal and Torres Strait Islander girls and boys living in major cities than for those living in remote areas. "/>
      </w:tblPr>
      <w:tblGrid>
        <w:gridCol w:w="2154"/>
        <w:gridCol w:w="2722"/>
        <w:gridCol w:w="1190"/>
        <w:gridCol w:w="1191"/>
        <w:gridCol w:w="1190"/>
        <w:gridCol w:w="1191"/>
      </w:tblGrid>
      <w:tr w:rsidR="00D727FD" w:rsidRPr="00D727FD" w14:paraId="7E71CB95" w14:textId="77777777" w:rsidTr="00762EFE">
        <w:trPr>
          <w:trHeight w:val="60"/>
          <w:tblHeader/>
        </w:trPr>
        <w:tc>
          <w:tcPr>
            <w:tcW w:w="2154" w:type="dxa"/>
            <w:vMerge w:val="restart"/>
            <w:shd w:val="clear" w:color="auto" w:fill="1E4496" w:themeFill="text2"/>
            <w:tcMar>
              <w:top w:w="57" w:type="dxa"/>
              <w:left w:w="113" w:type="dxa"/>
              <w:bottom w:w="57" w:type="dxa"/>
              <w:right w:w="113" w:type="dxa"/>
            </w:tcMar>
            <w:vAlign w:val="bottom"/>
          </w:tcPr>
          <w:p w14:paraId="18DE05E0" w14:textId="77777777" w:rsidR="00D727FD" w:rsidRPr="00D727FD" w:rsidRDefault="00D727FD" w:rsidP="00762EFE">
            <w:pPr>
              <w:pStyle w:val="CDITable-HeaderRowLeftns"/>
              <w:rPr>
                <w:lang w:val="en-GB"/>
              </w:rPr>
            </w:pPr>
            <w:r w:rsidRPr="00D727FD">
              <w:rPr>
                <w:lang w:val="en-GB"/>
              </w:rPr>
              <w:t>Characteristic</w:t>
            </w:r>
          </w:p>
        </w:tc>
        <w:tc>
          <w:tcPr>
            <w:tcW w:w="2722" w:type="dxa"/>
            <w:vMerge w:val="restart"/>
            <w:shd w:val="clear" w:color="auto" w:fill="1E4496" w:themeFill="text2"/>
            <w:tcMar>
              <w:top w:w="57" w:type="dxa"/>
              <w:left w:w="113" w:type="dxa"/>
              <w:bottom w:w="57" w:type="dxa"/>
              <w:right w:w="113" w:type="dxa"/>
            </w:tcMar>
            <w:vAlign w:val="bottom"/>
          </w:tcPr>
          <w:p w14:paraId="1894346D" w14:textId="77777777" w:rsidR="00D727FD" w:rsidRPr="00D727FD" w:rsidRDefault="00D727FD" w:rsidP="00762EFE">
            <w:pPr>
              <w:pStyle w:val="CDITable-HeaderRowLeftns"/>
              <w:rPr>
                <w:lang w:val="en-GB"/>
              </w:rPr>
            </w:pPr>
            <w:r w:rsidRPr="00D727FD">
              <w:rPr>
                <w:lang w:val="en-GB"/>
              </w:rPr>
              <w:t>Category</w:t>
            </w:r>
          </w:p>
        </w:tc>
        <w:tc>
          <w:tcPr>
            <w:tcW w:w="2381" w:type="dxa"/>
            <w:gridSpan w:val="2"/>
            <w:tcBorders>
              <w:top w:val="nil"/>
              <w:bottom w:val="single" w:sz="6" w:space="0" w:color="FFFFFF" w:themeColor="background1"/>
            </w:tcBorders>
            <w:shd w:val="clear" w:color="auto" w:fill="1E4496" w:themeFill="text2"/>
            <w:tcMar>
              <w:top w:w="57" w:type="dxa"/>
              <w:left w:w="113" w:type="dxa"/>
              <w:bottom w:w="57" w:type="dxa"/>
              <w:right w:w="113" w:type="dxa"/>
            </w:tcMar>
            <w:vAlign w:val="bottom"/>
          </w:tcPr>
          <w:p w14:paraId="08ABE91B" w14:textId="77777777" w:rsidR="00D727FD" w:rsidRPr="00D727FD" w:rsidRDefault="00D727FD" w:rsidP="00762EFE">
            <w:pPr>
              <w:pStyle w:val="CDITable-HeaderRowCentrens"/>
            </w:pPr>
            <w:r w:rsidRPr="00D727FD">
              <w:t>Girls</w:t>
            </w:r>
          </w:p>
        </w:tc>
        <w:tc>
          <w:tcPr>
            <w:tcW w:w="2381" w:type="dxa"/>
            <w:gridSpan w:val="2"/>
            <w:tcBorders>
              <w:top w:val="nil"/>
              <w:bottom w:val="single" w:sz="6" w:space="0" w:color="FFFFFF" w:themeColor="background1"/>
            </w:tcBorders>
            <w:shd w:val="clear" w:color="auto" w:fill="1E4496" w:themeFill="text2"/>
            <w:tcMar>
              <w:top w:w="57" w:type="dxa"/>
              <w:left w:w="113" w:type="dxa"/>
              <w:bottom w:w="57" w:type="dxa"/>
              <w:right w:w="113" w:type="dxa"/>
            </w:tcMar>
            <w:vAlign w:val="bottom"/>
          </w:tcPr>
          <w:p w14:paraId="461A6A6E" w14:textId="77777777" w:rsidR="00D727FD" w:rsidRPr="00D727FD" w:rsidRDefault="00D727FD" w:rsidP="00762EFE">
            <w:pPr>
              <w:pStyle w:val="CDITable-HeaderRowCentrens"/>
            </w:pPr>
            <w:r w:rsidRPr="00D727FD">
              <w:t>Boys</w:t>
            </w:r>
          </w:p>
        </w:tc>
      </w:tr>
      <w:tr w:rsidR="00D727FD" w:rsidRPr="00D727FD" w14:paraId="1DBD33FA" w14:textId="77777777" w:rsidTr="00762EFE">
        <w:trPr>
          <w:trHeight w:val="60"/>
          <w:tblHeader/>
        </w:trPr>
        <w:tc>
          <w:tcPr>
            <w:tcW w:w="2154" w:type="dxa"/>
            <w:vMerge/>
            <w:shd w:val="clear" w:color="auto" w:fill="1E4496" w:themeFill="text2"/>
            <w:tcMar>
              <w:top w:w="57" w:type="dxa"/>
              <w:bottom w:w="57" w:type="dxa"/>
            </w:tcMar>
          </w:tcPr>
          <w:p w14:paraId="6E9C1A39" w14:textId="77777777" w:rsidR="00D727FD" w:rsidRPr="00D727FD" w:rsidRDefault="00D727FD" w:rsidP="00D727FD"/>
        </w:tc>
        <w:tc>
          <w:tcPr>
            <w:tcW w:w="2722" w:type="dxa"/>
            <w:vMerge/>
            <w:shd w:val="clear" w:color="auto" w:fill="1E4496" w:themeFill="text2"/>
            <w:tcMar>
              <w:top w:w="57" w:type="dxa"/>
              <w:bottom w:w="57" w:type="dxa"/>
            </w:tcMar>
          </w:tcPr>
          <w:p w14:paraId="75A6E9BA" w14:textId="77777777" w:rsidR="00D727FD" w:rsidRPr="00D727FD" w:rsidRDefault="00D727FD" w:rsidP="00D727FD"/>
        </w:tc>
        <w:tc>
          <w:tcPr>
            <w:tcW w:w="1190" w:type="dxa"/>
            <w:tcBorders>
              <w:top w:val="single" w:sz="6" w:space="0" w:color="FFFFFF" w:themeColor="background1"/>
            </w:tcBorders>
            <w:shd w:val="clear" w:color="auto" w:fill="1E4496" w:themeFill="text2"/>
            <w:tcMar>
              <w:top w:w="57" w:type="dxa"/>
              <w:left w:w="113" w:type="dxa"/>
              <w:bottom w:w="57" w:type="dxa"/>
              <w:right w:w="113" w:type="dxa"/>
            </w:tcMar>
            <w:vAlign w:val="bottom"/>
          </w:tcPr>
          <w:p w14:paraId="1F616980" w14:textId="77777777" w:rsidR="00D727FD" w:rsidRPr="00D727FD" w:rsidRDefault="00D727FD" w:rsidP="00762EFE">
            <w:pPr>
              <w:pStyle w:val="CDITable-HeaderRowCentrens"/>
            </w:pPr>
            <w:r w:rsidRPr="00D727FD">
              <w:t>2023</w:t>
            </w:r>
          </w:p>
        </w:tc>
        <w:tc>
          <w:tcPr>
            <w:tcW w:w="1191" w:type="dxa"/>
            <w:tcBorders>
              <w:top w:val="single" w:sz="6" w:space="0" w:color="FFFFFF" w:themeColor="background1"/>
            </w:tcBorders>
            <w:shd w:val="clear" w:color="auto" w:fill="1E4496" w:themeFill="text2"/>
            <w:tcMar>
              <w:top w:w="57" w:type="dxa"/>
              <w:left w:w="113" w:type="dxa"/>
              <w:bottom w:w="57" w:type="dxa"/>
              <w:right w:w="113" w:type="dxa"/>
            </w:tcMar>
            <w:vAlign w:val="bottom"/>
          </w:tcPr>
          <w:p w14:paraId="771920BF" w14:textId="77777777" w:rsidR="00D727FD" w:rsidRPr="00D727FD" w:rsidRDefault="00D727FD" w:rsidP="00762EFE">
            <w:pPr>
              <w:pStyle w:val="CDITable-HeaderRowCentrens"/>
            </w:pPr>
            <w:r w:rsidRPr="00D727FD">
              <w:t>2024</w:t>
            </w:r>
          </w:p>
        </w:tc>
        <w:tc>
          <w:tcPr>
            <w:tcW w:w="1190" w:type="dxa"/>
            <w:tcBorders>
              <w:top w:val="single" w:sz="6" w:space="0" w:color="FFFFFF" w:themeColor="background1"/>
            </w:tcBorders>
            <w:shd w:val="clear" w:color="auto" w:fill="1E4496" w:themeFill="text2"/>
            <w:tcMar>
              <w:top w:w="57" w:type="dxa"/>
              <w:left w:w="113" w:type="dxa"/>
              <w:bottom w:w="57" w:type="dxa"/>
              <w:right w:w="113" w:type="dxa"/>
            </w:tcMar>
            <w:vAlign w:val="bottom"/>
          </w:tcPr>
          <w:p w14:paraId="1A0A4A02" w14:textId="77777777" w:rsidR="00D727FD" w:rsidRPr="00D727FD" w:rsidRDefault="00D727FD" w:rsidP="00762EFE">
            <w:pPr>
              <w:pStyle w:val="CDITable-HeaderRowCentrens"/>
            </w:pPr>
            <w:r w:rsidRPr="00D727FD">
              <w:t>2023</w:t>
            </w:r>
          </w:p>
        </w:tc>
        <w:tc>
          <w:tcPr>
            <w:tcW w:w="1191" w:type="dxa"/>
            <w:tcBorders>
              <w:top w:val="single" w:sz="6" w:space="0" w:color="FFFFFF" w:themeColor="background1"/>
            </w:tcBorders>
            <w:shd w:val="clear" w:color="auto" w:fill="1E4496" w:themeFill="text2"/>
            <w:tcMar>
              <w:top w:w="57" w:type="dxa"/>
              <w:left w:w="113" w:type="dxa"/>
              <w:bottom w:w="57" w:type="dxa"/>
              <w:right w:w="113" w:type="dxa"/>
            </w:tcMar>
            <w:vAlign w:val="bottom"/>
          </w:tcPr>
          <w:p w14:paraId="17C5E3B4" w14:textId="77777777" w:rsidR="00D727FD" w:rsidRPr="00D727FD" w:rsidRDefault="00D727FD" w:rsidP="00762EFE">
            <w:pPr>
              <w:pStyle w:val="CDITable-HeaderRowCentrens"/>
            </w:pPr>
            <w:r w:rsidRPr="00D727FD">
              <w:t>2024</w:t>
            </w:r>
          </w:p>
        </w:tc>
      </w:tr>
      <w:tr w:rsidR="00D727FD" w:rsidRPr="00D727FD" w14:paraId="0C3CAEDE" w14:textId="77777777" w:rsidTr="00762EFE">
        <w:trPr>
          <w:trHeight w:val="60"/>
        </w:trPr>
        <w:tc>
          <w:tcPr>
            <w:tcW w:w="2154" w:type="dxa"/>
            <w:vMerge w:val="restart"/>
            <w:tcMar>
              <w:top w:w="57" w:type="dxa"/>
              <w:left w:w="113" w:type="dxa"/>
              <w:bottom w:w="57" w:type="dxa"/>
              <w:right w:w="113" w:type="dxa"/>
            </w:tcMar>
            <w:vAlign w:val="center"/>
          </w:tcPr>
          <w:p w14:paraId="7E7FD183" w14:textId="77777777" w:rsidR="00D727FD" w:rsidRPr="00D727FD" w:rsidRDefault="00D727FD" w:rsidP="00762EFE">
            <w:pPr>
              <w:pStyle w:val="CDITable-RowLeftns"/>
              <w:rPr>
                <w:lang w:val="en-GB"/>
              </w:rPr>
            </w:pPr>
            <w:r w:rsidRPr="00D727FD">
              <w:rPr>
                <w:lang w:val="en-GB"/>
              </w:rPr>
              <w:t>Jurisdiction</w:t>
            </w:r>
          </w:p>
        </w:tc>
        <w:tc>
          <w:tcPr>
            <w:tcW w:w="2722" w:type="dxa"/>
            <w:tcMar>
              <w:top w:w="57" w:type="dxa"/>
              <w:left w:w="113" w:type="dxa"/>
              <w:bottom w:w="57" w:type="dxa"/>
              <w:right w:w="113" w:type="dxa"/>
            </w:tcMar>
            <w:vAlign w:val="center"/>
          </w:tcPr>
          <w:p w14:paraId="08958AAD" w14:textId="77777777" w:rsidR="00D727FD" w:rsidRPr="00D727FD" w:rsidRDefault="00D727FD" w:rsidP="00762EFE">
            <w:pPr>
              <w:pStyle w:val="CDITable-RowLeftns"/>
              <w:rPr>
                <w:lang w:val="en-GB"/>
              </w:rPr>
            </w:pPr>
            <w:r w:rsidRPr="00D727FD">
              <w:rPr>
                <w:lang w:val="en-GB"/>
              </w:rPr>
              <w:t>Australian Capital Territory</w:t>
            </w:r>
          </w:p>
        </w:tc>
        <w:tc>
          <w:tcPr>
            <w:tcW w:w="1190" w:type="dxa"/>
            <w:tcMar>
              <w:top w:w="57" w:type="dxa"/>
              <w:left w:w="113" w:type="dxa"/>
              <w:bottom w:w="57" w:type="dxa"/>
              <w:right w:w="113" w:type="dxa"/>
            </w:tcMar>
            <w:vAlign w:val="center"/>
          </w:tcPr>
          <w:p w14:paraId="6BF5BA87" w14:textId="77777777" w:rsidR="00D727FD" w:rsidRPr="00D727FD" w:rsidRDefault="00D727FD" w:rsidP="00762EFE">
            <w:pPr>
              <w:pStyle w:val="CDITable-RowCentrens"/>
              <w:rPr>
                <w:lang w:val="en-GB"/>
              </w:rPr>
            </w:pPr>
            <w:r w:rsidRPr="00D727FD">
              <w:rPr>
                <w:lang w:val="en-GB"/>
              </w:rPr>
              <w:t>91.7</w:t>
            </w:r>
          </w:p>
        </w:tc>
        <w:tc>
          <w:tcPr>
            <w:tcW w:w="1191" w:type="dxa"/>
            <w:tcMar>
              <w:top w:w="57" w:type="dxa"/>
              <w:left w:w="113" w:type="dxa"/>
              <w:bottom w:w="57" w:type="dxa"/>
              <w:right w:w="113" w:type="dxa"/>
            </w:tcMar>
            <w:vAlign w:val="center"/>
          </w:tcPr>
          <w:p w14:paraId="4D01C946" w14:textId="77777777" w:rsidR="00D727FD" w:rsidRPr="00D727FD" w:rsidRDefault="00D727FD" w:rsidP="00762EFE">
            <w:pPr>
              <w:pStyle w:val="CDITable-RowCentrens"/>
              <w:rPr>
                <w:lang w:val="en-GB"/>
              </w:rPr>
            </w:pPr>
            <w:r w:rsidRPr="00D727FD">
              <w:rPr>
                <w:lang w:val="en-GB"/>
              </w:rPr>
              <w:t>83.8</w:t>
            </w:r>
          </w:p>
        </w:tc>
        <w:tc>
          <w:tcPr>
            <w:tcW w:w="1190" w:type="dxa"/>
            <w:tcMar>
              <w:top w:w="57" w:type="dxa"/>
              <w:left w:w="113" w:type="dxa"/>
              <w:bottom w:w="57" w:type="dxa"/>
              <w:right w:w="113" w:type="dxa"/>
            </w:tcMar>
            <w:vAlign w:val="center"/>
          </w:tcPr>
          <w:p w14:paraId="58936290" w14:textId="77777777" w:rsidR="00D727FD" w:rsidRPr="00D727FD" w:rsidRDefault="00D727FD" w:rsidP="00762EFE">
            <w:pPr>
              <w:pStyle w:val="CDITable-RowCentrens"/>
              <w:rPr>
                <w:lang w:val="en-GB"/>
              </w:rPr>
            </w:pPr>
            <w:r w:rsidRPr="00D727FD">
              <w:rPr>
                <w:lang w:val="en-GB"/>
              </w:rPr>
              <w:t>75.3</w:t>
            </w:r>
          </w:p>
        </w:tc>
        <w:tc>
          <w:tcPr>
            <w:tcW w:w="1191" w:type="dxa"/>
            <w:tcMar>
              <w:top w:w="57" w:type="dxa"/>
              <w:left w:w="113" w:type="dxa"/>
              <w:bottom w:w="57" w:type="dxa"/>
              <w:right w:w="113" w:type="dxa"/>
            </w:tcMar>
            <w:vAlign w:val="center"/>
          </w:tcPr>
          <w:p w14:paraId="293909E0" w14:textId="77777777" w:rsidR="00D727FD" w:rsidRPr="00D727FD" w:rsidRDefault="00D727FD" w:rsidP="00762EFE">
            <w:pPr>
              <w:pStyle w:val="CDITable-RowCentrens"/>
              <w:rPr>
                <w:lang w:val="en-GB"/>
              </w:rPr>
            </w:pPr>
            <w:r w:rsidRPr="00D727FD">
              <w:rPr>
                <w:lang w:val="en-GB"/>
              </w:rPr>
              <w:t>81.0</w:t>
            </w:r>
          </w:p>
        </w:tc>
      </w:tr>
      <w:tr w:rsidR="00D727FD" w:rsidRPr="00D727FD" w14:paraId="38B1724D" w14:textId="77777777" w:rsidTr="00762EFE">
        <w:trPr>
          <w:trHeight w:val="60"/>
        </w:trPr>
        <w:tc>
          <w:tcPr>
            <w:tcW w:w="2154" w:type="dxa"/>
            <w:vMerge/>
            <w:tcMar>
              <w:top w:w="57" w:type="dxa"/>
              <w:bottom w:w="57" w:type="dxa"/>
            </w:tcMar>
          </w:tcPr>
          <w:p w14:paraId="0F0D41FC"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0AA91107" w14:textId="77777777" w:rsidR="00D727FD" w:rsidRPr="00D727FD" w:rsidRDefault="00D727FD" w:rsidP="00762EFE">
            <w:pPr>
              <w:pStyle w:val="CDITable-RowLeftns"/>
              <w:rPr>
                <w:lang w:val="en-GB"/>
              </w:rPr>
            </w:pPr>
            <w:r w:rsidRPr="00D727FD">
              <w:rPr>
                <w:lang w:val="en-GB"/>
              </w:rPr>
              <w:t>New South Wales</w:t>
            </w:r>
          </w:p>
        </w:tc>
        <w:tc>
          <w:tcPr>
            <w:tcW w:w="1190" w:type="dxa"/>
            <w:tcMar>
              <w:top w:w="57" w:type="dxa"/>
              <w:left w:w="113" w:type="dxa"/>
              <w:bottom w:w="57" w:type="dxa"/>
              <w:right w:w="113" w:type="dxa"/>
            </w:tcMar>
            <w:vAlign w:val="center"/>
          </w:tcPr>
          <w:p w14:paraId="12FF0107" w14:textId="77777777" w:rsidR="00D727FD" w:rsidRPr="00D727FD" w:rsidRDefault="00D727FD" w:rsidP="00762EFE">
            <w:pPr>
              <w:pStyle w:val="CDITable-RowCentrens"/>
              <w:rPr>
                <w:lang w:val="en-GB"/>
              </w:rPr>
            </w:pPr>
            <w:r w:rsidRPr="00D727FD">
              <w:rPr>
                <w:lang w:val="en-GB"/>
              </w:rPr>
              <w:t>86.9</w:t>
            </w:r>
          </w:p>
        </w:tc>
        <w:tc>
          <w:tcPr>
            <w:tcW w:w="1191" w:type="dxa"/>
            <w:tcMar>
              <w:top w:w="57" w:type="dxa"/>
              <w:left w:w="113" w:type="dxa"/>
              <w:bottom w:w="57" w:type="dxa"/>
              <w:right w:w="113" w:type="dxa"/>
            </w:tcMar>
            <w:vAlign w:val="center"/>
          </w:tcPr>
          <w:p w14:paraId="5BD727F5" w14:textId="77777777" w:rsidR="00D727FD" w:rsidRPr="00D727FD" w:rsidRDefault="00D727FD" w:rsidP="00762EFE">
            <w:pPr>
              <w:pStyle w:val="CDITable-RowCentrens"/>
              <w:rPr>
                <w:lang w:val="en-GB"/>
              </w:rPr>
            </w:pPr>
            <w:r w:rsidRPr="00D727FD">
              <w:rPr>
                <w:lang w:val="en-GB"/>
              </w:rPr>
              <w:t>81.5</w:t>
            </w:r>
          </w:p>
        </w:tc>
        <w:tc>
          <w:tcPr>
            <w:tcW w:w="1190" w:type="dxa"/>
            <w:tcMar>
              <w:top w:w="57" w:type="dxa"/>
              <w:left w:w="113" w:type="dxa"/>
              <w:bottom w:w="57" w:type="dxa"/>
              <w:right w:w="113" w:type="dxa"/>
            </w:tcMar>
            <w:vAlign w:val="center"/>
          </w:tcPr>
          <w:p w14:paraId="6824C79B" w14:textId="77777777" w:rsidR="00D727FD" w:rsidRPr="00D727FD" w:rsidRDefault="00D727FD" w:rsidP="00762EFE">
            <w:pPr>
              <w:pStyle w:val="CDITable-RowCentrens"/>
              <w:rPr>
                <w:lang w:val="en-GB"/>
              </w:rPr>
            </w:pPr>
            <w:r w:rsidRPr="00D727FD">
              <w:rPr>
                <w:lang w:val="en-GB"/>
              </w:rPr>
              <w:t>80.2</w:t>
            </w:r>
          </w:p>
        </w:tc>
        <w:tc>
          <w:tcPr>
            <w:tcW w:w="1191" w:type="dxa"/>
            <w:tcMar>
              <w:top w:w="57" w:type="dxa"/>
              <w:left w:w="113" w:type="dxa"/>
              <w:bottom w:w="57" w:type="dxa"/>
              <w:right w:w="113" w:type="dxa"/>
            </w:tcMar>
            <w:vAlign w:val="center"/>
          </w:tcPr>
          <w:p w14:paraId="660A6AD6" w14:textId="77777777" w:rsidR="00D727FD" w:rsidRPr="00D727FD" w:rsidRDefault="00D727FD" w:rsidP="00762EFE">
            <w:pPr>
              <w:pStyle w:val="CDITable-RowCentrens"/>
              <w:rPr>
                <w:lang w:val="en-GB"/>
              </w:rPr>
            </w:pPr>
            <w:r w:rsidRPr="00D727FD">
              <w:rPr>
                <w:lang w:val="en-GB"/>
              </w:rPr>
              <w:t>72.3</w:t>
            </w:r>
          </w:p>
        </w:tc>
      </w:tr>
      <w:tr w:rsidR="00D727FD" w:rsidRPr="00D727FD" w14:paraId="61AAB3C8" w14:textId="77777777" w:rsidTr="00762EFE">
        <w:trPr>
          <w:trHeight w:val="60"/>
        </w:trPr>
        <w:tc>
          <w:tcPr>
            <w:tcW w:w="2154" w:type="dxa"/>
            <w:vMerge/>
            <w:tcMar>
              <w:top w:w="57" w:type="dxa"/>
              <w:bottom w:w="57" w:type="dxa"/>
            </w:tcMar>
          </w:tcPr>
          <w:p w14:paraId="0A7AD6A8"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2589A6FA" w14:textId="77777777" w:rsidR="00D727FD" w:rsidRPr="00D727FD" w:rsidRDefault="00D727FD" w:rsidP="00762EFE">
            <w:pPr>
              <w:pStyle w:val="CDITable-RowLeftns"/>
              <w:rPr>
                <w:lang w:val="en-GB"/>
              </w:rPr>
            </w:pPr>
            <w:r w:rsidRPr="00D727FD">
              <w:rPr>
                <w:lang w:val="en-GB"/>
              </w:rPr>
              <w:t>Northern Territory</w:t>
            </w:r>
          </w:p>
        </w:tc>
        <w:tc>
          <w:tcPr>
            <w:tcW w:w="1190" w:type="dxa"/>
            <w:tcMar>
              <w:top w:w="57" w:type="dxa"/>
              <w:left w:w="113" w:type="dxa"/>
              <w:bottom w:w="57" w:type="dxa"/>
              <w:right w:w="113" w:type="dxa"/>
            </w:tcMar>
            <w:vAlign w:val="center"/>
          </w:tcPr>
          <w:p w14:paraId="2CD78449" w14:textId="77777777" w:rsidR="00D727FD" w:rsidRPr="00D727FD" w:rsidRDefault="00D727FD" w:rsidP="00762EFE">
            <w:pPr>
              <w:pStyle w:val="CDITable-RowCentrens"/>
              <w:rPr>
                <w:lang w:val="en-GB"/>
              </w:rPr>
            </w:pPr>
            <w:r w:rsidRPr="00D727FD">
              <w:rPr>
                <w:lang w:val="en-GB"/>
              </w:rPr>
              <w:t>72.7</w:t>
            </w:r>
          </w:p>
        </w:tc>
        <w:tc>
          <w:tcPr>
            <w:tcW w:w="1191" w:type="dxa"/>
            <w:tcMar>
              <w:top w:w="57" w:type="dxa"/>
              <w:left w:w="113" w:type="dxa"/>
              <w:bottom w:w="57" w:type="dxa"/>
              <w:right w:w="113" w:type="dxa"/>
            </w:tcMar>
            <w:vAlign w:val="center"/>
          </w:tcPr>
          <w:p w14:paraId="62FAB896" w14:textId="77777777" w:rsidR="00D727FD" w:rsidRPr="00D727FD" w:rsidRDefault="00D727FD" w:rsidP="00762EFE">
            <w:pPr>
              <w:pStyle w:val="CDITable-RowCentrens"/>
              <w:rPr>
                <w:lang w:val="en-GB"/>
              </w:rPr>
            </w:pPr>
            <w:r w:rsidRPr="00D727FD">
              <w:rPr>
                <w:lang w:val="en-GB"/>
              </w:rPr>
              <w:t>72.7</w:t>
            </w:r>
          </w:p>
        </w:tc>
        <w:tc>
          <w:tcPr>
            <w:tcW w:w="1190" w:type="dxa"/>
            <w:tcMar>
              <w:top w:w="57" w:type="dxa"/>
              <w:left w:w="113" w:type="dxa"/>
              <w:bottom w:w="57" w:type="dxa"/>
              <w:right w:w="113" w:type="dxa"/>
            </w:tcMar>
            <w:vAlign w:val="center"/>
          </w:tcPr>
          <w:p w14:paraId="47884B0D" w14:textId="77777777" w:rsidR="00D727FD" w:rsidRPr="00D727FD" w:rsidRDefault="00D727FD" w:rsidP="00762EFE">
            <w:pPr>
              <w:pStyle w:val="CDITable-RowCentrens"/>
              <w:rPr>
                <w:lang w:val="en-GB"/>
              </w:rPr>
            </w:pPr>
            <w:r w:rsidRPr="00D727FD">
              <w:rPr>
                <w:lang w:val="en-GB"/>
              </w:rPr>
              <w:t>65.6</w:t>
            </w:r>
          </w:p>
        </w:tc>
        <w:tc>
          <w:tcPr>
            <w:tcW w:w="1191" w:type="dxa"/>
            <w:tcMar>
              <w:top w:w="57" w:type="dxa"/>
              <w:left w:w="113" w:type="dxa"/>
              <w:bottom w:w="57" w:type="dxa"/>
              <w:right w:w="113" w:type="dxa"/>
            </w:tcMar>
            <w:vAlign w:val="center"/>
          </w:tcPr>
          <w:p w14:paraId="52B41587" w14:textId="77777777" w:rsidR="00D727FD" w:rsidRPr="00D727FD" w:rsidRDefault="00D727FD" w:rsidP="00762EFE">
            <w:pPr>
              <w:pStyle w:val="CDITable-RowCentrens"/>
              <w:rPr>
                <w:lang w:val="en-GB"/>
              </w:rPr>
            </w:pPr>
            <w:r w:rsidRPr="00D727FD">
              <w:rPr>
                <w:lang w:val="en-GB"/>
              </w:rPr>
              <w:t>59.9</w:t>
            </w:r>
          </w:p>
        </w:tc>
      </w:tr>
      <w:tr w:rsidR="00D727FD" w:rsidRPr="00D727FD" w14:paraId="7EFBC477" w14:textId="77777777" w:rsidTr="00762EFE">
        <w:trPr>
          <w:trHeight w:val="60"/>
        </w:trPr>
        <w:tc>
          <w:tcPr>
            <w:tcW w:w="2154" w:type="dxa"/>
            <w:vMerge/>
            <w:tcMar>
              <w:top w:w="57" w:type="dxa"/>
              <w:bottom w:w="57" w:type="dxa"/>
            </w:tcMar>
          </w:tcPr>
          <w:p w14:paraId="6CBFF464"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1B0FA062" w14:textId="77777777" w:rsidR="00D727FD" w:rsidRPr="00D727FD" w:rsidRDefault="00D727FD" w:rsidP="00762EFE">
            <w:pPr>
              <w:pStyle w:val="CDITable-RowLeftns"/>
              <w:rPr>
                <w:lang w:val="en-GB"/>
              </w:rPr>
            </w:pPr>
            <w:r w:rsidRPr="00D727FD">
              <w:rPr>
                <w:lang w:val="en-GB"/>
              </w:rPr>
              <w:t>Queensland</w:t>
            </w:r>
          </w:p>
        </w:tc>
        <w:tc>
          <w:tcPr>
            <w:tcW w:w="1190" w:type="dxa"/>
            <w:tcMar>
              <w:top w:w="57" w:type="dxa"/>
              <w:left w:w="113" w:type="dxa"/>
              <w:bottom w:w="57" w:type="dxa"/>
              <w:right w:w="113" w:type="dxa"/>
            </w:tcMar>
            <w:vAlign w:val="center"/>
          </w:tcPr>
          <w:p w14:paraId="41889369" w14:textId="77777777" w:rsidR="00D727FD" w:rsidRPr="00D727FD" w:rsidRDefault="00D727FD" w:rsidP="00762EFE">
            <w:pPr>
              <w:pStyle w:val="CDITable-RowCentrens"/>
              <w:rPr>
                <w:lang w:val="en-GB"/>
              </w:rPr>
            </w:pPr>
            <w:r w:rsidRPr="00D727FD">
              <w:rPr>
                <w:lang w:val="en-GB"/>
              </w:rPr>
              <w:t>79.5</w:t>
            </w:r>
          </w:p>
        </w:tc>
        <w:tc>
          <w:tcPr>
            <w:tcW w:w="1191" w:type="dxa"/>
            <w:tcMar>
              <w:top w:w="57" w:type="dxa"/>
              <w:left w:w="113" w:type="dxa"/>
              <w:bottom w:w="57" w:type="dxa"/>
              <w:right w:w="113" w:type="dxa"/>
            </w:tcMar>
            <w:vAlign w:val="center"/>
          </w:tcPr>
          <w:p w14:paraId="2F8C0BBF" w14:textId="77777777" w:rsidR="00D727FD" w:rsidRPr="00D727FD" w:rsidRDefault="00D727FD" w:rsidP="00762EFE">
            <w:pPr>
              <w:pStyle w:val="CDITable-RowCentrens"/>
              <w:rPr>
                <w:lang w:val="en-GB"/>
              </w:rPr>
            </w:pPr>
            <w:r w:rsidRPr="00D727FD">
              <w:rPr>
                <w:lang w:val="en-GB"/>
              </w:rPr>
              <w:t>74.6</w:t>
            </w:r>
          </w:p>
        </w:tc>
        <w:tc>
          <w:tcPr>
            <w:tcW w:w="1190" w:type="dxa"/>
            <w:tcMar>
              <w:top w:w="57" w:type="dxa"/>
              <w:left w:w="113" w:type="dxa"/>
              <w:bottom w:w="57" w:type="dxa"/>
              <w:right w:w="113" w:type="dxa"/>
            </w:tcMar>
            <w:vAlign w:val="center"/>
          </w:tcPr>
          <w:p w14:paraId="2AAB67BE" w14:textId="77777777" w:rsidR="00D727FD" w:rsidRPr="00D727FD" w:rsidRDefault="00D727FD" w:rsidP="00762EFE">
            <w:pPr>
              <w:pStyle w:val="CDITable-RowCentrens"/>
              <w:rPr>
                <w:lang w:val="en-GB"/>
              </w:rPr>
            </w:pPr>
            <w:r w:rsidRPr="00D727FD">
              <w:rPr>
                <w:lang w:val="en-GB"/>
              </w:rPr>
              <w:t>74.2</w:t>
            </w:r>
          </w:p>
        </w:tc>
        <w:tc>
          <w:tcPr>
            <w:tcW w:w="1191" w:type="dxa"/>
            <w:tcMar>
              <w:top w:w="57" w:type="dxa"/>
              <w:left w:w="113" w:type="dxa"/>
              <w:bottom w:w="57" w:type="dxa"/>
              <w:right w:w="113" w:type="dxa"/>
            </w:tcMar>
            <w:vAlign w:val="center"/>
          </w:tcPr>
          <w:p w14:paraId="0CB7B733" w14:textId="77777777" w:rsidR="00D727FD" w:rsidRPr="00D727FD" w:rsidRDefault="00D727FD" w:rsidP="00762EFE">
            <w:pPr>
              <w:pStyle w:val="CDITable-RowCentrens"/>
              <w:rPr>
                <w:lang w:val="en-GB"/>
              </w:rPr>
            </w:pPr>
            <w:r w:rsidRPr="00D727FD">
              <w:rPr>
                <w:lang w:val="en-GB"/>
              </w:rPr>
              <w:t>67.8</w:t>
            </w:r>
          </w:p>
        </w:tc>
      </w:tr>
      <w:tr w:rsidR="00D727FD" w:rsidRPr="00D727FD" w14:paraId="4254C068" w14:textId="77777777" w:rsidTr="00762EFE">
        <w:trPr>
          <w:trHeight w:val="60"/>
        </w:trPr>
        <w:tc>
          <w:tcPr>
            <w:tcW w:w="2154" w:type="dxa"/>
            <w:vMerge/>
            <w:tcMar>
              <w:top w:w="57" w:type="dxa"/>
              <w:bottom w:w="57" w:type="dxa"/>
            </w:tcMar>
          </w:tcPr>
          <w:p w14:paraId="1BACF820"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55B7B6DF" w14:textId="77777777" w:rsidR="00D727FD" w:rsidRPr="00D727FD" w:rsidRDefault="00D727FD" w:rsidP="00762EFE">
            <w:pPr>
              <w:pStyle w:val="CDITable-RowLeftns"/>
              <w:rPr>
                <w:lang w:val="en-GB"/>
              </w:rPr>
            </w:pPr>
            <w:r w:rsidRPr="00D727FD">
              <w:rPr>
                <w:lang w:val="en-GB"/>
              </w:rPr>
              <w:t>South Australia</w:t>
            </w:r>
          </w:p>
        </w:tc>
        <w:tc>
          <w:tcPr>
            <w:tcW w:w="1190" w:type="dxa"/>
            <w:tcMar>
              <w:top w:w="57" w:type="dxa"/>
              <w:left w:w="113" w:type="dxa"/>
              <w:bottom w:w="57" w:type="dxa"/>
              <w:right w:w="113" w:type="dxa"/>
            </w:tcMar>
            <w:vAlign w:val="center"/>
          </w:tcPr>
          <w:p w14:paraId="03EF5B49" w14:textId="77777777" w:rsidR="00D727FD" w:rsidRPr="00D727FD" w:rsidRDefault="00D727FD" w:rsidP="00762EFE">
            <w:pPr>
              <w:pStyle w:val="CDITable-RowCentrens"/>
              <w:rPr>
                <w:lang w:val="en-GB"/>
              </w:rPr>
            </w:pPr>
            <w:r w:rsidRPr="00D727FD">
              <w:rPr>
                <w:lang w:val="en-GB"/>
              </w:rPr>
              <w:t>66.4</w:t>
            </w:r>
          </w:p>
        </w:tc>
        <w:tc>
          <w:tcPr>
            <w:tcW w:w="1191" w:type="dxa"/>
            <w:tcMar>
              <w:top w:w="57" w:type="dxa"/>
              <w:left w:w="113" w:type="dxa"/>
              <w:bottom w:w="57" w:type="dxa"/>
              <w:right w:w="113" w:type="dxa"/>
            </w:tcMar>
            <w:vAlign w:val="center"/>
          </w:tcPr>
          <w:p w14:paraId="108DC3EF" w14:textId="77777777" w:rsidR="00D727FD" w:rsidRPr="00D727FD" w:rsidRDefault="00D727FD" w:rsidP="00762EFE">
            <w:pPr>
              <w:pStyle w:val="CDITable-RowCentrens"/>
              <w:rPr>
                <w:lang w:val="en-GB"/>
              </w:rPr>
            </w:pPr>
            <w:r w:rsidRPr="00D727FD">
              <w:rPr>
                <w:lang w:val="en-GB"/>
              </w:rPr>
              <w:t>66.7</w:t>
            </w:r>
          </w:p>
        </w:tc>
        <w:tc>
          <w:tcPr>
            <w:tcW w:w="1190" w:type="dxa"/>
            <w:tcMar>
              <w:top w:w="57" w:type="dxa"/>
              <w:left w:w="113" w:type="dxa"/>
              <w:bottom w:w="57" w:type="dxa"/>
              <w:right w:w="113" w:type="dxa"/>
            </w:tcMar>
            <w:vAlign w:val="center"/>
          </w:tcPr>
          <w:p w14:paraId="29A25515" w14:textId="77777777" w:rsidR="00D727FD" w:rsidRPr="00D727FD" w:rsidRDefault="00D727FD" w:rsidP="00762EFE">
            <w:pPr>
              <w:pStyle w:val="CDITable-RowCentrens"/>
              <w:rPr>
                <w:lang w:val="en-GB"/>
              </w:rPr>
            </w:pPr>
            <w:r w:rsidRPr="00D727FD">
              <w:rPr>
                <w:lang w:val="en-GB"/>
              </w:rPr>
              <w:t>59.2</w:t>
            </w:r>
          </w:p>
        </w:tc>
        <w:tc>
          <w:tcPr>
            <w:tcW w:w="1191" w:type="dxa"/>
            <w:tcMar>
              <w:top w:w="57" w:type="dxa"/>
              <w:left w:w="113" w:type="dxa"/>
              <w:bottom w:w="57" w:type="dxa"/>
              <w:right w:w="113" w:type="dxa"/>
            </w:tcMar>
            <w:vAlign w:val="center"/>
          </w:tcPr>
          <w:p w14:paraId="53A6D561" w14:textId="77777777" w:rsidR="00D727FD" w:rsidRPr="00D727FD" w:rsidRDefault="00D727FD" w:rsidP="00762EFE">
            <w:pPr>
              <w:pStyle w:val="CDITable-RowCentrens"/>
              <w:rPr>
                <w:lang w:val="en-GB"/>
              </w:rPr>
            </w:pPr>
            <w:r w:rsidRPr="00D727FD">
              <w:rPr>
                <w:lang w:val="en-GB"/>
              </w:rPr>
              <w:t>55.7</w:t>
            </w:r>
          </w:p>
        </w:tc>
      </w:tr>
      <w:tr w:rsidR="00D727FD" w:rsidRPr="00D727FD" w14:paraId="536655D0" w14:textId="77777777" w:rsidTr="00762EFE">
        <w:trPr>
          <w:trHeight w:val="60"/>
        </w:trPr>
        <w:tc>
          <w:tcPr>
            <w:tcW w:w="2154" w:type="dxa"/>
            <w:vMerge/>
            <w:tcMar>
              <w:top w:w="57" w:type="dxa"/>
              <w:bottom w:w="57" w:type="dxa"/>
            </w:tcMar>
          </w:tcPr>
          <w:p w14:paraId="48662B46"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1296FFF0" w14:textId="77777777" w:rsidR="00D727FD" w:rsidRPr="00D727FD" w:rsidRDefault="00D727FD" w:rsidP="00762EFE">
            <w:pPr>
              <w:pStyle w:val="CDITable-RowLeftns"/>
              <w:rPr>
                <w:lang w:val="en-GB"/>
              </w:rPr>
            </w:pPr>
            <w:r w:rsidRPr="00D727FD">
              <w:rPr>
                <w:lang w:val="en-GB"/>
              </w:rPr>
              <w:t>Tasmania</w:t>
            </w:r>
          </w:p>
        </w:tc>
        <w:tc>
          <w:tcPr>
            <w:tcW w:w="1190" w:type="dxa"/>
            <w:tcMar>
              <w:top w:w="57" w:type="dxa"/>
              <w:left w:w="113" w:type="dxa"/>
              <w:bottom w:w="57" w:type="dxa"/>
              <w:right w:w="113" w:type="dxa"/>
            </w:tcMar>
            <w:vAlign w:val="center"/>
          </w:tcPr>
          <w:p w14:paraId="45E5560E" w14:textId="77777777" w:rsidR="00D727FD" w:rsidRPr="00D727FD" w:rsidRDefault="00D727FD" w:rsidP="00762EFE">
            <w:pPr>
              <w:pStyle w:val="CDITable-RowCentrens"/>
              <w:rPr>
                <w:lang w:val="en-GB"/>
              </w:rPr>
            </w:pPr>
            <w:r w:rsidRPr="00D727FD">
              <w:rPr>
                <w:lang w:val="en-GB"/>
              </w:rPr>
              <w:t>81.2</w:t>
            </w:r>
          </w:p>
        </w:tc>
        <w:tc>
          <w:tcPr>
            <w:tcW w:w="1191" w:type="dxa"/>
            <w:tcMar>
              <w:top w:w="57" w:type="dxa"/>
              <w:left w:w="113" w:type="dxa"/>
              <w:bottom w:w="57" w:type="dxa"/>
              <w:right w:w="113" w:type="dxa"/>
            </w:tcMar>
            <w:vAlign w:val="center"/>
          </w:tcPr>
          <w:p w14:paraId="0A2335F3" w14:textId="77777777" w:rsidR="00D727FD" w:rsidRPr="00D727FD" w:rsidRDefault="00D727FD" w:rsidP="00762EFE">
            <w:pPr>
              <w:pStyle w:val="CDITable-RowCentrens"/>
              <w:rPr>
                <w:lang w:val="en-GB"/>
              </w:rPr>
            </w:pPr>
            <w:r w:rsidRPr="00D727FD">
              <w:rPr>
                <w:lang w:val="en-GB"/>
              </w:rPr>
              <w:t>77.5</w:t>
            </w:r>
          </w:p>
        </w:tc>
        <w:tc>
          <w:tcPr>
            <w:tcW w:w="1190" w:type="dxa"/>
            <w:tcMar>
              <w:top w:w="57" w:type="dxa"/>
              <w:left w:w="113" w:type="dxa"/>
              <w:bottom w:w="57" w:type="dxa"/>
              <w:right w:w="113" w:type="dxa"/>
            </w:tcMar>
            <w:vAlign w:val="center"/>
          </w:tcPr>
          <w:p w14:paraId="03D95D1C" w14:textId="77777777" w:rsidR="00D727FD" w:rsidRPr="00D727FD" w:rsidRDefault="00D727FD" w:rsidP="00762EFE">
            <w:pPr>
              <w:pStyle w:val="CDITable-RowCentrens"/>
              <w:rPr>
                <w:lang w:val="en-GB"/>
              </w:rPr>
            </w:pPr>
            <w:r w:rsidRPr="00D727FD">
              <w:rPr>
                <w:lang w:val="en-GB"/>
              </w:rPr>
              <w:t>82.2</w:t>
            </w:r>
          </w:p>
        </w:tc>
        <w:tc>
          <w:tcPr>
            <w:tcW w:w="1191" w:type="dxa"/>
            <w:tcMar>
              <w:top w:w="57" w:type="dxa"/>
              <w:left w:w="113" w:type="dxa"/>
              <w:bottom w:w="57" w:type="dxa"/>
              <w:right w:w="113" w:type="dxa"/>
            </w:tcMar>
            <w:vAlign w:val="center"/>
          </w:tcPr>
          <w:p w14:paraId="44D5A6A1" w14:textId="77777777" w:rsidR="00D727FD" w:rsidRPr="00D727FD" w:rsidRDefault="00D727FD" w:rsidP="00762EFE">
            <w:pPr>
              <w:pStyle w:val="CDITable-RowCentrens"/>
              <w:rPr>
                <w:lang w:val="en-GB"/>
              </w:rPr>
            </w:pPr>
            <w:r w:rsidRPr="00D727FD">
              <w:rPr>
                <w:lang w:val="en-GB"/>
              </w:rPr>
              <w:t>72.8</w:t>
            </w:r>
          </w:p>
        </w:tc>
      </w:tr>
      <w:tr w:rsidR="00D727FD" w:rsidRPr="00D727FD" w14:paraId="26AB9E75" w14:textId="77777777" w:rsidTr="00762EFE">
        <w:trPr>
          <w:trHeight w:val="60"/>
        </w:trPr>
        <w:tc>
          <w:tcPr>
            <w:tcW w:w="2154" w:type="dxa"/>
            <w:vMerge/>
            <w:tcMar>
              <w:top w:w="57" w:type="dxa"/>
              <w:bottom w:w="57" w:type="dxa"/>
            </w:tcMar>
          </w:tcPr>
          <w:p w14:paraId="17F6F8E9"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78B7CF25" w14:textId="77777777" w:rsidR="00D727FD" w:rsidRPr="00D727FD" w:rsidRDefault="00D727FD" w:rsidP="00762EFE">
            <w:pPr>
              <w:pStyle w:val="CDITable-RowLeftns"/>
              <w:rPr>
                <w:lang w:val="en-GB"/>
              </w:rPr>
            </w:pPr>
            <w:r w:rsidRPr="00D727FD">
              <w:rPr>
                <w:lang w:val="en-GB"/>
              </w:rPr>
              <w:t>Victoria</w:t>
            </w:r>
          </w:p>
        </w:tc>
        <w:tc>
          <w:tcPr>
            <w:tcW w:w="1190" w:type="dxa"/>
            <w:tcMar>
              <w:top w:w="57" w:type="dxa"/>
              <w:left w:w="113" w:type="dxa"/>
              <w:bottom w:w="57" w:type="dxa"/>
              <w:right w:w="113" w:type="dxa"/>
            </w:tcMar>
            <w:vAlign w:val="center"/>
          </w:tcPr>
          <w:p w14:paraId="3E92A9BD" w14:textId="77777777" w:rsidR="00D727FD" w:rsidRPr="00D727FD" w:rsidRDefault="00D727FD" w:rsidP="00762EFE">
            <w:pPr>
              <w:pStyle w:val="CDITable-RowCentrens"/>
              <w:rPr>
                <w:lang w:val="en-GB"/>
              </w:rPr>
            </w:pPr>
            <w:r w:rsidRPr="00D727FD">
              <w:rPr>
                <w:lang w:val="en-GB"/>
              </w:rPr>
              <w:t>80.4</w:t>
            </w:r>
          </w:p>
        </w:tc>
        <w:tc>
          <w:tcPr>
            <w:tcW w:w="1191" w:type="dxa"/>
            <w:tcMar>
              <w:top w:w="57" w:type="dxa"/>
              <w:left w:w="113" w:type="dxa"/>
              <w:bottom w:w="57" w:type="dxa"/>
              <w:right w:w="113" w:type="dxa"/>
            </w:tcMar>
            <w:vAlign w:val="center"/>
          </w:tcPr>
          <w:p w14:paraId="1B8695B3" w14:textId="77777777" w:rsidR="00D727FD" w:rsidRPr="00D727FD" w:rsidRDefault="00D727FD" w:rsidP="00762EFE">
            <w:pPr>
              <w:pStyle w:val="CDITable-RowCentrens"/>
              <w:rPr>
                <w:lang w:val="en-GB"/>
              </w:rPr>
            </w:pPr>
            <w:r w:rsidRPr="00D727FD">
              <w:rPr>
                <w:lang w:val="en-GB"/>
              </w:rPr>
              <w:t>78.7</w:t>
            </w:r>
          </w:p>
        </w:tc>
        <w:tc>
          <w:tcPr>
            <w:tcW w:w="1190" w:type="dxa"/>
            <w:tcMar>
              <w:top w:w="57" w:type="dxa"/>
              <w:left w:w="113" w:type="dxa"/>
              <w:bottom w:w="57" w:type="dxa"/>
              <w:right w:w="113" w:type="dxa"/>
            </w:tcMar>
            <w:vAlign w:val="center"/>
          </w:tcPr>
          <w:p w14:paraId="1529A5EF" w14:textId="77777777" w:rsidR="00D727FD" w:rsidRPr="00D727FD" w:rsidRDefault="00D727FD" w:rsidP="00762EFE">
            <w:pPr>
              <w:pStyle w:val="CDITable-RowCentrens"/>
              <w:rPr>
                <w:lang w:val="en-GB"/>
              </w:rPr>
            </w:pPr>
            <w:r w:rsidRPr="00D727FD">
              <w:rPr>
                <w:lang w:val="en-GB"/>
              </w:rPr>
              <w:t>75.9</w:t>
            </w:r>
          </w:p>
        </w:tc>
        <w:tc>
          <w:tcPr>
            <w:tcW w:w="1191" w:type="dxa"/>
            <w:tcMar>
              <w:top w:w="57" w:type="dxa"/>
              <w:left w:w="113" w:type="dxa"/>
              <w:bottom w:w="57" w:type="dxa"/>
              <w:right w:w="113" w:type="dxa"/>
            </w:tcMar>
            <w:vAlign w:val="center"/>
          </w:tcPr>
          <w:p w14:paraId="79CF743F" w14:textId="77777777" w:rsidR="00D727FD" w:rsidRPr="00D727FD" w:rsidRDefault="00D727FD" w:rsidP="00762EFE">
            <w:pPr>
              <w:pStyle w:val="CDITable-RowCentrens"/>
              <w:rPr>
                <w:lang w:val="en-GB"/>
              </w:rPr>
            </w:pPr>
            <w:r w:rsidRPr="00D727FD">
              <w:rPr>
                <w:lang w:val="en-GB"/>
              </w:rPr>
              <w:t>74.3</w:t>
            </w:r>
          </w:p>
        </w:tc>
      </w:tr>
      <w:tr w:rsidR="00D727FD" w:rsidRPr="00D727FD" w14:paraId="5A2CF0AE" w14:textId="77777777" w:rsidTr="00762EFE">
        <w:trPr>
          <w:trHeight w:val="60"/>
        </w:trPr>
        <w:tc>
          <w:tcPr>
            <w:tcW w:w="2154" w:type="dxa"/>
            <w:vMerge/>
            <w:tcMar>
              <w:top w:w="57" w:type="dxa"/>
              <w:bottom w:w="57" w:type="dxa"/>
            </w:tcMar>
          </w:tcPr>
          <w:p w14:paraId="20EAB4DD"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67294B43" w14:textId="77777777" w:rsidR="00D727FD" w:rsidRPr="00D727FD" w:rsidRDefault="00D727FD" w:rsidP="00762EFE">
            <w:pPr>
              <w:pStyle w:val="CDITable-RowLeftns"/>
              <w:rPr>
                <w:lang w:val="en-GB"/>
              </w:rPr>
            </w:pPr>
            <w:r w:rsidRPr="00D727FD">
              <w:rPr>
                <w:lang w:val="en-GB"/>
              </w:rPr>
              <w:t>Western Australia</w:t>
            </w:r>
          </w:p>
        </w:tc>
        <w:tc>
          <w:tcPr>
            <w:tcW w:w="1190" w:type="dxa"/>
            <w:tcMar>
              <w:top w:w="57" w:type="dxa"/>
              <w:left w:w="113" w:type="dxa"/>
              <w:bottom w:w="57" w:type="dxa"/>
              <w:right w:w="113" w:type="dxa"/>
            </w:tcMar>
            <w:vAlign w:val="center"/>
          </w:tcPr>
          <w:p w14:paraId="36394665" w14:textId="77777777" w:rsidR="00D727FD" w:rsidRPr="00D727FD" w:rsidRDefault="00D727FD" w:rsidP="00762EFE">
            <w:pPr>
              <w:pStyle w:val="CDITable-RowCentrens"/>
            </w:pPr>
            <w:r w:rsidRPr="00D727FD">
              <w:t>78.5</w:t>
            </w:r>
          </w:p>
        </w:tc>
        <w:tc>
          <w:tcPr>
            <w:tcW w:w="1191" w:type="dxa"/>
            <w:tcMar>
              <w:top w:w="57" w:type="dxa"/>
              <w:left w:w="113" w:type="dxa"/>
              <w:bottom w:w="57" w:type="dxa"/>
              <w:right w:w="113" w:type="dxa"/>
            </w:tcMar>
            <w:vAlign w:val="center"/>
          </w:tcPr>
          <w:p w14:paraId="4E4E7099" w14:textId="77777777" w:rsidR="00D727FD" w:rsidRPr="00D727FD" w:rsidRDefault="00D727FD" w:rsidP="00762EFE">
            <w:pPr>
              <w:pStyle w:val="CDITable-RowCentrens"/>
              <w:rPr>
                <w:lang w:val="en-GB"/>
              </w:rPr>
            </w:pPr>
            <w:r w:rsidRPr="00D727FD">
              <w:rPr>
                <w:lang w:val="en-GB"/>
              </w:rPr>
              <w:t>74.8</w:t>
            </w:r>
          </w:p>
        </w:tc>
        <w:tc>
          <w:tcPr>
            <w:tcW w:w="1190" w:type="dxa"/>
            <w:tcMar>
              <w:top w:w="57" w:type="dxa"/>
              <w:left w:w="113" w:type="dxa"/>
              <w:bottom w:w="57" w:type="dxa"/>
              <w:right w:w="113" w:type="dxa"/>
            </w:tcMar>
            <w:vAlign w:val="center"/>
          </w:tcPr>
          <w:p w14:paraId="32428A9B" w14:textId="77777777" w:rsidR="00D727FD" w:rsidRPr="00D727FD" w:rsidRDefault="00D727FD" w:rsidP="00762EFE">
            <w:pPr>
              <w:pStyle w:val="CDITable-RowCentrens"/>
              <w:rPr>
                <w:lang w:val="en-GB"/>
              </w:rPr>
            </w:pPr>
            <w:r w:rsidRPr="00D727FD">
              <w:rPr>
                <w:lang w:val="en-GB"/>
              </w:rPr>
              <w:t>73.4</w:t>
            </w:r>
          </w:p>
        </w:tc>
        <w:tc>
          <w:tcPr>
            <w:tcW w:w="1191" w:type="dxa"/>
            <w:tcMar>
              <w:top w:w="57" w:type="dxa"/>
              <w:left w:w="113" w:type="dxa"/>
              <w:bottom w:w="57" w:type="dxa"/>
              <w:right w:w="113" w:type="dxa"/>
            </w:tcMar>
            <w:vAlign w:val="center"/>
          </w:tcPr>
          <w:p w14:paraId="3DCC1ACD" w14:textId="77777777" w:rsidR="00D727FD" w:rsidRPr="00D727FD" w:rsidRDefault="00D727FD" w:rsidP="00762EFE">
            <w:pPr>
              <w:pStyle w:val="CDITable-RowCentrens"/>
              <w:rPr>
                <w:lang w:val="en-GB"/>
              </w:rPr>
            </w:pPr>
            <w:r w:rsidRPr="00D727FD">
              <w:rPr>
                <w:lang w:val="en-GB"/>
              </w:rPr>
              <w:t>71.9</w:t>
            </w:r>
          </w:p>
        </w:tc>
      </w:tr>
      <w:tr w:rsidR="00D727FD" w:rsidRPr="00D727FD" w14:paraId="49EB3E1D" w14:textId="77777777" w:rsidTr="00762EFE">
        <w:trPr>
          <w:trHeight w:val="60"/>
        </w:trPr>
        <w:tc>
          <w:tcPr>
            <w:tcW w:w="2154" w:type="dxa"/>
            <w:vMerge w:val="restart"/>
            <w:tcMar>
              <w:top w:w="57" w:type="dxa"/>
              <w:left w:w="113" w:type="dxa"/>
              <w:bottom w:w="57" w:type="dxa"/>
              <w:right w:w="113" w:type="dxa"/>
            </w:tcMar>
            <w:vAlign w:val="center"/>
          </w:tcPr>
          <w:p w14:paraId="091A249F" w14:textId="77777777" w:rsidR="00D727FD" w:rsidRPr="00D727FD" w:rsidRDefault="00D727FD" w:rsidP="00762EFE">
            <w:pPr>
              <w:pStyle w:val="CDITable-RowLeftns"/>
              <w:rPr>
                <w:lang w:val="en-GB"/>
              </w:rPr>
            </w:pPr>
            <w:r w:rsidRPr="00D727FD">
              <w:rPr>
                <w:lang w:val="en-GB"/>
              </w:rPr>
              <w:t xml:space="preserve">Remoteness </w:t>
            </w:r>
            <w:proofErr w:type="spellStart"/>
            <w:r w:rsidRPr="00D727FD">
              <w:rPr>
                <w:lang w:val="en-GB"/>
              </w:rPr>
              <w:t>category</w:t>
            </w:r>
            <w:r w:rsidRPr="00D727FD">
              <w:rPr>
                <w:vertAlign w:val="superscript"/>
                <w:lang w:val="en-GB"/>
              </w:rPr>
              <w:t>d</w:t>
            </w:r>
            <w:proofErr w:type="spellEnd"/>
          </w:p>
        </w:tc>
        <w:tc>
          <w:tcPr>
            <w:tcW w:w="2722" w:type="dxa"/>
            <w:tcMar>
              <w:top w:w="57" w:type="dxa"/>
              <w:left w:w="113" w:type="dxa"/>
              <w:bottom w:w="57" w:type="dxa"/>
              <w:right w:w="113" w:type="dxa"/>
            </w:tcMar>
            <w:vAlign w:val="center"/>
          </w:tcPr>
          <w:p w14:paraId="4AFBA055" w14:textId="77777777" w:rsidR="00D727FD" w:rsidRPr="00D727FD" w:rsidRDefault="00D727FD" w:rsidP="00762EFE">
            <w:pPr>
              <w:pStyle w:val="CDITable-RowLeftns"/>
              <w:rPr>
                <w:lang w:val="en-GB"/>
              </w:rPr>
            </w:pPr>
            <w:r w:rsidRPr="00D727FD">
              <w:rPr>
                <w:lang w:val="en-GB"/>
              </w:rPr>
              <w:t>Major cities</w:t>
            </w:r>
          </w:p>
        </w:tc>
        <w:tc>
          <w:tcPr>
            <w:tcW w:w="1190" w:type="dxa"/>
            <w:tcMar>
              <w:top w:w="57" w:type="dxa"/>
              <w:left w:w="113" w:type="dxa"/>
              <w:bottom w:w="57" w:type="dxa"/>
              <w:right w:w="113" w:type="dxa"/>
            </w:tcMar>
            <w:vAlign w:val="center"/>
          </w:tcPr>
          <w:p w14:paraId="3242BC0A" w14:textId="77777777" w:rsidR="00D727FD" w:rsidRPr="00D727FD" w:rsidRDefault="00D727FD" w:rsidP="00762EFE">
            <w:pPr>
              <w:pStyle w:val="CDITable-RowCentrens"/>
              <w:rPr>
                <w:lang w:val="en-GB"/>
              </w:rPr>
            </w:pPr>
            <w:r w:rsidRPr="00D727FD">
              <w:rPr>
                <w:lang w:val="en-GB"/>
              </w:rPr>
              <w:t>82.7</w:t>
            </w:r>
          </w:p>
        </w:tc>
        <w:tc>
          <w:tcPr>
            <w:tcW w:w="1191" w:type="dxa"/>
            <w:tcMar>
              <w:top w:w="57" w:type="dxa"/>
              <w:left w:w="113" w:type="dxa"/>
              <w:bottom w:w="57" w:type="dxa"/>
              <w:right w:w="113" w:type="dxa"/>
            </w:tcMar>
            <w:vAlign w:val="center"/>
          </w:tcPr>
          <w:p w14:paraId="45349955" w14:textId="77777777" w:rsidR="00D727FD" w:rsidRPr="00D727FD" w:rsidRDefault="00D727FD" w:rsidP="00762EFE">
            <w:pPr>
              <w:pStyle w:val="CDITable-RowCentrens"/>
              <w:rPr>
                <w:lang w:val="en-GB"/>
              </w:rPr>
            </w:pPr>
            <w:r w:rsidRPr="00D727FD">
              <w:rPr>
                <w:lang w:val="en-GB"/>
              </w:rPr>
              <w:t>79.6</w:t>
            </w:r>
          </w:p>
        </w:tc>
        <w:tc>
          <w:tcPr>
            <w:tcW w:w="1190" w:type="dxa"/>
            <w:tcMar>
              <w:top w:w="57" w:type="dxa"/>
              <w:left w:w="113" w:type="dxa"/>
              <w:bottom w:w="57" w:type="dxa"/>
              <w:right w:w="113" w:type="dxa"/>
            </w:tcMar>
            <w:vAlign w:val="center"/>
          </w:tcPr>
          <w:p w14:paraId="0DEB3995" w14:textId="77777777" w:rsidR="00D727FD" w:rsidRPr="00D727FD" w:rsidRDefault="00D727FD" w:rsidP="00762EFE">
            <w:pPr>
              <w:pStyle w:val="CDITable-RowCentrens"/>
              <w:rPr>
                <w:lang w:val="en-GB"/>
              </w:rPr>
            </w:pPr>
            <w:r w:rsidRPr="00D727FD">
              <w:rPr>
                <w:lang w:val="en-GB"/>
              </w:rPr>
              <w:t>77.5</w:t>
            </w:r>
          </w:p>
        </w:tc>
        <w:tc>
          <w:tcPr>
            <w:tcW w:w="1191" w:type="dxa"/>
            <w:tcMar>
              <w:top w:w="57" w:type="dxa"/>
              <w:left w:w="113" w:type="dxa"/>
              <w:bottom w:w="57" w:type="dxa"/>
              <w:right w:w="113" w:type="dxa"/>
            </w:tcMar>
            <w:vAlign w:val="center"/>
          </w:tcPr>
          <w:p w14:paraId="140CCB98" w14:textId="77777777" w:rsidR="00D727FD" w:rsidRPr="00D727FD" w:rsidRDefault="00D727FD" w:rsidP="00762EFE">
            <w:pPr>
              <w:pStyle w:val="CDITable-RowCentrens"/>
              <w:rPr>
                <w:lang w:val="en-GB"/>
              </w:rPr>
            </w:pPr>
            <w:r w:rsidRPr="00D727FD">
              <w:rPr>
                <w:lang w:val="en-GB"/>
              </w:rPr>
              <w:t>74.0</w:t>
            </w:r>
          </w:p>
        </w:tc>
      </w:tr>
      <w:tr w:rsidR="00D727FD" w:rsidRPr="00D727FD" w14:paraId="2BF301AD" w14:textId="77777777" w:rsidTr="00762EFE">
        <w:trPr>
          <w:trHeight w:val="60"/>
        </w:trPr>
        <w:tc>
          <w:tcPr>
            <w:tcW w:w="2154" w:type="dxa"/>
            <w:vMerge/>
            <w:tcMar>
              <w:top w:w="57" w:type="dxa"/>
              <w:bottom w:w="57" w:type="dxa"/>
            </w:tcMar>
          </w:tcPr>
          <w:p w14:paraId="60BACBB4"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7925AB2D" w14:textId="77777777" w:rsidR="00D727FD" w:rsidRPr="00D727FD" w:rsidRDefault="00D727FD" w:rsidP="00762EFE">
            <w:pPr>
              <w:pStyle w:val="CDITable-RowLeftns"/>
              <w:rPr>
                <w:lang w:val="en-GB"/>
              </w:rPr>
            </w:pPr>
            <w:r w:rsidRPr="00D727FD">
              <w:rPr>
                <w:lang w:val="en-GB"/>
              </w:rPr>
              <w:t>Inner and outer regional</w:t>
            </w:r>
          </w:p>
        </w:tc>
        <w:tc>
          <w:tcPr>
            <w:tcW w:w="1190" w:type="dxa"/>
            <w:tcMar>
              <w:top w:w="57" w:type="dxa"/>
              <w:left w:w="113" w:type="dxa"/>
              <w:bottom w:w="57" w:type="dxa"/>
              <w:right w:w="113" w:type="dxa"/>
            </w:tcMar>
            <w:vAlign w:val="center"/>
          </w:tcPr>
          <w:p w14:paraId="3524E80A" w14:textId="77777777" w:rsidR="00D727FD" w:rsidRPr="00D727FD" w:rsidRDefault="00D727FD" w:rsidP="00762EFE">
            <w:pPr>
              <w:pStyle w:val="CDITable-RowCentrens"/>
              <w:rPr>
                <w:lang w:val="en-GB"/>
              </w:rPr>
            </w:pPr>
            <w:r w:rsidRPr="00D727FD">
              <w:rPr>
                <w:lang w:val="en-GB"/>
              </w:rPr>
              <w:t>81.0</w:t>
            </w:r>
          </w:p>
        </w:tc>
        <w:tc>
          <w:tcPr>
            <w:tcW w:w="1191" w:type="dxa"/>
            <w:tcMar>
              <w:top w:w="57" w:type="dxa"/>
              <w:left w:w="113" w:type="dxa"/>
              <w:bottom w:w="57" w:type="dxa"/>
              <w:right w:w="113" w:type="dxa"/>
            </w:tcMar>
            <w:vAlign w:val="center"/>
          </w:tcPr>
          <w:p w14:paraId="63E6A9DD" w14:textId="77777777" w:rsidR="00D727FD" w:rsidRPr="00D727FD" w:rsidRDefault="00D727FD" w:rsidP="00762EFE">
            <w:pPr>
              <w:pStyle w:val="CDITable-RowCentrens"/>
              <w:rPr>
                <w:lang w:val="en-GB"/>
              </w:rPr>
            </w:pPr>
            <w:r w:rsidRPr="00D727FD">
              <w:rPr>
                <w:lang w:val="en-GB"/>
              </w:rPr>
              <w:t>75.7</w:t>
            </w:r>
          </w:p>
        </w:tc>
        <w:tc>
          <w:tcPr>
            <w:tcW w:w="1190" w:type="dxa"/>
            <w:tcMar>
              <w:top w:w="57" w:type="dxa"/>
              <w:left w:w="113" w:type="dxa"/>
              <w:bottom w:w="57" w:type="dxa"/>
              <w:right w:w="113" w:type="dxa"/>
            </w:tcMar>
            <w:vAlign w:val="center"/>
          </w:tcPr>
          <w:p w14:paraId="230F6225" w14:textId="77777777" w:rsidR="00D727FD" w:rsidRPr="00D727FD" w:rsidRDefault="00D727FD" w:rsidP="00762EFE">
            <w:pPr>
              <w:pStyle w:val="CDITable-RowCentrens"/>
              <w:rPr>
                <w:lang w:val="en-GB"/>
              </w:rPr>
            </w:pPr>
            <w:r w:rsidRPr="00D727FD">
              <w:rPr>
                <w:lang w:val="en-GB"/>
              </w:rPr>
              <w:t>74.8</w:t>
            </w:r>
          </w:p>
        </w:tc>
        <w:tc>
          <w:tcPr>
            <w:tcW w:w="1191" w:type="dxa"/>
            <w:tcMar>
              <w:top w:w="57" w:type="dxa"/>
              <w:left w:w="113" w:type="dxa"/>
              <w:bottom w:w="57" w:type="dxa"/>
              <w:right w:w="113" w:type="dxa"/>
            </w:tcMar>
            <w:vAlign w:val="center"/>
          </w:tcPr>
          <w:p w14:paraId="2034FDA2" w14:textId="77777777" w:rsidR="00D727FD" w:rsidRPr="00D727FD" w:rsidRDefault="00D727FD" w:rsidP="00762EFE">
            <w:pPr>
              <w:pStyle w:val="CDITable-RowCentrens"/>
              <w:rPr>
                <w:lang w:val="en-GB"/>
              </w:rPr>
            </w:pPr>
            <w:r w:rsidRPr="00D727FD">
              <w:rPr>
                <w:lang w:val="en-GB"/>
              </w:rPr>
              <w:t>67.0</w:t>
            </w:r>
          </w:p>
        </w:tc>
      </w:tr>
      <w:tr w:rsidR="00D727FD" w:rsidRPr="00D727FD" w14:paraId="46D05127" w14:textId="77777777" w:rsidTr="00762EFE">
        <w:trPr>
          <w:trHeight w:val="60"/>
        </w:trPr>
        <w:tc>
          <w:tcPr>
            <w:tcW w:w="2154" w:type="dxa"/>
            <w:vMerge/>
            <w:tcBorders>
              <w:bottom w:val="nil"/>
            </w:tcBorders>
            <w:tcMar>
              <w:top w:w="57" w:type="dxa"/>
              <w:bottom w:w="57" w:type="dxa"/>
            </w:tcMar>
          </w:tcPr>
          <w:p w14:paraId="24940AD0"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5E6F938B" w14:textId="77777777" w:rsidR="00D727FD" w:rsidRPr="00D727FD" w:rsidRDefault="00D727FD" w:rsidP="00762EFE">
            <w:pPr>
              <w:pStyle w:val="CDITable-RowLeftns"/>
              <w:rPr>
                <w:lang w:val="en-GB"/>
              </w:rPr>
            </w:pPr>
            <w:r w:rsidRPr="00D727FD">
              <w:rPr>
                <w:lang w:val="en-GB"/>
              </w:rPr>
              <w:t>Remote and very remote</w:t>
            </w:r>
          </w:p>
        </w:tc>
        <w:tc>
          <w:tcPr>
            <w:tcW w:w="1190" w:type="dxa"/>
            <w:tcMar>
              <w:top w:w="57" w:type="dxa"/>
              <w:left w:w="113" w:type="dxa"/>
              <w:bottom w:w="57" w:type="dxa"/>
              <w:right w:w="113" w:type="dxa"/>
            </w:tcMar>
            <w:vAlign w:val="center"/>
          </w:tcPr>
          <w:p w14:paraId="797C2E5C" w14:textId="77777777" w:rsidR="00D727FD" w:rsidRPr="00D727FD" w:rsidRDefault="00D727FD" w:rsidP="00762EFE">
            <w:pPr>
              <w:pStyle w:val="CDITable-RowCentrens"/>
              <w:rPr>
                <w:lang w:val="en-GB"/>
              </w:rPr>
            </w:pPr>
            <w:r w:rsidRPr="00D727FD">
              <w:rPr>
                <w:lang w:val="en-GB"/>
              </w:rPr>
              <w:t>75.9</w:t>
            </w:r>
          </w:p>
        </w:tc>
        <w:tc>
          <w:tcPr>
            <w:tcW w:w="1191" w:type="dxa"/>
            <w:tcMar>
              <w:top w:w="57" w:type="dxa"/>
              <w:left w:w="113" w:type="dxa"/>
              <w:bottom w:w="57" w:type="dxa"/>
              <w:right w:w="113" w:type="dxa"/>
            </w:tcMar>
            <w:vAlign w:val="center"/>
          </w:tcPr>
          <w:p w14:paraId="2C0B6AB9" w14:textId="77777777" w:rsidR="00D727FD" w:rsidRPr="00D727FD" w:rsidRDefault="00D727FD" w:rsidP="00762EFE">
            <w:pPr>
              <w:pStyle w:val="CDITable-RowCentrens"/>
              <w:rPr>
                <w:lang w:val="en-GB"/>
              </w:rPr>
            </w:pPr>
            <w:r w:rsidRPr="00D727FD">
              <w:rPr>
                <w:lang w:val="en-GB"/>
              </w:rPr>
              <w:t>72.0</w:t>
            </w:r>
          </w:p>
        </w:tc>
        <w:tc>
          <w:tcPr>
            <w:tcW w:w="1190" w:type="dxa"/>
            <w:tcMar>
              <w:top w:w="57" w:type="dxa"/>
              <w:left w:w="113" w:type="dxa"/>
              <w:bottom w:w="57" w:type="dxa"/>
              <w:right w:w="113" w:type="dxa"/>
            </w:tcMar>
            <w:vAlign w:val="center"/>
          </w:tcPr>
          <w:p w14:paraId="4D09F2E1" w14:textId="77777777" w:rsidR="00D727FD" w:rsidRPr="00D727FD" w:rsidRDefault="00D727FD" w:rsidP="00762EFE">
            <w:pPr>
              <w:pStyle w:val="CDITable-RowCentrens"/>
              <w:rPr>
                <w:lang w:val="en-GB"/>
              </w:rPr>
            </w:pPr>
            <w:r w:rsidRPr="00D727FD">
              <w:rPr>
                <w:lang w:val="en-GB"/>
              </w:rPr>
              <w:t>69.6</w:t>
            </w:r>
          </w:p>
        </w:tc>
        <w:tc>
          <w:tcPr>
            <w:tcW w:w="1191" w:type="dxa"/>
            <w:tcMar>
              <w:top w:w="57" w:type="dxa"/>
              <w:left w:w="113" w:type="dxa"/>
              <w:bottom w:w="57" w:type="dxa"/>
              <w:right w:w="113" w:type="dxa"/>
            </w:tcMar>
            <w:vAlign w:val="center"/>
          </w:tcPr>
          <w:p w14:paraId="11B77A02" w14:textId="77777777" w:rsidR="00D727FD" w:rsidRPr="00D727FD" w:rsidRDefault="00D727FD" w:rsidP="00762EFE">
            <w:pPr>
              <w:pStyle w:val="CDITable-RowCentrens"/>
              <w:rPr>
                <w:lang w:val="en-GB"/>
              </w:rPr>
            </w:pPr>
            <w:r w:rsidRPr="00D727FD">
              <w:rPr>
                <w:lang w:val="en-GB"/>
              </w:rPr>
              <w:t>64.5</w:t>
            </w:r>
          </w:p>
        </w:tc>
      </w:tr>
      <w:tr w:rsidR="00D727FD" w:rsidRPr="00D727FD" w14:paraId="33CFECA4" w14:textId="77777777" w:rsidTr="00762EFE">
        <w:trPr>
          <w:trHeight w:val="60"/>
        </w:trPr>
        <w:tc>
          <w:tcPr>
            <w:tcW w:w="2154" w:type="dxa"/>
            <w:vMerge w:val="restart"/>
            <w:tcBorders>
              <w:top w:val="nil"/>
              <w:bottom w:val="nil"/>
            </w:tcBorders>
            <w:tcMar>
              <w:top w:w="57" w:type="dxa"/>
              <w:left w:w="113" w:type="dxa"/>
              <w:bottom w:w="57" w:type="dxa"/>
              <w:right w:w="113" w:type="dxa"/>
            </w:tcMar>
            <w:vAlign w:val="center"/>
          </w:tcPr>
          <w:p w14:paraId="40C62860" w14:textId="77777777" w:rsidR="00D727FD" w:rsidRPr="00D727FD" w:rsidRDefault="00D727FD" w:rsidP="00762EFE">
            <w:pPr>
              <w:pStyle w:val="CDITable-RowLeftns"/>
              <w:rPr>
                <w:lang w:val="en-GB"/>
              </w:rPr>
            </w:pPr>
            <w:r w:rsidRPr="00D727FD">
              <w:rPr>
                <w:lang w:val="en-GB"/>
              </w:rPr>
              <w:t xml:space="preserve">SEIFA </w:t>
            </w:r>
            <w:proofErr w:type="spellStart"/>
            <w:r w:rsidRPr="00D727FD">
              <w:rPr>
                <w:lang w:val="en-GB"/>
              </w:rPr>
              <w:t>quintile</w:t>
            </w:r>
            <w:r w:rsidRPr="00D727FD">
              <w:rPr>
                <w:vertAlign w:val="superscript"/>
                <w:lang w:val="en-GB"/>
              </w:rPr>
              <w:t>e</w:t>
            </w:r>
            <w:proofErr w:type="spellEnd"/>
          </w:p>
        </w:tc>
        <w:tc>
          <w:tcPr>
            <w:tcW w:w="2722" w:type="dxa"/>
            <w:tcMar>
              <w:top w:w="57" w:type="dxa"/>
              <w:left w:w="113" w:type="dxa"/>
              <w:bottom w:w="57" w:type="dxa"/>
              <w:right w:w="113" w:type="dxa"/>
            </w:tcMar>
            <w:vAlign w:val="center"/>
          </w:tcPr>
          <w:p w14:paraId="0D07B13C" w14:textId="77777777" w:rsidR="00D727FD" w:rsidRPr="00D727FD" w:rsidRDefault="00D727FD" w:rsidP="00762EFE">
            <w:pPr>
              <w:pStyle w:val="CDITable-RowLeftns"/>
              <w:rPr>
                <w:lang w:val="en-GB"/>
              </w:rPr>
            </w:pPr>
            <w:r w:rsidRPr="00D727FD">
              <w:rPr>
                <w:lang w:val="en-GB"/>
              </w:rPr>
              <w:t>First (most disadvantaged)</w:t>
            </w:r>
          </w:p>
        </w:tc>
        <w:tc>
          <w:tcPr>
            <w:tcW w:w="1190" w:type="dxa"/>
            <w:tcMar>
              <w:top w:w="57" w:type="dxa"/>
              <w:left w:w="113" w:type="dxa"/>
              <w:bottom w:w="57" w:type="dxa"/>
              <w:right w:w="113" w:type="dxa"/>
            </w:tcMar>
            <w:vAlign w:val="center"/>
          </w:tcPr>
          <w:p w14:paraId="7B2713C6" w14:textId="77777777" w:rsidR="00D727FD" w:rsidRPr="00D727FD" w:rsidRDefault="00D727FD" w:rsidP="00762EFE">
            <w:pPr>
              <w:pStyle w:val="CDITable-RowCentrens"/>
              <w:rPr>
                <w:lang w:val="en-GB"/>
              </w:rPr>
            </w:pPr>
            <w:r w:rsidRPr="00D727FD">
              <w:rPr>
                <w:lang w:val="en-GB"/>
              </w:rPr>
              <w:t>76.8</w:t>
            </w:r>
          </w:p>
        </w:tc>
        <w:tc>
          <w:tcPr>
            <w:tcW w:w="1191" w:type="dxa"/>
            <w:tcMar>
              <w:top w:w="57" w:type="dxa"/>
              <w:left w:w="113" w:type="dxa"/>
              <w:bottom w:w="57" w:type="dxa"/>
              <w:right w:w="113" w:type="dxa"/>
            </w:tcMar>
            <w:vAlign w:val="center"/>
          </w:tcPr>
          <w:p w14:paraId="252E8FFD" w14:textId="77777777" w:rsidR="00D727FD" w:rsidRPr="00D727FD" w:rsidRDefault="00D727FD" w:rsidP="00762EFE">
            <w:pPr>
              <w:pStyle w:val="CDITable-RowCentrens"/>
              <w:rPr>
                <w:lang w:val="en-GB"/>
              </w:rPr>
            </w:pPr>
            <w:r w:rsidRPr="00D727FD">
              <w:rPr>
                <w:lang w:val="en-GB"/>
              </w:rPr>
              <w:t>72.9</w:t>
            </w:r>
          </w:p>
        </w:tc>
        <w:tc>
          <w:tcPr>
            <w:tcW w:w="1190" w:type="dxa"/>
            <w:tcMar>
              <w:top w:w="57" w:type="dxa"/>
              <w:left w:w="113" w:type="dxa"/>
              <w:bottom w:w="57" w:type="dxa"/>
              <w:right w:w="113" w:type="dxa"/>
            </w:tcMar>
            <w:vAlign w:val="center"/>
          </w:tcPr>
          <w:p w14:paraId="06569689" w14:textId="77777777" w:rsidR="00D727FD" w:rsidRPr="00D727FD" w:rsidRDefault="00D727FD" w:rsidP="00762EFE">
            <w:pPr>
              <w:pStyle w:val="CDITable-RowCentrens"/>
              <w:rPr>
                <w:lang w:val="en-GB"/>
              </w:rPr>
            </w:pPr>
            <w:r w:rsidRPr="00D727FD">
              <w:rPr>
                <w:lang w:val="en-GB"/>
              </w:rPr>
              <w:t>70.9</w:t>
            </w:r>
          </w:p>
        </w:tc>
        <w:tc>
          <w:tcPr>
            <w:tcW w:w="1191" w:type="dxa"/>
            <w:tcMar>
              <w:top w:w="57" w:type="dxa"/>
              <w:left w:w="113" w:type="dxa"/>
              <w:bottom w:w="57" w:type="dxa"/>
              <w:right w:w="113" w:type="dxa"/>
            </w:tcMar>
            <w:vAlign w:val="center"/>
          </w:tcPr>
          <w:p w14:paraId="42D9AD08" w14:textId="77777777" w:rsidR="00D727FD" w:rsidRPr="00D727FD" w:rsidRDefault="00D727FD" w:rsidP="00762EFE">
            <w:pPr>
              <w:pStyle w:val="CDITable-RowCentrens"/>
              <w:rPr>
                <w:lang w:val="en-GB"/>
              </w:rPr>
            </w:pPr>
            <w:r w:rsidRPr="00D727FD">
              <w:rPr>
                <w:lang w:val="en-GB"/>
              </w:rPr>
              <w:t>64.2</w:t>
            </w:r>
          </w:p>
        </w:tc>
      </w:tr>
      <w:tr w:rsidR="00D727FD" w:rsidRPr="00D727FD" w14:paraId="320BDBBE" w14:textId="77777777" w:rsidTr="00762EFE">
        <w:trPr>
          <w:trHeight w:val="60"/>
        </w:trPr>
        <w:tc>
          <w:tcPr>
            <w:tcW w:w="2154" w:type="dxa"/>
            <w:vMerge/>
            <w:tcBorders>
              <w:top w:val="nil"/>
              <w:bottom w:val="nil"/>
            </w:tcBorders>
            <w:tcMar>
              <w:top w:w="57" w:type="dxa"/>
              <w:bottom w:w="57" w:type="dxa"/>
            </w:tcMar>
          </w:tcPr>
          <w:p w14:paraId="4AB61629" w14:textId="77777777" w:rsidR="00D727FD" w:rsidRPr="00D727FD" w:rsidRDefault="00D727FD" w:rsidP="00762EFE">
            <w:pPr>
              <w:pStyle w:val="CDITable-RowLeftns"/>
            </w:pPr>
          </w:p>
        </w:tc>
        <w:tc>
          <w:tcPr>
            <w:tcW w:w="2722" w:type="dxa"/>
            <w:tcMar>
              <w:top w:w="57" w:type="dxa"/>
              <w:left w:w="113" w:type="dxa"/>
              <w:bottom w:w="57" w:type="dxa"/>
              <w:right w:w="113" w:type="dxa"/>
            </w:tcMar>
            <w:vAlign w:val="center"/>
          </w:tcPr>
          <w:p w14:paraId="467D00C8" w14:textId="77777777" w:rsidR="00D727FD" w:rsidRPr="00D727FD" w:rsidRDefault="00D727FD" w:rsidP="00762EFE">
            <w:pPr>
              <w:pStyle w:val="CDITable-RowLeftns"/>
              <w:rPr>
                <w:lang w:val="en-GB"/>
              </w:rPr>
            </w:pPr>
            <w:r w:rsidRPr="00D727FD">
              <w:rPr>
                <w:lang w:val="en-GB"/>
              </w:rPr>
              <w:t>Second</w:t>
            </w:r>
          </w:p>
        </w:tc>
        <w:tc>
          <w:tcPr>
            <w:tcW w:w="1190" w:type="dxa"/>
            <w:tcMar>
              <w:top w:w="57" w:type="dxa"/>
              <w:left w:w="113" w:type="dxa"/>
              <w:bottom w:w="57" w:type="dxa"/>
              <w:right w:w="113" w:type="dxa"/>
            </w:tcMar>
            <w:vAlign w:val="center"/>
          </w:tcPr>
          <w:p w14:paraId="4493C2FC" w14:textId="77777777" w:rsidR="00D727FD" w:rsidRPr="00D727FD" w:rsidRDefault="00D727FD" w:rsidP="00762EFE">
            <w:pPr>
              <w:pStyle w:val="CDITable-RowCentrens"/>
              <w:rPr>
                <w:lang w:val="en-GB"/>
              </w:rPr>
            </w:pPr>
            <w:r w:rsidRPr="00D727FD">
              <w:rPr>
                <w:lang w:val="en-GB"/>
              </w:rPr>
              <w:t>82.1</w:t>
            </w:r>
          </w:p>
        </w:tc>
        <w:tc>
          <w:tcPr>
            <w:tcW w:w="1191" w:type="dxa"/>
            <w:tcMar>
              <w:top w:w="57" w:type="dxa"/>
              <w:left w:w="113" w:type="dxa"/>
              <w:bottom w:w="57" w:type="dxa"/>
              <w:right w:w="113" w:type="dxa"/>
            </w:tcMar>
            <w:vAlign w:val="center"/>
          </w:tcPr>
          <w:p w14:paraId="73AC1E94" w14:textId="77777777" w:rsidR="00D727FD" w:rsidRPr="00D727FD" w:rsidRDefault="00D727FD" w:rsidP="00762EFE">
            <w:pPr>
              <w:pStyle w:val="CDITable-RowCentrens"/>
              <w:rPr>
                <w:lang w:val="en-GB"/>
              </w:rPr>
            </w:pPr>
            <w:r w:rsidRPr="00D727FD">
              <w:rPr>
                <w:lang w:val="en-GB"/>
              </w:rPr>
              <w:t>75.4</w:t>
            </w:r>
          </w:p>
        </w:tc>
        <w:tc>
          <w:tcPr>
            <w:tcW w:w="1190" w:type="dxa"/>
            <w:tcMar>
              <w:top w:w="57" w:type="dxa"/>
              <w:left w:w="113" w:type="dxa"/>
              <w:bottom w:w="57" w:type="dxa"/>
              <w:right w:w="113" w:type="dxa"/>
            </w:tcMar>
            <w:vAlign w:val="center"/>
          </w:tcPr>
          <w:p w14:paraId="2D1DF639" w14:textId="77777777" w:rsidR="00D727FD" w:rsidRPr="00D727FD" w:rsidRDefault="00D727FD" w:rsidP="00762EFE">
            <w:pPr>
              <w:pStyle w:val="CDITable-RowCentrens"/>
              <w:rPr>
                <w:lang w:val="en-GB"/>
              </w:rPr>
            </w:pPr>
            <w:r w:rsidRPr="00D727FD">
              <w:rPr>
                <w:lang w:val="en-GB"/>
              </w:rPr>
              <w:t>74.6</w:t>
            </w:r>
          </w:p>
        </w:tc>
        <w:tc>
          <w:tcPr>
            <w:tcW w:w="1191" w:type="dxa"/>
            <w:tcMar>
              <w:top w:w="57" w:type="dxa"/>
              <w:left w:w="113" w:type="dxa"/>
              <w:bottom w:w="57" w:type="dxa"/>
              <w:right w:w="113" w:type="dxa"/>
            </w:tcMar>
            <w:vAlign w:val="center"/>
          </w:tcPr>
          <w:p w14:paraId="717BB641" w14:textId="77777777" w:rsidR="00D727FD" w:rsidRPr="00D727FD" w:rsidRDefault="00D727FD" w:rsidP="00762EFE">
            <w:pPr>
              <w:pStyle w:val="CDITable-RowCentrens"/>
              <w:rPr>
                <w:lang w:val="en-GB"/>
              </w:rPr>
            </w:pPr>
            <w:r w:rsidRPr="00D727FD">
              <w:rPr>
                <w:lang w:val="en-GB"/>
              </w:rPr>
              <w:t>67.3</w:t>
            </w:r>
          </w:p>
        </w:tc>
      </w:tr>
      <w:tr w:rsidR="00D727FD" w:rsidRPr="00D727FD" w14:paraId="2A5887F0" w14:textId="77777777" w:rsidTr="00762EFE">
        <w:trPr>
          <w:trHeight w:val="60"/>
        </w:trPr>
        <w:tc>
          <w:tcPr>
            <w:tcW w:w="2154" w:type="dxa"/>
            <w:vMerge/>
            <w:tcBorders>
              <w:top w:val="nil"/>
              <w:bottom w:val="nil"/>
            </w:tcBorders>
            <w:tcMar>
              <w:top w:w="57" w:type="dxa"/>
              <w:bottom w:w="57" w:type="dxa"/>
            </w:tcMar>
          </w:tcPr>
          <w:p w14:paraId="0BF9D2E1" w14:textId="77777777" w:rsidR="00D727FD" w:rsidRPr="00D727FD" w:rsidRDefault="00D727FD" w:rsidP="00762EFE">
            <w:pPr>
              <w:pStyle w:val="CDITable-RowLeftns"/>
            </w:pPr>
          </w:p>
        </w:tc>
        <w:tc>
          <w:tcPr>
            <w:tcW w:w="2722" w:type="dxa"/>
            <w:tcBorders>
              <w:bottom w:val="single" w:sz="6" w:space="0" w:color="1E4496" w:themeColor="text2"/>
            </w:tcBorders>
            <w:tcMar>
              <w:top w:w="57" w:type="dxa"/>
              <w:left w:w="113" w:type="dxa"/>
              <w:bottom w:w="57" w:type="dxa"/>
              <w:right w:w="113" w:type="dxa"/>
            </w:tcMar>
            <w:vAlign w:val="center"/>
          </w:tcPr>
          <w:p w14:paraId="0A1BC6D3" w14:textId="77777777" w:rsidR="00D727FD" w:rsidRPr="00D727FD" w:rsidRDefault="00D727FD" w:rsidP="00762EFE">
            <w:pPr>
              <w:pStyle w:val="CDITable-RowLeftns"/>
              <w:rPr>
                <w:lang w:val="en-GB"/>
              </w:rPr>
            </w:pPr>
            <w:r w:rsidRPr="00D727FD">
              <w:rPr>
                <w:lang w:val="en-GB"/>
              </w:rPr>
              <w:t>Third</w:t>
            </w:r>
          </w:p>
        </w:tc>
        <w:tc>
          <w:tcPr>
            <w:tcW w:w="1190" w:type="dxa"/>
            <w:tcBorders>
              <w:bottom w:val="single" w:sz="6" w:space="0" w:color="1E4496" w:themeColor="text2"/>
            </w:tcBorders>
            <w:tcMar>
              <w:top w:w="57" w:type="dxa"/>
              <w:left w:w="113" w:type="dxa"/>
              <w:bottom w:w="57" w:type="dxa"/>
              <w:right w:w="113" w:type="dxa"/>
            </w:tcMar>
            <w:vAlign w:val="center"/>
          </w:tcPr>
          <w:p w14:paraId="66A75242" w14:textId="77777777" w:rsidR="00D727FD" w:rsidRPr="00D727FD" w:rsidRDefault="00D727FD" w:rsidP="00762EFE">
            <w:pPr>
              <w:pStyle w:val="CDITable-RowCentrens"/>
              <w:rPr>
                <w:lang w:val="en-GB"/>
              </w:rPr>
            </w:pPr>
            <w:r w:rsidRPr="00D727FD">
              <w:rPr>
                <w:lang w:val="en-GB"/>
              </w:rPr>
              <w:t>81.9</w:t>
            </w:r>
          </w:p>
        </w:tc>
        <w:tc>
          <w:tcPr>
            <w:tcW w:w="1191" w:type="dxa"/>
            <w:tcBorders>
              <w:bottom w:val="single" w:sz="6" w:space="0" w:color="1E4496" w:themeColor="text2"/>
            </w:tcBorders>
            <w:tcMar>
              <w:top w:w="57" w:type="dxa"/>
              <w:left w:w="113" w:type="dxa"/>
              <w:bottom w:w="57" w:type="dxa"/>
              <w:right w:w="113" w:type="dxa"/>
            </w:tcMar>
            <w:vAlign w:val="center"/>
          </w:tcPr>
          <w:p w14:paraId="3C0BA45D" w14:textId="77777777" w:rsidR="00D727FD" w:rsidRPr="00D727FD" w:rsidRDefault="00D727FD" w:rsidP="00762EFE">
            <w:pPr>
              <w:pStyle w:val="CDITable-RowCentrens"/>
              <w:rPr>
                <w:lang w:val="en-GB"/>
              </w:rPr>
            </w:pPr>
            <w:r w:rsidRPr="00D727FD">
              <w:rPr>
                <w:lang w:val="en-GB"/>
              </w:rPr>
              <w:t>78.9</w:t>
            </w:r>
          </w:p>
        </w:tc>
        <w:tc>
          <w:tcPr>
            <w:tcW w:w="1190" w:type="dxa"/>
            <w:tcBorders>
              <w:bottom w:val="single" w:sz="6" w:space="0" w:color="1E4496" w:themeColor="text2"/>
            </w:tcBorders>
            <w:tcMar>
              <w:top w:w="57" w:type="dxa"/>
              <w:left w:w="113" w:type="dxa"/>
              <w:bottom w:w="57" w:type="dxa"/>
              <w:right w:w="113" w:type="dxa"/>
            </w:tcMar>
            <w:vAlign w:val="center"/>
          </w:tcPr>
          <w:p w14:paraId="25AD5D54" w14:textId="77777777" w:rsidR="00D727FD" w:rsidRPr="00D727FD" w:rsidRDefault="00D727FD" w:rsidP="00762EFE">
            <w:pPr>
              <w:pStyle w:val="CDITable-RowCentrens"/>
              <w:rPr>
                <w:lang w:val="en-GB"/>
              </w:rPr>
            </w:pPr>
            <w:r w:rsidRPr="00D727FD">
              <w:rPr>
                <w:lang w:val="en-GB"/>
              </w:rPr>
              <w:t>77.0</w:t>
            </w:r>
          </w:p>
        </w:tc>
        <w:tc>
          <w:tcPr>
            <w:tcW w:w="1191" w:type="dxa"/>
            <w:tcBorders>
              <w:bottom w:val="single" w:sz="6" w:space="0" w:color="1E4496" w:themeColor="text2"/>
            </w:tcBorders>
            <w:tcMar>
              <w:top w:w="57" w:type="dxa"/>
              <w:left w:w="113" w:type="dxa"/>
              <w:bottom w:w="57" w:type="dxa"/>
              <w:right w:w="113" w:type="dxa"/>
            </w:tcMar>
            <w:vAlign w:val="center"/>
          </w:tcPr>
          <w:p w14:paraId="06E21551" w14:textId="77777777" w:rsidR="00D727FD" w:rsidRPr="00D727FD" w:rsidRDefault="00D727FD" w:rsidP="00762EFE">
            <w:pPr>
              <w:pStyle w:val="CDITable-RowCentrens"/>
              <w:rPr>
                <w:lang w:val="en-GB"/>
              </w:rPr>
            </w:pPr>
            <w:r w:rsidRPr="00D727FD">
              <w:rPr>
                <w:lang w:val="en-GB"/>
              </w:rPr>
              <w:t>74.1</w:t>
            </w:r>
          </w:p>
        </w:tc>
      </w:tr>
      <w:tr w:rsidR="00D727FD" w:rsidRPr="00D727FD" w14:paraId="51CCD9E6" w14:textId="77777777" w:rsidTr="00762EFE">
        <w:trPr>
          <w:trHeight w:val="60"/>
        </w:trPr>
        <w:tc>
          <w:tcPr>
            <w:tcW w:w="2154" w:type="dxa"/>
            <w:vMerge/>
            <w:tcBorders>
              <w:top w:val="nil"/>
              <w:bottom w:val="nil"/>
            </w:tcBorders>
            <w:tcMar>
              <w:top w:w="57" w:type="dxa"/>
              <w:bottom w:w="57" w:type="dxa"/>
            </w:tcMar>
          </w:tcPr>
          <w:p w14:paraId="2163CEEB" w14:textId="77777777" w:rsidR="00D727FD" w:rsidRPr="00D727FD" w:rsidRDefault="00D727FD" w:rsidP="00762EFE">
            <w:pPr>
              <w:pStyle w:val="CDITable-RowLeftns"/>
            </w:pPr>
          </w:p>
        </w:tc>
        <w:tc>
          <w:tcPr>
            <w:tcW w:w="2722"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D05C0DA" w14:textId="77777777" w:rsidR="00D727FD" w:rsidRPr="00D727FD" w:rsidRDefault="00D727FD" w:rsidP="00762EFE">
            <w:pPr>
              <w:pStyle w:val="CDITable-RowLeftns"/>
              <w:rPr>
                <w:lang w:val="en-GB"/>
              </w:rPr>
            </w:pPr>
            <w:r w:rsidRPr="00D727FD">
              <w:rPr>
                <w:lang w:val="en-GB"/>
              </w:rPr>
              <w:t>Fourth</w:t>
            </w:r>
          </w:p>
        </w:tc>
        <w:tc>
          <w:tcPr>
            <w:tcW w:w="119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0C41681" w14:textId="77777777" w:rsidR="00D727FD" w:rsidRPr="00D727FD" w:rsidRDefault="00D727FD" w:rsidP="00762EFE">
            <w:pPr>
              <w:pStyle w:val="CDITable-RowCentrens"/>
              <w:rPr>
                <w:lang w:val="en-GB"/>
              </w:rPr>
            </w:pPr>
            <w:r w:rsidRPr="00D727FD">
              <w:rPr>
                <w:lang w:val="en-GB"/>
              </w:rPr>
              <w:t>84.1</w:t>
            </w:r>
          </w:p>
        </w:tc>
        <w:tc>
          <w:tcPr>
            <w:tcW w:w="119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DA02C40" w14:textId="77777777" w:rsidR="00D727FD" w:rsidRPr="00D727FD" w:rsidRDefault="00D727FD" w:rsidP="00762EFE">
            <w:pPr>
              <w:pStyle w:val="CDITable-RowCentrens"/>
              <w:rPr>
                <w:lang w:val="en-GB"/>
              </w:rPr>
            </w:pPr>
            <w:r w:rsidRPr="00D727FD">
              <w:rPr>
                <w:lang w:val="en-GB"/>
              </w:rPr>
              <w:t>81.8</w:t>
            </w:r>
          </w:p>
        </w:tc>
        <w:tc>
          <w:tcPr>
            <w:tcW w:w="119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4CE87D7" w14:textId="77777777" w:rsidR="00D727FD" w:rsidRPr="00D727FD" w:rsidRDefault="00D727FD" w:rsidP="00762EFE">
            <w:pPr>
              <w:pStyle w:val="CDITable-RowCentrens"/>
              <w:rPr>
                <w:lang w:val="en-GB"/>
              </w:rPr>
            </w:pPr>
            <w:r w:rsidRPr="00D727FD">
              <w:rPr>
                <w:lang w:val="en-GB"/>
              </w:rPr>
              <w:t>80.0</w:t>
            </w:r>
          </w:p>
        </w:tc>
        <w:tc>
          <w:tcPr>
            <w:tcW w:w="119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23E0EDB" w14:textId="77777777" w:rsidR="00D727FD" w:rsidRPr="00D727FD" w:rsidRDefault="00D727FD" w:rsidP="00762EFE">
            <w:pPr>
              <w:pStyle w:val="CDITable-RowCentrens"/>
              <w:rPr>
                <w:lang w:val="en-GB"/>
              </w:rPr>
            </w:pPr>
            <w:r w:rsidRPr="00D727FD">
              <w:rPr>
                <w:lang w:val="en-GB"/>
              </w:rPr>
              <w:t>75.4</w:t>
            </w:r>
          </w:p>
        </w:tc>
      </w:tr>
      <w:tr w:rsidR="00D727FD" w:rsidRPr="00D727FD" w14:paraId="1F99E6F0" w14:textId="77777777" w:rsidTr="00762EFE">
        <w:trPr>
          <w:trHeight w:val="60"/>
        </w:trPr>
        <w:tc>
          <w:tcPr>
            <w:tcW w:w="2154" w:type="dxa"/>
            <w:vMerge/>
            <w:tcBorders>
              <w:top w:val="nil"/>
              <w:bottom w:val="nil"/>
            </w:tcBorders>
            <w:tcMar>
              <w:top w:w="57" w:type="dxa"/>
              <w:bottom w:w="57" w:type="dxa"/>
            </w:tcMar>
          </w:tcPr>
          <w:p w14:paraId="3AD02D96" w14:textId="77777777" w:rsidR="00D727FD" w:rsidRPr="00D727FD" w:rsidRDefault="00D727FD" w:rsidP="00762EFE">
            <w:pPr>
              <w:pStyle w:val="CDITable-RowLeftns"/>
            </w:pPr>
          </w:p>
        </w:tc>
        <w:tc>
          <w:tcPr>
            <w:tcW w:w="2722" w:type="dxa"/>
            <w:tcBorders>
              <w:top w:val="single" w:sz="6" w:space="0" w:color="1E4496" w:themeColor="text2"/>
              <w:bottom w:val="nil"/>
            </w:tcBorders>
            <w:tcMar>
              <w:top w:w="57" w:type="dxa"/>
              <w:left w:w="113" w:type="dxa"/>
              <w:bottom w:w="57" w:type="dxa"/>
              <w:right w:w="113" w:type="dxa"/>
            </w:tcMar>
            <w:vAlign w:val="center"/>
          </w:tcPr>
          <w:p w14:paraId="5F71B5F2" w14:textId="77777777" w:rsidR="00D727FD" w:rsidRPr="00D727FD" w:rsidRDefault="00D727FD" w:rsidP="00762EFE">
            <w:pPr>
              <w:pStyle w:val="CDITable-RowLeftns"/>
              <w:rPr>
                <w:lang w:val="en-GB"/>
              </w:rPr>
            </w:pPr>
            <w:r w:rsidRPr="00D727FD">
              <w:rPr>
                <w:lang w:val="en-GB"/>
              </w:rPr>
              <w:t>Fifth (most advantaged)</w:t>
            </w:r>
          </w:p>
        </w:tc>
        <w:tc>
          <w:tcPr>
            <w:tcW w:w="1190" w:type="dxa"/>
            <w:tcBorders>
              <w:top w:val="single" w:sz="6" w:space="0" w:color="1E4496" w:themeColor="text2"/>
              <w:bottom w:val="nil"/>
            </w:tcBorders>
            <w:tcMar>
              <w:top w:w="57" w:type="dxa"/>
              <w:left w:w="113" w:type="dxa"/>
              <w:bottom w:w="57" w:type="dxa"/>
              <w:right w:w="113" w:type="dxa"/>
            </w:tcMar>
            <w:vAlign w:val="center"/>
          </w:tcPr>
          <w:p w14:paraId="285DF8AE" w14:textId="77777777" w:rsidR="00D727FD" w:rsidRPr="00D727FD" w:rsidRDefault="00D727FD" w:rsidP="00762EFE">
            <w:pPr>
              <w:pStyle w:val="CDITable-RowCentrens"/>
              <w:rPr>
                <w:lang w:val="en-GB"/>
              </w:rPr>
            </w:pPr>
            <w:r w:rsidRPr="00D727FD">
              <w:rPr>
                <w:lang w:val="en-GB"/>
              </w:rPr>
              <w:t>88.9</w:t>
            </w:r>
          </w:p>
        </w:tc>
        <w:tc>
          <w:tcPr>
            <w:tcW w:w="1191" w:type="dxa"/>
            <w:tcBorders>
              <w:top w:val="single" w:sz="6" w:space="0" w:color="1E4496" w:themeColor="text2"/>
              <w:bottom w:val="nil"/>
            </w:tcBorders>
            <w:tcMar>
              <w:top w:w="57" w:type="dxa"/>
              <w:left w:w="113" w:type="dxa"/>
              <w:bottom w:w="57" w:type="dxa"/>
              <w:right w:w="113" w:type="dxa"/>
            </w:tcMar>
            <w:vAlign w:val="center"/>
          </w:tcPr>
          <w:p w14:paraId="3819F70A" w14:textId="77777777" w:rsidR="00D727FD" w:rsidRPr="00D727FD" w:rsidRDefault="00D727FD" w:rsidP="00762EFE">
            <w:pPr>
              <w:pStyle w:val="CDITable-RowCentrens"/>
              <w:rPr>
                <w:lang w:val="en-GB"/>
              </w:rPr>
            </w:pPr>
            <w:r w:rsidRPr="00D727FD">
              <w:rPr>
                <w:lang w:val="en-GB"/>
              </w:rPr>
              <w:t>84.9</w:t>
            </w:r>
          </w:p>
        </w:tc>
        <w:tc>
          <w:tcPr>
            <w:tcW w:w="1190" w:type="dxa"/>
            <w:tcBorders>
              <w:top w:val="single" w:sz="6" w:space="0" w:color="1E4496" w:themeColor="text2"/>
              <w:bottom w:val="nil"/>
            </w:tcBorders>
            <w:tcMar>
              <w:top w:w="57" w:type="dxa"/>
              <w:left w:w="113" w:type="dxa"/>
              <w:bottom w:w="57" w:type="dxa"/>
              <w:right w:w="113" w:type="dxa"/>
            </w:tcMar>
            <w:vAlign w:val="center"/>
          </w:tcPr>
          <w:p w14:paraId="57270D94" w14:textId="77777777" w:rsidR="00D727FD" w:rsidRPr="00D727FD" w:rsidRDefault="00D727FD" w:rsidP="00762EFE">
            <w:pPr>
              <w:pStyle w:val="CDITable-RowCentrens"/>
              <w:rPr>
                <w:lang w:val="en-GB"/>
              </w:rPr>
            </w:pPr>
            <w:r w:rsidRPr="00D727FD">
              <w:rPr>
                <w:lang w:val="en-GB"/>
              </w:rPr>
              <w:t>84.5</w:t>
            </w:r>
          </w:p>
        </w:tc>
        <w:tc>
          <w:tcPr>
            <w:tcW w:w="1191" w:type="dxa"/>
            <w:tcBorders>
              <w:top w:val="single" w:sz="6" w:space="0" w:color="1E4496" w:themeColor="text2"/>
              <w:bottom w:val="nil"/>
            </w:tcBorders>
            <w:tcMar>
              <w:top w:w="57" w:type="dxa"/>
              <w:left w:w="113" w:type="dxa"/>
              <w:bottom w:w="57" w:type="dxa"/>
              <w:right w:w="113" w:type="dxa"/>
            </w:tcMar>
            <w:vAlign w:val="center"/>
          </w:tcPr>
          <w:p w14:paraId="1040C388" w14:textId="77777777" w:rsidR="00D727FD" w:rsidRPr="00D727FD" w:rsidRDefault="00D727FD" w:rsidP="00762EFE">
            <w:pPr>
              <w:pStyle w:val="CDITable-RowCentrens"/>
              <w:rPr>
                <w:lang w:val="en-GB"/>
              </w:rPr>
            </w:pPr>
            <w:r w:rsidRPr="00D727FD">
              <w:rPr>
                <w:lang w:val="en-GB"/>
              </w:rPr>
              <w:t>79.8</w:t>
            </w:r>
          </w:p>
        </w:tc>
      </w:tr>
      <w:tr w:rsidR="00D727FD" w:rsidRPr="00D727FD" w14:paraId="40F18764" w14:textId="77777777" w:rsidTr="00762EFE">
        <w:trPr>
          <w:trHeight w:val="60"/>
        </w:trPr>
        <w:tc>
          <w:tcPr>
            <w:tcW w:w="2154" w:type="dxa"/>
            <w:tcBorders>
              <w:top w:val="nil"/>
              <w:bottom w:val="single" w:sz="6" w:space="0" w:color="1E4496" w:themeColor="text2"/>
            </w:tcBorders>
            <w:shd w:val="clear" w:color="auto" w:fill="53C9F1" w:themeFill="background2"/>
            <w:tcMar>
              <w:top w:w="57" w:type="dxa"/>
              <w:left w:w="113" w:type="dxa"/>
              <w:bottom w:w="57" w:type="dxa"/>
              <w:right w:w="113" w:type="dxa"/>
            </w:tcMar>
            <w:vAlign w:val="center"/>
          </w:tcPr>
          <w:p w14:paraId="6E3D574E" w14:textId="77777777" w:rsidR="00D727FD" w:rsidRPr="00D727FD" w:rsidRDefault="00D727FD" w:rsidP="00762EFE">
            <w:pPr>
              <w:pStyle w:val="CDITable-TotalRowLeftns"/>
            </w:pPr>
            <w:r w:rsidRPr="00D727FD">
              <w:t>Overall</w:t>
            </w:r>
          </w:p>
        </w:tc>
        <w:tc>
          <w:tcPr>
            <w:tcW w:w="2722" w:type="dxa"/>
            <w:tcBorders>
              <w:top w:val="nil"/>
              <w:bottom w:val="single" w:sz="6" w:space="0" w:color="1E4496" w:themeColor="text2"/>
            </w:tcBorders>
            <w:shd w:val="clear" w:color="auto" w:fill="53C9F1" w:themeFill="background2"/>
            <w:tcMar>
              <w:top w:w="57" w:type="dxa"/>
              <w:left w:w="113" w:type="dxa"/>
              <w:bottom w:w="57" w:type="dxa"/>
              <w:right w:w="113" w:type="dxa"/>
            </w:tcMar>
            <w:vAlign w:val="center"/>
          </w:tcPr>
          <w:p w14:paraId="424B4E89" w14:textId="77777777" w:rsidR="00D727FD" w:rsidRPr="00D727FD" w:rsidRDefault="00D727FD" w:rsidP="00762EFE">
            <w:pPr>
              <w:pStyle w:val="CDITable-TotalRowLeftns"/>
            </w:pPr>
            <w:r w:rsidRPr="00D727FD">
              <w:t>Australia</w:t>
            </w:r>
          </w:p>
        </w:tc>
        <w:tc>
          <w:tcPr>
            <w:tcW w:w="1190" w:type="dxa"/>
            <w:tcBorders>
              <w:top w:val="nil"/>
              <w:bottom w:val="single" w:sz="6" w:space="0" w:color="1E4496" w:themeColor="text2"/>
            </w:tcBorders>
            <w:shd w:val="clear" w:color="auto" w:fill="53C9F1" w:themeFill="background2"/>
            <w:tcMar>
              <w:top w:w="57" w:type="dxa"/>
              <w:left w:w="113" w:type="dxa"/>
              <w:bottom w:w="57" w:type="dxa"/>
              <w:right w:w="113" w:type="dxa"/>
            </w:tcMar>
            <w:vAlign w:val="center"/>
          </w:tcPr>
          <w:p w14:paraId="5E10B9B4" w14:textId="77777777" w:rsidR="00D727FD" w:rsidRPr="00D727FD" w:rsidRDefault="00D727FD" w:rsidP="00762EFE">
            <w:pPr>
              <w:pStyle w:val="CDITable-TotalRowCentrens"/>
              <w:rPr>
                <w:lang w:val="en-GB"/>
              </w:rPr>
            </w:pPr>
            <w:r w:rsidRPr="00D727FD">
              <w:rPr>
                <w:lang w:val="en-GB"/>
              </w:rPr>
              <w:t>80.9</w:t>
            </w:r>
          </w:p>
        </w:tc>
        <w:tc>
          <w:tcPr>
            <w:tcW w:w="1191" w:type="dxa"/>
            <w:tcBorders>
              <w:top w:val="nil"/>
              <w:bottom w:val="single" w:sz="6" w:space="0" w:color="1E4496" w:themeColor="text2"/>
            </w:tcBorders>
            <w:shd w:val="clear" w:color="auto" w:fill="53C9F1" w:themeFill="background2"/>
            <w:tcMar>
              <w:top w:w="57" w:type="dxa"/>
              <w:left w:w="113" w:type="dxa"/>
              <w:bottom w:w="57" w:type="dxa"/>
              <w:right w:w="113" w:type="dxa"/>
            </w:tcMar>
            <w:vAlign w:val="center"/>
          </w:tcPr>
          <w:p w14:paraId="42B129B9" w14:textId="77777777" w:rsidR="00D727FD" w:rsidRPr="00D727FD" w:rsidRDefault="00D727FD" w:rsidP="00762EFE">
            <w:pPr>
              <w:pStyle w:val="CDITable-TotalRowCentrens"/>
              <w:rPr>
                <w:lang w:val="en-GB"/>
              </w:rPr>
            </w:pPr>
            <w:r w:rsidRPr="00D727FD">
              <w:rPr>
                <w:lang w:val="en-GB"/>
              </w:rPr>
              <w:t>76.7</w:t>
            </w:r>
          </w:p>
        </w:tc>
        <w:tc>
          <w:tcPr>
            <w:tcW w:w="1190" w:type="dxa"/>
            <w:tcBorders>
              <w:top w:val="nil"/>
              <w:bottom w:val="single" w:sz="6" w:space="0" w:color="1E4496" w:themeColor="text2"/>
            </w:tcBorders>
            <w:shd w:val="clear" w:color="auto" w:fill="53C9F1" w:themeFill="background2"/>
            <w:tcMar>
              <w:top w:w="57" w:type="dxa"/>
              <w:left w:w="113" w:type="dxa"/>
              <w:bottom w:w="57" w:type="dxa"/>
              <w:right w:w="113" w:type="dxa"/>
            </w:tcMar>
            <w:vAlign w:val="center"/>
          </w:tcPr>
          <w:p w14:paraId="219A774D" w14:textId="77777777" w:rsidR="00D727FD" w:rsidRPr="00D727FD" w:rsidRDefault="00D727FD" w:rsidP="00762EFE">
            <w:pPr>
              <w:pStyle w:val="CDITable-TotalRowCentrens"/>
              <w:rPr>
                <w:lang w:val="en-GB"/>
              </w:rPr>
            </w:pPr>
            <w:r w:rsidRPr="00D727FD">
              <w:rPr>
                <w:lang w:val="en-GB"/>
              </w:rPr>
              <w:t>75.0</w:t>
            </w:r>
          </w:p>
        </w:tc>
        <w:tc>
          <w:tcPr>
            <w:tcW w:w="1191" w:type="dxa"/>
            <w:tcBorders>
              <w:top w:val="nil"/>
              <w:bottom w:val="single" w:sz="6" w:space="0" w:color="1E4496" w:themeColor="text2"/>
            </w:tcBorders>
            <w:shd w:val="clear" w:color="auto" w:fill="53C9F1" w:themeFill="background2"/>
            <w:tcMar>
              <w:top w:w="57" w:type="dxa"/>
              <w:left w:w="113" w:type="dxa"/>
              <w:bottom w:w="57" w:type="dxa"/>
              <w:right w:w="113" w:type="dxa"/>
            </w:tcMar>
            <w:vAlign w:val="center"/>
          </w:tcPr>
          <w:p w14:paraId="3DDF7753" w14:textId="77777777" w:rsidR="00D727FD" w:rsidRPr="00D727FD" w:rsidRDefault="00D727FD" w:rsidP="00762EFE">
            <w:pPr>
              <w:pStyle w:val="CDITable-TotalRowCentrens"/>
              <w:rPr>
                <w:lang w:val="en-GB"/>
              </w:rPr>
            </w:pPr>
            <w:r w:rsidRPr="00D727FD">
              <w:rPr>
                <w:lang w:val="en-GB"/>
              </w:rPr>
              <w:t>69.2</w:t>
            </w:r>
          </w:p>
        </w:tc>
      </w:tr>
    </w:tbl>
    <w:p w14:paraId="6A256212" w14:textId="77777777" w:rsidR="00D727FD" w:rsidRPr="00D727FD" w:rsidRDefault="00D727FD" w:rsidP="00D727FD">
      <w:pPr>
        <w:pStyle w:val="CDITable-FirstFootnote"/>
        <w:rPr>
          <w:lang w:val="en-GB"/>
        </w:rPr>
      </w:pPr>
      <w:r w:rsidRPr="00D727FD">
        <w:rPr>
          <w:lang w:val="en-GB"/>
        </w:rPr>
        <w:t>a</w:t>
      </w:r>
      <w:r w:rsidRPr="00D727FD">
        <w:rPr>
          <w:lang w:val="en-GB"/>
        </w:rPr>
        <w:tab/>
        <w:t xml:space="preserve">Source: Australian Immunisation Register data as </w:t>
      </w:r>
      <w:proofErr w:type="gramStart"/>
      <w:r w:rsidRPr="00D727FD">
        <w:rPr>
          <w:lang w:val="en-GB"/>
        </w:rPr>
        <w:t>at</w:t>
      </w:r>
      <w:proofErr w:type="gramEnd"/>
      <w:r w:rsidRPr="00D727FD">
        <w:rPr>
          <w:lang w:val="en-GB"/>
        </w:rPr>
        <w:t xml:space="preserve"> 4 February 2024 (for 2023 data) and as </w:t>
      </w:r>
      <w:proofErr w:type="gramStart"/>
      <w:r w:rsidRPr="00D727FD">
        <w:rPr>
          <w:lang w:val="en-GB"/>
        </w:rPr>
        <w:t>at</w:t>
      </w:r>
      <w:proofErr w:type="gramEnd"/>
      <w:r w:rsidRPr="00D727FD">
        <w:rPr>
          <w:lang w:val="en-GB"/>
        </w:rPr>
        <w:t xml:space="preserve"> 2 February 2025 (for 2024 data).</w:t>
      </w:r>
    </w:p>
    <w:p w14:paraId="37304D31" w14:textId="77777777" w:rsidR="00D727FD" w:rsidRPr="00D727FD" w:rsidRDefault="00D727FD" w:rsidP="00D727FD">
      <w:pPr>
        <w:pStyle w:val="CDITable-Footnote"/>
        <w:rPr>
          <w:lang w:val="en-GB"/>
        </w:rPr>
      </w:pPr>
      <w:r w:rsidRPr="00D727FD">
        <w:rPr>
          <w:lang w:val="en-GB"/>
        </w:rPr>
        <w:t>b</w:t>
      </w:r>
      <w:r w:rsidRPr="00D727FD">
        <w:rPr>
          <w:lang w:val="en-GB"/>
        </w:rPr>
        <w:tab/>
        <w:t>Coverage calculated using the number of Medicare-registered Aboriginal and Torres Strait Islander adolescents in each year-wide birth cohort with an AIR record of having received at least one dose of HPV vaccine after their ninth birthday (since HPV is registered to be given from 9 years of age) but before their fifteenth birthday as the numerator and the total number of Medicare-registered Aboriginal and Torres Strait Islander adolescents in the relevant birth cohort as the denominator, expressed as a percentage.</w:t>
      </w:r>
    </w:p>
    <w:p w14:paraId="530E25EB" w14:textId="77777777" w:rsidR="00D727FD" w:rsidRPr="00D727FD" w:rsidRDefault="00D727FD" w:rsidP="00D727FD">
      <w:pPr>
        <w:pStyle w:val="CDITable-Footnote"/>
        <w:rPr>
          <w:lang w:val="en-GB"/>
        </w:rPr>
      </w:pPr>
      <w:r w:rsidRPr="00D727FD">
        <w:rPr>
          <w:lang w:val="en-GB"/>
        </w:rPr>
        <w:t>c</w:t>
      </w:r>
      <w:r w:rsidRPr="00D727FD">
        <w:rPr>
          <w:lang w:val="en-GB"/>
        </w:rPr>
        <w:tab/>
        <w:t>Cohort born in 2008 for 2023 coverage estimates (i.e. vaccines due at age 12–13 years from early 2020 to late 2021) and cohort born in 2009 for 2024 coverage estimates (i.e. vaccines due at age 12–13 years from early 2021 to late 2022).</w:t>
      </w:r>
    </w:p>
    <w:p w14:paraId="60D18F65" w14:textId="77777777" w:rsidR="00D727FD" w:rsidRPr="00D727FD" w:rsidRDefault="00D727FD" w:rsidP="00D727FD">
      <w:pPr>
        <w:pStyle w:val="CDITable-Footnote"/>
        <w:rPr>
          <w:lang w:val="en-GB"/>
        </w:rPr>
      </w:pPr>
      <w:r w:rsidRPr="00D727FD">
        <w:rPr>
          <w:lang w:val="en-GB"/>
        </w:rPr>
        <w:t>d</w:t>
      </w:r>
      <w:r w:rsidRPr="00D727FD">
        <w:rPr>
          <w:lang w:val="en-GB"/>
        </w:rPr>
        <w:tab/>
        <w:t>Accessibility/Remoteness Index of Australia (ARIA+).</w:t>
      </w:r>
    </w:p>
    <w:p w14:paraId="6C461E97" w14:textId="458B5678" w:rsidR="005C7FA9" w:rsidRDefault="00D727FD" w:rsidP="005C7FA9">
      <w:pPr>
        <w:pStyle w:val="CDITable-Footnote"/>
        <w:rPr>
          <w:lang w:val="en-GB"/>
        </w:rPr>
      </w:pPr>
      <w:r w:rsidRPr="00D727FD">
        <w:rPr>
          <w:lang w:val="en-GB"/>
        </w:rPr>
        <w:t>e</w:t>
      </w:r>
      <w:r w:rsidRPr="00D727FD">
        <w:rPr>
          <w:lang w:val="en-GB"/>
        </w:rPr>
        <w:tab/>
        <w:t>SEIFA: Socio-Economic Indexes for Areas Index of Economic Resources.</w:t>
      </w:r>
      <w:r w:rsidR="005C7FA9">
        <w:rPr>
          <w:lang w:val="en-GB"/>
        </w:rPr>
        <w:br w:type="page"/>
      </w:r>
    </w:p>
    <w:p w14:paraId="70BCD96D" w14:textId="77777777" w:rsidR="00F8025E" w:rsidRPr="00F8025E" w:rsidRDefault="00F8025E" w:rsidP="00F8025E">
      <w:pPr>
        <w:pStyle w:val="Heading3"/>
        <w:rPr>
          <w:lang w:val="en-GB"/>
        </w:rPr>
      </w:pPr>
      <w:r w:rsidRPr="00F8025E">
        <w:rPr>
          <w:lang w:val="en-GB"/>
        </w:rPr>
        <w:lastRenderedPageBreak/>
        <w:t>HPV vaccination coverage – cohorts turning 13–25 years</w:t>
      </w:r>
    </w:p>
    <w:p w14:paraId="17EE2E40" w14:textId="2B382656" w:rsidR="00F8025E" w:rsidRPr="00F8025E" w:rsidRDefault="00F8025E" w:rsidP="00F8025E">
      <w:pPr>
        <w:rPr>
          <w:lang w:val="en-GB"/>
        </w:rPr>
      </w:pPr>
      <w:r w:rsidRPr="00F8025E">
        <w:rPr>
          <w:lang w:val="en-GB"/>
        </w:rPr>
        <w:t>Assessing a broader range of year-wide birth cohorts and including vaccine doses received by the end of 2024 (i.e. rather than before the relevant birthday), 60.5% of Aboriginal and Torres Strait Islander girls and 53.7% of boys turning 13 years of age in 2024 had received at least one dose of HPV vaccine by 31 December 2024 (Figure 20). Coverage increased with age for both girls and boys: 68.7% and 62.7% of those turning 14 years, respectively, and 78.4% and 71.1% of those turning 15 years, with marginal increases seen in each successive age cohort up to those turning 21 years for girls and 20 years for boys (Figure 20). Coverage in the cohorts of young adults turning 20 years and older decreased with increasing age, down to 81.5% for Aboriginal and Torres Strait Islander females turning 25 years and 63.7% for males (Figure 20). The disparity in coverage between Aboriginal and Torres Strait Islander females and males decreased with increasing age up to the cohort turning 19 years but increased with age in older cohorts, with coverage 17.8 percentage points higher in females than males turning 25 years in 2024 (Figure</w:t>
      </w:r>
      <w:r>
        <w:rPr>
          <w:lang w:val="en-GB"/>
        </w:rPr>
        <w:t> </w:t>
      </w:r>
      <w:r w:rsidRPr="00F8025E">
        <w:rPr>
          <w:lang w:val="en-GB"/>
        </w:rPr>
        <w:t>20). Coverage of at least one dose of HPV vaccine in all Aboriginal and Torres Strait Islander adolescents by birth cohort (based on age turning in 2024), gender and jurisdiction is provided in Appendix A, Table A.9.</w:t>
      </w:r>
    </w:p>
    <w:p w14:paraId="27710646" w14:textId="77777777" w:rsidR="00F8025E" w:rsidRDefault="00F8025E" w:rsidP="00F8025E">
      <w:pPr>
        <w:pStyle w:val="CDIFigure-Title"/>
        <w:rPr>
          <w:lang w:val="en-GB"/>
        </w:rPr>
      </w:pPr>
      <w:bookmarkStart w:id="50" w:name="_Toc229747021"/>
      <w:r w:rsidRPr="00F8025E">
        <w:rPr>
          <w:lang w:val="en-GB"/>
        </w:rPr>
        <w:t xml:space="preserve">Figure 20: Coverage of at least one dose of HPV vaccine in Aboriginal and Torres Strait Islander adolescents/young adults by birth cohort/age and </w:t>
      </w:r>
      <w:proofErr w:type="spellStart"/>
      <w:proofErr w:type="gramStart"/>
      <w:r w:rsidRPr="00F8025E">
        <w:rPr>
          <w:lang w:val="en-GB"/>
        </w:rPr>
        <w:t>gender,</w:t>
      </w:r>
      <w:r w:rsidRPr="00F8025E">
        <w:rPr>
          <w:vertAlign w:val="superscript"/>
          <w:lang w:val="en-GB"/>
        </w:rPr>
        <w:t>a</w:t>
      </w:r>
      <w:proofErr w:type="gramEnd"/>
      <w:r w:rsidRPr="00F8025E">
        <w:rPr>
          <w:vertAlign w:val="superscript"/>
          <w:lang w:val="en-GB"/>
        </w:rPr>
        <w:t>,b</w:t>
      </w:r>
      <w:proofErr w:type="spellEnd"/>
      <w:r w:rsidRPr="00F8025E">
        <w:rPr>
          <w:lang w:val="en-GB"/>
        </w:rPr>
        <w:t xml:space="preserve"> Australia, 2024</w:t>
      </w:r>
      <w:bookmarkEnd w:id="50"/>
    </w:p>
    <w:p w14:paraId="32DAB005" w14:textId="3075D5BF" w:rsidR="00F8025E" w:rsidRPr="00F8025E" w:rsidRDefault="00F8025E" w:rsidP="00F8025E">
      <w:pPr>
        <w:pStyle w:val="CDIFigure-Placeholder"/>
        <w:rPr>
          <w:lang w:val="en-GB"/>
        </w:rPr>
      </w:pPr>
      <w:r>
        <w:rPr>
          <w:noProof/>
          <w:lang w:val="en-GB"/>
          <w14:ligatures w14:val="none"/>
        </w:rPr>
        <w:drawing>
          <wp:inline distT="0" distB="0" distL="0" distR="0" wp14:anchorId="3395DF9F" wp14:editId="7A7374E9">
            <wp:extent cx="6120765" cy="3192698"/>
            <wp:effectExtent l="0" t="0" r="0" b="8255"/>
            <wp:docPr id="1457101245" name="Picture 12" descr="Figure 20 shows coverage of at least one dose of HPV vaccine for Aboriginal and Torres Strait Islander adolescents by gender and birth cohort/age, Australia, 2024. Assessing a broader range of year-wide birth cohorts and including vaccine doses received by the end of 2024 (i.e. rather than before the relevant birthday), 60.5% of Aboriginal and Torres Strait Islander girls and 53.7% of boys turning 13 years of age in 2024 had received at least one dose of HPV vaccine by 31 December 2024. Coverage increased with age for both girls and boys – 68.7% and 62.7% of those turning 14 years, respectively, and 78.4% and 71.1% of those turning 15 years, with marginal increases seen in each successive age cohort up to those turning 21 years for girls and 20 years for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01245" name="Picture 12" descr="Figure 20 shows coverage of at least one dose of HPV vaccine for Aboriginal and Torres Strait Islander adolescents by gender and birth cohort/age, Australia, 2024. Assessing a broader range of year-wide birth cohorts and including vaccine doses received by the end of 2024 (i.e. rather than before the relevant birthday), 60.5% of Aboriginal and Torres Strait Islander girls and 53.7% of boys turning 13 years of age in 2024 had received at least one dose of HPV vaccine by 31 December 2024. Coverage increased with age for both girls and boys – 68.7% and 62.7% of those turning 14 years, respectively, and 78.4% and 71.1% of those turning 15 years, with marginal increases seen in each successive age cohort up to those turning 21 years for girls and 20 years for boys."/>
                    <pic:cNvPicPr/>
                  </pic:nvPicPr>
                  <pic:blipFill rotWithShape="1">
                    <a:blip r:embed="rId37" cstate="print">
                      <a:extLst>
                        <a:ext uri="{28A0092B-C50C-407E-A947-70E740481C1C}">
                          <a14:useLocalDpi xmlns:a14="http://schemas.microsoft.com/office/drawing/2010/main" val="0"/>
                        </a:ext>
                      </a:extLst>
                    </a:blip>
                    <a:srcRect/>
                    <a:stretch>
                      <a:fillRect/>
                    </a:stretch>
                  </pic:blipFill>
                  <pic:spPr bwMode="auto">
                    <a:xfrm>
                      <a:off x="0" y="0"/>
                      <a:ext cx="6120765" cy="3192698"/>
                    </a:xfrm>
                    <a:prstGeom prst="rect">
                      <a:avLst/>
                    </a:prstGeom>
                    <a:ln>
                      <a:noFill/>
                    </a:ln>
                    <a:extLst>
                      <a:ext uri="{53640926-AAD7-44D8-BBD7-CCE9431645EC}">
                        <a14:shadowObscured xmlns:a14="http://schemas.microsoft.com/office/drawing/2010/main"/>
                      </a:ext>
                    </a:extLst>
                  </pic:spPr>
                </pic:pic>
              </a:graphicData>
            </a:graphic>
          </wp:inline>
        </w:drawing>
      </w:r>
    </w:p>
    <w:p w14:paraId="360A67AC" w14:textId="77777777" w:rsidR="00F8025E" w:rsidRPr="00F8025E" w:rsidRDefault="00F8025E" w:rsidP="00F8025E">
      <w:pPr>
        <w:pStyle w:val="CDITable-Footnote"/>
        <w:rPr>
          <w:lang w:val="en-GB"/>
        </w:rPr>
      </w:pPr>
      <w:r w:rsidRPr="00F8025E">
        <w:rPr>
          <w:lang w:val="en-GB"/>
        </w:rPr>
        <w:t>a</w:t>
      </w:r>
      <w:r w:rsidRPr="00F8025E">
        <w:rPr>
          <w:lang w:val="en-GB"/>
        </w:rPr>
        <w:tab/>
        <w:t xml:space="preserve">Source: Australian Immunisation Register data as </w:t>
      </w:r>
      <w:proofErr w:type="gramStart"/>
      <w:r w:rsidRPr="00F8025E">
        <w:rPr>
          <w:lang w:val="en-GB"/>
        </w:rPr>
        <w:t>at</w:t>
      </w:r>
      <w:proofErr w:type="gramEnd"/>
      <w:r w:rsidRPr="00F8025E">
        <w:rPr>
          <w:lang w:val="en-GB"/>
        </w:rPr>
        <w:t xml:space="preserve"> 2 February 2025.</w:t>
      </w:r>
    </w:p>
    <w:p w14:paraId="48380CD2" w14:textId="77777777" w:rsidR="00F8025E" w:rsidRPr="00F8025E" w:rsidRDefault="00F8025E" w:rsidP="00F8025E">
      <w:pPr>
        <w:pStyle w:val="CDITable-Footnote"/>
        <w:rPr>
          <w:lang w:val="en-GB"/>
        </w:rPr>
      </w:pPr>
      <w:r w:rsidRPr="00F8025E">
        <w:rPr>
          <w:lang w:val="en-GB"/>
        </w:rPr>
        <w:t>b</w:t>
      </w:r>
      <w:r w:rsidRPr="00F8025E">
        <w:rPr>
          <w:lang w:val="en-GB"/>
        </w:rPr>
        <w:tab/>
        <w:t xml:space="preserve">Coverage calculated using the number of Medicare-registered Aboriginal and Torres Strait Islander adolescents/young adults in each year-wide cohort with an AIR record of having received at least one dose of HPV vaccine after their ninth birthday (since HPV is registered to be given from 9 years of age) and given by 31 December 2024 as the numerator and the total number of Medicare-registered Aboriginal and Torres Strait Islander adolescents/young adults in the relevant cohort as the denominator, expressed as a percentage. </w:t>
      </w:r>
    </w:p>
    <w:p w14:paraId="28540C8F" w14:textId="77777777" w:rsidR="00F8025E" w:rsidRPr="00F8025E" w:rsidRDefault="00F8025E" w:rsidP="00F8025E">
      <w:pPr>
        <w:pStyle w:val="Heading3"/>
        <w:rPr>
          <w:lang w:val="en-GB"/>
        </w:rPr>
      </w:pPr>
      <w:r w:rsidRPr="00F8025E">
        <w:rPr>
          <w:lang w:val="en-GB"/>
        </w:rPr>
        <w:lastRenderedPageBreak/>
        <w:t>Diphtheria-tetanus-pertussis vaccination coverage – cohorts turning 13–19 years</w:t>
      </w:r>
    </w:p>
    <w:p w14:paraId="3B729062" w14:textId="77777777" w:rsidR="00F8025E" w:rsidRPr="00F8025E" w:rsidRDefault="00F8025E" w:rsidP="00F8025E">
      <w:pPr>
        <w:rPr>
          <w:lang w:val="en-GB"/>
        </w:rPr>
      </w:pPr>
      <w:r w:rsidRPr="00F8025E">
        <w:rPr>
          <w:lang w:val="en-GB"/>
        </w:rPr>
        <w:t>Assessing a broad range of year-wide birth cohorts, 61.7% of Aboriginal and Torres Strait Islander girls and 55.8% of boys turning 13 years of age in 2024 had received an adolescent dose of diphtheria-tetanus-pertussis vaccine by 31 December 2024 (Figure 21). Coverage increased with age for both girls and boys – 69.6% and 64.8%, respectively, of Aboriginal and Torres Strait Islander girls and boys turning 14 years, and 79.3% and 73.0% of those turning 15 years had received a dose, with increases seen in each successive age cohort up to those turning 18 years (Figure 21). Coverage was higher for Aboriginal and Torres Strait Islander girls than boys in each age cohort (Figure 21). Coverage of an adolescent dose of diphtheria-tetanus-pertussis vaccine in Aboriginal and Torres Strait Islander adolescents by birth cohort (based on age turning in 2024), gender and jurisdiction is provided in Appendix A, Table A.10.</w:t>
      </w:r>
    </w:p>
    <w:p w14:paraId="3519CF8D" w14:textId="77777777" w:rsidR="00F8025E" w:rsidRDefault="00F8025E" w:rsidP="00F8025E">
      <w:pPr>
        <w:pStyle w:val="CDIFigure-Title"/>
        <w:rPr>
          <w:lang w:val="en-GB"/>
        </w:rPr>
      </w:pPr>
      <w:bookmarkStart w:id="51" w:name="_Toc229747022"/>
      <w:r w:rsidRPr="00F8025E">
        <w:rPr>
          <w:lang w:val="en-GB"/>
        </w:rPr>
        <w:t xml:space="preserve">Figure 21: Coverage of an adolescent dose of diphtheria–tetanus–pertussis vaccine in Aboriginal and Torres Strait Islander adolescents by birth cohort/age and </w:t>
      </w:r>
      <w:proofErr w:type="spellStart"/>
      <w:proofErr w:type="gramStart"/>
      <w:r w:rsidRPr="00F8025E">
        <w:rPr>
          <w:lang w:val="en-GB"/>
        </w:rPr>
        <w:t>gender,</w:t>
      </w:r>
      <w:r w:rsidRPr="00F8025E">
        <w:rPr>
          <w:vertAlign w:val="superscript"/>
          <w:lang w:val="en-GB"/>
        </w:rPr>
        <w:t>a</w:t>
      </w:r>
      <w:proofErr w:type="gramEnd"/>
      <w:r w:rsidRPr="00F8025E">
        <w:rPr>
          <w:vertAlign w:val="superscript"/>
          <w:lang w:val="en-GB"/>
        </w:rPr>
        <w:t>,</w:t>
      </w:r>
      <w:proofErr w:type="gramStart"/>
      <w:r w:rsidRPr="00F8025E">
        <w:rPr>
          <w:vertAlign w:val="superscript"/>
          <w:lang w:val="en-GB"/>
        </w:rPr>
        <w:t>b,c</w:t>
      </w:r>
      <w:proofErr w:type="spellEnd"/>
      <w:proofErr w:type="gramEnd"/>
      <w:r w:rsidRPr="00F8025E">
        <w:rPr>
          <w:lang w:val="en-GB"/>
        </w:rPr>
        <w:t xml:space="preserve"> Australia, 2024</w:t>
      </w:r>
      <w:bookmarkEnd w:id="51"/>
    </w:p>
    <w:p w14:paraId="3214B8B3" w14:textId="34F463DE" w:rsidR="00F8025E" w:rsidRPr="00F8025E" w:rsidRDefault="00F8025E" w:rsidP="00F8025E">
      <w:pPr>
        <w:pStyle w:val="CDIFigure-Placeholder"/>
        <w:rPr>
          <w:lang w:val="en-GB"/>
        </w:rPr>
      </w:pPr>
      <w:r>
        <w:rPr>
          <w:noProof/>
          <w:lang w:val="en-GB"/>
          <w14:ligatures w14:val="none"/>
        </w:rPr>
        <w:drawing>
          <wp:inline distT="0" distB="0" distL="0" distR="0" wp14:anchorId="1EA80D3F" wp14:editId="040CCF25">
            <wp:extent cx="6119395" cy="3172432"/>
            <wp:effectExtent l="0" t="0" r="0" b="9525"/>
            <wp:docPr id="515763046" name="Picture 13" descr="Figure 21 shows coverage of a dose of diphtheria-tetanus-acellular pertussis vaccine for Aboriginal and Torres Strait Islander adolescents by gender and birth cohort/age, Australia, 2024. Assessing a broad range of year-wide birth cohorts, 61.7% of Aboriginal and Torres Strait Islander girls and 55.8% of boys turning 13 years of age in 2024 had received an adolescent dose of diphtheria-tetanus-pertussis vaccine by 31 December 2024. Coverage increased with age for both girls and boys – 69.6% and 64.8%, respectively, of Aboriginal and Torres Strait Islander girls and boys turning 14 years and 79.3% and 73.0% of those turning 15 years had received a dose, with increases seen in each successive age cohort up to those turning 18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63046" name="Picture 13" descr="Figure 21 shows coverage of a dose of diphtheria-tetanus-acellular pertussis vaccine for Aboriginal and Torres Strait Islander adolescents by gender and birth cohort/age, Australia, 2024. Assessing a broad range of year-wide birth cohorts, 61.7% of Aboriginal and Torres Strait Islander girls and 55.8% of boys turning 13 years of age in 2024 had received an adolescent dose of diphtheria-tetanus-pertussis vaccine by 31 December 2024. Coverage increased with age for both girls and boys – 69.6% and 64.8%, respectively, of Aboriginal and Torres Strait Islander girls and boys turning 14 years and 79.3% and 73.0% of those turning 15 years had received a dose, with increases seen in each successive age cohort up to those turning 18 years."/>
                    <pic:cNvPicPr/>
                  </pic:nvPicPr>
                  <pic:blipFill rotWithShape="1">
                    <a:blip r:embed="rId38" cstate="print">
                      <a:extLst>
                        <a:ext uri="{28A0092B-C50C-407E-A947-70E740481C1C}">
                          <a14:useLocalDpi xmlns:a14="http://schemas.microsoft.com/office/drawing/2010/main" val="0"/>
                        </a:ext>
                      </a:extLst>
                    </a:blip>
                    <a:srcRect/>
                    <a:stretch>
                      <a:fillRect/>
                    </a:stretch>
                  </pic:blipFill>
                  <pic:spPr bwMode="auto">
                    <a:xfrm>
                      <a:off x="0" y="0"/>
                      <a:ext cx="6120765" cy="3173142"/>
                    </a:xfrm>
                    <a:prstGeom prst="rect">
                      <a:avLst/>
                    </a:prstGeom>
                    <a:ln>
                      <a:noFill/>
                    </a:ln>
                    <a:extLst>
                      <a:ext uri="{53640926-AAD7-44D8-BBD7-CCE9431645EC}">
                        <a14:shadowObscured xmlns:a14="http://schemas.microsoft.com/office/drawing/2010/main"/>
                      </a:ext>
                    </a:extLst>
                  </pic:spPr>
                </pic:pic>
              </a:graphicData>
            </a:graphic>
          </wp:inline>
        </w:drawing>
      </w:r>
    </w:p>
    <w:p w14:paraId="3A3C26CB" w14:textId="77777777" w:rsidR="00F8025E" w:rsidRPr="00F8025E" w:rsidRDefault="00F8025E" w:rsidP="00F8025E">
      <w:pPr>
        <w:pStyle w:val="CDITable-Footnote"/>
        <w:rPr>
          <w:lang w:val="en-GB"/>
        </w:rPr>
      </w:pPr>
      <w:r w:rsidRPr="00F8025E">
        <w:rPr>
          <w:lang w:val="en-GB"/>
        </w:rPr>
        <w:t>a</w:t>
      </w:r>
      <w:r w:rsidRPr="00F8025E">
        <w:rPr>
          <w:lang w:val="en-GB"/>
        </w:rPr>
        <w:tab/>
        <w:t xml:space="preserve">Source: Australian Immunisation Register data as </w:t>
      </w:r>
      <w:proofErr w:type="gramStart"/>
      <w:r w:rsidRPr="00F8025E">
        <w:rPr>
          <w:lang w:val="en-GB"/>
        </w:rPr>
        <w:t>at</w:t>
      </w:r>
      <w:proofErr w:type="gramEnd"/>
      <w:r w:rsidRPr="00F8025E">
        <w:rPr>
          <w:lang w:val="en-GB"/>
        </w:rPr>
        <w:t xml:space="preserve"> 2 February 2025.</w:t>
      </w:r>
    </w:p>
    <w:p w14:paraId="30A91A08" w14:textId="77777777" w:rsidR="00F8025E" w:rsidRPr="00F8025E" w:rsidRDefault="00F8025E" w:rsidP="00F8025E">
      <w:pPr>
        <w:pStyle w:val="CDITable-Footnote"/>
        <w:rPr>
          <w:lang w:val="en-GB"/>
        </w:rPr>
      </w:pPr>
      <w:r w:rsidRPr="00F8025E">
        <w:rPr>
          <w:lang w:val="en-GB"/>
        </w:rPr>
        <w:t>b</w:t>
      </w:r>
      <w:r w:rsidRPr="00F8025E">
        <w:rPr>
          <w:lang w:val="en-GB"/>
        </w:rPr>
        <w:tab/>
        <w:t>Coverage calculated using the number of Medicare-registered Aboriginal and Torres Strait Islander adolescents in each year-wide cohort with an AIR record of having received an adolescent (i.e. ≥ 10 years of age) dose of a diphtheria-tetanus-pertussis vaccine (recorded as either dTpa or DTPa) by 31 December 2024 as the numerator and the total number of Medicare-registered Aboriginal and Torres Strait Islander adolescents in the relevant cohort as the denominator, expressed as a percentage.</w:t>
      </w:r>
    </w:p>
    <w:p w14:paraId="3C167B7E" w14:textId="44C65433" w:rsidR="00F8025E" w:rsidRDefault="00F8025E" w:rsidP="00F8025E">
      <w:pPr>
        <w:pStyle w:val="CDITable-Footnote"/>
        <w:rPr>
          <w:lang w:val="en-GB"/>
        </w:rPr>
      </w:pPr>
      <w:r w:rsidRPr="00F8025E">
        <w:rPr>
          <w:lang w:val="en-GB"/>
        </w:rPr>
        <w:t>c</w:t>
      </w:r>
      <w:r w:rsidRPr="00F8025E">
        <w:rPr>
          <w:lang w:val="en-GB"/>
        </w:rPr>
        <w:tab/>
        <w:t>dTpa: diphtheria–tetanus–pertussis – formulation for individuals aged ≥ 10 years; DTPa: diphtheria–tetanus–pertussis – paediatric formulation.</w:t>
      </w:r>
      <w:r>
        <w:rPr>
          <w:lang w:val="en-GB"/>
        </w:rPr>
        <w:br w:type="page"/>
      </w:r>
    </w:p>
    <w:p w14:paraId="0617D68E" w14:textId="242385B0" w:rsidR="00F8025E" w:rsidRPr="00F8025E" w:rsidRDefault="00F8025E" w:rsidP="00F8025E">
      <w:pPr>
        <w:pStyle w:val="Heading3"/>
        <w:rPr>
          <w:lang w:val="en-GB"/>
        </w:rPr>
      </w:pPr>
      <w:r w:rsidRPr="00F8025E">
        <w:rPr>
          <w:lang w:val="en-GB"/>
        </w:rPr>
        <w:lastRenderedPageBreak/>
        <w:t>Meningococcal ACWY vaccination coverage – cohorts turning</w:t>
      </w:r>
      <w:r>
        <w:rPr>
          <w:lang w:val="en-GB"/>
        </w:rPr>
        <w:br/>
      </w:r>
      <w:r w:rsidRPr="00F8025E">
        <w:rPr>
          <w:lang w:val="en-GB"/>
        </w:rPr>
        <w:t>15–19 years</w:t>
      </w:r>
    </w:p>
    <w:p w14:paraId="5B8EB9CF" w14:textId="77777777" w:rsidR="00F8025E" w:rsidRPr="00F8025E" w:rsidRDefault="00F8025E" w:rsidP="00F8025E">
      <w:pPr>
        <w:rPr>
          <w:lang w:val="en-GB"/>
        </w:rPr>
      </w:pPr>
      <w:r w:rsidRPr="00F8025E">
        <w:rPr>
          <w:lang w:val="en-GB"/>
        </w:rPr>
        <w:t>Assessing a broad range of year-wide birth cohorts, 52.7% of Aboriginal and Torres Strait Islander girls and 47.1% of boys turning 16 years of age in 2024 had received an adolescent dose of meningococcal ACWY vaccine by 31 December 2024. (Figure 22). Coverage increased with age for both Aboriginal and Torres Strait Islander girls and boys, reaching 72.9% and 66.7%, respectively, for those turning 19 years (Figure 22). Coverage was higher for Aboriginal and Torres Strait Islander girls than boys in each age cohort (Figure 22). Coverage of an adolescent dose of meningococcal ACWY vaccine in Aboriginal and Torres Strait Islander adolescents by birth cohort (based on age turning in 2024), gender and jurisdiction is provided in Appendix A, Table A.8.</w:t>
      </w:r>
    </w:p>
    <w:p w14:paraId="0D7B2B32" w14:textId="77777777" w:rsidR="00F8025E" w:rsidRDefault="00F8025E" w:rsidP="00F8025E">
      <w:pPr>
        <w:pStyle w:val="CDIFigure-Title"/>
        <w:rPr>
          <w:lang w:val="en-GB"/>
        </w:rPr>
      </w:pPr>
      <w:bookmarkStart w:id="52" w:name="_Toc229747023"/>
      <w:r w:rsidRPr="00F8025E">
        <w:rPr>
          <w:lang w:val="en-GB"/>
        </w:rPr>
        <w:t xml:space="preserve">Figure 22: Coverage of an adolescent dose of meningococcal ACWY vaccine in Aboriginal and Torres Strait Islander adolescents by birth cohort/age and </w:t>
      </w:r>
      <w:proofErr w:type="spellStart"/>
      <w:proofErr w:type="gramStart"/>
      <w:r w:rsidRPr="00F8025E">
        <w:rPr>
          <w:lang w:val="en-GB"/>
        </w:rPr>
        <w:t>gender,</w:t>
      </w:r>
      <w:r w:rsidRPr="00F8025E">
        <w:rPr>
          <w:vertAlign w:val="superscript"/>
          <w:lang w:val="en-GB"/>
        </w:rPr>
        <w:t>a</w:t>
      </w:r>
      <w:proofErr w:type="gramEnd"/>
      <w:r w:rsidRPr="00F8025E">
        <w:rPr>
          <w:vertAlign w:val="superscript"/>
          <w:lang w:val="en-GB"/>
        </w:rPr>
        <w:t>,b</w:t>
      </w:r>
      <w:proofErr w:type="spellEnd"/>
      <w:r w:rsidRPr="00F8025E">
        <w:rPr>
          <w:lang w:val="en-GB"/>
        </w:rPr>
        <w:t xml:space="preserve"> Australia, 2024</w:t>
      </w:r>
      <w:bookmarkEnd w:id="52"/>
    </w:p>
    <w:p w14:paraId="69592799" w14:textId="2DFA2BCC" w:rsidR="00F8025E" w:rsidRPr="00F8025E" w:rsidRDefault="00F8025E" w:rsidP="00F8025E">
      <w:pPr>
        <w:pStyle w:val="CDIFigure-Placeholder"/>
        <w:rPr>
          <w:lang w:val="en-GB"/>
        </w:rPr>
      </w:pPr>
      <w:r>
        <w:rPr>
          <w:noProof/>
          <w:lang w:val="en-GB"/>
          <w14:ligatures w14:val="none"/>
        </w:rPr>
        <w:drawing>
          <wp:inline distT="0" distB="0" distL="0" distR="0" wp14:anchorId="716EFD3C" wp14:editId="7ACF76C8">
            <wp:extent cx="6120340" cy="3180080"/>
            <wp:effectExtent l="0" t="0" r="0" b="1270"/>
            <wp:docPr id="1925570653" name="Picture 14" descr="Figure 22 shows coverage of a dose of meningococcal ACWY vaccine for Aboriginal and Torres Strait Islander adolescents by gender and birth cohort/age, Australia, 2024. Assessing a broad range of year-wide birth cohorts, 52.7% of Aboriginal and Torres Strait Islander girls and 47.1% of boys turning 16 years of age in 2024 had received an adolescent dose of meningococcal ACWY vaccine by 31 December 2024. (Figure 22). Coverage increased with age for both Aboriginal and Torres Strait Islander girls and boys, reaching 72.9% and 66.7%, respectively, for those turning 19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70653" name="Picture 14" descr="Figure 22 shows coverage of a dose of meningococcal ACWY vaccine for Aboriginal and Torres Strait Islander adolescents by gender and birth cohort/age, Australia, 2024. Assessing a broad range of year-wide birth cohorts, 52.7% of Aboriginal and Torres Strait Islander girls and 47.1% of boys turning 16 years of age in 2024 had received an adolescent dose of meningococcal ACWY vaccine by 31 December 2024. (Figure 22). Coverage increased with age for both Aboriginal and Torres Strait Islander girls and boys, reaching 72.9% and 66.7%, respectively, for those turning 19 years."/>
                    <pic:cNvPicPr/>
                  </pic:nvPicPr>
                  <pic:blipFill rotWithShape="1">
                    <a:blip r:embed="rId39" cstate="print">
                      <a:extLst>
                        <a:ext uri="{28A0092B-C50C-407E-A947-70E740481C1C}">
                          <a14:useLocalDpi xmlns:a14="http://schemas.microsoft.com/office/drawing/2010/main" val="0"/>
                        </a:ext>
                      </a:extLst>
                    </a:blip>
                    <a:srcRect/>
                    <a:stretch>
                      <a:fillRect/>
                    </a:stretch>
                  </pic:blipFill>
                  <pic:spPr bwMode="auto">
                    <a:xfrm>
                      <a:off x="0" y="0"/>
                      <a:ext cx="6120765" cy="3180301"/>
                    </a:xfrm>
                    <a:prstGeom prst="rect">
                      <a:avLst/>
                    </a:prstGeom>
                    <a:ln>
                      <a:noFill/>
                    </a:ln>
                    <a:extLst>
                      <a:ext uri="{53640926-AAD7-44D8-BBD7-CCE9431645EC}">
                        <a14:shadowObscured xmlns:a14="http://schemas.microsoft.com/office/drawing/2010/main"/>
                      </a:ext>
                    </a:extLst>
                  </pic:spPr>
                </pic:pic>
              </a:graphicData>
            </a:graphic>
          </wp:inline>
        </w:drawing>
      </w:r>
    </w:p>
    <w:p w14:paraId="4934CD58" w14:textId="77777777" w:rsidR="00F8025E" w:rsidRPr="00F8025E" w:rsidRDefault="00F8025E" w:rsidP="00F8025E">
      <w:pPr>
        <w:pStyle w:val="CDITable-Footnote"/>
        <w:rPr>
          <w:lang w:val="en-GB"/>
        </w:rPr>
      </w:pPr>
      <w:r w:rsidRPr="00F8025E">
        <w:rPr>
          <w:lang w:val="en-GB"/>
        </w:rPr>
        <w:t>a</w:t>
      </w:r>
      <w:r w:rsidRPr="00F8025E">
        <w:rPr>
          <w:lang w:val="en-GB"/>
        </w:rPr>
        <w:tab/>
        <w:t xml:space="preserve">Source: Australian Immunisation Register data as </w:t>
      </w:r>
      <w:proofErr w:type="gramStart"/>
      <w:r w:rsidRPr="00F8025E">
        <w:rPr>
          <w:lang w:val="en-GB"/>
        </w:rPr>
        <w:t>at</w:t>
      </w:r>
      <w:proofErr w:type="gramEnd"/>
      <w:r w:rsidRPr="00F8025E">
        <w:rPr>
          <w:lang w:val="en-GB"/>
        </w:rPr>
        <w:t xml:space="preserve"> 2 February 2025.</w:t>
      </w:r>
    </w:p>
    <w:p w14:paraId="360F7AAA" w14:textId="5A99321E" w:rsidR="00F8025E" w:rsidRDefault="00F8025E" w:rsidP="00F8025E">
      <w:pPr>
        <w:pStyle w:val="CDITable-Footnote"/>
        <w:rPr>
          <w:lang w:val="en-GB"/>
        </w:rPr>
      </w:pPr>
      <w:r w:rsidRPr="00F8025E">
        <w:rPr>
          <w:lang w:val="en-GB"/>
        </w:rPr>
        <w:t>b</w:t>
      </w:r>
      <w:r w:rsidRPr="00F8025E">
        <w:rPr>
          <w:lang w:val="en-GB"/>
        </w:rPr>
        <w:tab/>
        <w:t>Coverage calculated using the number of Medicare-registered Aboriginal and Torres Strait Islander adolescents in each year-wide cohort with an AIR record of having received an adolescent (i.e. ≥ 10 years of age) dose of a meningococcal ACWY vaccine given by 31 December 2024 as the numerator and the total number of Medicare-registered Aboriginal and Torres Strait Islander adolescents in the relevant cohort as the denominator, expressed as a percentage.</w:t>
      </w:r>
      <w:r>
        <w:rPr>
          <w:lang w:val="en-GB"/>
        </w:rPr>
        <w:br w:type="page"/>
      </w:r>
    </w:p>
    <w:p w14:paraId="5D0E2F13" w14:textId="77777777" w:rsidR="00F8025E" w:rsidRPr="00F8025E" w:rsidRDefault="00F8025E" w:rsidP="00F8025E">
      <w:pPr>
        <w:pStyle w:val="Heading3"/>
        <w:rPr>
          <w:lang w:val="en-GB"/>
        </w:rPr>
      </w:pPr>
      <w:r w:rsidRPr="00F8025E">
        <w:rPr>
          <w:lang w:val="en-GB"/>
        </w:rPr>
        <w:lastRenderedPageBreak/>
        <w:t>Aboriginal and Torres Strait Islander adolescent composite measures of vaccination coverage</w:t>
      </w:r>
    </w:p>
    <w:p w14:paraId="0430C78B" w14:textId="77777777" w:rsidR="00F8025E" w:rsidRPr="00F8025E" w:rsidRDefault="00F8025E" w:rsidP="00F8025E">
      <w:pPr>
        <w:pStyle w:val="Heading4"/>
        <w:spacing w:before="180"/>
        <w:rPr>
          <w:bCs w:val="0"/>
          <w:iCs w:val="0"/>
          <w:lang w:val="en-GB"/>
        </w:rPr>
      </w:pPr>
      <w:r w:rsidRPr="00F8025E">
        <w:rPr>
          <w:bCs w:val="0"/>
          <w:iCs w:val="0"/>
          <w:lang w:val="en-GB"/>
        </w:rPr>
        <w:t xml:space="preserve">HPV + diphtheria-tetanus-pertussis </w:t>
      </w:r>
    </w:p>
    <w:p w14:paraId="5E63D897" w14:textId="77777777" w:rsidR="00F8025E" w:rsidRPr="00F8025E" w:rsidRDefault="00F8025E" w:rsidP="00F8025E">
      <w:pPr>
        <w:rPr>
          <w:lang w:val="en-GB"/>
        </w:rPr>
      </w:pPr>
      <w:r w:rsidRPr="00F8025E">
        <w:rPr>
          <w:lang w:val="en-GB"/>
        </w:rPr>
        <w:t xml:space="preserve">Using a composite measure – receipt of both an HPV vaccine dose and an adolescent dose of diphtheria-tetanus-pertussis vaccine by 31 December 2024 – coverage was 73.4% for Aboriginal and Torres Strait Islander adolescents turning 15 years of age in 2024, down from 77.9% in 2023 and 80.1% in 2022 (Figure 23). Decreases in coverage between 2023 and 2024 were seen in all jurisdictions, ranging from 0.7 of a percentage point in Victoria to 6.6 percentage points in New South Wales. Coverage of this composite measure in 2024 ranged from 62.1% in South Australia to 76.9% in New South Wales and Victoria (Figure 23). </w:t>
      </w:r>
    </w:p>
    <w:p w14:paraId="3779026E" w14:textId="77777777" w:rsidR="00F8025E" w:rsidRDefault="00F8025E" w:rsidP="00F8025E">
      <w:pPr>
        <w:pStyle w:val="CDIFigure-Title"/>
        <w:rPr>
          <w:lang w:val="en-GB"/>
        </w:rPr>
      </w:pPr>
      <w:bookmarkStart w:id="53" w:name="_Toc229747024"/>
      <w:r w:rsidRPr="00F8025E">
        <w:rPr>
          <w:lang w:val="en-GB"/>
        </w:rPr>
        <w:t xml:space="preserve">Figure 23: Vaccination coverage using composite measure (dose of HPV and adolescent dose of diphtheria-tetanus-pertussis vaccine) in Aboriginal and Torres Strait Islander adolescents turning 15 years, by </w:t>
      </w:r>
      <w:proofErr w:type="spellStart"/>
      <w:proofErr w:type="gramStart"/>
      <w:r w:rsidRPr="00F8025E">
        <w:rPr>
          <w:lang w:val="en-GB"/>
        </w:rPr>
        <w:t>jurisdiction,</w:t>
      </w:r>
      <w:r w:rsidRPr="00F8025E">
        <w:rPr>
          <w:vertAlign w:val="superscript"/>
          <w:lang w:val="en-GB"/>
        </w:rPr>
        <w:t>a</w:t>
      </w:r>
      <w:proofErr w:type="gramEnd"/>
      <w:r w:rsidRPr="00F8025E">
        <w:rPr>
          <w:vertAlign w:val="superscript"/>
          <w:lang w:val="en-GB"/>
        </w:rPr>
        <w:t>,</w:t>
      </w:r>
      <w:proofErr w:type="gramStart"/>
      <w:r w:rsidRPr="00F8025E">
        <w:rPr>
          <w:vertAlign w:val="superscript"/>
          <w:lang w:val="en-GB"/>
        </w:rPr>
        <w:t>b,c</w:t>
      </w:r>
      <w:proofErr w:type="gramEnd"/>
      <w:r w:rsidRPr="00F8025E">
        <w:rPr>
          <w:vertAlign w:val="superscript"/>
          <w:lang w:val="en-GB"/>
        </w:rPr>
        <w:t>,</w:t>
      </w:r>
      <w:proofErr w:type="gramStart"/>
      <w:r w:rsidRPr="00F8025E">
        <w:rPr>
          <w:vertAlign w:val="superscript"/>
          <w:lang w:val="en-GB"/>
        </w:rPr>
        <w:t>d,e</w:t>
      </w:r>
      <w:proofErr w:type="spellEnd"/>
      <w:proofErr w:type="gramEnd"/>
      <w:r w:rsidRPr="00F8025E">
        <w:rPr>
          <w:lang w:val="en-GB"/>
        </w:rPr>
        <w:t xml:space="preserve"> Australia, 2022–2024</w:t>
      </w:r>
      <w:bookmarkEnd w:id="53"/>
    </w:p>
    <w:p w14:paraId="113E18C2" w14:textId="53EC1E72" w:rsidR="00F8025E" w:rsidRPr="00F8025E" w:rsidRDefault="00F8025E" w:rsidP="00F8025E">
      <w:pPr>
        <w:pStyle w:val="CDIFigure-Placeholder"/>
        <w:rPr>
          <w:lang w:val="en-GB"/>
        </w:rPr>
      </w:pPr>
      <w:r>
        <w:rPr>
          <w:noProof/>
          <w:lang w:val="en-GB"/>
          <w14:ligatures w14:val="none"/>
        </w:rPr>
        <w:drawing>
          <wp:inline distT="0" distB="0" distL="0" distR="0" wp14:anchorId="2458E285" wp14:editId="606AC333">
            <wp:extent cx="6120291" cy="3164619"/>
            <wp:effectExtent l="0" t="0" r="0" b="0"/>
            <wp:docPr id="863650387" name="Picture 15" descr="Figure 23 shows vaccination coverage using a composite measure (a dose of HPV and an adolescent dose of diphtheria-tetanus-pertussis vaccine) in Aboriginal and Torres Strait Islander adolescents turning 15 years, by jurisdiction, 2022 versus 2023 versus 2024. Coverage for this composite measure was 73.4% for Aboriginal and Torres Strait Islander adolescents turning 15 years of age in 2024, down from 80.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50387" name="Picture 15" descr="Figure 23 shows vaccination coverage using a composite measure (a dose of HPV and an adolescent dose of diphtheria-tetanus-pertussis vaccine) in Aboriginal and Torres Strait Islander adolescents turning 15 years, by jurisdiction, 2022 versus 2023 versus 2024. Coverage for this composite measure was 73.4% for Aboriginal and Torres Strait Islander adolescents turning 15 years of age in 2024, down from 80.1% in 2022."/>
                    <pic:cNvPicPr/>
                  </pic:nvPicPr>
                  <pic:blipFill rotWithShape="1">
                    <a:blip r:embed="rId40" cstate="print">
                      <a:extLst>
                        <a:ext uri="{28A0092B-C50C-407E-A947-70E740481C1C}">
                          <a14:useLocalDpi xmlns:a14="http://schemas.microsoft.com/office/drawing/2010/main" val="0"/>
                        </a:ext>
                      </a:extLst>
                    </a:blip>
                    <a:srcRect/>
                    <a:stretch>
                      <a:fillRect/>
                    </a:stretch>
                  </pic:blipFill>
                  <pic:spPr bwMode="auto">
                    <a:xfrm>
                      <a:off x="0" y="0"/>
                      <a:ext cx="6120765" cy="3164864"/>
                    </a:xfrm>
                    <a:prstGeom prst="rect">
                      <a:avLst/>
                    </a:prstGeom>
                    <a:ln>
                      <a:noFill/>
                    </a:ln>
                    <a:extLst>
                      <a:ext uri="{53640926-AAD7-44D8-BBD7-CCE9431645EC}">
                        <a14:shadowObscured xmlns:a14="http://schemas.microsoft.com/office/drawing/2010/main"/>
                      </a:ext>
                    </a:extLst>
                  </pic:spPr>
                </pic:pic>
              </a:graphicData>
            </a:graphic>
          </wp:inline>
        </w:drawing>
      </w:r>
    </w:p>
    <w:p w14:paraId="385F0D2E" w14:textId="04BE8AF7" w:rsidR="00F8025E" w:rsidRPr="00F8025E" w:rsidRDefault="00F8025E" w:rsidP="00F8025E">
      <w:pPr>
        <w:pStyle w:val="CDITable-Footnote"/>
        <w:rPr>
          <w:lang w:val="en-GB"/>
        </w:rPr>
      </w:pPr>
      <w:r w:rsidRPr="00F8025E">
        <w:rPr>
          <w:lang w:val="en-GB"/>
        </w:rPr>
        <w:t>a</w:t>
      </w:r>
      <w:r w:rsidRPr="00F8025E">
        <w:rPr>
          <w:lang w:val="en-GB"/>
        </w:rPr>
        <w:tab/>
        <w:t xml:space="preserve">Source: Australian Immunisation Register data as </w:t>
      </w:r>
      <w:proofErr w:type="gramStart"/>
      <w:r w:rsidRPr="00F8025E">
        <w:rPr>
          <w:lang w:val="en-GB"/>
        </w:rPr>
        <w:t>at</w:t>
      </w:r>
      <w:proofErr w:type="gramEnd"/>
      <w:r w:rsidRPr="00F8025E">
        <w:rPr>
          <w:lang w:val="en-GB"/>
        </w:rPr>
        <w:t xml:space="preserve"> 2 April 2023 (for 2022 data); 4 February 2024 (for 2023 data); and 2</w:t>
      </w:r>
      <w:r>
        <w:rPr>
          <w:lang w:val="en-GB"/>
        </w:rPr>
        <w:t> </w:t>
      </w:r>
      <w:r w:rsidRPr="00F8025E">
        <w:rPr>
          <w:lang w:val="en-GB"/>
        </w:rPr>
        <w:t>February 2025 (for 2024 data).</w:t>
      </w:r>
    </w:p>
    <w:p w14:paraId="318961AC" w14:textId="3B45DB58" w:rsidR="00F8025E" w:rsidRPr="00F8025E" w:rsidRDefault="00F8025E" w:rsidP="00F8025E">
      <w:pPr>
        <w:pStyle w:val="CDITable-Footnote"/>
        <w:rPr>
          <w:lang w:val="en-GB"/>
        </w:rPr>
      </w:pPr>
      <w:r w:rsidRPr="00F8025E">
        <w:rPr>
          <w:lang w:val="en-GB"/>
        </w:rPr>
        <w:t>b</w:t>
      </w:r>
      <w:r w:rsidRPr="00F8025E">
        <w:rPr>
          <w:lang w:val="en-GB"/>
        </w:rPr>
        <w:tab/>
        <w:t>Coverage calculated using the number of Medicare-registered Aboriginal and Torres Strait Islander adolescents in each year-wide cohort with an AIR record of having received at least one dose of HPV vaccine ≥ 9 years of age and an adolescent (i.e. ≥ 10 years of age) dose of diphtheria–tetanus–pertussis vaccine (recorded as either dTpa or DTPa) by 31</w:t>
      </w:r>
      <w:r>
        <w:rPr>
          <w:lang w:val="en-GB"/>
        </w:rPr>
        <w:t> </w:t>
      </w:r>
      <w:r w:rsidRPr="00F8025E">
        <w:rPr>
          <w:lang w:val="en-GB"/>
        </w:rPr>
        <w:t>December of the relevant year as the numerator and the total number of Medicare-registered Aboriginal and Torres Strait Islander adolescents in the relevant cohort as the denominator, expressed as a percentage.</w:t>
      </w:r>
    </w:p>
    <w:p w14:paraId="7E74D3A7" w14:textId="77777777" w:rsidR="00F8025E" w:rsidRPr="00F8025E" w:rsidRDefault="00F8025E" w:rsidP="00F8025E">
      <w:pPr>
        <w:pStyle w:val="CDITable-Footnote"/>
        <w:rPr>
          <w:lang w:val="en-GB"/>
        </w:rPr>
      </w:pPr>
      <w:r w:rsidRPr="00F8025E">
        <w:rPr>
          <w:lang w:val="en-GB"/>
        </w:rPr>
        <w:t>c</w:t>
      </w:r>
      <w:r w:rsidRPr="00F8025E">
        <w:rPr>
          <w:lang w:val="en-GB"/>
        </w:rPr>
        <w:tab/>
        <w:t>dTpa: diphtheria–tetanus–pertussis – formulation for individuals aged ≥ 10 years; DTPa: diphtheria–tetanus–pertussis – paediatric formulation.</w:t>
      </w:r>
    </w:p>
    <w:p w14:paraId="62E8BB81" w14:textId="77777777" w:rsidR="00F8025E" w:rsidRPr="00F8025E" w:rsidRDefault="00F8025E" w:rsidP="00F8025E">
      <w:pPr>
        <w:pStyle w:val="CDITable-Footnote"/>
        <w:rPr>
          <w:lang w:val="en-GB"/>
        </w:rPr>
      </w:pPr>
      <w:r w:rsidRPr="00F8025E">
        <w:rPr>
          <w:lang w:val="en-GB"/>
        </w:rPr>
        <w:t>d</w:t>
      </w:r>
      <w:r w:rsidRPr="00F8025E">
        <w:rPr>
          <w:lang w:val="en-GB"/>
        </w:rPr>
        <w:tab/>
        <w:t>Cohorts born: 2007 for 2022 coverage estimates; 2008 for 2023 coverage estimates; and 2009 for 2024 coverage estimates.</w:t>
      </w:r>
    </w:p>
    <w:p w14:paraId="156E3E39" w14:textId="77777777" w:rsidR="00F8025E" w:rsidRPr="00F8025E" w:rsidRDefault="00F8025E" w:rsidP="00F8025E">
      <w:pPr>
        <w:pStyle w:val="CDITable-Footnote"/>
        <w:rPr>
          <w:lang w:val="en-GB"/>
        </w:rPr>
      </w:pPr>
      <w:r w:rsidRPr="00F8025E">
        <w:rPr>
          <w:lang w:val="en-GB"/>
        </w:rPr>
        <w:t>e</w:t>
      </w:r>
      <w:r w:rsidRPr="00F8025E">
        <w:rPr>
          <w:lang w:val="en-GB"/>
        </w:rPr>
        <w:tab/>
        <w:t>ACT: Australian Capital Territory; NSW: New South Wales; NT: Northern Territory; Qld: Queensland; SA: South Australia; Tas.: Tasmania; Vic.: Victoria; WA: Western Australia.</w:t>
      </w:r>
    </w:p>
    <w:p w14:paraId="7277D395" w14:textId="77777777" w:rsidR="00F8025E" w:rsidRPr="00F8025E" w:rsidRDefault="00F8025E" w:rsidP="00F8025E">
      <w:pPr>
        <w:pStyle w:val="Heading4"/>
        <w:rPr>
          <w:lang w:val="en-GB"/>
        </w:rPr>
      </w:pPr>
      <w:r w:rsidRPr="00F8025E">
        <w:rPr>
          <w:lang w:val="en-GB"/>
        </w:rPr>
        <w:lastRenderedPageBreak/>
        <w:t>HPV + diphtheria-tetanus-pertussis + meningococcal ACWY vaccine</w:t>
      </w:r>
    </w:p>
    <w:p w14:paraId="79FCE8E5" w14:textId="77777777" w:rsidR="00F8025E" w:rsidRPr="00F8025E" w:rsidRDefault="00F8025E" w:rsidP="00F8025E">
      <w:pPr>
        <w:rPr>
          <w:lang w:val="en-GB"/>
        </w:rPr>
      </w:pPr>
      <w:r w:rsidRPr="00F8025E">
        <w:rPr>
          <w:lang w:val="en-GB"/>
        </w:rPr>
        <w:t>Using another composite measure – receipt of an HPV vaccine dose and adolescent doses of both diphtheria-tetanus-pertussis and meningococcal ACWY vaccine by 31 December 2024 – coverage was 61.3% for Aboriginal and Torres Strait Islander adolescents turning 18 years of age in 2024, down from 63.6% in 2023 and 65.4% in 2022 (Figure 24). Coverage in 2024 by jurisdiction ranged from 55.9% in New South Wales to 79.0% in the Northern Territory (Figure 24).</w:t>
      </w:r>
    </w:p>
    <w:p w14:paraId="767F9D70" w14:textId="3EEDB1AC" w:rsidR="00F8025E" w:rsidRDefault="00F8025E" w:rsidP="00F8025E">
      <w:pPr>
        <w:pStyle w:val="CDIFigure-Title"/>
        <w:rPr>
          <w:lang w:val="en-GB"/>
        </w:rPr>
      </w:pPr>
      <w:bookmarkStart w:id="54" w:name="_Toc229747025"/>
      <w:r w:rsidRPr="00F8025E">
        <w:rPr>
          <w:lang w:val="en-GB"/>
        </w:rPr>
        <w:t xml:space="preserve">Figure 24: Vaccination coverage using composite measure (dose of HPV and adolescent doses of diphtheria-tetanus-pertussis and meningococcal ACWY vaccine) in Aboriginal and Torres Strait Islander adolescents turning 18 years, by </w:t>
      </w:r>
      <w:proofErr w:type="spellStart"/>
      <w:proofErr w:type="gramStart"/>
      <w:r w:rsidRPr="00F8025E">
        <w:rPr>
          <w:lang w:val="en-GB"/>
        </w:rPr>
        <w:t>jurisdiction,</w:t>
      </w:r>
      <w:r w:rsidRPr="00F8025E">
        <w:rPr>
          <w:vertAlign w:val="superscript"/>
          <w:lang w:val="en-GB"/>
        </w:rPr>
        <w:t>a</w:t>
      </w:r>
      <w:proofErr w:type="gramEnd"/>
      <w:r w:rsidRPr="00F8025E">
        <w:rPr>
          <w:vertAlign w:val="superscript"/>
          <w:lang w:val="en-GB"/>
        </w:rPr>
        <w:t>,</w:t>
      </w:r>
      <w:proofErr w:type="gramStart"/>
      <w:r w:rsidRPr="00F8025E">
        <w:rPr>
          <w:vertAlign w:val="superscript"/>
          <w:lang w:val="en-GB"/>
        </w:rPr>
        <w:t>b,c</w:t>
      </w:r>
      <w:proofErr w:type="gramEnd"/>
      <w:r w:rsidRPr="00F8025E">
        <w:rPr>
          <w:vertAlign w:val="superscript"/>
          <w:lang w:val="en-GB"/>
        </w:rPr>
        <w:t>,</w:t>
      </w:r>
      <w:proofErr w:type="gramStart"/>
      <w:r w:rsidRPr="00F8025E">
        <w:rPr>
          <w:vertAlign w:val="superscript"/>
          <w:lang w:val="en-GB"/>
        </w:rPr>
        <w:t>d,e</w:t>
      </w:r>
      <w:proofErr w:type="spellEnd"/>
      <w:proofErr w:type="gramEnd"/>
      <w:r w:rsidRPr="00F8025E">
        <w:rPr>
          <w:lang w:val="en-GB"/>
        </w:rPr>
        <w:t xml:space="preserve"> Australia,</w:t>
      </w:r>
      <w:r w:rsidR="00B15A99">
        <w:rPr>
          <w:lang w:val="en-GB"/>
        </w:rPr>
        <w:br/>
      </w:r>
      <w:r w:rsidRPr="00F8025E">
        <w:rPr>
          <w:lang w:val="en-GB"/>
        </w:rPr>
        <w:t>2022–2024</w:t>
      </w:r>
      <w:bookmarkEnd w:id="54"/>
    </w:p>
    <w:p w14:paraId="2E2B7859" w14:textId="7A3B4207" w:rsidR="00F8025E" w:rsidRPr="00F8025E" w:rsidRDefault="00F8025E" w:rsidP="00F8025E">
      <w:pPr>
        <w:pStyle w:val="CDIFigure-Placeholder"/>
        <w:rPr>
          <w:lang w:val="en-GB"/>
        </w:rPr>
      </w:pPr>
      <w:r>
        <w:rPr>
          <w:noProof/>
          <w:lang w:val="en-GB"/>
          <w14:ligatures w14:val="none"/>
        </w:rPr>
        <w:drawing>
          <wp:inline distT="0" distB="0" distL="0" distR="0" wp14:anchorId="4E60F1FD" wp14:editId="1F1E1726">
            <wp:extent cx="6115685" cy="3116773"/>
            <wp:effectExtent l="0" t="0" r="0" b="7620"/>
            <wp:docPr id="67106312" name="Picture 16" descr="Figure 24 shows vaccination coverage using a composite measure (a dose of HPV, an adolescent dose of diphtheria-tetanus-pertussis vaccine and a dose of meningococcal ACWY vaccine) in Aboriginal and Torres Strait Islander adolescents turning 15 years, by jurisdiction, 2022 versus 2023 versus 2024. Coverage for this composite measure was 61.3% for Aboriginal and Torres Strait Islander adolescents turning 15 years of age in 2024, down from 65.4%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6312" name="Picture 16" descr="Figure 24 shows vaccination coverage using a composite measure (a dose of HPV, an adolescent dose of diphtheria-tetanus-pertussis vaccine and a dose of meningococcal ACWY vaccine) in Aboriginal and Torres Strait Islander adolescents turning 15 years, by jurisdiction, 2022 versus 2023 versus 2024. Coverage for this composite measure was 61.3% for Aboriginal and Torres Strait Islander adolescents turning 15 years of age in 2024, down from 65.4% in 2022."/>
                    <pic:cNvPicPr/>
                  </pic:nvPicPr>
                  <pic:blipFill rotWithShape="1">
                    <a:blip r:embed="rId41" cstate="print">
                      <a:extLst>
                        <a:ext uri="{28A0092B-C50C-407E-A947-70E740481C1C}">
                          <a14:useLocalDpi xmlns:a14="http://schemas.microsoft.com/office/drawing/2010/main" val="0"/>
                        </a:ext>
                      </a:extLst>
                    </a:blip>
                    <a:srcRect/>
                    <a:stretch>
                      <a:fillRect/>
                    </a:stretch>
                  </pic:blipFill>
                  <pic:spPr bwMode="auto">
                    <a:xfrm>
                      <a:off x="0" y="0"/>
                      <a:ext cx="6117336" cy="3117614"/>
                    </a:xfrm>
                    <a:prstGeom prst="rect">
                      <a:avLst/>
                    </a:prstGeom>
                    <a:ln>
                      <a:noFill/>
                    </a:ln>
                    <a:extLst>
                      <a:ext uri="{53640926-AAD7-44D8-BBD7-CCE9431645EC}">
                        <a14:shadowObscured xmlns:a14="http://schemas.microsoft.com/office/drawing/2010/main"/>
                      </a:ext>
                    </a:extLst>
                  </pic:spPr>
                </pic:pic>
              </a:graphicData>
            </a:graphic>
          </wp:inline>
        </w:drawing>
      </w:r>
    </w:p>
    <w:p w14:paraId="18C7C275" w14:textId="4A216A37" w:rsidR="00F8025E" w:rsidRPr="00F8025E" w:rsidRDefault="00F8025E" w:rsidP="00F8025E">
      <w:pPr>
        <w:pStyle w:val="CDITable-Footnote"/>
        <w:rPr>
          <w:lang w:val="en-GB"/>
        </w:rPr>
      </w:pPr>
      <w:r w:rsidRPr="00F8025E">
        <w:rPr>
          <w:lang w:val="en-GB"/>
        </w:rPr>
        <w:t>a</w:t>
      </w:r>
      <w:r w:rsidRPr="00F8025E">
        <w:rPr>
          <w:lang w:val="en-GB"/>
        </w:rPr>
        <w:tab/>
        <w:t xml:space="preserve">Source: Australian Immunisation Register data as </w:t>
      </w:r>
      <w:proofErr w:type="gramStart"/>
      <w:r w:rsidRPr="00F8025E">
        <w:rPr>
          <w:lang w:val="en-GB"/>
        </w:rPr>
        <w:t>at</w:t>
      </w:r>
      <w:proofErr w:type="gramEnd"/>
      <w:r w:rsidRPr="00F8025E">
        <w:rPr>
          <w:lang w:val="en-GB"/>
        </w:rPr>
        <w:t xml:space="preserve"> 2 April 2023 (for 2022 data); 4 February 2024 (for 2023 data); and 2</w:t>
      </w:r>
      <w:r>
        <w:rPr>
          <w:lang w:val="en-GB"/>
        </w:rPr>
        <w:t> </w:t>
      </w:r>
      <w:r w:rsidRPr="00F8025E">
        <w:rPr>
          <w:lang w:val="en-GB"/>
        </w:rPr>
        <w:t>February 2025 (for 2024 data).</w:t>
      </w:r>
    </w:p>
    <w:p w14:paraId="427BC437" w14:textId="77777777" w:rsidR="00F8025E" w:rsidRPr="00F8025E" w:rsidRDefault="00F8025E" w:rsidP="00F8025E">
      <w:pPr>
        <w:pStyle w:val="CDITable-Footnote"/>
        <w:rPr>
          <w:lang w:val="en-GB"/>
        </w:rPr>
      </w:pPr>
      <w:r w:rsidRPr="00F8025E">
        <w:rPr>
          <w:lang w:val="en-GB"/>
        </w:rPr>
        <w:t>b</w:t>
      </w:r>
      <w:r w:rsidRPr="00F8025E">
        <w:rPr>
          <w:lang w:val="en-GB"/>
        </w:rPr>
        <w:tab/>
        <w:t>Coverage calculated using the number of Medicare-registered Aboriginal and Torres Strait Islander adolescents in each year-wide cohort with an AIR record of having received at least one dose of HPV vaccine (≥ 9 years of age) and an adolescent (i.e. ≥ 10 years of age) dose of both diphtheria–tetanus–pertussis vaccine (recorded as either dTpa or DTPa) and meningococcal ACWY vaccine by 31 December of the relevant year as the numerator and the total number of Medicare-registered Aboriginal and Torres Strait Islander adolescents in the relevant cohort as the denominator, expressed as a percentage.</w:t>
      </w:r>
    </w:p>
    <w:p w14:paraId="21235749" w14:textId="77777777" w:rsidR="00F8025E" w:rsidRPr="00F8025E" w:rsidRDefault="00F8025E" w:rsidP="00F8025E">
      <w:pPr>
        <w:pStyle w:val="CDITable-Footnote"/>
        <w:rPr>
          <w:lang w:val="en-GB"/>
        </w:rPr>
      </w:pPr>
      <w:r w:rsidRPr="00F8025E">
        <w:rPr>
          <w:lang w:val="en-GB"/>
        </w:rPr>
        <w:t>c</w:t>
      </w:r>
      <w:r w:rsidRPr="00F8025E">
        <w:rPr>
          <w:lang w:val="en-GB"/>
        </w:rPr>
        <w:tab/>
        <w:t>dTpa: diphtheria–tetanus–pertussis – formulation for individuals aged ≥ 10 years; DTPa: diphtheria–tetanus–pertussis – paediatric formulation.</w:t>
      </w:r>
    </w:p>
    <w:p w14:paraId="63D8552C" w14:textId="77777777" w:rsidR="00F8025E" w:rsidRPr="00F8025E" w:rsidRDefault="00F8025E" w:rsidP="00F8025E">
      <w:pPr>
        <w:pStyle w:val="CDITable-Footnote"/>
        <w:rPr>
          <w:lang w:val="en-GB"/>
        </w:rPr>
      </w:pPr>
      <w:r w:rsidRPr="00F8025E">
        <w:rPr>
          <w:lang w:val="en-GB"/>
        </w:rPr>
        <w:t>d</w:t>
      </w:r>
      <w:r w:rsidRPr="00F8025E">
        <w:rPr>
          <w:lang w:val="en-GB"/>
        </w:rPr>
        <w:tab/>
        <w:t>Cohorts born: 2004 for 2022 coverage estimates; 2005 for 2023 coverage estimates; and 2006 for 2024 coverage estimates.</w:t>
      </w:r>
    </w:p>
    <w:p w14:paraId="7D486806" w14:textId="77777777" w:rsidR="00F8025E" w:rsidRPr="00F8025E" w:rsidRDefault="00F8025E" w:rsidP="00F8025E">
      <w:pPr>
        <w:pStyle w:val="CDITable-Footnote"/>
        <w:rPr>
          <w:lang w:val="en-GB"/>
        </w:rPr>
      </w:pPr>
      <w:r w:rsidRPr="00F8025E">
        <w:rPr>
          <w:lang w:val="en-GB"/>
        </w:rPr>
        <w:t>e</w:t>
      </w:r>
      <w:r w:rsidRPr="00F8025E">
        <w:rPr>
          <w:lang w:val="en-GB"/>
        </w:rPr>
        <w:tab/>
        <w:t>ACT: Australian Capital Territory; NSW: New South Wales; NT: Northern Territory; Qld: Queensland; SA: South Australia; Tas.: Tasmania; Vic.: Victoria; WA: Western Australia.</w:t>
      </w:r>
    </w:p>
    <w:p w14:paraId="5DCBB5B9" w14:textId="77777777" w:rsidR="00F8025E" w:rsidRPr="00F8025E" w:rsidRDefault="00F8025E" w:rsidP="00F8025E">
      <w:pPr>
        <w:pStyle w:val="Heading3"/>
        <w:rPr>
          <w:lang w:val="en-GB"/>
        </w:rPr>
      </w:pPr>
      <w:r w:rsidRPr="00F8025E">
        <w:rPr>
          <w:lang w:val="en-GB"/>
        </w:rPr>
        <w:t>Influenza vaccination coverage</w:t>
      </w:r>
    </w:p>
    <w:p w14:paraId="6B076AAC" w14:textId="77777777" w:rsidR="00F8025E" w:rsidRPr="00F8025E" w:rsidRDefault="00F8025E" w:rsidP="00F8025E">
      <w:pPr>
        <w:rPr>
          <w:lang w:val="en-GB"/>
        </w:rPr>
      </w:pPr>
      <w:r w:rsidRPr="00F8025E">
        <w:rPr>
          <w:lang w:val="en-GB"/>
        </w:rPr>
        <w:t>Influenza vaccination coverage in Aboriginal and Torres Strait Islander adolescents aged 10–19 years in 2024 was 15.8%; this was 1.8 percentage points lower than in 2023 (Figure 10), with decreases from 2023 to 2024 seen in all jurisdictions, ranging from 0.6 of a percentage point lower in South Australia to 4.7 percentage points lower in Western Australia (Appendix A, Table A.13).</w:t>
      </w:r>
    </w:p>
    <w:p w14:paraId="2A557815" w14:textId="77777777" w:rsidR="003B2ECA" w:rsidRPr="003B2ECA" w:rsidRDefault="003B2ECA" w:rsidP="003B2ECA">
      <w:pPr>
        <w:pStyle w:val="Heading2"/>
        <w:rPr>
          <w:lang w:val="en-GB"/>
        </w:rPr>
      </w:pPr>
      <w:bookmarkStart w:id="55" w:name="_Toc229747088"/>
      <w:r w:rsidRPr="003B2ECA">
        <w:rPr>
          <w:lang w:val="en-GB"/>
        </w:rPr>
        <w:lastRenderedPageBreak/>
        <w:t>All adults</w:t>
      </w:r>
      <w:bookmarkEnd w:id="55"/>
    </w:p>
    <w:p w14:paraId="2BEC7F6B" w14:textId="77777777" w:rsidR="003B2ECA" w:rsidRPr="003B2ECA" w:rsidRDefault="003B2ECA" w:rsidP="003B2ECA">
      <w:pPr>
        <w:pStyle w:val="Heading3-lessspacebefore"/>
        <w:rPr>
          <w:lang w:val="en-GB"/>
        </w:rPr>
      </w:pPr>
      <w:r w:rsidRPr="003B2ECA">
        <w:rPr>
          <w:lang w:val="en-GB"/>
        </w:rPr>
        <w:t>Zoster vaccination</w:t>
      </w:r>
    </w:p>
    <w:p w14:paraId="2AE0F1C8" w14:textId="77777777" w:rsidR="003B2ECA" w:rsidRPr="003B2ECA" w:rsidRDefault="003B2ECA" w:rsidP="003B2ECA">
      <w:pPr>
        <w:pStyle w:val="Heading4"/>
        <w:spacing w:before="180"/>
        <w:rPr>
          <w:bCs w:val="0"/>
          <w:iCs w:val="0"/>
          <w:lang w:val="en-GB"/>
        </w:rPr>
      </w:pPr>
      <w:r w:rsidRPr="003B2ECA">
        <w:rPr>
          <w:bCs w:val="0"/>
          <w:iCs w:val="0"/>
          <w:lang w:val="en-GB"/>
        </w:rPr>
        <w:t>Shingrix uptake in NIP-eligible population aged ≥ 65 years</w:t>
      </w:r>
    </w:p>
    <w:p w14:paraId="12A84B31" w14:textId="77777777" w:rsidR="003B2ECA" w:rsidRPr="003B2ECA" w:rsidRDefault="003B2ECA" w:rsidP="003B2ECA">
      <w:pPr>
        <w:rPr>
          <w:lang w:val="en-GB"/>
        </w:rPr>
      </w:pPr>
      <w:r w:rsidRPr="003B2ECA">
        <w:rPr>
          <w:lang w:val="en-GB"/>
        </w:rPr>
        <w:t xml:space="preserve">As </w:t>
      </w:r>
      <w:proofErr w:type="gramStart"/>
      <w:r w:rsidRPr="003B2ECA">
        <w:rPr>
          <w:lang w:val="en-GB"/>
        </w:rPr>
        <w:t>at</w:t>
      </w:r>
      <w:proofErr w:type="gramEnd"/>
      <w:r w:rsidRPr="003B2ECA">
        <w:rPr>
          <w:lang w:val="en-GB"/>
        </w:rPr>
        <w:t xml:space="preserve"> 31 December 2024, there were an estimated 4,569,254 adults aged ≥ 65 years eligible to receive Shingrix under the NIP following its inclusion in the program on 1 November 2023. Of this eligible population, 34.1% received at least one dose of Shingrix and 25.6% received two or more doses of Shingrix between 1 November 2023 and 31 December 2024 (Figure 25). Uptake of at least one dose of Shingrix in the NIP-eligible population aged ≥ 65 years by jurisdiction ranged from 16.7% (10.4% for two or more doses) in the Northern Territory to 40.9% (30.0% for two or more doses) in Tasmania (Figure 25). </w:t>
      </w:r>
    </w:p>
    <w:p w14:paraId="5D595FDB" w14:textId="77777777" w:rsidR="003B2ECA" w:rsidRDefault="003B2ECA" w:rsidP="003B2ECA">
      <w:pPr>
        <w:pStyle w:val="CDIFigure-Title"/>
        <w:rPr>
          <w:lang w:val="en-GB"/>
        </w:rPr>
      </w:pPr>
      <w:bookmarkStart w:id="56" w:name="_Toc229747026"/>
      <w:r w:rsidRPr="003B2ECA">
        <w:rPr>
          <w:lang w:val="en-GB"/>
        </w:rPr>
        <w:t xml:space="preserve">Figure 25: Shingrix vaccine uptake by 31 December 2024 in the NIP-eligible population aged ≥ 65 years by </w:t>
      </w:r>
      <w:proofErr w:type="spellStart"/>
      <w:proofErr w:type="gramStart"/>
      <w:r w:rsidRPr="003B2ECA">
        <w:rPr>
          <w:lang w:val="en-GB"/>
        </w:rPr>
        <w:t>jurisdiction,</w:t>
      </w:r>
      <w:r w:rsidRPr="003B2ECA">
        <w:rPr>
          <w:vertAlign w:val="superscript"/>
          <w:lang w:val="en-GB"/>
        </w:rPr>
        <w:t>a</w:t>
      </w:r>
      <w:proofErr w:type="gramEnd"/>
      <w:r w:rsidRPr="003B2ECA">
        <w:rPr>
          <w:vertAlign w:val="superscript"/>
          <w:lang w:val="en-GB"/>
        </w:rPr>
        <w:t>,</w:t>
      </w:r>
      <w:proofErr w:type="gramStart"/>
      <w:r w:rsidRPr="003B2ECA">
        <w:rPr>
          <w:vertAlign w:val="superscript"/>
          <w:lang w:val="en-GB"/>
        </w:rPr>
        <w:t>b,c</w:t>
      </w:r>
      <w:proofErr w:type="gramEnd"/>
      <w:r w:rsidRPr="003B2ECA">
        <w:rPr>
          <w:vertAlign w:val="superscript"/>
          <w:lang w:val="en-GB"/>
        </w:rPr>
        <w:t>,d</w:t>
      </w:r>
      <w:proofErr w:type="spellEnd"/>
      <w:r w:rsidRPr="003B2ECA">
        <w:rPr>
          <w:lang w:val="en-GB"/>
        </w:rPr>
        <w:t xml:space="preserve"> Australia</w:t>
      </w:r>
      <w:bookmarkEnd w:id="56"/>
    </w:p>
    <w:p w14:paraId="04EB0CD1" w14:textId="14375A84" w:rsidR="003B2ECA" w:rsidRPr="003B2ECA" w:rsidRDefault="003B2ECA" w:rsidP="003B2ECA">
      <w:pPr>
        <w:pStyle w:val="CDIFigure-Placeholder"/>
        <w:spacing w:before="180" w:after="180"/>
        <w:rPr>
          <w:lang w:val="en-GB"/>
        </w:rPr>
      </w:pPr>
      <w:r>
        <w:rPr>
          <w:noProof/>
          <w:lang w:val="en-GB"/>
          <w14:ligatures w14:val="none"/>
        </w:rPr>
        <w:drawing>
          <wp:inline distT="0" distB="0" distL="0" distR="0" wp14:anchorId="2A982CC2" wp14:editId="46394BCF">
            <wp:extent cx="5809791" cy="2941982"/>
            <wp:effectExtent l="0" t="0" r="635" b="0"/>
            <wp:docPr id="1414371658" name="Picture 17" descr="Figure 25 shows Shingrix vaccine uptake by 31 December 2024 for all adults in the NIP-eligible population aged ≥65 years by jurisdiction, Australia. Of this eligible population, 34.1% received at least one dose of Shingrix and 25.6% received two or more doses of Shingrix between 1 November 2023 and 31 December 2024. Uptake of at least one dose of Shingrix in the NIP-eligible population aged ≥65 years by jurisdiction ranged from 16.7% in the Northern Territory to 40.9%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71658" name="Picture 17" descr="Figure 25 shows Shingrix vaccine uptake by 31 December 2024 for all adults in the NIP-eligible population aged ≥65 years by jurisdiction, Australia. Of this eligible population, 34.1% received at least one dose of Shingrix and 25.6% received two or more doses of Shingrix between 1 November 2023 and 31 December 2024. Uptake of at least one dose of Shingrix in the NIP-eligible population aged ≥65 years by jurisdiction ranged from 16.7% in the Northern Territory to 40.9% in Tasmania."/>
                    <pic:cNvPicPr/>
                  </pic:nvPicPr>
                  <pic:blipFill rotWithShape="1">
                    <a:blip r:embed="rId42" cstate="print">
                      <a:extLst>
                        <a:ext uri="{28A0092B-C50C-407E-A947-70E740481C1C}">
                          <a14:useLocalDpi xmlns:a14="http://schemas.microsoft.com/office/drawing/2010/main" val="0"/>
                        </a:ext>
                      </a:extLst>
                    </a:blip>
                    <a:srcRect/>
                    <a:stretch>
                      <a:fillRect/>
                    </a:stretch>
                  </pic:blipFill>
                  <pic:spPr bwMode="auto">
                    <a:xfrm>
                      <a:off x="0" y="0"/>
                      <a:ext cx="5810400" cy="2942291"/>
                    </a:xfrm>
                    <a:prstGeom prst="rect">
                      <a:avLst/>
                    </a:prstGeom>
                    <a:ln>
                      <a:noFill/>
                    </a:ln>
                    <a:extLst>
                      <a:ext uri="{53640926-AAD7-44D8-BBD7-CCE9431645EC}">
                        <a14:shadowObscured xmlns:a14="http://schemas.microsoft.com/office/drawing/2010/main"/>
                      </a:ext>
                    </a:extLst>
                  </pic:spPr>
                </pic:pic>
              </a:graphicData>
            </a:graphic>
          </wp:inline>
        </w:drawing>
      </w:r>
    </w:p>
    <w:p w14:paraId="48BF3238" w14:textId="77777777" w:rsidR="003B2ECA" w:rsidRPr="003B2ECA" w:rsidRDefault="003B2ECA" w:rsidP="003B2ECA">
      <w:pPr>
        <w:pStyle w:val="CDITable-Footnote"/>
        <w:rPr>
          <w:lang w:val="en-GB"/>
        </w:rPr>
      </w:pPr>
      <w:r w:rsidRPr="003B2ECA">
        <w:rPr>
          <w:lang w:val="en-GB"/>
        </w:rPr>
        <w:t>a</w:t>
      </w:r>
      <w:r w:rsidRPr="003B2ECA">
        <w:rPr>
          <w:lang w:val="en-GB"/>
        </w:rPr>
        <w:tab/>
        <w:t xml:space="preserve">Source: Australian Immunisation Register data as </w:t>
      </w:r>
      <w:proofErr w:type="gramStart"/>
      <w:r w:rsidRPr="003B2ECA">
        <w:rPr>
          <w:lang w:val="en-GB"/>
        </w:rPr>
        <w:t>at</w:t>
      </w:r>
      <w:proofErr w:type="gramEnd"/>
      <w:r w:rsidRPr="003B2ECA">
        <w:rPr>
          <w:lang w:val="en-GB"/>
        </w:rPr>
        <w:t xml:space="preserve"> 2 February 2025.</w:t>
      </w:r>
    </w:p>
    <w:p w14:paraId="69F66A21" w14:textId="50C671AF" w:rsidR="003B2ECA" w:rsidRPr="003B2ECA" w:rsidRDefault="003B2ECA" w:rsidP="003B2ECA">
      <w:pPr>
        <w:pStyle w:val="CDITable-Footnote"/>
        <w:rPr>
          <w:spacing w:val="-1"/>
          <w:lang w:val="en-GB"/>
        </w:rPr>
      </w:pPr>
      <w:r w:rsidRPr="003B2ECA">
        <w:rPr>
          <w:lang w:val="en-GB"/>
        </w:rPr>
        <w:t>b</w:t>
      </w:r>
      <w:r w:rsidRPr="003B2ECA">
        <w:rPr>
          <w:lang w:val="en-GB"/>
        </w:rPr>
        <w:tab/>
        <w:t>Shingrix vaccine uptake was calculated as a proportion, i.e. the number of NIP-eligible adults aged ≥ 65 years who received at least one dose of Shingrix vaccine between 1 November 2023 (i.e. from the date Shingrix was introduced onto the NIP) and 31 December 2024, divided by the number of NIP-eligible adults aged ≥ 65 years based on age at 31 December 2024. Receipt of at least one dose of Shingrix vaccine was categorised as a) ‘Dose 1 pre-NIP + Dose 2 post-NIP’ (i.e. receipt of one dose of Shingrix before its inclusion on the NIP and another dose after its inclusion on the NIP with interval of at least four weeks between doses); b) ‘Dose 1 only post-NIP’ (i.e. receipt of only one dose of Shingrix, or two doses less than four weeks apart, after its inclusion on the NIP, where Dose 1 was not received pre-NIP); and c) ‘Dose 1 + Dose 2 post-NIP’ (i.e.</w:t>
      </w:r>
      <w:r>
        <w:rPr>
          <w:lang w:val="en-GB"/>
        </w:rPr>
        <w:t xml:space="preserve"> </w:t>
      </w:r>
      <w:r w:rsidRPr="003B2ECA">
        <w:rPr>
          <w:spacing w:val="-1"/>
          <w:lang w:val="en-GB"/>
        </w:rPr>
        <w:t>receipt of two doses of Shingrix, at least four weeks apart, after its inclusion on the NIP, where Dose 1 not received pre-NIP).</w:t>
      </w:r>
    </w:p>
    <w:p w14:paraId="2D526163" w14:textId="6F70328A" w:rsidR="003B2ECA" w:rsidRPr="003B2ECA" w:rsidRDefault="003B2ECA" w:rsidP="003B2ECA">
      <w:pPr>
        <w:pStyle w:val="CDITable-Footnote"/>
        <w:rPr>
          <w:lang w:val="en-GB"/>
        </w:rPr>
      </w:pPr>
      <w:r w:rsidRPr="003B2ECA">
        <w:rPr>
          <w:lang w:val="en-GB"/>
        </w:rPr>
        <w:t>c</w:t>
      </w:r>
      <w:r w:rsidRPr="003B2ECA">
        <w:rPr>
          <w:lang w:val="en-GB"/>
        </w:rPr>
        <w:tab/>
        <w:t>All adults aged ≥ 65 years are eligible for funded Shingrix vaccine on the NIP. However, individuals need to wait five years if they have previously received Zostavax through the NIP, or 12 months if they have received Zostavax privately. As the AIR data analysed did not include information on whether previous doses were NIP- or privately funded, adults with a prior dose of Zostavax were defined as eligible for Shingrix if Zostavax was given at age 70–79 years more than five years previously as at 31 December 2024 (i.e. Zostavax received on/prior to 31 December 2019), or if Zostavax was given at age &lt; 70 years or ≥ 80 years more than 12 months previously as at 31 December 2024 (i.e. Zostavax received during 1 January – 31</w:t>
      </w:r>
      <w:r>
        <w:rPr>
          <w:lang w:val="en-GB"/>
        </w:rPr>
        <w:t> </w:t>
      </w:r>
      <w:r w:rsidRPr="003B2ECA">
        <w:rPr>
          <w:lang w:val="en-GB"/>
        </w:rPr>
        <w:t>December 2024). Adults aged ≥ 65 years with an AIR record of a first dose of Shingrix received prior to it becoming available on the NIP (Shingrix had been available on private prescription since June 2021) were also included in the defined NIP-eligible population. Note: Adults aged ≥ 65 years who had received two doses of Shingrix, with interval of at least four weeks between doses, before 1 November 2023 were excluded from the NIP-eligible population.</w:t>
      </w:r>
    </w:p>
    <w:p w14:paraId="4C6ECDEF" w14:textId="77777777" w:rsidR="003B2ECA" w:rsidRPr="003B2ECA" w:rsidRDefault="003B2ECA" w:rsidP="003B2ECA">
      <w:pPr>
        <w:pStyle w:val="CDITable-Footnote"/>
        <w:rPr>
          <w:lang w:val="en-GB"/>
        </w:rPr>
      </w:pPr>
      <w:r w:rsidRPr="003B2ECA">
        <w:rPr>
          <w:lang w:val="en-GB"/>
        </w:rPr>
        <w:t>d</w:t>
      </w:r>
      <w:r w:rsidRPr="003B2ECA">
        <w:rPr>
          <w:lang w:val="en-GB"/>
        </w:rPr>
        <w:tab/>
        <w:t>ACT: Australian Capital Territory; NSW: New South Wales; NT: Northern Territory; Qld: Queensland; SA: South Australia; Tas.: Tasmania; Vic.: Victoria; WA: Western Australia.</w:t>
      </w:r>
    </w:p>
    <w:p w14:paraId="4777F47B" w14:textId="77777777" w:rsidR="003B2ECA" w:rsidRPr="003B2ECA" w:rsidRDefault="003B2ECA" w:rsidP="003B2ECA">
      <w:pPr>
        <w:pStyle w:val="Heading4"/>
        <w:rPr>
          <w:lang w:val="en-GB"/>
        </w:rPr>
      </w:pPr>
      <w:r w:rsidRPr="003B2ECA">
        <w:rPr>
          <w:lang w:val="en-GB"/>
        </w:rPr>
        <w:lastRenderedPageBreak/>
        <w:t>Zoster vaccination coverage in adults aged ≥ 50 years</w:t>
      </w:r>
    </w:p>
    <w:p w14:paraId="5FEAF058" w14:textId="77777777" w:rsidR="003B2ECA" w:rsidRPr="003B2ECA" w:rsidRDefault="003B2ECA" w:rsidP="003B2ECA">
      <w:pPr>
        <w:rPr>
          <w:lang w:val="en-GB"/>
        </w:rPr>
      </w:pPr>
      <w:r w:rsidRPr="003B2ECA">
        <w:rPr>
          <w:lang w:val="en-GB"/>
        </w:rPr>
        <w:t>Zoster vaccination coverage is defined as ever having received one dose of Zostavax, or two doses of Shingrix given at least 4 weeks apart. For adults aged ≥ 65 years in 2024, it was 45.9% overall, with coverage by jurisdiction ranging from 24.4% in the Northern Territory to 51.2% in Tasmania (Figure 26). In contrast, zoster vaccination coverage for adults aged 50–64 years in 2024 was below 4% in all jurisdictions (Figure 26). In all jurisdictions except the Northern Territory, more than 23% of adults aged ≥ 65 years had received two doses of Shingrix at least 4 weeks apart. By jurisdiction, an additional 8.0–13.7% of adults aged ≥ 65 years had not received two doses of Shingrix at least 4 weeks apart but had received a dose of Zostavax less than five years previously and an additional 6.2–10.5% had not received two doses of Shingrix at least 4 weeks apart but had received a dose of Zostavax five or more years previously (Figure 26). An additional 5.2% of adults aged ≥ 65 years had no record of Zostavax and only one dose of Shingrix, ranging from 4.6% in the Northern Territory to 6.6% in Tasmania (data not shown).</w:t>
      </w:r>
    </w:p>
    <w:p w14:paraId="53133BC1" w14:textId="77777777" w:rsidR="003B2ECA" w:rsidRDefault="003B2ECA" w:rsidP="003B2ECA">
      <w:pPr>
        <w:pStyle w:val="CDIFigure-Title"/>
        <w:rPr>
          <w:lang w:val="en-GB"/>
        </w:rPr>
      </w:pPr>
      <w:bookmarkStart w:id="57" w:name="_Toc229747027"/>
      <w:r w:rsidRPr="003B2ECA">
        <w:rPr>
          <w:lang w:val="en-GB"/>
        </w:rPr>
        <w:t xml:space="preserve">Figure 26: Zoster vaccination coverage in adults aged ≥ 50 years, by vaccine brand, age group and </w:t>
      </w:r>
      <w:proofErr w:type="spellStart"/>
      <w:proofErr w:type="gramStart"/>
      <w:r w:rsidRPr="003B2ECA">
        <w:rPr>
          <w:lang w:val="en-GB"/>
        </w:rPr>
        <w:t>jurisdiction,</w:t>
      </w:r>
      <w:r w:rsidRPr="003B2ECA">
        <w:rPr>
          <w:vertAlign w:val="superscript"/>
          <w:lang w:val="en-GB"/>
        </w:rPr>
        <w:t>a</w:t>
      </w:r>
      <w:proofErr w:type="gramEnd"/>
      <w:r w:rsidRPr="003B2ECA">
        <w:rPr>
          <w:vertAlign w:val="superscript"/>
          <w:lang w:val="en-GB"/>
        </w:rPr>
        <w:t>,</w:t>
      </w:r>
      <w:proofErr w:type="gramStart"/>
      <w:r w:rsidRPr="003B2ECA">
        <w:rPr>
          <w:vertAlign w:val="superscript"/>
          <w:lang w:val="en-GB"/>
        </w:rPr>
        <w:t>b,c</w:t>
      </w:r>
      <w:proofErr w:type="gramEnd"/>
      <w:r w:rsidRPr="003B2ECA">
        <w:rPr>
          <w:vertAlign w:val="superscript"/>
          <w:lang w:val="en-GB"/>
        </w:rPr>
        <w:t>,d</w:t>
      </w:r>
      <w:proofErr w:type="spellEnd"/>
      <w:r w:rsidRPr="003B2ECA">
        <w:rPr>
          <w:lang w:val="en-GB"/>
        </w:rPr>
        <w:t xml:space="preserve"> Australia, 2024</w:t>
      </w:r>
      <w:bookmarkEnd w:id="57"/>
    </w:p>
    <w:p w14:paraId="0D68BC24" w14:textId="2BC70B5C" w:rsidR="003B2ECA" w:rsidRPr="003B2ECA" w:rsidRDefault="003B2ECA" w:rsidP="003B2ECA">
      <w:pPr>
        <w:pStyle w:val="CDIFigure-Placeholder"/>
        <w:rPr>
          <w:lang w:val="en-GB"/>
        </w:rPr>
      </w:pPr>
      <w:r>
        <w:rPr>
          <w:noProof/>
          <w:lang w:val="en-GB"/>
          <w14:ligatures w14:val="none"/>
        </w:rPr>
        <w:drawing>
          <wp:inline distT="0" distB="0" distL="0" distR="0" wp14:anchorId="0E0B936E" wp14:editId="75833947">
            <wp:extent cx="6116194" cy="3148717"/>
            <wp:effectExtent l="0" t="0" r="0" b="0"/>
            <wp:docPr id="1871467198" name="Picture 18" descr="Figure 26 shows zoster vaccination coverage in adults aged ≥50 years, by vaccine brand, age group and jurisdiction, Australia, 2024. Zoster vaccination coverage is defined as ever having received one dose of Zostavax, or two doses of Shingrix given at least 4 weeks apart. For adults aged ≥65 years in 2024, it was 45.9% overall, with coverage by jurisdiction ranging from 24.4% in the Northern Territory to 51.2% in Tasmania. In contrast, zoster vaccination coverage for adults aged 50–64 years in 2024 was below 4% in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67198" name="Picture 18" descr="Figure 26 shows zoster vaccination coverage in adults aged ≥50 years, by vaccine brand, age group and jurisdiction, Australia, 2024. Zoster vaccination coverage is defined as ever having received one dose of Zostavax, or two doses of Shingrix given at least 4 weeks apart. For adults aged ≥65 years in 2024, it was 45.9% overall, with coverage by jurisdiction ranging from 24.4% in the Northern Territory to 51.2% in Tasmania. In contrast, zoster vaccination coverage for adults aged 50–64 years in 2024 was below 4% in all jurisdictions."/>
                    <pic:cNvPicPr/>
                  </pic:nvPicPr>
                  <pic:blipFill rotWithShape="1">
                    <a:blip r:embed="rId43" cstate="print">
                      <a:extLst>
                        <a:ext uri="{28A0092B-C50C-407E-A947-70E740481C1C}">
                          <a14:useLocalDpi xmlns:a14="http://schemas.microsoft.com/office/drawing/2010/main" val="0"/>
                        </a:ext>
                      </a:extLst>
                    </a:blip>
                    <a:srcRect/>
                    <a:stretch>
                      <a:fillRect/>
                    </a:stretch>
                  </pic:blipFill>
                  <pic:spPr bwMode="auto">
                    <a:xfrm>
                      <a:off x="0" y="0"/>
                      <a:ext cx="6117336" cy="3149305"/>
                    </a:xfrm>
                    <a:prstGeom prst="rect">
                      <a:avLst/>
                    </a:prstGeom>
                    <a:ln>
                      <a:noFill/>
                    </a:ln>
                    <a:extLst>
                      <a:ext uri="{53640926-AAD7-44D8-BBD7-CCE9431645EC}">
                        <a14:shadowObscured xmlns:a14="http://schemas.microsoft.com/office/drawing/2010/main"/>
                      </a:ext>
                    </a:extLst>
                  </pic:spPr>
                </pic:pic>
              </a:graphicData>
            </a:graphic>
          </wp:inline>
        </w:drawing>
      </w:r>
    </w:p>
    <w:p w14:paraId="23E84883" w14:textId="77777777" w:rsidR="003B2ECA" w:rsidRPr="003B2ECA" w:rsidRDefault="003B2ECA" w:rsidP="003B2ECA">
      <w:pPr>
        <w:pStyle w:val="CDITable-Footnote"/>
        <w:rPr>
          <w:lang w:val="en-GB"/>
        </w:rPr>
      </w:pPr>
      <w:r w:rsidRPr="003B2ECA">
        <w:rPr>
          <w:lang w:val="en-GB"/>
        </w:rPr>
        <w:t>a</w:t>
      </w:r>
      <w:r w:rsidRPr="003B2ECA">
        <w:rPr>
          <w:lang w:val="en-GB"/>
        </w:rPr>
        <w:tab/>
        <w:t xml:space="preserve">Source: Australian Immunisation Register data as </w:t>
      </w:r>
      <w:proofErr w:type="gramStart"/>
      <w:r w:rsidRPr="003B2ECA">
        <w:rPr>
          <w:lang w:val="en-GB"/>
        </w:rPr>
        <w:t>at</w:t>
      </w:r>
      <w:proofErr w:type="gramEnd"/>
      <w:r w:rsidRPr="003B2ECA">
        <w:rPr>
          <w:lang w:val="en-GB"/>
        </w:rPr>
        <w:t xml:space="preserve"> 2 February 2025.</w:t>
      </w:r>
    </w:p>
    <w:p w14:paraId="21328490" w14:textId="77777777" w:rsidR="003B2ECA" w:rsidRPr="003B2ECA" w:rsidRDefault="003B2ECA" w:rsidP="003B2ECA">
      <w:pPr>
        <w:pStyle w:val="CDITable-Footnote"/>
        <w:rPr>
          <w:lang w:val="en-GB"/>
        </w:rPr>
      </w:pPr>
      <w:r w:rsidRPr="003B2ECA">
        <w:rPr>
          <w:lang w:val="en-GB"/>
        </w:rPr>
        <w:t>b</w:t>
      </w:r>
      <w:r w:rsidRPr="003B2ECA">
        <w:rPr>
          <w:lang w:val="en-GB"/>
        </w:rPr>
        <w:tab/>
        <w:t>Coverage calculated using the number of Medicare-registered adults in each age group with AIR records of either receipt of one dose of Zostavax or two doses of Shingrix (if given at least four weeks apart) by 31 December 2024 as the numerator and the total number of Medicare-registered adults in the relevant age group as the denominator, expressed as a percentage.</w:t>
      </w:r>
    </w:p>
    <w:p w14:paraId="2A1439EB" w14:textId="501755BF" w:rsidR="003B2ECA" w:rsidRPr="003B2ECA" w:rsidRDefault="003B2ECA" w:rsidP="003B2ECA">
      <w:pPr>
        <w:pStyle w:val="CDITable-Footnote"/>
        <w:rPr>
          <w:lang w:val="en-GB"/>
        </w:rPr>
      </w:pPr>
      <w:r w:rsidRPr="003B2ECA">
        <w:rPr>
          <w:lang w:val="en-GB"/>
        </w:rPr>
        <w:t>c</w:t>
      </w:r>
      <w:r w:rsidRPr="003B2ECA">
        <w:rPr>
          <w:lang w:val="en-GB"/>
        </w:rPr>
        <w:tab/>
        <w:t>The proportion of overall zoster vaccination coverage by vaccine brand was calculated and categorised as a) receipt of at least two doses of Shingrix given at least four weeks apart, irrespective of whether Zostavax had been received previously; b) receipt of at least one dose of Zostavax less than five years previously (i.e. received during 1 January 2020 – 31</w:t>
      </w:r>
      <w:r>
        <w:rPr>
          <w:lang w:val="en-GB"/>
        </w:rPr>
        <w:t> </w:t>
      </w:r>
      <w:r w:rsidRPr="003B2ECA">
        <w:rPr>
          <w:lang w:val="en-GB"/>
        </w:rPr>
        <w:t>December 2024), where two doses of Shingrix at least four weeks apart had not been received; and c) receipt of at least one dose of Zostavax five or more years previously (i.e. received on/prior to 31 December 2019), where two doses of Shingrix at least four weeks apart had not been received.</w:t>
      </w:r>
    </w:p>
    <w:p w14:paraId="64FEA949" w14:textId="77777777" w:rsidR="003B2ECA" w:rsidRPr="003B2ECA" w:rsidRDefault="003B2ECA" w:rsidP="003B2ECA">
      <w:pPr>
        <w:pStyle w:val="CDITable-Footnote"/>
        <w:rPr>
          <w:lang w:val="en-GB"/>
        </w:rPr>
      </w:pPr>
      <w:r w:rsidRPr="003B2ECA">
        <w:rPr>
          <w:lang w:val="en-GB"/>
        </w:rPr>
        <w:t>d</w:t>
      </w:r>
      <w:r w:rsidRPr="003B2ECA">
        <w:rPr>
          <w:lang w:val="en-GB"/>
        </w:rPr>
        <w:tab/>
        <w:t>ACT: Australian Capital Territory; NSW: New South Wales; NT: Northern Territory; Qld: Queensland; SA: South Australia; Tas.: Tasmania; Vic.: Victoria; WA: Western Australia.</w:t>
      </w:r>
    </w:p>
    <w:p w14:paraId="0069BD70" w14:textId="77777777" w:rsidR="003B2ECA" w:rsidRPr="003B2ECA" w:rsidRDefault="003B2ECA" w:rsidP="003B2ECA">
      <w:pPr>
        <w:pStyle w:val="Heading3"/>
        <w:rPr>
          <w:lang w:val="en-GB"/>
        </w:rPr>
      </w:pPr>
      <w:r w:rsidRPr="003B2ECA">
        <w:rPr>
          <w:lang w:val="en-GB"/>
        </w:rPr>
        <w:lastRenderedPageBreak/>
        <w:t>Pneumococcal vaccination coverage</w:t>
      </w:r>
    </w:p>
    <w:p w14:paraId="739519D9" w14:textId="77777777" w:rsidR="003B2ECA" w:rsidRPr="003B2ECA" w:rsidRDefault="003B2ECA" w:rsidP="003B2ECA">
      <w:pPr>
        <w:rPr>
          <w:lang w:val="en-GB"/>
        </w:rPr>
      </w:pPr>
      <w:r w:rsidRPr="003B2ECA">
        <w:rPr>
          <w:lang w:val="en-GB"/>
        </w:rPr>
        <w:t xml:space="preserve">Vaccination coverage of an adult dose of 13vPCV for adults aged ≥ 70 years in 2024 was 41.5% overall, up from 34.6% in 2023, with coverage in 2024 ranging from 25.1% in the Northern Territory to 52.0% in Tasmania; coverage in 2024 was higher in all jurisdictions than in 2023 (Figure 27). </w:t>
      </w:r>
    </w:p>
    <w:p w14:paraId="3A0D8176" w14:textId="77777777" w:rsidR="003B2ECA" w:rsidRPr="003B2ECA" w:rsidRDefault="003B2ECA" w:rsidP="003B2ECA">
      <w:pPr>
        <w:rPr>
          <w:lang w:val="en-GB"/>
        </w:rPr>
      </w:pPr>
      <w:r w:rsidRPr="003B2ECA">
        <w:rPr>
          <w:lang w:val="en-GB"/>
        </w:rPr>
        <w:t>Coverage of an adult dose of 13vPCV in adults turning 71 years in 2024 was 38.6% overall, up from 37.6% in 2023, with coverage ranging from 27.2% in the Northern Territory to 48.5% in Tasmania (Figure 28).</w:t>
      </w:r>
    </w:p>
    <w:p w14:paraId="332C55D3" w14:textId="77777777" w:rsidR="003B2ECA" w:rsidRDefault="003B2ECA" w:rsidP="003B2ECA">
      <w:pPr>
        <w:pStyle w:val="CDIFigure-Title"/>
        <w:rPr>
          <w:lang w:val="en-GB"/>
        </w:rPr>
      </w:pPr>
      <w:bookmarkStart w:id="58" w:name="_Toc229747028"/>
      <w:r w:rsidRPr="003B2ECA">
        <w:rPr>
          <w:lang w:val="en-GB"/>
        </w:rPr>
        <w:t xml:space="preserve">Figure 27: Coverage of an adult dose of 13vPCV for adults aged ≥ 70 years, by </w:t>
      </w:r>
      <w:proofErr w:type="spellStart"/>
      <w:proofErr w:type="gramStart"/>
      <w:r w:rsidRPr="003B2ECA">
        <w:rPr>
          <w:lang w:val="en-GB"/>
        </w:rPr>
        <w:t>jurisdiction,</w:t>
      </w:r>
      <w:r w:rsidRPr="003B2ECA">
        <w:rPr>
          <w:vertAlign w:val="superscript"/>
          <w:lang w:val="en-GB"/>
        </w:rPr>
        <w:t>a</w:t>
      </w:r>
      <w:proofErr w:type="gramEnd"/>
      <w:r w:rsidRPr="003B2ECA">
        <w:rPr>
          <w:vertAlign w:val="superscript"/>
          <w:lang w:val="en-GB"/>
        </w:rPr>
        <w:t>,</w:t>
      </w:r>
      <w:proofErr w:type="gramStart"/>
      <w:r w:rsidRPr="003B2ECA">
        <w:rPr>
          <w:vertAlign w:val="superscript"/>
          <w:lang w:val="en-GB"/>
        </w:rPr>
        <w:t>b,c</w:t>
      </w:r>
      <w:proofErr w:type="spellEnd"/>
      <w:proofErr w:type="gramEnd"/>
      <w:r w:rsidRPr="003B2ECA">
        <w:rPr>
          <w:lang w:val="en-GB"/>
        </w:rPr>
        <w:t xml:space="preserve"> Australia, 2023 and 2024</w:t>
      </w:r>
      <w:bookmarkEnd w:id="58"/>
    </w:p>
    <w:p w14:paraId="374131CE" w14:textId="280046F6" w:rsidR="003B2ECA" w:rsidRPr="003B2ECA" w:rsidRDefault="003B2ECA" w:rsidP="003B2ECA">
      <w:pPr>
        <w:pStyle w:val="CDIFigure-Placeholder"/>
      </w:pPr>
      <w:r>
        <w:rPr>
          <w:noProof/>
          <w:lang w:val="en-GB"/>
        </w:rPr>
        <w:drawing>
          <wp:inline distT="0" distB="0" distL="0" distR="0" wp14:anchorId="2DAF0729" wp14:editId="71DAE4AA">
            <wp:extent cx="6109200" cy="1897200"/>
            <wp:effectExtent l="0" t="0" r="6350" b="8255"/>
            <wp:docPr id="1169756888" name="Picture 19" descr="Figure 27 shows coverage of an adult dose of 13vPCV for all adults aged ≥70 years, 2023 versus 2024, by jurisdiction, Australia. Vaccination coverage of an adult dose of 13vPCV for adults aged ≥70 years in 2024 was 41.5% overall, up from 34.6% in 2023, with coverage in 2024 ranging from 25.1% in the Northern Territory to 52.0% in Tasmania – and being higher in all jurisdictions tha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56888" name="Picture 19" descr="Figure 27 shows coverage of an adult dose of 13vPCV for all adults aged ≥70 years, 2023 versus 2024, by jurisdiction, Australia. Vaccination coverage of an adult dose of 13vPCV for adults aged ≥70 years in 2024 was 41.5% overall, up from 34.6% in 2023, with coverage in 2024 ranging from 25.1% in the Northern Territory to 52.0% in Tasmania – and being higher in all jurisdictions than in 2023."/>
                    <pic:cNvPicPr/>
                  </pic:nvPicPr>
                  <pic:blipFill rotWithShape="1">
                    <a:blip r:embed="rId44" cstate="print">
                      <a:extLst>
                        <a:ext uri="{28A0092B-C50C-407E-A947-70E740481C1C}">
                          <a14:useLocalDpi xmlns:a14="http://schemas.microsoft.com/office/drawing/2010/main" val="0"/>
                        </a:ext>
                      </a:extLst>
                    </a:blip>
                    <a:srcRect/>
                    <a:stretch>
                      <a:fillRect/>
                    </a:stretch>
                  </pic:blipFill>
                  <pic:spPr bwMode="auto">
                    <a:xfrm>
                      <a:off x="0" y="0"/>
                      <a:ext cx="6109200" cy="1897200"/>
                    </a:xfrm>
                    <a:prstGeom prst="rect">
                      <a:avLst/>
                    </a:prstGeom>
                    <a:ln>
                      <a:noFill/>
                    </a:ln>
                    <a:extLst>
                      <a:ext uri="{53640926-AAD7-44D8-BBD7-CCE9431645EC}">
                        <a14:shadowObscured xmlns:a14="http://schemas.microsoft.com/office/drawing/2010/main"/>
                      </a:ext>
                    </a:extLst>
                  </pic:spPr>
                </pic:pic>
              </a:graphicData>
            </a:graphic>
          </wp:inline>
        </w:drawing>
      </w:r>
    </w:p>
    <w:p w14:paraId="46E53DD8" w14:textId="77777777" w:rsidR="003B2ECA" w:rsidRPr="003B2ECA" w:rsidRDefault="003B2ECA" w:rsidP="003B2ECA">
      <w:pPr>
        <w:pStyle w:val="CDITable-Footnote"/>
        <w:rPr>
          <w:lang w:val="en-GB"/>
        </w:rPr>
      </w:pPr>
      <w:r w:rsidRPr="003B2ECA">
        <w:rPr>
          <w:lang w:val="en-GB"/>
        </w:rPr>
        <w:t>a</w:t>
      </w:r>
      <w:r w:rsidRPr="003B2ECA">
        <w:rPr>
          <w:lang w:val="en-GB"/>
        </w:rPr>
        <w:tab/>
        <w:t xml:space="preserve">Source: Australian Immunisation Register data as </w:t>
      </w:r>
      <w:proofErr w:type="gramStart"/>
      <w:r w:rsidRPr="003B2ECA">
        <w:rPr>
          <w:lang w:val="en-GB"/>
        </w:rPr>
        <w:t>at</w:t>
      </w:r>
      <w:proofErr w:type="gramEnd"/>
      <w:r w:rsidRPr="003B2ECA">
        <w:rPr>
          <w:lang w:val="en-GB"/>
        </w:rPr>
        <w:t xml:space="preserve"> 4 February 2024 (for 2023 data) and 2 February 2025 (for 2024 data).</w:t>
      </w:r>
    </w:p>
    <w:p w14:paraId="6382582A" w14:textId="77777777" w:rsidR="003B2ECA" w:rsidRPr="003B2ECA" w:rsidRDefault="003B2ECA" w:rsidP="003B2ECA">
      <w:pPr>
        <w:pStyle w:val="CDITable-Footnote"/>
        <w:rPr>
          <w:lang w:val="en-GB"/>
        </w:rPr>
      </w:pPr>
      <w:r w:rsidRPr="003B2ECA">
        <w:rPr>
          <w:lang w:val="en-GB"/>
        </w:rPr>
        <w:t>b</w:t>
      </w:r>
      <w:r w:rsidRPr="003B2ECA">
        <w:rPr>
          <w:lang w:val="en-GB"/>
        </w:rPr>
        <w:tab/>
        <w:t xml:space="preserve">Coverage calculated using the number of Medicare-registered adults with an AIR record of having received an adult dose of 13vPCV and aged ≥70 years by 31 December of the relevant year as the numerator and the total number of Medicare-registered adults aged ≥ 70 years </w:t>
      </w:r>
      <w:proofErr w:type="gramStart"/>
      <w:r w:rsidRPr="003B2ECA">
        <w:rPr>
          <w:lang w:val="en-GB"/>
        </w:rPr>
        <w:t>at</w:t>
      </w:r>
      <w:proofErr w:type="gramEnd"/>
      <w:r w:rsidRPr="003B2ECA">
        <w:rPr>
          <w:lang w:val="en-GB"/>
        </w:rPr>
        <w:t xml:space="preserve"> 31 December of the relevant year as the denominator, expressed as a percentage.</w:t>
      </w:r>
    </w:p>
    <w:p w14:paraId="7490D67F" w14:textId="4B2E6312" w:rsidR="003B2ECA" w:rsidRDefault="003B2ECA" w:rsidP="003B2ECA">
      <w:pPr>
        <w:pStyle w:val="CDITable-Footnote"/>
        <w:rPr>
          <w:lang w:val="en-GB"/>
        </w:rPr>
      </w:pPr>
      <w:r w:rsidRPr="003B2ECA">
        <w:rPr>
          <w:lang w:val="en-GB"/>
        </w:rPr>
        <w:t>c</w:t>
      </w:r>
      <w:r w:rsidRPr="003B2ECA">
        <w:rPr>
          <w:lang w:val="en-GB"/>
        </w:rPr>
        <w:tab/>
        <w:t>ACT: Australian Capital Territory; NSW: New South Wales; NT: Northern Territory; Qld: Queensland; SA: South Australia; Tas.: Tasmania; Vic.: Victoria; WA: Western Australia.</w:t>
      </w:r>
      <w:r>
        <w:rPr>
          <w:lang w:val="en-GB"/>
        </w:rPr>
        <w:br w:type="page"/>
      </w:r>
    </w:p>
    <w:p w14:paraId="506CD03D" w14:textId="77777777" w:rsidR="003B2ECA" w:rsidRDefault="003B2ECA" w:rsidP="003B2ECA">
      <w:pPr>
        <w:pStyle w:val="CDIFigure-Title"/>
        <w:rPr>
          <w:lang w:val="en-GB"/>
        </w:rPr>
      </w:pPr>
      <w:bookmarkStart w:id="59" w:name="_Toc229747029"/>
      <w:r w:rsidRPr="003B2ECA">
        <w:rPr>
          <w:lang w:val="en-GB"/>
        </w:rPr>
        <w:lastRenderedPageBreak/>
        <w:t xml:space="preserve">Figure 28: Coverage of an adult dose of 13vPCV in adults turning 71 years of age in the year of interest, by </w:t>
      </w:r>
      <w:proofErr w:type="spellStart"/>
      <w:proofErr w:type="gramStart"/>
      <w:r w:rsidRPr="003B2ECA">
        <w:rPr>
          <w:lang w:val="en-GB"/>
        </w:rPr>
        <w:t>jurisdiction,</w:t>
      </w:r>
      <w:r w:rsidRPr="003B2ECA">
        <w:rPr>
          <w:vertAlign w:val="superscript"/>
          <w:lang w:val="en-GB"/>
        </w:rPr>
        <w:t>a</w:t>
      </w:r>
      <w:proofErr w:type="gramEnd"/>
      <w:r w:rsidRPr="003B2ECA">
        <w:rPr>
          <w:vertAlign w:val="superscript"/>
          <w:lang w:val="en-GB"/>
        </w:rPr>
        <w:t>,</w:t>
      </w:r>
      <w:proofErr w:type="gramStart"/>
      <w:r w:rsidRPr="003B2ECA">
        <w:rPr>
          <w:vertAlign w:val="superscript"/>
          <w:lang w:val="en-GB"/>
        </w:rPr>
        <w:t>b,c</w:t>
      </w:r>
      <w:proofErr w:type="gramEnd"/>
      <w:r w:rsidRPr="003B2ECA">
        <w:rPr>
          <w:vertAlign w:val="superscript"/>
          <w:lang w:val="en-GB"/>
        </w:rPr>
        <w:t>,</w:t>
      </w:r>
      <w:proofErr w:type="gramStart"/>
      <w:r w:rsidRPr="003B2ECA">
        <w:rPr>
          <w:vertAlign w:val="superscript"/>
          <w:lang w:val="en-GB"/>
        </w:rPr>
        <w:t>d,e</w:t>
      </w:r>
      <w:proofErr w:type="spellEnd"/>
      <w:proofErr w:type="gramEnd"/>
      <w:r w:rsidRPr="003B2ECA">
        <w:rPr>
          <w:lang w:val="en-GB"/>
        </w:rPr>
        <w:t xml:space="preserve"> Australia, 2020–2024</w:t>
      </w:r>
      <w:bookmarkEnd w:id="59"/>
    </w:p>
    <w:p w14:paraId="63DA0855" w14:textId="2D0432CA" w:rsidR="003B2ECA" w:rsidRPr="003B2ECA" w:rsidRDefault="003B2ECA" w:rsidP="003B2ECA">
      <w:pPr>
        <w:pStyle w:val="CDIFigure-Placeholder"/>
      </w:pPr>
      <w:r>
        <w:rPr>
          <w:noProof/>
          <w:lang w:val="en-GB"/>
        </w:rPr>
        <w:drawing>
          <wp:inline distT="0" distB="0" distL="0" distR="0" wp14:anchorId="151D2D5A" wp14:editId="428134FF">
            <wp:extent cx="6116400" cy="1918800"/>
            <wp:effectExtent l="0" t="0" r="0" b="5715"/>
            <wp:docPr id="1278666719" name="Picture 20" descr="Figure 28 shows coverage of an adult dose of 13vPCV in adults turning 71 years of age in the year of interest, by jurisdiction, Australia, 2020–2024. Coverage of an adult dose of 13vPCV in adults turning 71 years in 2024 was 38.6% overall, up from 37.6% in 2023, with coverage ranging from 27.2% in the Northern Territory to 48.5%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66719" name="Picture 20" descr="Figure 28 shows coverage of an adult dose of 13vPCV in adults turning 71 years of age in the year of interest, by jurisdiction, Australia, 2020–2024. Coverage of an adult dose of 13vPCV in adults turning 71 years in 2024 was 38.6% overall, up from 37.6% in 2023, with coverage ranging from 27.2% in the Northern Territory to 48.5% in Tasmania."/>
                    <pic:cNvPicPr/>
                  </pic:nvPicPr>
                  <pic:blipFill rotWithShape="1">
                    <a:blip r:embed="rId45" cstate="print">
                      <a:extLst>
                        <a:ext uri="{28A0092B-C50C-407E-A947-70E740481C1C}">
                          <a14:useLocalDpi xmlns:a14="http://schemas.microsoft.com/office/drawing/2010/main" val="0"/>
                        </a:ext>
                      </a:extLst>
                    </a:blip>
                    <a:srcRect/>
                    <a:stretch>
                      <a:fillRect/>
                    </a:stretch>
                  </pic:blipFill>
                  <pic:spPr bwMode="auto">
                    <a:xfrm>
                      <a:off x="0" y="0"/>
                      <a:ext cx="6116400" cy="1918800"/>
                    </a:xfrm>
                    <a:prstGeom prst="rect">
                      <a:avLst/>
                    </a:prstGeom>
                    <a:ln>
                      <a:noFill/>
                    </a:ln>
                    <a:extLst>
                      <a:ext uri="{53640926-AAD7-44D8-BBD7-CCE9431645EC}">
                        <a14:shadowObscured xmlns:a14="http://schemas.microsoft.com/office/drawing/2010/main"/>
                      </a:ext>
                    </a:extLst>
                  </pic:spPr>
                </pic:pic>
              </a:graphicData>
            </a:graphic>
          </wp:inline>
        </w:drawing>
      </w:r>
    </w:p>
    <w:p w14:paraId="797DA167" w14:textId="77777777" w:rsidR="003B2ECA" w:rsidRPr="003B2ECA" w:rsidRDefault="003B2ECA" w:rsidP="003B2ECA">
      <w:pPr>
        <w:pStyle w:val="CDITable-Footnote"/>
        <w:rPr>
          <w:lang w:val="en-GB"/>
        </w:rPr>
      </w:pPr>
      <w:r w:rsidRPr="003B2ECA">
        <w:rPr>
          <w:lang w:val="en-GB"/>
        </w:rPr>
        <w:t>a</w:t>
      </w:r>
      <w:r w:rsidRPr="003B2ECA">
        <w:rPr>
          <w:lang w:val="en-GB"/>
        </w:rPr>
        <w:tab/>
        <w:t xml:space="preserve">Source: Australian Immunisation Register data as </w:t>
      </w:r>
      <w:proofErr w:type="gramStart"/>
      <w:r w:rsidRPr="003B2ECA">
        <w:rPr>
          <w:lang w:val="en-GB"/>
        </w:rPr>
        <w:t>at</w:t>
      </w:r>
      <w:proofErr w:type="gramEnd"/>
      <w:r w:rsidRPr="003B2ECA">
        <w:rPr>
          <w:lang w:val="en-GB"/>
        </w:rPr>
        <w:t xml:space="preserve"> 3 April 2022 (for 2020 and 2021 coverage); 2 April 2023 (for 2022 coverage); 4 February 2024 (for 2023 coverage); and 2 February 2025 (for 2024 coverage).</w:t>
      </w:r>
    </w:p>
    <w:p w14:paraId="63A5E62D" w14:textId="77777777" w:rsidR="003B2ECA" w:rsidRPr="003B2ECA" w:rsidRDefault="003B2ECA" w:rsidP="003B2ECA">
      <w:pPr>
        <w:pStyle w:val="CDITable-Footnote"/>
        <w:rPr>
          <w:lang w:val="en-GB"/>
        </w:rPr>
      </w:pPr>
      <w:r w:rsidRPr="003B2ECA">
        <w:rPr>
          <w:lang w:val="en-GB"/>
        </w:rPr>
        <w:t>b</w:t>
      </w:r>
      <w:r w:rsidRPr="003B2ECA">
        <w:rPr>
          <w:lang w:val="en-GB"/>
        </w:rPr>
        <w:tab/>
        <w:t>Coverage calculated using the number of Medicare-registered adults in each year-wide cohort with an AIR record of having received an adult dose of 13vPCV by 31 December of the relevant year as the numerator and the total number of Medicare-registered adults in the relevant cohort as the denominator, expressed as a percentage.</w:t>
      </w:r>
    </w:p>
    <w:p w14:paraId="6E7C2CA1" w14:textId="39F6FBF8" w:rsidR="003B2ECA" w:rsidRPr="003B2ECA" w:rsidRDefault="003B2ECA" w:rsidP="003B2ECA">
      <w:pPr>
        <w:pStyle w:val="CDITable-Footnote"/>
        <w:rPr>
          <w:lang w:val="en-GB"/>
        </w:rPr>
      </w:pPr>
      <w:r w:rsidRPr="003B2ECA">
        <w:rPr>
          <w:lang w:val="en-GB"/>
        </w:rPr>
        <w:t>c</w:t>
      </w:r>
      <w:r w:rsidRPr="003B2ECA">
        <w:rPr>
          <w:lang w:val="en-GB"/>
        </w:rPr>
        <w:tab/>
        <w:t>Note: the 2020 and 2021 data points differ to what was presented in the 2021 report, due to vaccinations given after 71</w:t>
      </w:r>
      <w:r>
        <w:rPr>
          <w:lang w:val="en-GB"/>
        </w:rPr>
        <w:t> </w:t>
      </w:r>
      <w:r w:rsidRPr="003B2ECA">
        <w:rPr>
          <w:lang w:val="en-GB"/>
        </w:rPr>
        <w:t>years of age in the relevant year now being included in the coverage calculations.</w:t>
      </w:r>
    </w:p>
    <w:p w14:paraId="2CC905FD" w14:textId="70756AE9" w:rsidR="003B2ECA" w:rsidRPr="003B2ECA" w:rsidRDefault="003B2ECA" w:rsidP="003B2ECA">
      <w:pPr>
        <w:pStyle w:val="CDITable-Footnote"/>
        <w:rPr>
          <w:lang w:val="en-GB"/>
        </w:rPr>
      </w:pPr>
      <w:r w:rsidRPr="003B2ECA">
        <w:rPr>
          <w:lang w:val="en-GB"/>
        </w:rPr>
        <w:t>d</w:t>
      </w:r>
      <w:r w:rsidRPr="003B2ECA">
        <w:rPr>
          <w:lang w:val="en-GB"/>
        </w:rPr>
        <w:tab/>
        <w:t>Cohorts born 1 January – 31 December 1949 for 2020 coverage; 1 January – 31 December 1950 for 2021 coverage; 1</w:t>
      </w:r>
      <w:r>
        <w:rPr>
          <w:lang w:val="en-GB"/>
        </w:rPr>
        <w:t> </w:t>
      </w:r>
      <w:r w:rsidRPr="003B2ECA">
        <w:rPr>
          <w:lang w:val="en-GB"/>
        </w:rPr>
        <w:t>January – 31 December 1951 for 2022 coverage; 1 January – 31 December 1952 for 2023 coverage; and 1 January – 31</w:t>
      </w:r>
      <w:r>
        <w:rPr>
          <w:lang w:val="en-GB"/>
        </w:rPr>
        <w:t> </w:t>
      </w:r>
      <w:r w:rsidRPr="003B2ECA">
        <w:rPr>
          <w:lang w:val="en-GB"/>
        </w:rPr>
        <w:t>December 1953 for 2024 coverage.</w:t>
      </w:r>
    </w:p>
    <w:p w14:paraId="195E302C" w14:textId="0F1E9CC1" w:rsidR="00370137" w:rsidRDefault="003B2ECA" w:rsidP="00370137">
      <w:pPr>
        <w:pStyle w:val="CDITable-Footnote"/>
        <w:rPr>
          <w:lang w:val="en-GB"/>
        </w:rPr>
      </w:pPr>
      <w:r w:rsidRPr="003B2ECA">
        <w:rPr>
          <w:lang w:val="en-GB"/>
        </w:rPr>
        <w:t>e</w:t>
      </w:r>
      <w:r w:rsidRPr="003B2ECA">
        <w:rPr>
          <w:lang w:val="en-GB"/>
        </w:rPr>
        <w:tab/>
        <w:t>ACT: Australian Capital Territory; NSW: New South Wales; NT: Northern Territory; Qld: Queensland; SA: South Australia; Tas.: Tasmania; Vic.: Victoria; WA: Western Australia.</w:t>
      </w:r>
      <w:r w:rsidR="00370137">
        <w:rPr>
          <w:lang w:val="en-GB"/>
        </w:rPr>
        <w:br w:type="page"/>
      </w:r>
    </w:p>
    <w:p w14:paraId="51611DAF" w14:textId="00B91399" w:rsidR="00370137" w:rsidRPr="00370137" w:rsidRDefault="00370137" w:rsidP="00370137">
      <w:pPr>
        <w:pStyle w:val="Heading3"/>
        <w:spacing w:before="480"/>
        <w:rPr>
          <w:bCs w:val="0"/>
          <w:lang w:val="en-GB"/>
        </w:rPr>
      </w:pPr>
      <w:r w:rsidRPr="00370137">
        <w:rPr>
          <w:bCs w:val="0"/>
          <w:lang w:val="en-GB"/>
        </w:rPr>
        <w:lastRenderedPageBreak/>
        <w:t>Influenza vaccination coverage</w:t>
      </w:r>
    </w:p>
    <w:p w14:paraId="2C60C42B" w14:textId="79C26CBE" w:rsidR="00370137" w:rsidRPr="00370137" w:rsidRDefault="00370137" w:rsidP="00370137">
      <w:pPr>
        <w:rPr>
          <w:lang w:val="en-GB"/>
        </w:rPr>
      </w:pPr>
      <w:r w:rsidRPr="00370137">
        <w:rPr>
          <w:lang w:val="en-GB"/>
        </w:rPr>
        <w:t>In 2024, influenza vaccination coverage in adults decreased across all three adult age groups: to 22.3% in the 20–49 years age group; 33.3% in the 50–64 years age group; and 61.7% in the ≥</w:t>
      </w:r>
      <w:r>
        <w:rPr>
          <w:lang w:val="en-GB"/>
        </w:rPr>
        <w:t> </w:t>
      </w:r>
      <w:r w:rsidRPr="00370137">
        <w:rPr>
          <w:lang w:val="en-GB"/>
        </w:rPr>
        <w:t>65</w:t>
      </w:r>
      <w:r>
        <w:rPr>
          <w:lang w:val="en-GB"/>
        </w:rPr>
        <w:t> </w:t>
      </w:r>
      <w:r w:rsidRPr="00370137">
        <w:rPr>
          <w:lang w:val="en-GB"/>
        </w:rPr>
        <w:t>years age group (Figure 5 and Figure 29). Coverage was lower in 2024 than in 2023 across all adult age groups and jurisdictions (Appendix A, Table A.12).</w:t>
      </w:r>
    </w:p>
    <w:p w14:paraId="17525EA5" w14:textId="5959B9FD" w:rsidR="00370137" w:rsidRPr="00370137" w:rsidRDefault="00370137" w:rsidP="00370137">
      <w:pPr>
        <w:rPr>
          <w:lang w:val="en-GB"/>
        </w:rPr>
      </w:pPr>
      <w:r w:rsidRPr="00370137">
        <w:rPr>
          <w:lang w:val="en-GB"/>
        </w:rPr>
        <w:t>Influenza vaccination coverage for adults aged ≥ 65 years in 2023 varied across Australia (Figure</w:t>
      </w:r>
      <w:r>
        <w:rPr>
          <w:lang w:val="en-GB"/>
        </w:rPr>
        <w:t> </w:t>
      </w:r>
      <w:r w:rsidRPr="00370137">
        <w:rPr>
          <w:lang w:val="en-GB"/>
        </w:rPr>
        <w:t xml:space="preserve">30). Coverage in many remote areas of Western, Central and Far North Australia was substantially lower than in Southeast Australia, with only 11.7% coverage in East Arnhem, 18.3% in the East Pilbara region, 18.6% in Barkly and 20.9% in Katherine. There were also areas of </w:t>
      </w:r>
      <w:proofErr w:type="gramStart"/>
      <w:r w:rsidRPr="00370137">
        <w:rPr>
          <w:lang w:val="en-GB"/>
        </w:rPr>
        <w:t>lower than average</w:t>
      </w:r>
      <w:proofErr w:type="gramEnd"/>
      <w:r w:rsidRPr="00370137">
        <w:rPr>
          <w:lang w:val="en-GB"/>
        </w:rPr>
        <w:t xml:space="preserve"> coverage in most capital cities (Figure 30).</w:t>
      </w:r>
    </w:p>
    <w:p w14:paraId="4E059C2F" w14:textId="3FC5D918" w:rsidR="00370137" w:rsidRDefault="00370137" w:rsidP="00370137">
      <w:pPr>
        <w:pStyle w:val="CDIFigure-Title"/>
        <w:rPr>
          <w:lang w:val="en-GB"/>
        </w:rPr>
      </w:pPr>
      <w:bookmarkStart w:id="60" w:name="_Toc229747030"/>
      <w:r w:rsidRPr="00370137">
        <w:rPr>
          <w:lang w:val="en-GB"/>
        </w:rPr>
        <w:t xml:space="preserve">Figure 29: Coverage of seasonal influenza vaccine by adult age </w:t>
      </w:r>
      <w:proofErr w:type="spellStart"/>
      <w:proofErr w:type="gramStart"/>
      <w:r w:rsidRPr="00370137">
        <w:rPr>
          <w:lang w:val="en-GB"/>
        </w:rPr>
        <w:t>group,</w:t>
      </w:r>
      <w:r w:rsidRPr="00370137">
        <w:rPr>
          <w:vertAlign w:val="superscript"/>
          <w:lang w:val="en-GB"/>
        </w:rPr>
        <w:t>a</w:t>
      </w:r>
      <w:proofErr w:type="gramEnd"/>
      <w:r w:rsidRPr="00370137">
        <w:rPr>
          <w:vertAlign w:val="superscript"/>
          <w:lang w:val="en-GB"/>
        </w:rPr>
        <w:t>,</w:t>
      </w:r>
      <w:proofErr w:type="gramStart"/>
      <w:r w:rsidRPr="00370137">
        <w:rPr>
          <w:vertAlign w:val="superscript"/>
          <w:lang w:val="en-GB"/>
        </w:rPr>
        <w:t>b,c</w:t>
      </w:r>
      <w:proofErr w:type="spellEnd"/>
      <w:proofErr w:type="gramEnd"/>
      <w:r w:rsidRPr="00370137">
        <w:rPr>
          <w:lang w:val="en-GB"/>
        </w:rPr>
        <w:t xml:space="preserve"> Australia, </w:t>
      </w:r>
      <w:r w:rsidR="00B15A99">
        <w:rPr>
          <w:lang w:val="en-GB"/>
        </w:rPr>
        <w:br/>
      </w:r>
      <w:r w:rsidRPr="00370137">
        <w:rPr>
          <w:lang w:val="en-GB"/>
        </w:rPr>
        <w:t>2019–2024</w:t>
      </w:r>
      <w:bookmarkEnd w:id="60"/>
    </w:p>
    <w:p w14:paraId="7081D3E5" w14:textId="2094D00B" w:rsidR="00370137" w:rsidRPr="00370137" w:rsidRDefault="00370137" w:rsidP="00370137">
      <w:pPr>
        <w:pStyle w:val="CDIFigure-Placeholder"/>
        <w:rPr>
          <w:lang w:val="en-GB"/>
        </w:rPr>
      </w:pPr>
      <w:r>
        <w:rPr>
          <w:noProof/>
          <w:lang w:val="en-GB"/>
          <w14:ligatures w14:val="none"/>
        </w:rPr>
        <w:drawing>
          <wp:inline distT="0" distB="0" distL="0" distR="0" wp14:anchorId="07FDFB15" wp14:editId="487EC610">
            <wp:extent cx="6115542" cy="3116553"/>
            <wp:effectExtent l="0" t="0" r="0" b="8255"/>
            <wp:docPr id="1658701738" name="Picture 21" descr="Figure 29 shows trends in seasonal influenza vaccination coverage (2019-2024) by adult age group, for Australia. After increasing each year between 2019 and 2022, influenza vaccination coverage in adults decreased in 2024 across all three adult age groups, from 24.2% to 22.3% in the 20 to &lt;50 years age group, 37.4% to 33.3% in the 50 to &lt;65 years age group and 64.3% to 61.7% in the ≥65 yea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01738" name="Picture 21" descr="Figure 29 shows trends in seasonal influenza vaccination coverage (2019-2024) by adult age group, for Australia. After increasing each year between 2019 and 2022, influenza vaccination coverage in adults decreased in 2024 across all three adult age groups, from 24.2% to 22.3% in the 20 to &lt;50 years age group, 37.4% to 33.3% in the 50 to &lt;65 years age group and 64.3% to 61.7% in the ≥65 years age group."/>
                    <pic:cNvPicPr/>
                  </pic:nvPicPr>
                  <pic:blipFill rotWithShape="1">
                    <a:blip r:embed="rId46" cstate="print">
                      <a:extLst>
                        <a:ext uri="{28A0092B-C50C-407E-A947-70E740481C1C}">
                          <a14:useLocalDpi xmlns:a14="http://schemas.microsoft.com/office/drawing/2010/main" val="0"/>
                        </a:ext>
                      </a:extLst>
                    </a:blip>
                    <a:srcRect/>
                    <a:stretch>
                      <a:fillRect/>
                    </a:stretch>
                  </pic:blipFill>
                  <pic:spPr bwMode="auto">
                    <a:xfrm>
                      <a:off x="0" y="0"/>
                      <a:ext cx="6117336" cy="3117467"/>
                    </a:xfrm>
                    <a:prstGeom prst="rect">
                      <a:avLst/>
                    </a:prstGeom>
                    <a:ln>
                      <a:noFill/>
                    </a:ln>
                    <a:extLst>
                      <a:ext uri="{53640926-AAD7-44D8-BBD7-CCE9431645EC}">
                        <a14:shadowObscured xmlns:a14="http://schemas.microsoft.com/office/drawing/2010/main"/>
                      </a:ext>
                    </a:extLst>
                  </pic:spPr>
                </pic:pic>
              </a:graphicData>
            </a:graphic>
          </wp:inline>
        </w:drawing>
      </w:r>
    </w:p>
    <w:p w14:paraId="48459269" w14:textId="77777777" w:rsidR="00370137" w:rsidRPr="00370137" w:rsidRDefault="00370137" w:rsidP="00370137">
      <w:pPr>
        <w:pStyle w:val="CDITable-Footnote"/>
        <w:rPr>
          <w:lang w:val="en-GB"/>
        </w:rPr>
      </w:pPr>
      <w:r w:rsidRPr="00370137">
        <w:rPr>
          <w:lang w:val="en-GB"/>
        </w:rPr>
        <w:t>a</w:t>
      </w:r>
      <w:r w:rsidRPr="00370137">
        <w:rPr>
          <w:lang w:val="en-GB"/>
        </w:rPr>
        <w:tab/>
        <w:t xml:space="preserve">Source: Australian Immunisation Register data as </w:t>
      </w:r>
      <w:proofErr w:type="gramStart"/>
      <w:r w:rsidRPr="00370137">
        <w:rPr>
          <w:lang w:val="en-GB"/>
        </w:rPr>
        <w:t>at</w:t>
      </w:r>
      <w:proofErr w:type="gramEnd"/>
      <w:r w:rsidRPr="00370137">
        <w:rPr>
          <w:lang w:val="en-GB"/>
        </w:rPr>
        <w:t xml:space="preserve"> 31 March 2020 (for 2019 data); 31 March 2021 (for 2020 data); 3 April 2022 (for 2021 data); 2 April 2023 (for 2022 data); 4 February 2024 (for 2023 data); and 2 February 2025 (for 2024 data).</w:t>
      </w:r>
    </w:p>
    <w:p w14:paraId="300EB018" w14:textId="77777777" w:rsidR="00370137" w:rsidRPr="00370137" w:rsidRDefault="00370137" w:rsidP="00370137">
      <w:pPr>
        <w:pStyle w:val="CDITable-Footnote"/>
        <w:rPr>
          <w:lang w:val="en-GB"/>
        </w:rPr>
      </w:pPr>
      <w:r w:rsidRPr="00370137">
        <w:rPr>
          <w:lang w:val="en-GB"/>
        </w:rPr>
        <w:t>b</w:t>
      </w:r>
      <w:r w:rsidRPr="00370137">
        <w:rPr>
          <w:lang w:val="en-GB"/>
        </w:rPr>
        <w:tab/>
        <w:t>Receipt of at least one dose of any influenza vaccine in the calendar year of interest.</w:t>
      </w:r>
    </w:p>
    <w:p w14:paraId="155DC300" w14:textId="137F75C1" w:rsidR="00370137" w:rsidRDefault="00370137" w:rsidP="00370137">
      <w:pPr>
        <w:pStyle w:val="CDITable-Footnote"/>
        <w:rPr>
          <w:lang w:val="en-GB"/>
        </w:rPr>
      </w:pPr>
      <w:r w:rsidRPr="00370137">
        <w:rPr>
          <w:lang w:val="en-GB"/>
        </w:rPr>
        <w:t>c</w:t>
      </w:r>
      <w:r w:rsidRPr="00370137">
        <w:rPr>
          <w:lang w:val="en-GB"/>
        </w:rPr>
        <w:tab/>
        <w:t>Categorised into age groups based on age at vaccination.</w:t>
      </w:r>
      <w:r>
        <w:rPr>
          <w:lang w:val="en-GB"/>
        </w:rPr>
        <w:br w:type="page"/>
      </w:r>
    </w:p>
    <w:p w14:paraId="1C1C313E" w14:textId="77777777" w:rsidR="00370137" w:rsidRPr="00370137" w:rsidRDefault="00370137" w:rsidP="00370137">
      <w:pPr>
        <w:pStyle w:val="CDIFigure-Title"/>
        <w:rPr>
          <w:lang w:val="en-GB"/>
        </w:rPr>
      </w:pPr>
      <w:bookmarkStart w:id="61" w:name="_Toc229747031"/>
      <w:r w:rsidRPr="00370137">
        <w:rPr>
          <w:lang w:val="en-GB"/>
        </w:rPr>
        <w:lastRenderedPageBreak/>
        <w:t xml:space="preserve">Figure 30: Coverage of seasonal influenza vaccine in adults aged ≥ 65 years by Statistical Area </w:t>
      </w:r>
      <w:proofErr w:type="gramStart"/>
      <w:r w:rsidRPr="00370137">
        <w:rPr>
          <w:lang w:val="en-GB"/>
        </w:rPr>
        <w:t>3,</w:t>
      </w:r>
      <w:r w:rsidRPr="00370137">
        <w:rPr>
          <w:vertAlign w:val="superscript"/>
          <w:lang w:val="en-GB"/>
        </w:rPr>
        <w:t>a</w:t>
      </w:r>
      <w:proofErr w:type="gramEnd"/>
      <w:r w:rsidRPr="00370137">
        <w:rPr>
          <w:vertAlign w:val="superscript"/>
          <w:lang w:val="en-GB"/>
        </w:rPr>
        <w:t>,</w:t>
      </w:r>
      <w:proofErr w:type="gramStart"/>
      <w:r w:rsidRPr="00370137">
        <w:rPr>
          <w:vertAlign w:val="superscript"/>
          <w:lang w:val="en-GB"/>
        </w:rPr>
        <w:t>b,c</w:t>
      </w:r>
      <w:proofErr w:type="gramEnd"/>
      <w:r w:rsidRPr="00370137">
        <w:rPr>
          <w:lang w:val="en-GB"/>
        </w:rPr>
        <w:t xml:space="preserve"> Australia, 2024</w:t>
      </w:r>
      <w:bookmarkEnd w:id="61"/>
    </w:p>
    <w:p w14:paraId="12AE9208" w14:textId="0C3D9444" w:rsidR="00CF6085" w:rsidRDefault="00370137" w:rsidP="00370137">
      <w:pPr>
        <w:pStyle w:val="CDIFigure-Placeholder"/>
        <w:rPr>
          <w:lang w:val="en-GB"/>
        </w:rPr>
      </w:pPr>
      <w:r>
        <w:rPr>
          <w:noProof/>
          <w:lang w:val="en-GB"/>
          <w14:ligatures w14:val="none"/>
        </w:rPr>
        <w:drawing>
          <wp:inline distT="0" distB="0" distL="0" distR="0" wp14:anchorId="316DBDFC" wp14:editId="4F882265">
            <wp:extent cx="6120765" cy="7789545"/>
            <wp:effectExtent l="0" t="0" r="0" b="1905"/>
            <wp:docPr id="1943310030" name="Picture 22" descr="Figure 30 shows that influenza vaccination coverage for adults aged ≥65 years in 2024 varied across Australia. Coverage in many remote areas of Western, Central and Far North Australia was substantially lower than in Southeast Australia, with only 11.7% coverage in East Arnhem, 18.3% in the East Pilbara region, 20.9% in Katherine and 18.6% in Bark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10030" name="Picture 22" descr="Figure 30 shows that influenza vaccination coverage for adults aged ≥65 years in 2024 varied across Australia. Coverage in many remote areas of Western, Central and Far North Australia was substantially lower than in Southeast Australia, with only 11.7% coverage in East Arnhem, 18.3% in the East Pilbara region, 20.9% in Katherine and 18.6% in Barkly."/>
                    <pic:cNvPicPr/>
                  </pic:nvPicPr>
                  <pic:blipFill>
                    <a:blip r:embed="rId47">
                      <a:extLst>
                        <a:ext uri="{28A0092B-C50C-407E-A947-70E740481C1C}">
                          <a14:useLocalDpi xmlns:a14="http://schemas.microsoft.com/office/drawing/2010/main" val="0"/>
                        </a:ext>
                      </a:extLst>
                    </a:blip>
                    <a:stretch>
                      <a:fillRect/>
                    </a:stretch>
                  </pic:blipFill>
                  <pic:spPr>
                    <a:xfrm>
                      <a:off x="0" y="0"/>
                      <a:ext cx="6120765" cy="7789545"/>
                    </a:xfrm>
                    <a:prstGeom prst="rect">
                      <a:avLst/>
                    </a:prstGeom>
                  </pic:spPr>
                </pic:pic>
              </a:graphicData>
            </a:graphic>
          </wp:inline>
        </w:drawing>
      </w:r>
    </w:p>
    <w:p w14:paraId="552A2024" w14:textId="77777777" w:rsidR="00370137" w:rsidRPr="00370137" w:rsidRDefault="00370137" w:rsidP="00370137">
      <w:pPr>
        <w:pStyle w:val="CDITable-Footnote"/>
        <w:rPr>
          <w:lang w:val="en-GB"/>
        </w:rPr>
      </w:pPr>
      <w:r w:rsidRPr="00370137">
        <w:rPr>
          <w:lang w:val="en-GB"/>
        </w:rPr>
        <w:t>a</w:t>
      </w:r>
      <w:r w:rsidRPr="00370137">
        <w:rPr>
          <w:lang w:val="en-GB"/>
        </w:rPr>
        <w:tab/>
        <w:t xml:space="preserve">Source: Australian Immunisation Register data as </w:t>
      </w:r>
      <w:proofErr w:type="gramStart"/>
      <w:r w:rsidRPr="00370137">
        <w:rPr>
          <w:lang w:val="en-GB"/>
        </w:rPr>
        <w:t>at</w:t>
      </w:r>
      <w:proofErr w:type="gramEnd"/>
      <w:r w:rsidRPr="00370137">
        <w:rPr>
          <w:lang w:val="en-GB"/>
        </w:rPr>
        <w:t xml:space="preserve"> 2 February 2025.</w:t>
      </w:r>
    </w:p>
    <w:p w14:paraId="4C1FE3B6" w14:textId="77777777" w:rsidR="00370137" w:rsidRPr="00370137" w:rsidRDefault="00370137" w:rsidP="00370137">
      <w:pPr>
        <w:pStyle w:val="CDITable-Footnote"/>
        <w:rPr>
          <w:lang w:val="en-GB"/>
        </w:rPr>
      </w:pPr>
      <w:r w:rsidRPr="00370137">
        <w:rPr>
          <w:lang w:val="en-GB"/>
        </w:rPr>
        <w:t>b</w:t>
      </w:r>
      <w:r w:rsidRPr="00370137">
        <w:rPr>
          <w:lang w:val="en-GB"/>
        </w:rPr>
        <w:tab/>
        <w:t>Receipt of at least one dose of any influenza vaccine in 2024.</w:t>
      </w:r>
    </w:p>
    <w:p w14:paraId="7E6FA6C3" w14:textId="77777777" w:rsidR="00370137" w:rsidRPr="00370137" w:rsidRDefault="00370137" w:rsidP="00370137">
      <w:pPr>
        <w:pStyle w:val="CDITable-Footnote"/>
        <w:rPr>
          <w:lang w:val="en-GB"/>
        </w:rPr>
      </w:pPr>
      <w:r w:rsidRPr="00370137">
        <w:rPr>
          <w:lang w:val="en-GB"/>
        </w:rPr>
        <w:t>c</w:t>
      </w:r>
      <w:r w:rsidRPr="00370137">
        <w:rPr>
          <w:lang w:val="en-GB"/>
        </w:rPr>
        <w:tab/>
        <w:t>Influenza vaccine received at age ≥ 65 years.</w:t>
      </w:r>
    </w:p>
    <w:p w14:paraId="1C5D8B64" w14:textId="77777777" w:rsidR="00370137" w:rsidRPr="00370137" w:rsidRDefault="00370137" w:rsidP="00370137">
      <w:pPr>
        <w:pStyle w:val="CDITable-Footnote"/>
        <w:rPr>
          <w:lang w:val="en-GB"/>
        </w:rPr>
      </w:pPr>
      <w:r w:rsidRPr="00370137">
        <w:rPr>
          <w:lang w:val="en-GB"/>
        </w:rPr>
        <w:t>d</w:t>
      </w:r>
      <w:r w:rsidRPr="00370137">
        <w:rPr>
          <w:lang w:val="en-GB"/>
        </w:rPr>
        <w:tab/>
      </w:r>
      <w:proofErr w:type="gramStart"/>
      <w:r w:rsidRPr="00370137">
        <w:rPr>
          <w:lang w:val="en-GB"/>
        </w:rPr>
        <w:t>The</w:t>
      </w:r>
      <w:proofErr w:type="gramEnd"/>
      <w:r w:rsidRPr="00370137">
        <w:rPr>
          <w:lang w:val="en-GB"/>
        </w:rPr>
        <w:t xml:space="preserve"> number in parentheses shows the number of Statistical Area 3s in each coverage category.</w:t>
      </w:r>
    </w:p>
    <w:p w14:paraId="5BB559B0" w14:textId="77777777" w:rsidR="00370137" w:rsidRPr="00370137" w:rsidRDefault="00370137" w:rsidP="00370137">
      <w:pPr>
        <w:pStyle w:val="Heading3"/>
        <w:rPr>
          <w:lang w:val="en-GB"/>
        </w:rPr>
      </w:pPr>
      <w:r w:rsidRPr="00370137">
        <w:rPr>
          <w:lang w:val="en-GB"/>
        </w:rPr>
        <w:lastRenderedPageBreak/>
        <w:t>Adult composite measure of vaccination coverage</w:t>
      </w:r>
    </w:p>
    <w:p w14:paraId="573EA182" w14:textId="77777777" w:rsidR="00370137" w:rsidRPr="00370137" w:rsidRDefault="00370137" w:rsidP="00370137">
      <w:pPr>
        <w:rPr>
          <w:lang w:val="en-GB"/>
        </w:rPr>
      </w:pPr>
      <w:r w:rsidRPr="00370137">
        <w:rPr>
          <w:lang w:val="en-GB"/>
        </w:rPr>
        <w:t>Using a composite measure – a dose of influenza vaccine in the calendar year of interest, an adult dose of 13vPCV and either one dose of Zostavax (if Zostavax was received in the past five years) or two doses of Shingrix vaccine (given at least four weeks apart) – coverage was 27.2% overall in adults turning 71 years in 2024, which was 1.8 and 2.8 percentage points higher than the corresponding figures for 2023 and 2022, respectively (Figure 31). Coverage using this composite measure by jurisdiction in 2024 ranged from 15.2% in the Northern Territory to 34.2% in Tasmania (Figure 31).</w:t>
      </w:r>
    </w:p>
    <w:p w14:paraId="18C6D9A3" w14:textId="77777777" w:rsidR="00370137" w:rsidRDefault="00370137" w:rsidP="00370137">
      <w:pPr>
        <w:pStyle w:val="CDIFigure-Title"/>
        <w:rPr>
          <w:lang w:val="en-GB"/>
        </w:rPr>
      </w:pPr>
      <w:bookmarkStart w:id="62" w:name="_Toc229747032"/>
      <w:r w:rsidRPr="00370137">
        <w:rPr>
          <w:lang w:val="en-GB"/>
        </w:rPr>
        <w:t xml:space="preserve">Figure 31: Vaccination coverage using composite measure in adults turning 71 years of age in relevant year, by </w:t>
      </w:r>
      <w:proofErr w:type="spellStart"/>
      <w:proofErr w:type="gramStart"/>
      <w:r w:rsidRPr="00370137">
        <w:rPr>
          <w:lang w:val="en-GB"/>
        </w:rPr>
        <w:t>jurisdiction,</w:t>
      </w:r>
      <w:r w:rsidRPr="00370137">
        <w:rPr>
          <w:vertAlign w:val="superscript"/>
          <w:lang w:val="en-GB"/>
        </w:rPr>
        <w:t>a</w:t>
      </w:r>
      <w:proofErr w:type="gramEnd"/>
      <w:r w:rsidRPr="00370137">
        <w:rPr>
          <w:vertAlign w:val="superscript"/>
          <w:lang w:val="en-GB"/>
        </w:rPr>
        <w:t>,</w:t>
      </w:r>
      <w:proofErr w:type="gramStart"/>
      <w:r w:rsidRPr="00370137">
        <w:rPr>
          <w:vertAlign w:val="superscript"/>
          <w:lang w:val="en-GB"/>
        </w:rPr>
        <w:t>b,c</w:t>
      </w:r>
      <w:proofErr w:type="gramEnd"/>
      <w:r w:rsidRPr="00370137">
        <w:rPr>
          <w:vertAlign w:val="superscript"/>
          <w:lang w:val="en-GB"/>
        </w:rPr>
        <w:t>,d</w:t>
      </w:r>
      <w:proofErr w:type="spellEnd"/>
      <w:r w:rsidRPr="00370137">
        <w:rPr>
          <w:lang w:val="en-GB"/>
        </w:rPr>
        <w:t xml:space="preserve"> Australia, 2022–2024</w:t>
      </w:r>
      <w:bookmarkEnd w:id="62"/>
    </w:p>
    <w:p w14:paraId="541733F4" w14:textId="0C2535E9" w:rsidR="00370137" w:rsidRPr="00370137" w:rsidRDefault="00370137" w:rsidP="00370137">
      <w:pPr>
        <w:pStyle w:val="CDIFigure-Placeholder"/>
        <w:rPr>
          <w:lang w:val="en-GB"/>
        </w:rPr>
      </w:pPr>
      <w:r>
        <w:rPr>
          <w:noProof/>
          <w:lang w:val="en-GB"/>
          <w14:ligatures w14:val="none"/>
        </w:rPr>
        <w:drawing>
          <wp:inline distT="0" distB="0" distL="0" distR="0" wp14:anchorId="0A91DD53" wp14:editId="5EF718C9">
            <wp:extent cx="6119557" cy="2775005"/>
            <wp:effectExtent l="0" t="0" r="0" b="6350"/>
            <wp:docPr id="2015934222" name="Picture 23" descr="Figure 31 shows that using a composite measure – a dose of influenza vaccine in the calendar year of interest, an adult dose of 13vPCV and either 1 dose of Zostavax (if Zostavax was received in the past 5 years) or 2 doses of Shingrix vaccine (given at least 4 weeks apart) – coverage was 27.2% overall in adults turning 71 years in 2024, 1.8 and 2.8 percentage points higher than the corresponding figures for 2023 and 2022, respectively. Coverage using this composite measure by jurisdiction in 2024 ranged from 15.2% in the Northern Territory to 34.2% in Tasm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34222" name="Picture 23" descr="Figure 31 shows that using a composite measure – a dose of influenza vaccine in the calendar year of interest, an adult dose of 13vPCV and either 1 dose of Zostavax (if Zostavax was received in the past 5 years) or 2 doses of Shingrix vaccine (given at least 4 weeks apart) – coverage was 27.2% overall in adults turning 71 years in 2024, 1.8 and 2.8 percentage points higher than the corresponding figures for 2023 and 2022, respectively. Coverage using this composite measure by jurisdiction in 2024 ranged from 15.2% in the Northern Territory to 34.2% in Tasmania. "/>
                    <pic:cNvPicPr/>
                  </pic:nvPicPr>
                  <pic:blipFill rotWithShape="1">
                    <a:blip r:embed="rId48" cstate="print">
                      <a:extLst>
                        <a:ext uri="{28A0092B-C50C-407E-A947-70E740481C1C}">
                          <a14:useLocalDpi xmlns:a14="http://schemas.microsoft.com/office/drawing/2010/main" val="0"/>
                        </a:ext>
                      </a:extLst>
                    </a:blip>
                    <a:srcRect/>
                    <a:stretch>
                      <a:fillRect/>
                    </a:stretch>
                  </pic:blipFill>
                  <pic:spPr bwMode="auto">
                    <a:xfrm>
                      <a:off x="0" y="0"/>
                      <a:ext cx="6120765" cy="2775553"/>
                    </a:xfrm>
                    <a:prstGeom prst="rect">
                      <a:avLst/>
                    </a:prstGeom>
                    <a:ln>
                      <a:noFill/>
                    </a:ln>
                    <a:extLst>
                      <a:ext uri="{53640926-AAD7-44D8-BBD7-CCE9431645EC}">
                        <a14:shadowObscured xmlns:a14="http://schemas.microsoft.com/office/drawing/2010/main"/>
                      </a:ext>
                    </a:extLst>
                  </pic:spPr>
                </pic:pic>
              </a:graphicData>
            </a:graphic>
          </wp:inline>
        </w:drawing>
      </w:r>
    </w:p>
    <w:p w14:paraId="1F97FACA" w14:textId="77777777" w:rsidR="00370137" w:rsidRPr="00370137" w:rsidRDefault="00370137" w:rsidP="00370137">
      <w:pPr>
        <w:pStyle w:val="CDITable-FirstFootnote"/>
        <w:rPr>
          <w:lang w:val="en-GB"/>
        </w:rPr>
      </w:pPr>
      <w:r w:rsidRPr="00370137">
        <w:rPr>
          <w:lang w:val="en-GB"/>
        </w:rPr>
        <w:t>a</w:t>
      </w:r>
      <w:r w:rsidRPr="00370137">
        <w:rPr>
          <w:lang w:val="en-GB"/>
        </w:rPr>
        <w:tab/>
        <w:t xml:space="preserve">Source: Australian Immunisation Register data as </w:t>
      </w:r>
      <w:proofErr w:type="gramStart"/>
      <w:r w:rsidRPr="00370137">
        <w:rPr>
          <w:lang w:val="en-GB"/>
        </w:rPr>
        <w:t>at</w:t>
      </w:r>
      <w:proofErr w:type="gramEnd"/>
      <w:r w:rsidRPr="00370137">
        <w:rPr>
          <w:lang w:val="en-GB"/>
        </w:rPr>
        <w:t xml:space="preserve"> 2 February 2025 (for 2022–2024 coverage).</w:t>
      </w:r>
    </w:p>
    <w:p w14:paraId="247CD02E" w14:textId="77777777" w:rsidR="00370137" w:rsidRPr="00370137" w:rsidRDefault="00370137" w:rsidP="00370137">
      <w:pPr>
        <w:pStyle w:val="CDITable-Footnote"/>
        <w:rPr>
          <w:lang w:val="en-GB"/>
        </w:rPr>
      </w:pPr>
      <w:r w:rsidRPr="00370137">
        <w:rPr>
          <w:lang w:val="en-GB"/>
        </w:rPr>
        <w:t>b</w:t>
      </w:r>
      <w:r w:rsidRPr="00370137">
        <w:rPr>
          <w:lang w:val="en-GB"/>
        </w:rPr>
        <w:tab/>
        <w:t>Coverage calculated using the number of Medicare-registered adults in each cohort with an AIR record of a dose of influenza vaccine in the calendar year of interest, an adult dose of 13vPCV, and either one dose of Zostavax (if Zostavax received in the previous five years, relevant to the calendar year of interest) or two doses of Shingrix vaccine (given at least four weeks apart) by the end of the relevant year as the numerator and the total number of Medicare-registered adults in the relevant cohort as the denominator, expressed as a percentage.</w:t>
      </w:r>
    </w:p>
    <w:p w14:paraId="634B4269" w14:textId="58F3F4B1" w:rsidR="00370137" w:rsidRPr="00370137" w:rsidRDefault="00370137" w:rsidP="00370137">
      <w:pPr>
        <w:pStyle w:val="CDITable-Footnote"/>
        <w:rPr>
          <w:lang w:val="en-GB"/>
        </w:rPr>
      </w:pPr>
      <w:r w:rsidRPr="00370137">
        <w:rPr>
          <w:lang w:val="en-GB"/>
        </w:rPr>
        <w:t>c</w:t>
      </w:r>
      <w:r w:rsidRPr="00370137">
        <w:rPr>
          <w:lang w:val="en-GB"/>
        </w:rPr>
        <w:tab/>
        <w:t>Cohorts born 1 January – 31 December 1951 for 2022 coverage; 1 January – 31 December 1952 for 2023 coverage; and 1</w:t>
      </w:r>
      <w:r>
        <w:rPr>
          <w:lang w:val="en-GB"/>
        </w:rPr>
        <w:t> </w:t>
      </w:r>
      <w:r w:rsidRPr="00370137">
        <w:rPr>
          <w:lang w:val="en-GB"/>
        </w:rPr>
        <w:t>January – 31 December 1953 for 2024 coverage.</w:t>
      </w:r>
    </w:p>
    <w:p w14:paraId="782F91D4" w14:textId="539DDFE3" w:rsidR="00370137" w:rsidRDefault="00370137" w:rsidP="00370137">
      <w:pPr>
        <w:pStyle w:val="CDITable-Footnote"/>
        <w:rPr>
          <w:lang w:val="en-GB"/>
        </w:rPr>
      </w:pPr>
      <w:r w:rsidRPr="00370137">
        <w:rPr>
          <w:lang w:val="en-GB"/>
        </w:rPr>
        <w:t>d</w:t>
      </w:r>
      <w:r w:rsidRPr="00370137">
        <w:rPr>
          <w:lang w:val="en-GB"/>
        </w:rPr>
        <w:tab/>
        <w:t>ACT: Australian Capital Territory; NSW: New South Wales; NT: Northern Territory; Qld: Queensland; SA: South Australia; Tas.: Tasmania; Vic.: Victoria; WA: Western Australia.</w:t>
      </w:r>
      <w:r>
        <w:rPr>
          <w:lang w:val="en-GB"/>
        </w:rPr>
        <w:br w:type="page"/>
      </w:r>
    </w:p>
    <w:p w14:paraId="7897504A" w14:textId="77777777" w:rsidR="00370137" w:rsidRPr="00370137" w:rsidRDefault="00370137" w:rsidP="00370137">
      <w:pPr>
        <w:pStyle w:val="Heading3"/>
        <w:rPr>
          <w:lang w:val="en-GB"/>
        </w:rPr>
      </w:pPr>
      <w:r w:rsidRPr="00370137">
        <w:rPr>
          <w:lang w:val="en-GB"/>
        </w:rPr>
        <w:lastRenderedPageBreak/>
        <w:t>Up-to-date diphtheria, tetanus and pertussis vaccination coverage</w:t>
      </w:r>
    </w:p>
    <w:p w14:paraId="5FF02B81" w14:textId="77777777" w:rsidR="00370137" w:rsidRPr="00370137" w:rsidRDefault="00370137" w:rsidP="00370137">
      <w:pPr>
        <w:rPr>
          <w:lang w:val="en-GB"/>
        </w:rPr>
      </w:pPr>
      <w:r w:rsidRPr="00370137">
        <w:rPr>
          <w:lang w:val="en-GB"/>
        </w:rPr>
        <w:t xml:space="preserve">Nationally, 33.3% of adults aged 50–64 years and 36.2% of adults aged ≥ 65 years were </w:t>
      </w:r>
      <w:proofErr w:type="gramStart"/>
      <w:r w:rsidRPr="00370137">
        <w:rPr>
          <w:lang w:val="en-GB"/>
        </w:rPr>
        <w:t>up-to-date</w:t>
      </w:r>
      <w:proofErr w:type="gramEnd"/>
      <w:r w:rsidRPr="00370137">
        <w:rPr>
          <w:lang w:val="en-GB"/>
        </w:rPr>
        <w:t xml:space="preserve"> for diphtheria vaccination in 2024, with 33.4% and 36.3% </w:t>
      </w:r>
      <w:proofErr w:type="gramStart"/>
      <w:r w:rsidRPr="00370137">
        <w:rPr>
          <w:lang w:val="en-GB"/>
        </w:rPr>
        <w:t>up-to-date</w:t>
      </w:r>
      <w:proofErr w:type="gramEnd"/>
      <w:r w:rsidRPr="00370137">
        <w:rPr>
          <w:lang w:val="en-GB"/>
        </w:rPr>
        <w:t xml:space="preserve"> for tetanus vaccination in these age groups, respectively (Figure 32). By jurisdiction, up-to-date coverage for diphtheria vaccination ranged from 30.5% in Western Australia to 44.3% in the Northern Territory for adults aged 50–64 years and from 32.5% in Victoria to 43.6% in Queensland for adults aged ≥ 65 years (Table 5), with similar patterns seen for up-to-date coverage for tetanus vaccination. Up-to-date coverage for diphtheria and tetanus vaccination was higher for adults aged ≥ 65 years than for those aged 50–64 years in all jurisdictions except in the Northern Territory (Table 5). Up-to-date coverage for pertussis vaccination was 9.2–11.8 percentage points lower than for diphtheria and tetanus vaccination, at 24.1% for adults aged 50–64 years and 24.5% for adults aged ≥ 65 years (Figure 32). By jurisdiction, up-to-date coverage for pertussis vaccination ranged from 22.0% in Western Australia for both age groups to 29.1% in Tasmania for adults aged 50–64 years and 30.3% in the Australian Capital Territory for adults aged ≥ 65 years (Table 5). Up-to-date coverage for pertussis vaccination was higher for adults aged ≥ 65 years than for those aged 50–64 years in all jurisdictions except Queensland, Tasmania and the Northern Territory (Table 5).</w:t>
      </w:r>
    </w:p>
    <w:p w14:paraId="1BC1E130" w14:textId="77777777" w:rsidR="00370137" w:rsidRDefault="00370137" w:rsidP="00370137">
      <w:pPr>
        <w:pStyle w:val="CDIFigure-Title"/>
        <w:rPr>
          <w:lang w:val="en-GB"/>
        </w:rPr>
      </w:pPr>
      <w:bookmarkStart w:id="63" w:name="_Toc229747033"/>
      <w:r w:rsidRPr="00370137">
        <w:rPr>
          <w:lang w:val="en-GB"/>
        </w:rPr>
        <w:t xml:space="preserve">Figure 32: Up-to-date coverage for diphtheria, tetanus and pertussis vaccination for adults aged ≥ 50 years by age </w:t>
      </w:r>
      <w:proofErr w:type="spellStart"/>
      <w:proofErr w:type="gramStart"/>
      <w:r w:rsidRPr="00370137">
        <w:rPr>
          <w:lang w:val="en-GB"/>
        </w:rPr>
        <w:t>group,</w:t>
      </w:r>
      <w:r w:rsidRPr="00370137">
        <w:rPr>
          <w:vertAlign w:val="superscript"/>
          <w:lang w:val="en-GB"/>
        </w:rPr>
        <w:t>a</w:t>
      </w:r>
      <w:proofErr w:type="gramEnd"/>
      <w:r w:rsidRPr="00370137">
        <w:rPr>
          <w:vertAlign w:val="superscript"/>
          <w:lang w:val="en-GB"/>
        </w:rPr>
        <w:t>,</w:t>
      </w:r>
      <w:proofErr w:type="gramStart"/>
      <w:r w:rsidRPr="00370137">
        <w:rPr>
          <w:vertAlign w:val="superscript"/>
          <w:lang w:val="en-GB"/>
        </w:rPr>
        <w:t>b,c</w:t>
      </w:r>
      <w:proofErr w:type="spellEnd"/>
      <w:proofErr w:type="gramEnd"/>
      <w:r w:rsidRPr="00370137">
        <w:rPr>
          <w:lang w:val="en-GB"/>
        </w:rPr>
        <w:t xml:space="preserve"> Australia, 2024</w:t>
      </w:r>
      <w:bookmarkEnd w:id="63"/>
    </w:p>
    <w:p w14:paraId="13E8CAE7" w14:textId="79CA3B97" w:rsidR="00370137" w:rsidRPr="00370137" w:rsidRDefault="00370137" w:rsidP="00370137">
      <w:pPr>
        <w:pStyle w:val="CDIFigure-Placeholder"/>
      </w:pPr>
      <w:r>
        <w:rPr>
          <w:noProof/>
          <w14:ligatures w14:val="none"/>
        </w:rPr>
        <w:drawing>
          <wp:inline distT="0" distB="0" distL="0" distR="0" wp14:anchorId="5E5D0D0F" wp14:editId="58701589">
            <wp:extent cx="6119260" cy="2122998"/>
            <wp:effectExtent l="0" t="0" r="0" b="0"/>
            <wp:docPr id="263803472" name="Picture 24" descr="Figure 32 shows up-to-date coverage for diphtheria, tetanus and pertussis vaccination for adults aged ≥50 years by age group, Australia, 2024. Nationally, 33.3% of adults aged 50–64 years and 36.2% of adults aged ≥65 years were up-to-date for diphtheria vaccination in 2024, with 33.4% and 36.3% up-to-date for tetanus vaccination in these age groups, respectively. Up-to-date coverage for pertussis vaccination was 9.2 – 11.8 percentage points lower than for diphtheria and tetanus vaccination, at 24.1% for adults aged 50–64 years and 24.5% for adults aged ≥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03472" name="Picture 24" descr="Figure 32 shows up-to-date coverage for diphtheria, tetanus and pertussis vaccination for adults aged ≥50 years by age group, Australia, 2024. Nationally, 33.3% of adults aged 50–64 years and 36.2% of adults aged ≥65 years were up-to-date for diphtheria vaccination in 2024, with 33.4% and 36.3% up-to-date for tetanus vaccination in these age groups, respectively. Up-to-date coverage for pertussis vaccination was 9.2 – 11.8 percentage points lower than for diphtheria and tetanus vaccination, at 24.1% for adults aged 50–64 years and 24.5% for adults aged ≥65 years."/>
                    <pic:cNvPicPr/>
                  </pic:nvPicPr>
                  <pic:blipFill rotWithShape="1">
                    <a:blip r:embed="rId49" cstate="print">
                      <a:extLst>
                        <a:ext uri="{28A0092B-C50C-407E-A947-70E740481C1C}">
                          <a14:useLocalDpi xmlns:a14="http://schemas.microsoft.com/office/drawing/2010/main" val="0"/>
                        </a:ext>
                      </a:extLst>
                    </a:blip>
                    <a:srcRect/>
                    <a:stretch>
                      <a:fillRect/>
                    </a:stretch>
                  </pic:blipFill>
                  <pic:spPr bwMode="auto">
                    <a:xfrm>
                      <a:off x="0" y="0"/>
                      <a:ext cx="6120765" cy="2123520"/>
                    </a:xfrm>
                    <a:prstGeom prst="rect">
                      <a:avLst/>
                    </a:prstGeom>
                    <a:ln>
                      <a:noFill/>
                    </a:ln>
                    <a:extLst>
                      <a:ext uri="{53640926-AAD7-44D8-BBD7-CCE9431645EC}">
                        <a14:shadowObscured xmlns:a14="http://schemas.microsoft.com/office/drawing/2010/main"/>
                      </a:ext>
                    </a:extLst>
                  </pic:spPr>
                </pic:pic>
              </a:graphicData>
            </a:graphic>
          </wp:inline>
        </w:drawing>
      </w:r>
    </w:p>
    <w:p w14:paraId="77E8A26F" w14:textId="77777777" w:rsidR="00370137" w:rsidRPr="00370137" w:rsidRDefault="00370137" w:rsidP="00370137">
      <w:pPr>
        <w:pStyle w:val="CDITable-FirstFootnote"/>
        <w:rPr>
          <w:lang w:val="en-GB"/>
        </w:rPr>
      </w:pPr>
      <w:r w:rsidRPr="00370137">
        <w:rPr>
          <w:lang w:val="en-GB"/>
        </w:rPr>
        <w:t>a</w:t>
      </w:r>
      <w:r w:rsidRPr="00370137">
        <w:rPr>
          <w:lang w:val="en-GB"/>
        </w:rPr>
        <w:tab/>
        <w:t xml:space="preserve">Source: Australian Immunisation Register data as </w:t>
      </w:r>
      <w:proofErr w:type="gramStart"/>
      <w:r w:rsidRPr="00370137">
        <w:rPr>
          <w:lang w:val="en-GB"/>
        </w:rPr>
        <w:t>at</w:t>
      </w:r>
      <w:proofErr w:type="gramEnd"/>
      <w:r w:rsidRPr="00370137">
        <w:rPr>
          <w:lang w:val="en-GB"/>
        </w:rPr>
        <w:t xml:space="preserve"> 2 February 2025.</w:t>
      </w:r>
    </w:p>
    <w:p w14:paraId="32AC7EC7" w14:textId="77777777" w:rsidR="00370137" w:rsidRPr="00370137" w:rsidRDefault="00370137" w:rsidP="00370137">
      <w:pPr>
        <w:pStyle w:val="CDITable-Footnote"/>
        <w:rPr>
          <w:lang w:val="en-GB"/>
        </w:rPr>
      </w:pPr>
      <w:r w:rsidRPr="00370137">
        <w:rPr>
          <w:lang w:val="en-GB"/>
        </w:rPr>
        <w:t>b</w:t>
      </w:r>
      <w:r w:rsidRPr="00370137">
        <w:rPr>
          <w:lang w:val="en-GB"/>
        </w:rPr>
        <w:tab/>
        <w:t xml:space="preserve">Up-to-date vaccination coverage for diphtheria, tetanus and pertussis was assessed in line with Australian Immunisation Handbook recommendations: i.e. adults ≥ 50 years were deemed up to date for tetanus and diphtheria vaccination if they had received a tetanus or diphtheria-containing vaccine after the age of 40 years, and up to date for pertussis vaccination if they had received a pertussis-containing vaccine after the age of 40 years (for those aged 50–64 years) or 55 years (for those aged ≥ 65 years). Up-to-date vaccination coverage for each antigen was calculated by dividing the number of Medicare-registered adults deemed </w:t>
      </w:r>
      <w:proofErr w:type="gramStart"/>
      <w:r w:rsidRPr="00370137">
        <w:rPr>
          <w:lang w:val="en-GB"/>
        </w:rPr>
        <w:t>up-to-date</w:t>
      </w:r>
      <w:proofErr w:type="gramEnd"/>
      <w:r w:rsidRPr="00370137">
        <w:rPr>
          <w:lang w:val="en-GB"/>
        </w:rPr>
        <w:t xml:space="preserve"> as </w:t>
      </w:r>
      <w:proofErr w:type="gramStart"/>
      <w:r w:rsidRPr="00370137">
        <w:rPr>
          <w:lang w:val="en-GB"/>
        </w:rPr>
        <w:t>at</w:t>
      </w:r>
      <w:proofErr w:type="gramEnd"/>
      <w:r w:rsidRPr="00370137">
        <w:rPr>
          <w:lang w:val="en-GB"/>
        </w:rPr>
        <w:t xml:space="preserve"> 31 December 2024 by the total number of Medicare-registered adults registered in each age group. Note: up-to-date vaccination coverage for these antigens is likely to be under-estimated as the AIR only expanded to include adult vaccinations in 2016, and the reporting of adult tetanus, diphtheria, and pertussis vaccinations is not currently mandatory.</w:t>
      </w:r>
    </w:p>
    <w:p w14:paraId="21477583" w14:textId="618AAB2A" w:rsidR="00370137" w:rsidRDefault="00370137" w:rsidP="00370137">
      <w:pPr>
        <w:pStyle w:val="CDITable-Footnote"/>
        <w:rPr>
          <w:lang w:val="en-GB"/>
        </w:rPr>
      </w:pPr>
      <w:r w:rsidRPr="00370137">
        <w:rPr>
          <w:lang w:val="en-GB"/>
        </w:rPr>
        <w:t>c</w:t>
      </w:r>
      <w:r w:rsidRPr="00370137">
        <w:rPr>
          <w:lang w:val="en-GB"/>
        </w:rPr>
        <w:tab/>
        <w:t xml:space="preserve">Age groups based on age </w:t>
      </w:r>
      <w:proofErr w:type="gramStart"/>
      <w:r w:rsidRPr="00370137">
        <w:rPr>
          <w:lang w:val="en-GB"/>
        </w:rPr>
        <w:t>at</w:t>
      </w:r>
      <w:proofErr w:type="gramEnd"/>
      <w:r w:rsidRPr="00370137">
        <w:rPr>
          <w:lang w:val="en-GB"/>
        </w:rPr>
        <w:t xml:space="preserve"> 31 December 2024.</w:t>
      </w:r>
      <w:r>
        <w:rPr>
          <w:lang w:val="en-GB"/>
        </w:rPr>
        <w:br w:type="page"/>
      </w:r>
    </w:p>
    <w:p w14:paraId="6F2E4675" w14:textId="77777777" w:rsidR="00370137" w:rsidRPr="00370137" w:rsidRDefault="00370137" w:rsidP="008937A0">
      <w:pPr>
        <w:pStyle w:val="CDITable-Title"/>
        <w:rPr>
          <w:lang w:val="en-GB"/>
        </w:rPr>
      </w:pPr>
      <w:bookmarkStart w:id="64" w:name="_Toc229747128"/>
      <w:r w:rsidRPr="00370137">
        <w:rPr>
          <w:lang w:val="en-GB"/>
        </w:rPr>
        <w:lastRenderedPageBreak/>
        <w:t xml:space="preserve">Table 5: Up-to-date coverage for diphtheria, tetanus and pertussis vaccination for all adults aged ≥ 50 years by age group and </w:t>
      </w:r>
      <w:proofErr w:type="spellStart"/>
      <w:proofErr w:type="gramStart"/>
      <w:r w:rsidRPr="00370137">
        <w:rPr>
          <w:lang w:val="en-GB"/>
        </w:rPr>
        <w:t>jurisdiction,</w:t>
      </w:r>
      <w:r w:rsidRPr="00370137">
        <w:rPr>
          <w:vertAlign w:val="superscript"/>
          <w:lang w:val="en-GB"/>
        </w:rPr>
        <w:t>a</w:t>
      </w:r>
      <w:proofErr w:type="gramEnd"/>
      <w:r w:rsidRPr="00370137">
        <w:rPr>
          <w:vertAlign w:val="superscript"/>
          <w:lang w:val="en-GB"/>
        </w:rPr>
        <w:t>,</w:t>
      </w:r>
      <w:proofErr w:type="gramStart"/>
      <w:r w:rsidRPr="00370137">
        <w:rPr>
          <w:vertAlign w:val="superscript"/>
          <w:lang w:val="en-GB"/>
        </w:rPr>
        <w:t>b,c</w:t>
      </w:r>
      <w:proofErr w:type="gramEnd"/>
      <w:r w:rsidRPr="00370137">
        <w:rPr>
          <w:vertAlign w:val="superscript"/>
          <w:lang w:val="en-GB"/>
        </w:rPr>
        <w:t>,d</w:t>
      </w:r>
      <w:proofErr w:type="spellEnd"/>
      <w:r w:rsidRPr="00370137">
        <w:rPr>
          <w:lang w:val="en-GB"/>
        </w:rPr>
        <w:t xml:space="preserve"> Australia, 2024</w:t>
      </w:r>
      <w:bookmarkEnd w:id="64"/>
    </w:p>
    <w:tbl>
      <w:tblPr>
        <w:tblW w:w="0" w:type="auto"/>
        <w:tblLayout w:type="fixed"/>
        <w:tblCellMar>
          <w:left w:w="0" w:type="dxa"/>
          <w:right w:w="0" w:type="dxa"/>
        </w:tblCellMar>
        <w:tblLook w:val="0000" w:firstRow="0" w:lastRow="0" w:firstColumn="0" w:lastColumn="0" w:noHBand="0" w:noVBand="0"/>
        <w:tblCaption w:val="Table 5: Up-to-date coverage for diphtheria, tetanus and pertussis vaccination for all adults aged ≥ 50 years by age group and jurisdiction,a,b,c,d Australia, 2024"/>
        <w:tblDescription w:val="Table 5 presents up-to-date coverage for diphtheria, tetanus and pertussis vaccination for all adults aged ≥50 years by age group and jurisdiction, Australia, 2024. By jurisdiction, up-to-date coverage for diphtheria vaccination ranged from 30.5% in Western Australia to 44.3% in the Northern Territory for adults aged 50–64 years and from 32.5% in Victoria to 43.6% in Queensland for adults aged ≥65 years, with similar patterns seen for up-to-date coverage for tetanus vaccination. Up-to-date coverage for pertussis vaccination was 9.2 – 11.8 percentage points lower than for diphtheria and tetanus vaccination, at 24.1% for adults aged 50–64 years and 24.5% for adults aged ≥65 years."/>
      </w:tblPr>
      <w:tblGrid>
        <w:gridCol w:w="1814"/>
        <w:gridCol w:w="1304"/>
        <w:gridCol w:w="1304"/>
        <w:gridCol w:w="1304"/>
        <w:gridCol w:w="1304"/>
        <w:gridCol w:w="1304"/>
        <w:gridCol w:w="1304"/>
      </w:tblGrid>
      <w:tr w:rsidR="00243A88" w:rsidRPr="00243A88" w14:paraId="730ED87A" w14:textId="77777777" w:rsidTr="00243A88">
        <w:trPr>
          <w:trHeight w:val="60"/>
          <w:tblHeader/>
        </w:trPr>
        <w:tc>
          <w:tcPr>
            <w:tcW w:w="1814" w:type="dxa"/>
            <w:vMerge w:val="restart"/>
            <w:shd w:val="solid" w:color="1E4496" w:fill="auto"/>
            <w:tcMar>
              <w:top w:w="85" w:type="dxa"/>
              <w:left w:w="113" w:type="dxa"/>
              <w:bottom w:w="85" w:type="dxa"/>
              <w:right w:w="113" w:type="dxa"/>
            </w:tcMar>
            <w:vAlign w:val="bottom"/>
          </w:tcPr>
          <w:p w14:paraId="4C7E2BED" w14:textId="77777777" w:rsidR="00243A88" w:rsidRPr="00243A88" w:rsidRDefault="00243A88" w:rsidP="00243A88">
            <w:pPr>
              <w:pStyle w:val="CDITable-HeaderRowLeftns"/>
              <w:rPr>
                <w:lang w:val="en-GB"/>
              </w:rPr>
            </w:pPr>
            <w:r w:rsidRPr="00243A88">
              <w:rPr>
                <w:lang w:val="en-GB"/>
              </w:rPr>
              <w:t>Jurisdiction</w:t>
            </w:r>
          </w:p>
        </w:tc>
        <w:tc>
          <w:tcPr>
            <w:tcW w:w="7824" w:type="dxa"/>
            <w:gridSpan w:val="6"/>
            <w:shd w:val="solid" w:color="1E4496" w:fill="auto"/>
            <w:tcMar>
              <w:top w:w="85" w:type="dxa"/>
              <w:left w:w="113" w:type="dxa"/>
              <w:bottom w:w="85" w:type="dxa"/>
              <w:right w:w="113" w:type="dxa"/>
            </w:tcMar>
            <w:vAlign w:val="bottom"/>
          </w:tcPr>
          <w:p w14:paraId="1F67FAD7" w14:textId="77777777" w:rsidR="00243A88" w:rsidRPr="00243A88" w:rsidRDefault="00243A88" w:rsidP="00243A88">
            <w:pPr>
              <w:pStyle w:val="CDITable-HeaderRowCentrens"/>
            </w:pPr>
            <w:r w:rsidRPr="00243A88">
              <w:t xml:space="preserve">Percentage </w:t>
            </w:r>
            <w:proofErr w:type="gramStart"/>
            <w:r w:rsidRPr="00243A88">
              <w:t>up-to-date</w:t>
            </w:r>
            <w:proofErr w:type="gramEnd"/>
          </w:p>
        </w:tc>
      </w:tr>
      <w:tr w:rsidR="00243A88" w:rsidRPr="00243A88" w14:paraId="703507A2" w14:textId="77777777" w:rsidTr="00243A88">
        <w:trPr>
          <w:trHeight w:val="60"/>
          <w:tblHeader/>
        </w:trPr>
        <w:tc>
          <w:tcPr>
            <w:tcW w:w="1814" w:type="dxa"/>
            <w:vMerge/>
            <w:tcMar>
              <w:top w:w="85" w:type="dxa"/>
              <w:bottom w:w="85" w:type="dxa"/>
            </w:tcMar>
          </w:tcPr>
          <w:p w14:paraId="1B93C060" w14:textId="77777777" w:rsidR="00243A88" w:rsidRPr="00243A88" w:rsidRDefault="00243A88" w:rsidP="00243A88">
            <w:pPr>
              <w:pStyle w:val="CDITable-RowCentrens"/>
            </w:pPr>
          </w:p>
        </w:tc>
        <w:tc>
          <w:tcPr>
            <w:tcW w:w="2608" w:type="dxa"/>
            <w:gridSpan w:val="2"/>
            <w:tcBorders>
              <w:bottom w:val="single" w:sz="6" w:space="0" w:color="FFFFFF" w:themeColor="background1"/>
            </w:tcBorders>
            <w:shd w:val="solid" w:color="1E4496" w:fill="auto"/>
            <w:tcMar>
              <w:top w:w="85" w:type="dxa"/>
              <w:left w:w="113" w:type="dxa"/>
              <w:bottom w:w="85" w:type="dxa"/>
              <w:right w:w="113" w:type="dxa"/>
            </w:tcMar>
            <w:vAlign w:val="bottom"/>
          </w:tcPr>
          <w:p w14:paraId="0E47E6B0" w14:textId="77777777" w:rsidR="00243A88" w:rsidRPr="00243A88" w:rsidRDefault="00243A88" w:rsidP="00243A88">
            <w:pPr>
              <w:pStyle w:val="CDITable-HeaderRowCentrens"/>
            </w:pPr>
            <w:r w:rsidRPr="00243A88">
              <w:t>Diphtheria</w:t>
            </w:r>
          </w:p>
        </w:tc>
        <w:tc>
          <w:tcPr>
            <w:tcW w:w="2608" w:type="dxa"/>
            <w:gridSpan w:val="2"/>
            <w:tcBorders>
              <w:bottom w:val="single" w:sz="6" w:space="0" w:color="FFFFFF" w:themeColor="background1"/>
            </w:tcBorders>
            <w:shd w:val="solid" w:color="1E4496" w:fill="auto"/>
            <w:tcMar>
              <w:top w:w="85" w:type="dxa"/>
              <w:left w:w="113" w:type="dxa"/>
              <w:bottom w:w="85" w:type="dxa"/>
              <w:right w:w="113" w:type="dxa"/>
            </w:tcMar>
            <w:vAlign w:val="bottom"/>
          </w:tcPr>
          <w:p w14:paraId="7769B02C" w14:textId="77777777" w:rsidR="00243A88" w:rsidRPr="00243A88" w:rsidRDefault="00243A88" w:rsidP="00243A88">
            <w:pPr>
              <w:pStyle w:val="CDITable-HeaderRowCentrens"/>
            </w:pPr>
            <w:r w:rsidRPr="00243A88">
              <w:t>Tetanus</w:t>
            </w:r>
          </w:p>
        </w:tc>
        <w:tc>
          <w:tcPr>
            <w:tcW w:w="2608" w:type="dxa"/>
            <w:gridSpan w:val="2"/>
            <w:tcBorders>
              <w:bottom w:val="single" w:sz="6" w:space="0" w:color="FFFFFF" w:themeColor="background1"/>
            </w:tcBorders>
            <w:shd w:val="solid" w:color="1E4496" w:fill="auto"/>
            <w:tcMar>
              <w:top w:w="85" w:type="dxa"/>
              <w:left w:w="113" w:type="dxa"/>
              <w:bottom w:w="85" w:type="dxa"/>
              <w:right w:w="113" w:type="dxa"/>
            </w:tcMar>
            <w:vAlign w:val="bottom"/>
          </w:tcPr>
          <w:p w14:paraId="2C9877B4" w14:textId="77777777" w:rsidR="00243A88" w:rsidRPr="00243A88" w:rsidRDefault="00243A88" w:rsidP="00243A88">
            <w:pPr>
              <w:pStyle w:val="CDITable-HeaderRowCentrens"/>
            </w:pPr>
            <w:r w:rsidRPr="00243A88">
              <w:t>Pertussis</w:t>
            </w:r>
          </w:p>
        </w:tc>
      </w:tr>
      <w:tr w:rsidR="00243A88" w:rsidRPr="00243A88" w14:paraId="7E6C903C" w14:textId="77777777" w:rsidTr="00243A88">
        <w:trPr>
          <w:trHeight w:val="60"/>
          <w:tblHeader/>
        </w:trPr>
        <w:tc>
          <w:tcPr>
            <w:tcW w:w="1814" w:type="dxa"/>
            <w:vMerge/>
            <w:tcMar>
              <w:top w:w="85" w:type="dxa"/>
              <w:bottom w:w="85" w:type="dxa"/>
            </w:tcMar>
          </w:tcPr>
          <w:p w14:paraId="3D72CA7D" w14:textId="77777777" w:rsidR="00243A88" w:rsidRPr="00243A88" w:rsidRDefault="00243A88" w:rsidP="00243A88">
            <w:pPr>
              <w:pStyle w:val="CDITable-RowCentrens"/>
            </w:pPr>
          </w:p>
        </w:tc>
        <w:tc>
          <w:tcPr>
            <w:tcW w:w="1304" w:type="dxa"/>
            <w:tcBorders>
              <w:top w:val="single" w:sz="6" w:space="0" w:color="FFFFFF" w:themeColor="background1"/>
            </w:tcBorders>
            <w:shd w:val="solid" w:color="1E4496" w:fill="auto"/>
            <w:tcMar>
              <w:top w:w="85" w:type="dxa"/>
              <w:left w:w="113" w:type="dxa"/>
              <w:bottom w:w="85" w:type="dxa"/>
              <w:right w:w="113" w:type="dxa"/>
            </w:tcMar>
            <w:vAlign w:val="bottom"/>
          </w:tcPr>
          <w:p w14:paraId="77CEE1F7" w14:textId="77777777" w:rsidR="00243A88" w:rsidRPr="00243A88" w:rsidRDefault="00243A88" w:rsidP="00243A88">
            <w:pPr>
              <w:pStyle w:val="CDITable-HeaderRowCentrens"/>
            </w:pPr>
            <w:r w:rsidRPr="00243A88">
              <w:t>50–64 years</w:t>
            </w:r>
          </w:p>
        </w:tc>
        <w:tc>
          <w:tcPr>
            <w:tcW w:w="1304" w:type="dxa"/>
            <w:tcBorders>
              <w:top w:val="single" w:sz="6" w:space="0" w:color="FFFFFF" w:themeColor="background1"/>
              <w:right w:val="single" w:sz="6" w:space="0" w:color="FFFFFF" w:themeColor="background1"/>
            </w:tcBorders>
            <w:shd w:val="solid" w:color="1E4496" w:fill="auto"/>
            <w:tcMar>
              <w:top w:w="85" w:type="dxa"/>
              <w:left w:w="113" w:type="dxa"/>
              <w:bottom w:w="85" w:type="dxa"/>
              <w:right w:w="113" w:type="dxa"/>
            </w:tcMar>
            <w:vAlign w:val="bottom"/>
          </w:tcPr>
          <w:p w14:paraId="56BFC8A6" w14:textId="77777777" w:rsidR="00243A88" w:rsidRPr="00243A88" w:rsidRDefault="00243A88" w:rsidP="00243A88">
            <w:pPr>
              <w:pStyle w:val="CDITable-HeaderRowCentrens"/>
            </w:pPr>
            <w:r w:rsidRPr="00243A88">
              <w:t>≥ 65 years</w:t>
            </w:r>
          </w:p>
        </w:tc>
        <w:tc>
          <w:tcPr>
            <w:tcW w:w="1304" w:type="dxa"/>
            <w:tcBorders>
              <w:top w:val="single" w:sz="6" w:space="0" w:color="FFFFFF" w:themeColor="background1"/>
              <w:left w:val="single" w:sz="6" w:space="0" w:color="FFFFFF" w:themeColor="background1"/>
            </w:tcBorders>
            <w:shd w:val="solid" w:color="1E4496" w:fill="auto"/>
            <w:tcMar>
              <w:top w:w="85" w:type="dxa"/>
              <w:left w:w="113" w:type="dxa"/>
              <w:bottom w:w="85" w:type="dxa"/>
              <w:right w:w="113" w:type="dxa"/>
            </w:tcMar>
            <w:vAlign w:val="bottom"/>
          </w:tcPr>
          <w:p w14:paraId="16817554" w14:textId="77777777" w:rsidR="00243A88" w:rsidRPr="00243A88" w:rsidRDefault="00243A88" w:rsidP="00243A88">
            <w:pPr>
              <w:pStyle w:val="CDITable-HeaderRowCentrens"/>
            </w:pPr>
            <w:r w:rsidRPr="00243A88">
              <w:t>50–64 years</w:t>
            </w:r>
          </w:p>
        </w:tc>
        <w:tc>
          <w:tcPr>
            <w:tcW w:w="1304" w:type="dxa"/>
            <w:tcBorders>
              <w:top w:val="single" w:sz="6" w:space="0" w:color="FFFFFF" w:themeColor="background1"/>
              <w:right w:val="single" w:sz="6" w:space="0" w:color="FFFFFF" w:themeColor="background1"/>
            </w:tcBorders>
            <w:shd w:val="solid" w:color="1E4496" w:fill="auto"/>
            <w:tcMar>
              <w:top w:w="85" w:type="dxa"/>
              <w:left w:w="113" w:type="dxa"/>
              <w:bottom w:w="85" w:type="dxa"/>
              <w:right w:w="113" w:type="dxa"/>
            </w:tcMar>
            <w:vAlign w:val="bottom"/>
          </w:tcPr>
          <w:p w14:paraId="7F7ED601" w14:textId="77777777" w:rsidR="00243A88" w:rsidRPr="00243A88" w:rsidRDefault="00243A88" w:rsidP="00243A88">
            <w:pPr>
              <w:pStyle w:val="CDITable-HeaderRowCentrens"/>
            </w:pPr>
            <w:r w:rsidRPr="00243A88">
              <w:t>≥ 65 years</w:t>
            </w:r>
          </w:p>
        </w:tc>
        <w:tc>
          <w:tcPr>
            <w:tcW w:w="1304" w:type="dxa"/>
            <w:tcBorders>
              <w:top w:val="single" w:sz="6" w:space="0" w:color="FFFFFF" w:themeColor="background1"/>
              <w:left w:val="single" w:sz="6" w:space="0" w:color="FFFFFF" w:themeColor="background1"/>
            </w:tcBorders>
            <w:shd w:val="solid" w:color="1E4496" w:fill="auto"/>
            <w:tcMar>
              <w:top w:w="85" w:type="dxa"/>
              <w:left w:w="113" w:type="dxa"/>
              <w:bottom w:w="85" w:type="dxa"/>
              <w:right w:w="113" w:type="dxa"/>
            </w:tcMar>
            <w:vAlign w:val="bottom"/>
          </w:tcPr>
          <w:p w14:paraId="3FE4D0EF" w14:textId="77777777" w:rsidR="00243A88" w:rsidRPr="00243A88" w:rsidRDefault="00243A88" w:rsidP="00243A88">
            <w:pPr>
              <w:pStyle w:val="CDITable-HeaderRowCentrens"/>
            </w:pPr>
            <w:r w:rsidRPr="00243A88">
              <w:t>50–64 years</w:t>
            </w:r>
          </w:p>
        </w:tc>
        <w:tc>
          <w:tcPr>
            <w:tcW w:w="1304" w:type="dxa"/>
            <w:tcBorders>
              <w:top w:val="single" w:sz="6" w:space="0" w:color="FFFFFF" w:themeColor="background1"/>
            </w:tcBorders>
            <w:shd w:val="solid" w:color="1E4496" w:fill="auto"/>
            <w:tcMar>
              <w:top w:w="85" w:type="dxa"/>
              <w:left w:w="113" w:type="dxa"/>
              <w:bottom w:w="85" w:type="dxa"/>
              <w:right w:w="113" w:type="dxa"/>
            </w:tcMar>
            <w:vAlign w:val="bottom"/>
          </w:tcPr>
          <w:p w14:paraId="4830424E" w14:textId="77777777" w:rsidR="00243A88" w:rsidRPr="00243A88" w:rsidRDefault="00243A88" w:rsidP="00243A88">
            <w:pPr>
              <w:pStyle w:val="CDITable-HeaderRowCentrens"/>
            </w:pPr>
            <w:r w:rsidRPr="00243A88">
              <w:t>≥ 65 years</w:t>
            </w:r>
          </w:p>
        </w:tc>
      </w:tr>
      <w:tr w:rsidR="00243A88" w:rsidRPr="00243A88" w14:paraId="33F62255" w14:textId="77777777" w:rsidTr="00243A88">
        <w:trPr>
          <w:trHeight w:val="60"/>
        </w:trPr>
        <w:tc>
          <w:tcPr>
            <w:tcW w:w="1814" w:type="dxa"/>
            <w:tcBorders>
              <w:bottom w:val="single" w:sz="6" w:space="0" w:color="1E4496" w:themeColor="text2"/>
            </w:tcBorders>
            <w:tcMar>
              <w:top w:w="85" w:type="dxa"/>
              <w:left w:w="113" w:type="dxa"/>
              <w:bottom w:w="85" w:type="dxa"/>
              <w:right w:w="113" w:type="dxa"/>
            </w:tcMar>
            <w:vAlign w:val="center"/>
          </w:tcPr>
          <w:p w14:paraId="25E64F33" w14:textId="77777777" w:rsidR="00243A88" w:rsidRPr="00243A88" w:rsidRDefault="00243A88" w:rsidP="00243A88">
            <w:pPr>
              <w:pStyle w:val="CDITable-RowLeftns"/>
              <w:rPr>
                <w:lang w:val="en-GB"/>
              </w:rPr>
            </w:pPr>
            <w:r w:rsidRPr="00243A88">
              <w:rPr>
                <w:lang w:val="en-GB"/>
              </w:rPr>
              <w:t>Australian Capital Territory</w:t>
            </w:r>
          </w:p>
        </w:tc>
        <w:tc>
          <w:tcPr>
            <w:tcW w:w="1304" w:type="dxa"/>
            <w:tcBorders>
              <w:bottom w:val="single" w:sz="6" w:space="0" w:color="1E4496" w:themeColor="text2"/>
            </w:tcBorders>
            <w:tcMar>
              <w:top w:w="85" w:type="dxa"/>
              <w:left w:w="113" w:type="dxa"/>
              <w:bottom w:w="85" w:type="dxa"/>
              <w:right w:w="113" w:type="dxa"/>
            </w:tcMar>
            <w:vAlign w:val="center"/>
          </w:tcPr>
          <w:p w14:paraId="0F7925AE" w14:textId="77777777" w:rsidR="00243A88" w:rsidRPr="00243A88" w:rsidRDefault="00243A88" w:rsidP="00243A88">
            <w:pPr>
              <w:pStyle w:val="CDITable-RowCentrens"/>
              <w:rPr>
                <w:lang w:val="en-GB"/>
              </w:rPr>
            </w:pPr>
            <w:r w:rsidRPr="00243A88">
              <w:rPr>
                <w:lang w:val="en-GB"/>
              </w:rPr>
              <w:t>33.7</w:t>
            </w:r>
          </w:p>
        </w:tc>
        <w:tc>
          <w:tcPr>
            <w:tcW w:w="1304" w:type="dxa"/>
            <w:tcBorders>
              <w:bottom w:val="single" w:sz="6" w:space="0" w:color="1E4496" w:themeColor="text2"/>
            </w:tcBorders>
            <w:tcMar>
              <w:top w:w="85" w:type="dxa"/>
              <w:left w:w="113" w:type="dxa"/>
              <w:bottom w:w="85" w:type="dxa"/>
              <w:right w:w="113" w:type="dxa"/>
            </w:tcMar>
            <w:vAlign w:val="center"/>
          </w:tcPr>
          <w:p w14:paraId="35A748FF" w14:textId="77777777" w:rsidR="00243A88" w:rsidRPr="00243A88" w:rsidRDefault="00243A88" w:rsidP="00243A88">
            <w:pPr>
              <w:pStyle w:val="CDITable-RowCentrens"/>
              <w:rPr>
                <w:lang w:val="en-GB"/>
              </w:rPr>
            </w:pPr>
            <w:r w:rsidRPr="00243A88">
              <w:rPr>
                <w:lang w:val="en-GB"/>
              </w:rPr>
              <w:t>38.7</w:t>
            </w:r>
          </w:p>
        </w:tc>
        <w:tc>
          <w:tcPr>
            <w:tcW w:w="1304" w:type="dxa"/>
            <w:tcBorders>
              <w:bottom w:val="single" w:sz="6" w:space="0" w:color="1E4496" w:themeColor="text2"/>
            </w:tcBorders>
            <w:tcMar>
              <w:top w:w="85" w:type="dxa"/>
              <w:left w:w="113" w:type="dxa"/>
              <w:bottom w:w="85" w:type="dxa"/>
              <w:right w:w="113" w:type="dxa"/>
            </w:tcMar>
            <w:vAlign w:val="center"/>
          </w:tcPr>
          <w:p w14:paraId="6DA82EBC" w14:textId="77777777" w:rsidR="00243A88" w:rsidRPr="00243A88" w:rsidRDefault="00243A88" w:rsidP="00243A88">
            <w:pPr>
              <w:pStyle w:val="CDITable-RowCentrens"/>
              <w:rPr>
                <w:lang w:val="en-GB"/>
              </w:rPr>
            </w:pPr>
            <w:r w:rsidRPr="00243A88">
              <w:rPr>
                <w:lang w:val="en-GB"/>
              </w:rPr>
              <w:t>33.7</w:t>
            </w:r>
          </w:p>
        </w:tc>
        <w:tc>
          <w:tcPr>
            <w:tcW w:w="1304" w:type="dxa"/>
            <w:tcBorders>
              <w:bottom w:val="single" w:sz="6" w:space="0" w:color="1E4496" w:themeColor="text2"/>
            </w:tcBorders>
            <w:tcMar>
              <w:top w:w="85" w:type="dxa"/>
              <w:left w:w="113" w:type="dxa"/>
              <w:bottom w:w="85" w:type="dxa"/>
              <w:right w:w="113" w:type="dxa"/>
            </w:tcMar>
            <w:vAlign w:val="center"/>
          </w:tcPr>
          <w:p w14:paraId="6815C2CD" w14:textId="77777777" w:rsidR="00243A88" w:rsidRPr="00243A88" w:rsidRDefault="00243A88" w:rsidP="00243A88">
            <w:pPr>
              <w:pStyle w:val="CDITable-RowCentrens"/>
              <w:rPr>
                <w:lang w:val="en-GB"/>
              </w:rPr>
            </w:pPr>
            <w:r w:rsidRPr="00243A88">
              <w:rPr>
                <w:lang w:val="en-GB"/>
              </w:rPr>
              <w:t>38.8</w:t>
            </w:r>
          </w:p>
        </w:tc>
        <w:tc>
          <w:tcPr>
            <w:tcW w:w="1304" w:type="dxa"/>
            <w:tcBorders>
              <w:bottom w:val="single" w:sz="6" w:space="0" w:color="1E4496" w:themeColor="text2"/>
            </w:tcBorders>
            <w:tcMar>
              <w:top w:w="85" w:type="dxa"/>
              <w:left w:w="113" w:type="dxa"/>
              <w:bottom w:w="85" w:type="dxa"/>
              <w:right w:w="113" w:type="dxa"/>
            </w:tcMar>
            <w:vAlign w:val="center"/>
          </w:tcPr>
          <w:p w14:paraId="25DF30E1" w14:textId="77777777" w:rsidR="00243A88" w:rsidRPr="00243A88" w:rsidRDefault="00243A88" w:rsidP="00243A88">
            <w:pPr>
              <w:pStyle w:val="CDITable-RowCentrens"/>
              <w:rPr>
                <w:lang w:val="en-GB"/>
              </w:rPr>
            </w:pPr>
            <w:r w:rsidRPr="00243A88">
              <w:rPr>
                <w:lang w:val="en-GB"/>
              </w:rPr>
              <w:t>26.5</w:t>
            </w:r>
          </w:p>
        </w:tc>
        <w:tc>
          <w:tcPr>
            <w:tcW w:w="1304" w:type="dxa"/>
            <w:tcBorders>
              <w:bottom w:val="single" w:sz="6" w:space="0" w:color="1E4496" w:themeColor="text2"/>
            </w:tcBorders>
            <w:tcMar>
              <w:top w:w="85" w:type="dxa"/>
              <w:left w:w="113" w:type="dxa"/>
              <w:bottom w:w="85" w:type="dxa"/>
              <w:right w:w="113" w:type="dxa"/>
            </w:tcMar>
            <w:vAlign w:val="center"/>
          </w:tcPr>
          <w:p w14:paraId="7E62EB9F" w14:textId="77777777" w:rsidR="00243A88" w:rsidRPr="00243A88" w:rsidRDefault="00243A88" w:rsidP="00243A88">
            <w:pPr>
              <w:pStyle w:val="CDITable-RowCentrens"/>
              <w:rPr>
                <w:lang w:val="en-GB"/>
              </w:rPr>
            </w:pPr>
            <w:r w:rsidRPr="00243A88">
              <w:rPr>
                <w:lang w:val="en-GB"/>
              </w:rPr>
              <w:t>30.3</w:t>
            </w:r>
          </w:p>
        </w:tc>
      </w:tr>
      <w:tr w:rsidR="00243A88" w:rsidRPr="00243A88" w14:paraId="22409F92" w14:textId="77777777" w:rsidTr="00243A88">
        <w:trPr>
          <w:trHeight w:val="60"/>
        </w:trPr>
        <w:tc>
          <w:tcPr>
            <w:tcW w:w="181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8FDC31" w14:textId="77777777" w:rsidR="00243A88" w:rsidRPr="00243A88" w:rsidRDefault="00243A88" w:rsidP="00243A88">
            <w:pPr>
              <w:pStyle w:val="CDITable-RowLeftns"/>
              <w:rPr>
                <w:lang w:val="en-GB"/>
              </w:rPr>
            </w:pPr>
            <w:r w:rsidRPr="00243A88">
              <w:rPr>
                <w:lang w:val="en-GB"/>
              </w:rPr>
              <w:t>New South Wales</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FEF7F4" w14:textId="77777777" w:rsidR="00243A88" w:rsidRPr="00243A88" w:rsidRDefault="00243A88" w:rsidP="00243A88">
            <w:pPr>
              <w:pStyle w:val="CDITable-RowCentrens"/>
              <w:rPr>
                <w:lang w:val="en-GB"/>
              </w:rPr>
            </w:pPr>
            <w:r w:rsidRPr="00243A88">
              <w:rPr>
                <w:lang w:val="en-GB"/>
              </w:rPr>
              <w:t>31.9</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7B0F4D" w14:textId="77777777" w:rsidR="00243A88" w:rsidRPr="00243A88" w:rsidRDefault="00243A88" w:rsidP="00243A88">
            <w:pPr>
              <w:pStyle w:val="CDITable-RowCentrens"/>
              <w:rPr>
                <w:lang w:val="en-GB"/>
              </w:rPr>
            </w:pPr>
            <w:r w:rsidRPr="00243A88">
              <w:rPr>
                <w:lang w:val="en-GB"/>
              </w:rPr>
              <w:t>35.0</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06D7A2" w14:textId="77777777" w:rsidR="00243A88" w:rsidRPr="00243A88" w:rsidRDefault="00243A88" w:rsidP="00243A88">
            <w:pPr>
              <w:pStyle w:val="CDITable-RowCentrens"/>
              <w:rPr>
                <w:lang w:val="en-GB"/>
              </w:rPr>
            </w:pPr>
            <w:r w:rsidRPr="00243A88">
              <w:rPr>
                <w:lang w:val="en-GB"/>
              </w:rPr>
              <w:t>32.0</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8B59CF" w14:textId="77777777" w:rsidR="00243A88" w:rsidRPr="00243A88" w:rsidRDefault="00243A88" w:rsidP="00243A88">
            <w:pPr>
              <w:pStyle w:val="CDITable-RowCentrens"/>
              <w:rPr>
                <w:lang w:val="en-GB"/>
              </w:rPr>
            </w:pPr>
            <w:r w:rsidRPr="00243A88">
              <w:rPr>
                <w:lang w:val="en-GB"/>
              </w:rPr>
              <w:t>35.1</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0152FC" w14:textId="77777777" w:rsidR="00243A88" w:rsidRPr="00243A88" w:rsidRDefault="00243A88" w:rsidP="00243A88">
            <w:pPr>
              <w:pStyle w:val="CDITable-RowCentrens"/>
              <w:rPr>
                <w:lang w:val="en-GB"/>
              </w:rPr>
            </w:pPr>
            <w:r w:rsidRPr="00243A88">
              <w:rPr>
                <w:lang w:val="en-GB"/>
              </w:rPr>
              <w:t>23.1</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D95FE6" w14:textId="77777777" w:rsidR="00243A88" w:rsidRPr="00243A88" w:rsidRDefault="00243A88" w:rsidP="00243A88">
            <w:pPr>
              <w:pStyle w:val="CDITable-RowCentrens"/>
              <w:rPr>
                <w:lang w:val="en-GB"/>
              </w:rPr>
            </w:pPr>
            <w:r w:rsidRPr="00243A88">
              <w:rPr>
                <w:lang w:val="en-GB"/>
              </w:rPr>
              <w:t>24.2</w:t>
            </w:r>
          </w:p>
        </w:tc>
      </w:tr>
      <w:tr w:rsidR="00243A88" w:rsidRPr="00243A88" w14:paraId="264DB87A" w14:textId="77777777" w:rsidTr="00243A88">
        <w:trPr>
          <w:trHeight w:val="60"/>
        </w:trPr>
        <w:tc>
          <w:tcPr>
            <w:tcW w:w="181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36738A" w14:textId="77777777" w:rsidR="00243A88" w:rsidRPr="00243A88" w:rsidRDefault="00243A88" w:rsidP="00243A88">
            <w:pPr>
              <w:pStyle w:val="CDITable-RowLeftns"/>
              <w:rPr>
                <w:lang w:val="en-GB"/>
              </w:rPr>
            </w:pPr>
            <w:r w:rsidRPr="00243A88">
              <w:rPr>
                <w:lang w:val="en-GB"/>
              </w:rPr>
              <w:t>Northern Territory</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FB4442" w14:textId="77777777" w:rsidR="00243A88" w:rsidRPr="00243A88" w:rsidRDefault="00243A88" w:rsidP="00243A88">
            <w:pPr>
              <w:pStyle w:val="CDITable-RowCentrens"/>
              <w:rPr>
                <w:lang w:val="en-GB"/>
              </w:rPr>
            </w:pPr>
            <w:r w:rsidRPr="00243A88">
              <w:rPr>
                <w:lang w:val="en-GB"/>
              </w:rPr>
              <w:t>44.3</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766A9F" w14:textId="77777777" w:rsidR="00243A88" w:rsidRPr="00243A88" w:rsidRDefault="00243A88" w:rsidP="00243A88">
            <w:pPr>
              <w:pStyle w:val="CDITable-RowCentrens"/>
              <w:rPr>
                <w:lang w:val="en-GB"/>
              </w:rPr>
            </w:pPr>
            <w:r w:rsidRPr="00243A88">
              <w:rPr>
                <w:lang w:val="en-GB"/>
              </w:rPr>
              <w:t>40.6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E53D04" w14:textId="77777777" w:rsidR="00243A88" w:rsidRPr="00243A88" w:rsidRDefault="00243A88" w:rsidP="00243A88">
            <w:pPr>
              <w:pStyle w:val="CDITable-RowCentrens"/>
              <w:rPr>
                <w:lang w:val="en-GB"/>
              </w:rPr>
            </w:pPr>
            <w:r w:rsidRPr="00243A88">
              <w:rPr>
                <w:lang w:val="en-GB"/>
              </w:rPr>
              <w:t>44.3</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628178" w14:textId="77777777" w:rsidR="00243A88" w:rsidRPr="00243A88" w:rsidRDefault="00243A88" w:rsidP="00243A88">
            <w:pPr>
              <w:pStyle w:val="CDITable-RowCentrens"/>
              <w:rPr>
                <w:lang w:val="en-GB"/>
              </w:rPr>
            </w:pPr>
            <w:r w:rsidRPr="00243A88">
              <w:rPr>
                <w:lang w:val="en-GB"/>
              </w:rPr>
              <w:t>40.7</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0DA938" w14:textId="77777777" w:rsidR="00243A88" w:rsidRPr="00243A88" w:rsidRDefault="00243A88" w:rsidP="00243A88">
            <w:pPr>
              <w:pStyle w:val="CDITable-RowCentrens"/>
              <w:rPr>
                <w:lang w:val="en-GB"/>
              </w:rPr>
            </w:pPr>
            <w:r w:rsidRPr="00243A88">
              <w:rPr>
                <w:lang w:val="en-GB"/>
              </w:rPr>
              <w:t>28.1</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218DE7" w14:textId="77777777" w:rsidR="00243A88" w:rsidRPr="00243A88" w:rsidRDefault="00243A88" w:rsidP="00243A88">
            <w:pPr>
              <w:pStyle w:val="CDITable-RowCentrens"/>
              <w:rPr>
                <w:lang w:val="en-GB"/>
              </w:rPr>
            </w:pPr>
            <w:r w:rsidRPr="00243A88">
              <w:rPr>
                <w:lang w:val="en-GB"/>
              </w:rPr>
              <w:t>23.8</w:t>
            </w:r>
          </w:p>
        </w:tc>
      </w:tr>
      <w:tr w:rsidR="00243A88" w:rsidRPr="00243A88" w14:paraId="3F237D80" w14:textId="77777777" w:rsidTr="00243A88">
        <w:trPr>
          <w:trHeight w:val="60"/>
        </w:trPr>
        <w:tc>
          <w:tcPr>
            <w:tcW w:w="181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AAE6D5" w14:textId="77777777" w:rsidR="00243A88" w:rsidRPr="00243A88" w:rsidRDefault="00243A88" w:rsidP="00243A88">
            <w:pPr>
              <w:pStyle w:val="CDITable-RowLeftns"/>
              <w:rPr>
                <w:lang w:val="en-GB"/>
              </w:rPr>
            </w:pPr>
            <w:r w:rsidRPr="00243A88">
              <w:rPr>
                <w:lang w:val="en-GB"/>
              </w:rPr>
              <w:t>Queensland</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6629EF" w14:textId="77777777" w:rsidR="00243A88" w:rsidRPr="00243A88" w:rsidRDefault="00243A88" w:rsidP="00243A88">
            <w:pPr>
              <w:pStyle w:val="CDITable-RowCentrens"/>
              <w:rPr>
                <w:lang w:val="en-GB"/>
              </w:rPr>
            </w:pPr>
            <w:r w:rsidRPr="00243A88">
              <w:rPr>
                <w:lang w:val="en-GB"/>
              </w:rPr>
              <w:t>38.5</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638446" w14:textId="77777777" w:rsidR="00243A88" w:rsidRPr="00243A88" w:rsidRDefault="00243A88" w:rsidP="00243A88">
            <w:pPr>
              <w:pStyle w:val="CDITable-RowCentrens"/>
              <w:rPr>
                <w:lang w:val="en-GB"/>
              </w:rPr>
            </w:pPr>
            <w:r w:rsidRPr="00243A88">
              <w:rPr>
                <w:lang w:val="en-GB"/>
              </w:rPr>
              <w:t>43.6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D65215" w14:textId="77777777" w:rsidR="00243A88" w:rsidRPr="00243A88" w:rsidRDefault="00243A88" w:rsidP="00243A88">
            <w:pPr>
              <w:pStyle w:val="CDITable-RowCentrens"/>
              <w:rPr>
                <w:lang w:val="en-GB"/>
              </w:rPr>
            </w:pPr>
            <w:r w:rsidRPr="00243A88">
              <w:rPr>
                <w:lang w:val="en-GB"/>
              </w:rPr>
              <w:t>38.6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17FBF8" w14:textId="77777777" w:rsidR="00243A88" w:rsidRPr="00243A88" w:rsidRDefault="00243A88" w:rsidP="00243A88">
            <w:pPr>
              <w:pStyle w:val="CDITable-RowCentrens"/>
              <w:rPr>
                <w:lang w:val="en-GB"/>
              </w:rPr>
            </w:pPr>
            <w:r w:rsidRPr="00243A88">
              <w:rPr>
                <w:lang w:val="en-GB"/>
              </w:rPr>
              <w:t>43.8</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2A3B2C" w14:textId="77777777" w:rsidR="00243A88" w:rsidRPr="00243A88" w:rsidRDefault="00243A88" w:rsidP="00243A88">
            <w:pPr>
              <w:pStyle w:val="CDITable-RowCentrens"/>
              <w:rPr>
                <w:lang w:val="en-GB"/>
              </w:rPr>
            </w:pPr>
            <w:r w:rsidRPr="00243A88">
              <w:rPr>
                <w:lang w:val="en-GB"/>
              </w:rPr>
              <w:t>27.7</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2CFE46" w14:textId="77777777" w:rsidR="00243A88" w:rsidRPr="00243A88" w:rsidRDefault="00243A88" w:rsidP="00243A88">
            <w:pPr>
              <w:pStyle w:val="CDITable-RowCentrens"/>
              <w:rPr>
                <w:lang w:val="en-GB"/>
              </w:rPr>
            </w:pPr>
            <w:r w:rsidRPr="00243A88">
              <w:rPr>
                <w:lang w:val="en-GB"/>
              </w:rPr>
              <w:t>27.4</w:t>
            </w:r>
          </w:p>
        </w:tc>
      </w:tr>
      <w:tr w:rsidR="00243A88" w:rsidRPr="00243A88" w14:paraId="5E462A69" w14:textId="77777777" w:rsidTr="00243A88">
        <w:trPr>
          <w:trHeight w:val="60"/>
        </w:trPr>
        <w:tc>
          <w:tcPr>
            <w:tcW w:w="181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926892" w14:textId="77777777" w:rsidR="00243A88" w:rsidRPr="00243A88" w:rsidRDefault="00243A88" w:rsidP="00243A88">
            <w:pPr>
              <w:pStyle w:val="CDITable-RowLeftns"/>
              <w:rPr>
                <w:lang w:val="en-GB"/>
              </w:rPr>
            </w:pPr>
            <w:r w:rsidRPr="00243A88">
              <w:rPr>
                <w:lang w:val="en-GB"/>
              </w:rPr>
              <w:t>South Australia</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C29769" w14:textId="77777777" w:rsidR="00243A88" w:rsidRPr="00243A88" w:rsidRDefault="00243A88" w:rsidP="00243A88">
            <w:pPr>
              <w:pStyle w:val="CDITable-RowCentrens"/>
              <w:rPr>
                <w:lang w:val="en-GB"/>
              </w:rPr>
            </w:pPr>
            <w:r w:rsidRPr="00243A88">
              <w:rPr>
                <w:lang w:val="en-GB"/>
              </w:rPr>
              <w:t>32.6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375FF9" w14:textId="77777777" w:rsidR="00243A88" w:rsidRPr="00243A88" w:rsidRDefault="00243A88" w:rsidP="00243A88">
            <w:pPr>
              <w:pStyle w:val="CDITable-RowCentrens"/>
              <w:rPr>
                <w:lang w:val="en-GB"/>
              </w:rPr>
            </w:pPr>
            <w:r w:rsidRPr="00243A88">
              <w:rPr>
                <w:lang w:val="en-GB"/>
              </w:rPr>
              <w:t>35.8</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69C293" w14:textId="77777777" w:rsidR="00243A88" w:rsidRPr="00243A88" w:rsidRDefault="00243A88" w:rsidP="00243A88">
            <w:pPr>
              <w:pStyle w:val="CDITable-RowCentrens"/>
              <w:rPr>
                <w:lang w:val="en-GB"/>
              </w:rPr>
            </w:pPr>
            <w:r w:rsidRPr="00243A88">
              <w:rPr>
                <w:lang w:val="en-GB"/>
              </w:rPr>
              <w:t>32.7</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5A698D" w14:textId="77777777" w:rsidR="00243A88" w:rsidRPr="00243A88" w:rsidRDefault="00243A88" w:rsidP="00243A88">
            <w:pPr>
              <w:pStyle w:val="CDITable-RowCentrens"/>
              <w:rPr>
                <w:lang w:val="en-GB"/>
              </w:rPr>
            </w:pPr>
            <w:r w:rsidRPr="00243A88">
              <w:rPr>
                <w:lang w:val="en-GB"/>
              </w:rPr>
              <w:t>35.9</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90327F" w14:textId="77777777" w:rsidR="00243A88" w:rsidRPr="00243A88" w:rsidRDefault="00243A88" w:rsidP="00243A88">
            <w:pPr>
              <w:pStyle w:val="CDITable-RowCentrens"/>
              <w:rPr>
                <w:lang w:val="en-GB"/>
              </w:rPr>
            </w:pPr>
            <w:r w:rsidRPr="00243A88">
              <w:rPr>
                <w:lang w:val="en-GB"/>
              </w:rPr>
              <w:t>24.0</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EDF7BE" w14:textId="77777777" w:rsidR="00243A88" w:rsidRPr="00243A88" w:rsidRDefault="00243A88" w:rsidP="00243A88">
            <w:pPr>
              <w:pStyle w:val="CDITable-RowCentrens"/>
              <w:rPr>
                <w:lang w:val="en-GB"/>
              </w:rPr>
            </w:pPr>
            <w:r w:rsidRPr="00243A88">
              <w:rPr>
                <w:lang w:val="en-GB"/>
              </w:rPr>
              <w:t>24.3</w:t>
            </w:r>
          </w:p>
        </w:tc>
      </w:tr>
      <w:tr w:rsidR="00243A88" w:rsidRPr="00243A88" w14:paraId="2AE2F563" w14:textId="77777777" w:rsidTr="00243A88">
        <w:trPr>
          <w:trHeight w:val="60"/>
        </w:trPr>
        <w:tc>
          <w:tcPr>
            <w:tcW w:w="181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D5D7AF" w14:textId="77777777" w:rsidR="00243A88" w:rsidRPr="00243A88" w:rsidRDefault="00243A88" w:rsidP="00243A88">
            <w:pPr>
              <w:pStyle w:val="CDITable-RowLeftns"/>
              <w:rPr>
                <w:lang w:val="en-GB"/>
              </w:rPr>
            </w:pPr>
            <w:r w:rsidRPr="00243A88">
              <w:rPr>
                <w:lang w:val="en-GB"/>
              </w:rPr>
              <w:t>Tasmania</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C030BC" w14:textId="77777777" w:rsidR="00243A88" w:rsidRPr="00243A88" w:rsidRDefault="00243A88" w:rsidP="00243A88">
            <w:pPr>
              <w:pStyle w:val="CDITable-RowCentrens"/>
              <w:rPr>
                <w:lang w:val="en-GB"/>
              </w:rPr>
            </w:pPr>
            <w:r w:rsidRPr="00243A88">
              <w:rPr>
                <w:lang w:val="en-GB"/>
              </w:rPr>
              <w:t>38.1</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1A862C" w14:textId="77777777" w:rsidR="00243A88" w:rsidRPr="00243A88" w:rsidRDefault="00243A88" w:rsidP="00243A88">
            <w:pPr>
              <w:pStyle w:val="CDITable-RowCentrens"/>
              <w:rPr>
                <w:lang w:val="en-GB"/>
              </w:rPr>
            </w:pPr>
            <w:r w:rsidRPr="00243A88">
              <w:rPr>
                <w:lang w:val="en-GB"/>
              </w:rPr>
              <w:t>39.4</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9A12B7" w14:textId="77777777" w:rsidR="00243A88" w:rsidRPr="00243A88" w:rsidRDefault="00243A88" w:rsidP="00243A88">
            <w:pPr>
              <w:pStyle w:val="CDITable-RowCentrens"/>
              <w:rPr>
                <w:lang w:val="en-GB"/>
              </w:rPr>
            </w:pPr>
            <w:r w:rsidRPr="00243A88">
              <w:rPr>
                <w:lang w:val="en-GB"/>
              </w:rPr>
              <w:t>38.2</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CCA9F4" w14:textId="77777777" w:rsidR="00243A88" w:rsidRPr="00243A88" w:rsidRDefault="00243A88" w:rsidP="00243A88">
            <w:pPr>
              <w:pStyle w:val="CDITable-RowCentrens"/>
              <w:rPr>
                <w:lang w:val="en-GB"/>
              </w:rPr>
            </w:pPr>
            <w:r w:rsidRPr="00243A88">
              <w:rPr>
                <w:lang w:val="en-GB"/>
              </w:rPr>
              <w:t>39.6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A0EDAD" w14:textId="77777777" w:rsidR="00243A88" w:rsidRPr="00243A88" w:rsidRDefault="00243A88" w:rsidP="00243A88">
            <w:pPr>
              <w:pStyle w:val="CDITable-RowCentrens"/>
              <w:rPr>
                <w:lang w:val="en-GB"/>
              </w:rPr>
            </w:pPr>
            <w:r w:rsidRPr="00243A88">
              <w:rPr>
                <w:lang w:val="en-GB"/>
              </w:rPr>
              <w:t>29.1</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CADF3D" w14:textId="77777777" w:rsidR="00243A88" w:rsidRPr="00243A88" w:rsidRDefault="00243A88" w:rsidP="00243A88">
            <w:pPr>
              <w:pStyle w:val="CDITable-RowCentrens"/>
              <w:rPr>
                <w:lang w:val="en-GB"/>
              </w:rPr>
            </w:pPr>
            <w:r w:rsidRPr="00243A88">
              <w:rPr>
                <w:lang w:val="en-GB"/>
              </w:rPr>
              <w:t>28.0</w:t>
            </w:r>
          </w:p>
        </w:tc>
      </w:tr>
      <w:tr w:rsidR="00243A88" w:rsidRPr="00243A88" w14:paraId="086742C4" w14:textId="77777777" w:rsidTr="00243A88">
        <w:trPr>
          <w:trHeight w:val="60"/>
        </w:trPr>
        <w:tc>
          <w:tcPr>
            <w:tcW w:w="181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ECA2B7" w14:textId="77777777" w:rsidR="00243A88" w:rsidRPr="00243A88" w:rsidRDefault="00243A88" w:rsidP="00243A88">
            <w:pPr>
              <w:pStyle w:val="CDITable-RowLeftns"/>
              <w:rPr>
                <w:lang w:val="en-GB"/>
              </w:rPr>
            </w:pPr>
            <w:r w:rsidRPr="00243A88">
              <w:rPr>
                <w:lang w:val="en-GB"/>
              </w:rPr>
              <w:t>Victoria</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42B38D3" w14:textId="77777777" w:rsidR="00243A88" w:rsidRPr="00243A88" w:rsidRDefault="00243A88" w:rsidP="00243A88">
            <w:pPr>
              <w:pStyle w:val="CDITable-RowCentrens"/>
              <w:rPr>
                <w:lang w:val="en-GB"/>
              </w:rPr>
            </w:pPr>
            <w:r w:rsidRPr="00243A88">
              <w:rPr>
                <w:lang w:val="en-GB"/>
              </w:rPr>
              <w:t>31.3</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2FB12C" w14:textId="77777777" w:rsidR="00243A88" w:rsidRPr="00243A88" w:rsidRDefault="00243A88" w:rsidP="00243A88">
            <w:pPr>
              <w:pStyle w:val="CDITable-RowCentrens"/>
              <w:rPr>
                <w:lang w:val="en-GB"/>
              </w:rPr>
            </w:pPr>
            <w:r w:rsidRPr="00243A88">
              <w:rPr>
                <w:lang w:val="en-GB"/>
              </w:rPr>
              <w:t>32.5</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ACB982" w14:textId="77777777" w:rsidR="00243A88" w:rsidRPr="00243A88" w:rsidRDefault="00243A88" w:rsidP="00243A88">
            <w:pPr>
              <w:pStyle w:val="CDITable-RowCentrens"/>
              <w:rPr>
                <w:lang w:val="en-GB"/>
              </w:rPr>
            </w:pPr>
            <w:r w:rsidRPr="00243A88">
              <w:rPr>
                <w:lang w:val="en-GB"/>
              </w:rPr>
              <w:t>31.4</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555F82" w14:textId="77777777" w:rsidR="00243A88" w:rsidRPr="00243A88" w:rsidRDefault="00243A88" w:rsidP="00243A88">
            <w:pPr>
              <w:pStyle w:val="CDITable-RowCentrens"/>
              <w:rPr>
                <w:lang w:val="en-GB"/>
              </w:rPr>
            </w:pPr>
            <w:r w:rsidRPr="00243A88">
              <w:rPr>
                <w:lang w:val="en-GB"/>
              </w:rPr>
              <w:t>32.6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3DC94E" w14:textId="77777777" w:rsidR="00243A88" w:rsidRPr="00243A88" w:rsidRDefault="00243A88" w:rsidP="00243A88">
            <w:pPr>
              <w:pStyle w:val="CDITable-RowCentrens"/>
              <w:rPr>
                <w:lang w:val="en-GB"/>
              </w:rPr>
            </w:pPr>
            <w:r w:rsidRPr="00243A88">
              <w:rPr>
                <w:lang w:val="en-GB"/>
              </w:rPr>
              <w:t>22.6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608F52" w14:textId="77777777" w:rsidR="00243A88" w:rsidRPr="00243A88" w:rsidRDefault="00243A88" w:rsidP="00243A88">
            <w:pPr>
              <w:pStyle w:val="CDITable-RowCentrens"/>
              <w:rPr>
                <w:lang w:val="en-GB"/>
              </w:rPr>
            </w:pPr>
            <w:r w:rsidRPr="00243A88">
              <w:rPr>
                <w:lang w:val="en-GB"/>
              </w:rPr>
              <w:t>23.1</w:t>
            </w:r>
          </w:p>
        </w:tc>
      </w:tr>
      <w:tr w:rsidR="00243A88" w:rsidRPr="00243A88" w14:paraId="1BC07E4F" w14:textId="77777777" w:rsidTr="00243A88">
        <w:trPr>
          <w:trHeight w:val="60"/>
        </w:trPr>
        <w:tc>
          <w:tcPr>
            <w:tcW w:w="181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7903FC" w14:textId="77777777" w:rsidR="00243A88" w:rsidRPr="00243A88" w:rsidRDefault="00243A88" w:rsidP="00243A88">
            <w:pPr>
              <w:pStyle w:val="CDITable-RowLeftns"/>
              <w:rPr>
                <w:lang w:val="en-GB"/>
              </w:rPr>
            </w:pPr>
            <w:r w:rsidRPr="00243A88">
              <w:rPr>
                <w:lang w:val="en-GB"/>
              </w:rPr>
              <w:t>Western Australia</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9ACFE2" w14:textId="77777777" w:rsidR="00243A88" w:rsidRPr="00243A88" w:rsidRDefault="00243A88" w:rsidP="00243A88">
            <w:pPr>
              <w:pStyle w:val="CDITable-RowCentrens"/>
              <w:rPr>
                <w:lang w:val="en-GB"/>
              </w:rPr>
            </w:pPr>
            <w:r w:rsidRPr="00243A88">
              <w:rPr>
                <w:lang w:val="en-GB"/>
              </w:rPr>
              <w:t>30.5</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25FC53" w14:textId="77777777" w:rsidR="00243A88" w:rsidRPr="00243A88" w:rsidRDefault="00243A88" w:rsidP="00243A88">
            <w:pPr>
              <w:pStyle w:val="CDITable-RowCentrens"/>
              <w:rPr>
                <w:lang w:val="en-GB"/>
              </w:rPr>
            </w:pPr>
            <w:r w:rsidRPr="00243A88">
              <w:rPr>
                <w:lang w:val="en-GB"/>
              </w:rPr>
              <w:t>32.8</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4DD337" w14:textId="77777777" w:rsidR="00243A88" w:rsidRPr="00243A88" w:rsidRDefault="00243A88" w:rsidP="00243A88">
            <w:pPr>
              <w:pStyle w:val="CDITable-RowCentrens"/>
              <w:rPr>
                <w:lang w:val="en-GB"/>
              </w:rPr>
            </w:pPr>
            <w:r w:rsidRPr="00243A88">
              <w:rPr>
                <w:lang w:val="en-GB"/>
              </w:rPr>
              <w:t>30.6</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ACE7BC" w14:textId="77777777" w:rsidR="00243A88" w:rsidRPr="00243A88" w:rsidRDefault="00243A88" w:rsidP="00243A88">
            <w:pPr>
              <w:pStyle w:val="CDITable-RowCentrens"/>
              <w:rPr>
                <w:lang w:val="en-GB"/>
              </w:rPr>
            </w:pPr>
            <w:r w:rsidRPr="00243A88">
              <w:rPr>
                <w:lang w:val="en-GB"/>
              </w:rPr>
              <w:t>32.9</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42C96E" w14:textId="77777777" w:rsidR="00243A88" w:rsidRPr="00243A88" w:rsidRDefault="00243A88" w:rsidP="00243A88">
            <w:pPr>
              <w:pStyle w:val="CDITable-RowCentrens"/>
              <w:rPr>
                <w:lang w:val="en-GB"/>
              </w:rPr>
            </w:pPr>
            <w:r w:rsidRPr="00243A88">
              <w:rPr>
                <w:lang w:val="en-GB"/>
              </w:rPr>
              <w:t>22.0</w:t>
            </w:r>
          </w:p>
        </w:tc>
        <w:tc>
          <w:tcPr>
            <w:tcW w:w="1304"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3621EE" w14:textId="77777777" w:rsidR="00243A88" w:rsidRPr="00243A88" w:rsidRDefault="00243A88" w:rsidP="00243A88">
            <w:pPr>
              <w:pStyle w:val="CDITable-RowCentrens"/>
              <w:rPr>
                <w:lang w:val="en-GB"/>
              </w:rPr>
            </w:pPr>
            <w:r w:rsidRPr="00243A88">
              <w:rPr>
                <w:lang w:val="en-GB"/>
              </w:rPr>
              <w:t>22.0</w:t>
            </w:r>
          </w:p>
        </w:tc>
      </w:tr>
    </w:tbl>
    <w:p w14:paraId="052A4B2A" w14:textId="77777777" w:rsidR="00370137" w:rsidRPr="00370137" w:rsidRDefault="00370137" w:rsidP="00370137">
      <w:pPr>
        <w:pStyle w:val="CDITable-FirstFootnote"/>
        <w:rPr>
          <w:lang w:val="en-GB"/>
        </w:rPr>
      </w:pPr>
      <w:r w:rsidRPr="00370137">
        <w:rPr>
          <w:lang w:val="en-GB"/>
        </w:rPr>
        <w:t>a</w:t>
      </w:r>
      <w:r w:rsidRPr="00370137">
        <w:rPr>
          <w:lang w:val="en-GB"/>
        </w:rPr>
        <w:tab/>
        <w:t xml:space="preserve">Source: Australian Immunisation Register data as </w:t>
      </w:r>
      <w:proofErr w:type="gramStart"/>
      <w:r w:rsidRPr="00370137">
        <w:rPr>
          <w:lang w:val="en-GB"/>
        </w:rPr>
        <w:t>at</w:t>
      </w:r>
      <w:proofErr w:type="gramEnd"/>
      <w:r w:rsidRPr="00370137">
        <w:rPr>
          <w:lang w:val="en-GB"/>
        </w:rPr>
        <w:t xml:space="preserve"> 2 February 2025.</w:t>
      </w:r>
    </w:p>
    <w:p w14:paraId="42922F59" w14:textId="77777777" w:rsidR="00370137" w:rsidRPr="00370137" w:rsidRDefault="00370137" w:rsidP="00370137">
      <w:pPr>
        <w:pStyle w:val="CDITable-Footnote"/>
        <w:rPr>
          <w:lang w:val="en-GB"/>
        </w:rPr>
      </w:pPr>
      <w:r w:rsidRPr="00370137">
        <w:rPr>
          <w:lang w:val="en-GB"/>
        </w:rPr>
        <w:t>b</w:t>
      </w:r>
      <w:r w:rsidRPr="00370137">
        <w:rPr>
          <w:lang w:val="en-GB"/>
        </w:rPr>
        <w:tab/>
        <w:t xml:space="preserve">Up-to-date vaccination coverage for diphtheria, tetanus and pertussis was assessed in line with Australian Immunisation Handbook recommendations: i.e. adults ≥ 50 years were deemed up to date for tetanus and diphtheria vaccination if they had received a tetanus or diphtheria-containing vaccine after the age of 40 years, and up to date for pertussis vaccination if they had received a pertussis-containing vaccine after the age of 40 years (for those aged 50–64 years) or 55 years (for those aged ≥ 65 years). Up-to-date vaccination coverage for each antigen was calculated by dividing the number of Medicare-registered adults deemed </w:t>
      </w:r>
      <w:proofErr w:type="gramStart"/>
      <w:r w:rsidRPr="00370137">
        <w:rPr>
          <w:lang w:val="en-GB"/>
        </w:rPr>
        <w:t>up-to-date</w:t>
      </w:r>
      <w:proofErr w:type="gramEnd"/>
      <w:r w:rsidRPr="00370137">
        <w:rPr>
          <w:lang w:val="en-GB"/>
        </w:rPr>
        <w:t xml:space="preserve"> as </w:t>
      </w:r>
      <w:proofErr w:type="gramStart"/>
      <w:r w:rsidRPr="00370137">
        <w:rPr>
          <w:lang w:val="en-GB"/>
        </w:rPr>
        <w:t>at</w:t>
      </w:r>
      <w:proofErr w:type="gramEnd"/>
      <w:r w:rsidRPr="00370137">
        <w:rPr>
          <w:lang w:val="en-GB"/>
        </w:rPr>
        <w:t xml:space="preserve"> 31 December 2024 by the total number of Medicare-registered adults in each age group.</w:t>
      </w:r>
    </w:p>
    <w:p w14:paraId="7D2F3FCC" w14:textId="77777777" w:rsidR="00370137" w:rsidRPr="00370137" w:rsidRDefault="00370137" w:rsidP="00370137">
      <w:pPr>
        <w:pStyle w:val="CDITable-Footnote"/>
        <w:rPr>
          <w:lang w:val="en-GB"/>
        </w:rPr>
      </w:pPr>
      <w:r w:rsidRPr="00370137">
        <w:rPr>
          <w:lang w:val="en-GB"/>
        </w:rPr>
        <w:t>c</w:t>
      </w:r>
      <w:r w:rsidRPr="00370137">
        <w:rPr>
          <w:lang w:val="en-GB"/>
        </w:rPr>
        <w:tab/>
        <w:t>Up-to-date vaccination coverage for these antigens are likely to be under-estimates as the AIR only expanded to include adult vaccinations in 2016, and the reporting of adult tetanus, diphtheria, and pertussis vaccinations is not currently mandatory.</w:t>
      </w:r>
    </w:p>
    <w:p w14:paraId="0BB50AD4" w14:textId="5979F5C7" w:rsidR="00243A88" w:rsidRDefault="00370137" w:rsidP="00243A88">
      <w:pPr>
        <w:pStyle w:val="CDITable-Footnote"/>
        <w:rPr>
          <w:lang w:val="en-GB"/>
        </w:rPr>
      </w:pPr>
      <w:r w:rsidRPr="00370137">
        <w:rPr>
          <w:lang w:val="en-GB"/>
        </w:rPr>
        <w:t>d</w:t>
      </w:r>
      <w:r w:rsidRPr="00370137">
        <w:rPr>
          <w:lang w:val="en-GB"/>
        </w:rPr>
        <w:tab/>
        <w:t xml:space="preserve">Age groups based on age </w:t>
      </w:r>
      <w:proofErr w:type="gramStart"/>
      <w:r w:rsidRPr="00370137">
        <w:rPr>
          <w:lang w:val="en-GB"/>
        </w:rPr>
        <w:t>at</w:t>
      </w:r>
      <w:proofErr w:type="gramEnd"/>
      <w:r w:rsidRPr="00370137">
        <w:rPr>
          <w:lang w:val="en-GB"/>
        </w:rPr>
        <w:t xml:space="preserve"> 31 December 2024.</w:t>
      </w:r>
      <w:r w:rsidR="00243A88">
        <w:rPr>
          <w:lang w:val="en-GB"/>
        </w:rPr>
        <w:br w:type="page"/>
      </w:r>
    </w:p>
    <w:p w14:paraId="1C8D6611" w14:textId="77777777" w:rsidR="003070BD" w:rsidRPr="003070BD" w:rsidRDefault="003070BD" w:rsidP="003070BD">
      <w:pPr>
        <w:pStyle w:val="Heading3"/>
        <w:rPr>
          <w:lang w:val="en-GB"/>
        </w:rPr>
      </w:pPr>
      <w:r w:rsidRPr="003070BD">
        <w:rPr>
          <w:lang w:val="en-GB"/>
        </w:rPr>
        <w:lastRenderedPageBreak/>
        <w:t>Up-to-date COVID-19 vaccination</w:t>
      </w:r>
    </w:p>
    <w:p w14:paraId="77915943" w14:textId="04015ED4" w:rsidR="003070BD" w:rsidRPr="003070BD" w:rsidRDefault="003070BD" w:rsidP="003070BD">
      <w:pPr>
        <w:rPr>
          <w:lang w:val="en-GB"/>
        </w:rPr>
      </w:pPr>
      <w:r w:rsidRPr="003070BD">
        <w:rPr>
          <w:lang w:val="en-GB"/>
        </w:rPr>
        <w:t>Nationally, 84.7% of adults aged 18–64 years had received at least one dose of a COVID-19 vaccine ever by 31 December 2024 (ranging from 79.2% in the Northern Territory to 88.5% in the Australian Capital Territory; Figure 33), with only 4.9% having received at least one dose in the past 12 months (i.e. during 2024; data not shown). As at 31 December 2024, a total of 86.5% of adults aged 65–74 years had received at least one dose of a COVID-19 vaccine ever (data not shown), with 25.6% having received at least one dose in the past 12 months (i.e. during 2024), ranging by jurisdiction from 12.5% in the Northern Territory to 40.2% in the Australian Capital Territory (Figure 33). For adults aged ≥ 75 years, 87.3% had received at least one dose of a COVID-19 vaccine ever by 31 December 2024; 37.0% had received at least one dose in the past 12 months (i.e. during 2024; data not shown); and 14.4% had received at least one dose in the past 6 months as at 31 December 2024 (i.e. since 1 July 2024), ranging from 6.0% in the Northern Territory to 22.5% in Tasmania (Figure 33). Only 5.7% of adults aged ≥ 75 years had received two doses during 2024 (i.e. one dose between 1 January – 30 June and a second dose between 1</w:t>
      </w:r>
      <w:r>
        <w:rPr>
          <w:lang w:val="en-GB"/>
        </w:rPr>
        <w:t> </w:t>
      </w:r>
      <w:r w:rsidRPr="003070BD">
        <w:rPr>
          <w:lang w:val="en-GB"/>
        </w:rPr>
        <w:t>July</w:t>
      </w:r>
      <w:r>
        <w:rPr>
          <w:lang w:val="en-GB"/>
        </w:rPr>
        <w:t> </w:t>
      </w:r>
      <w:r w:rsidRPr="003070BD">
        <w:rPr>
          <w:lang w:val="en-GB"/>
        </w:rPr>
        <w:t>– 31 December; data not shown).</w:t>
      </w:r>
    </w:p>
    <w:p w14:paraId="1E1A5D4C" w14:textId="77777777" w:rsidR="003070BD" w:rsidRDefault="003070BD" w:rsidP="003070BD">
      <w:pPr>
        <w:pStyle w:val="CDIFigure-Title"/>
        <w:rPr>
          <w:lang w:val="en-GB"/>
        </w:rPr>
      </w:pPr>
      <w:bookmarkStart w:id="65" w:name="_Toc229747034"/>
      <w:r w:rsidRPr="003070BD">
        <w:rPr>
          <w:lang w:val="en-GB"/>
        </w:rPr>
        <w:t xml:space="preserve">Figure 33: Up-to-date coverage for COVID-19 vaccination for adults by age group and </w:t>
      </w:r>
      <w:proofErr w:type="spellStart"/>
      <w:proofErr w:type="gramStart"/>
      <w:r w:rsidRPr="003070BD">
        <w:rPr>
          <w:lang w:val="en-GB"/>
        </w:rPr>
        <w:t>jurisdiction,</w:t>
      </w:r>
      <w:r w:rsidRPr="003070BD">
        <w:rPr>
          <w:vertAlign w:val="superscript"/>
          <w:lang w:val="en-GB"/>
        </w:rPr>
        <w:t>a</w:t>
      </w:r>
      <w:proofErr w:type="gramEnd"/>
      <w:r w:rsidRPr="003070BD">
        <w:rPr>
          <w:vertAlign w:val="superscript"/>
          <w:lang w:val="en-GB"/>
        </w:rPr>
        <w:t>,</w:t>
      </w:r>
      <w:proofErr w:type="gramStart"/>
      <w:r w:rsidRPr="003070BD">
        <w:rPr>
          <w:vertAlign w:val="superscript"/>
          <w:lang w:val="en-GB"/>
        </w:rPr>
        <w:t>b,c</w:t>
      </w:r>
      <w:proofErr w:type="gramEnd"/>
      <w:r w:rsidRPr="003070BD">
        <w:rPr>
          <w:vertAlign w:val="superscript"/>
          <w:lang w:val="en-GB"/>
        </w:rPr>
        <w:t>,d</w:t>
      </w:r>
      <w:proofErr w:type="spellEnd"/>
      <w:r w:rsidRPr="003070BD">
        <w:rPr>
          <w:lang w:val="en-GB"/>
        </w:rPr>
        <w:t xml:space="preserve"> Australia, 2024</w:t>
      </w:r>
      <w:bookmarkEnd w:id="65"/>
    </w:p>
    <w:p w14:paraId="7EA5A51A" w14:textId="2BD30880" w:rsidR="003070BD" w:rsidRPr="003070BD" w:rsidRDefault="003070BD" w:rsidP="003070BD">
      <w:pPr>
        <w:pStyle w:val="CDIFigure-Placeholder"/>
        <w:rPr>
          <w:lang w:val="en-GB"/>
        </w:rPr>
      </w:pPr>
      <w:r>
        <w:rPr>
          <w:noProof/>
          <w:lang w:val="en-GB"/>
          <w14:ligatures w14:val="none"/>
        </w:rPr>
        <w:drawing>
          <wp:inline distT="0" distB="0" distL="0" distR="0" wp14:anchorId="59F9EFBD" wp14:editId="3C938EB9">
            <wp:extent cx="6120765" cy="2016125"/>
            <wp:effectExtent l="0" t="0" r="0" b="3175"/>
            <wp:docPr id="1875462719" name="Picture 1" descr="Figure 33 shows up-to-date coverage for COVID-19 vaccination for adults by age group and jurisdiction, Australia, 2024. Nationally, 84.7% of adults aged 18–64 years had received at least one dose of a COVID-19 vaccine ever by 31 December 2024 (ranging from 79.2% in the Northern Territory to 88.5% in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62719" name="Picture 1" descr="Figure 33 shows up-to-date coverage for COVID-19 vaccination for adults by age group and jurisdiction, Australia, 2024. Nationally, 84.7% of adults aged 18–64 years had received at least one dose of a COVID-19 vaccine ever by 31 December 2024 (ranging from 79.2% in the Northern Territory to 88.5% in the Australian Capital Territory)."/>
                    <pic:cNvPicPr/>
                  </pic:nvPicPr>
                  <pic:blipFill>
                    <a:blip r:embed="rId50">
                      <a:extLst>
                        <a:ext uri="{28A0092B-C50C-407E-A947-70E740481C1C}">
                          <a14:useLocalDpi xmlns:a14="http://schemas.microsoft.com/office/drawing/2010/main" val="0"/>
                        </a:ext>
                      </a:extLst>
                    </a:blip>
                    <a:stretch>
                      <a:fillRect/>
                    </a:stretch>
                  </pic:blipFill>
                  <pic:spPr>
                    <a:xfrm>
                      <a:off x="0" y="0"/>
                      <a:ext cx="6120765" cy="2016125"/>
                    </a:xfrm>
                    <a:prstGeom prst="rect">
                      <a:avLst/>
                    </a:prstGeom>
                  </pic:spPr>
                </pic:pic>
              </a:graphicData>
            </a:graphic>
          </wp:inline>
        </w:drawing>
      </w:r>
    </w:p>
    <w:p w14:paraId="7479ED1F" w14:textId="77777777" w:rsidR="003070BD" w:rsidRPr="003070BD" w:rsidRDefault="003070BD" w:rsidP="003070BD">
      <w:pPr>
        <w:pStyle w:val="CDITable-Footnote"/>
        <w:rPr>
          <w:lang w:val="en-GB"/>
        </w:rPr>
      </w:pPr>
      <w:r w:rsidRPr="003070BD">
        <w:rPr>
          <w:lang w:val="en-GB"/>
        </w:rPr>
        <w:t>a</w:t>
      </w:r>
      <w:r w:rsidRPr="003070BD">
        <w:rPr>
          <w:lang w:val="en-GB"/>
        </w:rPr>
        <w:tab/>
        <w:t xml:space="preserve">Source: Australian Immunisation Register data as </w:t>
      </w:r>
      <w:proofErr w:type="gramStart"/>
      <w:r w:rsidRPr="003070BD">
        <w:rPr>
          <w:lang w:val="en-GB"/>
        </w:rPr>
        <w:t>at</w:t>
      </w:r>
      <w:proofErr w:type="gramEnd"/>
      <w:r w:rsidRPr="003070BD">
        <w:rPr>
          <w:lang w:val="en-GB"/>
        </w:rPr>
        <w:t xml:space="preserve"> 2 February 2025.</w:t>
      </w:r>
    </w:p>
    <w:p w14:paraId="048AA72A" w14:textId="3FB45AEE" w:rsidR="003070BD" w:rsidRPr="003070BD" w:rsidRDefault="003070BD" w:rsidP="003070BD">
      <w:pPr>
        <w:pStyle w:val="CDITable-Footnote"/>
        <w:rPr>
          <w:lang w:val="en-GB"/>
        </w:rPr>
      </w:pPr>
      <w:r w:rsidRPr="003070BD">
        <w:rPr>
          <w:lang w:val="en-GB"/>
        </w:rPr>
        <w:t>b</w:t>
      </w:r>
      <w:r w:rsidRPr="003070BD">
        <w:rPr>
          <w:lang w:val="en-GB"/>
        </w:rPr>
        <w:tab/>
        <w:t>Up-to-date COVID-19 vaccination coverage was assessed as at 31 December 2024 in line with Australian Immunisation Handbook recommendations in place during 2024: i.e., adults aged 18–64 years were deemed up to date for COVID-19 vaccination if they had ever received at least one dose of a COVID-19 vaccine; adults aged 65–74 years were deemed up to date for COVID-19 vaccination if they had received at least one dose of a COVID-19 vaccine in the previous 12 months (i.e.</w:t>
      </w:r>
      <w:r>
        <w:rPr>
          <w:lang w:val="en-GB"/>
        </w:rPr>
        <w:t> </w:t>
      </w:r>
      <w:r w:rsidRPr="003070BD">
        <w:rPr>
          <w:lang w:val="en-GB"/>
        </w:rPr>
        <w:t xml:space="preserve">during 2024); and adults aged ≥ 75 years were deemed up to date for COVID-19 vaccination if they had received at least one dose of a COVID-19 vaccine in the previous six months (i.e. since 1 July 2024). Up-to-date COVID-19 vaccination coverage was calculated by dividing the number of Medicare-registered adults deemed </w:t>
      </w:r>
      <w:proofErr w:type="gramStart"/>
      <w:r w:rsidRPr="003070BD">
        <w:rPr>
          <w:lang w:val="en-GB"/>
        </w:rPr>
        <w:t>up-to-date</w:t>
      </w:r>
      <w:proofErr w:type="gramEnd"/>
      <w:r w:rsidRPr="003070BD">
        <w:rPr>
          <w:lang w:val="en-GB"/>
        </w:rPr>
        <w:t xml:space="preserve"> as </w:t>
      </w:r>
      <w:proofErr w:type="gramStart"/>
      <w:r w:rsidRPr="003070BD">
        <w:rPr>
          <w:lang w:val="en-GB"/>
        </w:rPr>
        <w:t>at</w:t>
      </w:r>
      <w:proofErr w:type="gramEnd"/>
      <w:r w:rsidRPr="003070BD">
        <w:rPr>
          <w:lang w:val="en-GB"/>
        </w:rPr>
        <w:t xml:space="preserve"> 31 December 2024 by the total number of Medicare-registered adults registered in each age group.</w:t>
      </w:r>
    </w:p>
    <w:p w14:paraId="563BB51F" w14:textId="77777777" w:rsidR="003070BD" w:rsidRPr="003070BD" w:rsidRDefault="003070BD" w:rsidP="003070BD">
      <w:pPr>
        <w:pStyle w:val="CDITable-Footnote"/>
        <w:rPr>
          <w:lang w:val="en-GB"/>
        </w:rPr>
      </w:pPr>
      <w:r w:rsidRPr="003070BD">
        <w:rPr>
          <w:lang w:val="en-GB"/>
        </w:rPr>
        <w:t>c</w:t>
      </w:r>
      <w:r w:rsidRPr="003070BD">
        <w:rPr>
          <w:lang w:val="en-GB"/>
        </w:rPr>
        <w:tab/>
        <w:t>Note: The COVID-19 vaccination data included in this report was calculated using AIR data for both the numerator and denominator and therefore differs from COVID-19 vaccination data available elsewhere.</w:t>
      </w:r>
      <w:r w:rsidRPr="003070BD">
        <w:rPr>
          <w:vertAlign w:val="superscript"/>
          <w:lang w:val="en-GB"/>
        </w:rPr>
        <w:t>20</w:t>
      </w:r>
    </w:p>
    <w:p w14:paraId="16DA832A" w14:textId="5917DD65" w:rsidR="003070BD" w:rsidRDefault="003070BD" w:rsidP="003070BD">
      <w:pPr>
        <w:pStyle w:val="CDITable-Footnote"/>
        <w:rPr>
          <w:lang w:val="en-GB"/>
        </w:rPr>
      </w:pPr>
      <w:r w:rsidRPr="003070BD">
        <w:rPr>
          <w:lang w:val="en-GB"/>
        </w:rPr>
        <w:t>d</w:t>
      </w:r>
      <w:r w:rsidRPr="003070BD">
        <w:rPr>
          <w:lang w:val="en-GB"/>
        </w:rPr>
        <w:tab/>
        <w:t>ACT: Australian Capital Territory; NSW: New South Wales; NT: Northern Territory; Qld: Queensland; SA: South Australia; Tas.: Tasmania; Vic.: Victoria; WA: Western Australia.</w:t>
      </w:r>
      <w:r>
        <w:rPr>
          <w:lang w:val="en-GB"/>
        </w:rPr>
        <w:br w:type="page"/>
      </w:r>
    </w:p>
    <w:p w14:paraId="600F7CDD" w14:textId="77777777" w:rsidR="003070BD" w:rsidRPr="003070BD" w:rsidRDefault="003070BD" w:rsidP="003070BD">
      <w:pPr>
        <w:pStyle w:val="Heading3"/>
        <w:rPr>
          <w:lang w:val="en-GB"/>
        </w:rPr>
      </w:pPr>
      <w:r w:rsidRPr="003070BD">
        <w:rPr>
          <w:lang w:val="en-GB"/>
        </w:rPr>
        <w:lastRenderedPageBreak/>
        <w:t>Vaccination provider setting</w:t>
      </w:r>
    </w:p>
    <w:p w14:paraId="4D360B18" w14:textId="5A91AF90" w:rsidR="003070BD" w:rsidRPr="003070BD" w:rsidRDefault="003070BD" w:rsidP="003070BD">
      <w:pPr>
        <w:rPr>
          <w:lang w:val="en-GB"/>
        </w:rPr>
      </w:pPr>
      <w:r w:rsidRPr="003070BD">
        <w:rPr>
          <w:lang w:val="en-GB"/>
        </w:rPr>
        <w:t xml:space="preserve">In 2024, </w:t>
      </w:r>
      <w:proofErr w:type="gramStart"/>
      <w:r w:rsidRPr="003070BD">
        <w:rPr>
          <w:lang w:val="en-GB"/>
        </w:rPr>
        <w:t>the majority of</w:t>
      </w:r>
      <w:proofErr w:type="gramEnd"/>
      <w:r w:rsidRPr="003070BD">
        <w:rPr>
          <w:lang w:val="en-GB"/>
        </w:rPr>
        <w:t xml:space="preserve"> NIP vaccinations (excluding influenza) given to adults in Australia were administered in general practice settings (56.3% for those aged 20–64 years and 83.0% for ≥</w:t>
      </w:r>
      <w:r>
        <w:rPr>
          <w:lang w:val="en-GB"/>
        </w:rPr>
        <w:t> </w:t>
      </w:r>
      <w:r w:rsidRPr="003070BD">
        <w:rPr>
          <w:lang w:val="en-GB"/>
        </w:rPr>
        <w:t>65</w:t>
      </w:r>
      <w:r>
        <w:rPr>
          <w:lang w:val="en-GB"/>
        </w:rPr>
        <w:t> </w:t>
      </w:r>
      <w:r w:rsidRPr="003070BD">
        <w:rPr>
          <w:lang w:val="en-GB"/>
        </w:rPr>
        <w:t>years), followed by pharmacy settings (22.0% and 9.2%, respectively; Appendix A, Figure</w:t>
      </w:r>
      <w:r>
        <w:rPr>
          <w:lang w:val="en-GB"/>
        </w:rPr>
        <w:t> </w:t>
      </w:r>
      <w:r w:rsidRPr="003070BD">
        <w:rPr>
          <w:lang w:val="en-GB"/>
        </w:rPr>
        <w:t>A.8). General practice was the most common setting for adult influenza vaccination (38.5% for those aged 20–64 years and 74.7% for ≥ 65 years), followed by pharmacy (32.4% and 17.6%, respectively; Appendix A, Figure A.8). For COVID-19 vaccinations, pharmacy was the most common setting for adults aged 20–64 years (52.5%), followed by general practice (41.1%), while general practice was the most common setting for adults aged ≥ 65 years (60.1%), followed by pharmacy (34.8%; Appendix A, Figure A.8). A considerably lower percentage of NIP and influenza vaccinations were given in general practice in the Northern Territory than in other jurisdictions (Appendix A, Table A.14).</w:t>
      </w:r>
    </w:p>
    <w:p w14:paraId="0E7C56FB" w14:textId="77777777" w:rsidR="003070BD" w:rsidRPr="003070BD" w:rsidRDefault="003070BD" w:rsidP="003070BD">
      <w:pPr>
        <w:pStyle w:val="Heading2-newpage"/>
        <w:rPr>
          <w:lang w:val="en-GB"/>
        </w:rPr>
      </w:pPr>
      <w:bookmarkStart w:id="66" w:name="_Toc229747089"/>
      <w:r w:rsidRPr="003070BD">
        <w:rPr>
          <w:lang w:val="en-GB"/>
        </w:rPr>
        <w:lastRenderedPageBreak/>
        <w:t>Aboriginal and Torres Strait Islander adults</w:t>
      </w:r>
      <w:bookmarkEnd w:id="66"/>
    </w:p>
    <w:p w14:paraId="5321A3B7" w14:textId="77777777" w:rsidR="003070BD" w:rsidRPr="003070BD" w:rsidRDefault="003070BD" w:rsidP="003070BD">
      <w:pPr>
        <w:pStyle w:val="Heading3-lessspacebefore"/>
        <w:rPr>
          <w:lang w:val="en-GB"/>
        </w:rPr>
      </w:pPr>
      <w:r w:rsidRPr="003070BD">
        <w:rPr>
          <w:lang w:val="en-GB"/>
        </w:rPr>
        <w:t>Zoster vaccination</w:t>
      </w:r>
    </w:p>
    <w:p w14:paraId="4C9276BA" w14:textId="77777777" w:rsidR="003070BD" w:rsidRPr="003070BD" w:rsidRDefault="003070BD" w:rsidP="003070BD">
      <w:pPr>
        <w:pStyle w:val="Heading4"/>
        <w:spacing w:before="180"/>
        <w:rPr>
          <w:bCs w:val="0"/>
          <w:iCs w:val="0"/>
          <w:lang w:val="en-GB"/>
        </w:rPr>
      </w:pPr>
      <w:r w:rsidRPr="003070BD">
        <w:rPr>
          <w:bCs w:val="0"/>
          <w:iCs w:val="0"/>
          <w:lang w:val="en-GB"/>
        </w:rPr>
        <w:t>Shingrix uptake in NIP-eligible population aged ≥ 50 years</w:t>
      </w:r>
    </w:p>
    <w:p w14:paraId="2A5E10BD" w14:textId="77777777" w:rsidR="003070BD" w:rsidRDefault="003070BD" w:rsidP="003070BD">
      <w:pPr>
        <w:rPr>
          <w:lang w:val="en-GB"/>
        </w:rPr>
        <w:sectPr w:rsidR="003070BD" w:rsidSect="001E3ECB">
          <w:headerReference w:type="even" r:id="rId51"/>
          <w:footerReference w:type="even" r:id="rId52"/>
          <w:footerReference w:type="default" r:id="rId53"/>
          <w:headerReference w:type="first" r:id="rId54"/>
          <w:footerReference w:type="first" r:id="rId55"/>
          <w:footnotePr>
            <w:numFmt w:val="lowerRoman"/>
          </w:footnotePr>
          <w:pgSz w:w="11907" w:h="16840" w:code="9"/>
          <w:pgMar w:top="1134" w:right="1134" w:bottom="1134" w:left="1134" w:header="709" w:footer="567" w:gutter="0"/>
          <w:cols w:space="708"/>
          <w:docGrid w:linePitch="360"/>
        </w:sectPr>
      </w:pPr>
      <w:r w:rsidRPr="003070BD">
        <w:rPr>
          <w:lang w:val="en-GB"/>
        </w:rPr>
        <w:t xml:space="preserve">As </w:t>
      </w:r>
      <w:proofErr w:type="gramStart"/>
      <w:r w:rsidRPr="003070BD">
        <w:rPr>
          <w:lang w:val="en-GB"/>
        </w:rPr>
        <w:t>at</w:t>
      </w:r>
      <w:proofErr w:type="gramEnd"/>
      <w:r w:rsidRPr="003070BD">
        <w:rPr>
          <w:lang w:val="en-GB"/>
        </w:rPr>
        <w:t xml:space="preserve"> 31 December 2024, there were an estimated 118,845 and 57,906 Aboriginal and Torres Strait Islander adults aged 50–64 years and ≥ 65 years, respectively, who were eligible to receive Shingrix under the NIP following its inclusion on 1 November 2023. Of the eligible Aboriginal and Torres Strait Islander adults, 34.1% of those aged ≥ 65 years and 13.9% of those aged 50–64 years received at least one dose of Shingrix between 1 November 2023 and 31 December 2024, with 23.2% and 7.4%, respectively, having received two or more doses over this period (Table 6). By jurisdiction, uptake of at least one dose of Shingrix in the NIP-eligible population aged ≥ 65 years ranged from 20.0% (9.3% for two or more doses) in the Northern Territory to 47.2% (33.3% for two or more doses) in Tasmania. In the NIP-eligible population aged 50–64 years, uptake of at least one dose of Shingrix ranged from 10.2% in Victoria (and for uptake of two or more doses, from 5.3% in Western Australia) to 18.1% (and 11.5% for two or more doses) in the Australian Capital Territory (Table 6).</w:t>
      </w:r>
    </w:p>
    <w:p w14:paraId="384D1269" w14:textId="77777777" w:rsidR="003070BD" w:rsidRPr="003070BD" w:rsidRDefault="003070BD" w:rsidP="003070BD">
      <w:pPr>
        <w:pStyle w:val="CDITable-Title"/>
        <w:spacing w:before="0"/>
        <w:rPr>
          <w:lang w:val="en-GB"/>
        </w:rPr>
      </w:pPr>
      <w:bookmarkStart w:id="67" w:name="_Toc229747129"/>
      <w:r w:rsidRPr="003070BD">
        <w:rPr>
          <w:lang w:val="en-GB"/>
        </w:rPr>
        <w:lastRenderedPageBreak/>
        <w:t xml:space="preserve">Table 6: Shingrix vaccine uptake by 31 December 2024 in the National Immunisation Program (NIP) -eligible Aboriginal and Torres Strait Islander population by jurisdiction and age </w:t>
      </w:r>
      <w:proofErr w:type="spellStart"/>
      <w:proofErr w:type="gramStart"/>
      <w:r w:rsidRPr="003070BD">
        <w:rPr>
          <w:lang w:val="en-GB"/>
        </w:rPr>
        <w:t>group,</w:t>
      </w:r>
      <w:r w:rsidRPr="003070BD">
        <w:rPr>
          <w:vertAlign w:val="superscript"/>
          <w:lang w:val="en-GB"/>
        </w:rPr>
        <w:t>a</w:t>
      </w:r>
      <w:proofErr w:type="gramEnd"/>
      <w:r w:rsidRPr="003070BD">
        <w:rPr>
          <w:vertAlign w:val="superscript"/>
          <w:lang w:val="en-GB"/>
        </w:rPr>
        <w:t>,</w:t>
      </w:r>
      <w:proofErr w:type="gramStart"/>
      <w:r w:rsidRPr="003070BD">
        <w:rPr>
          <w:vertAlign w:val="superscript"/>
          <w:lang w:val="en-GB"/>
        </w:rPr>
        <w:t>b,c</w:t>
      </w:r>
      <w:proofErr w:type="spellEnd"/>
      <w:proofErr w:type="gramEnd"/>
      <w:r w:rsidRPr="003070BD">
        <w:rPr>
          <w:lang w:val="en-GB"/>
        </w:rPr>
        <w:t xml:space="preserve"> Australia</w:t>
      </w:r>
      <w:bookmarkEnd w:id="67"/>
    </w:p>
    <w:tbl>
      <w:tblPr>
        <w:tblW w:w="0" w:type="auto"/>
        <w:tblLayout w:type="fixed"/>
        <w:tblCellMar>
          <w:left w:w="0" w:type="dxa"/>
          <w:right w:w="0" w:type="dxa"/>
        </w:tblCellMar>
        <w:tblLook w:val="0000" w:firstRow="0" w:lastRow="0" w:firstColumn="0" w:lastColumn="0" w:noHBand="0" w:noVBand="0"/>
        <w:tblCaption w:val="Table 6: Shingrix vaccine uptake by 31 December 2024 in the National Immunisation Program (NIP) -eligible Aboriginal and Torres Strait Islander population by jurisdiction and age group,a,b,c Australia"/>
        <w:tblDescription w:val="Table 6 presents Shingrix vaccine uptake by 31 December 2024 in the NIP- eligible Aboriginal and Torres Strait Islander population by jurisdiction, Australia. Of the eligible Aboriginal and Torres Strait Islander adults, 34.1% of those aged ≥65 years and 13.9% of those aged 50–64 years received at least one dose of Shingrix between 1 November 2023 and 31 December 2024, with 23.2% and 7.4%, respectively, having received two or more doses over this period. By jurisdiction, uptake of at least one dose of Shingrix in the NIP-eligible population aged ≥65 years ranged from 20.0% (9.3% for two or more doses) in the Northern Territory to 47.2% (33.3% for two or more doses) in Tasmania."/>
      </w:tblPr>
      <w:tblGrid>
        <w:gridCol w:w="1361"/>
        <w:gridCol w:w="4195"/>
        <w:gridCol w:w="964"/>
        <w:gridCol w:w="963"/>
        <w:gridCol w:w="964"/>
        <w:gridCol w:w="964"/>
        <w:gridCol w:w="964"/>
        <w:gridCol w:w="964"/>
        <w:gridCol w:w="963"/>
        <w:gridCol w:w="964"/>
        <w:gridCol w:w="1077"/>
      </w:tblGrid>
      <w:tr w:rsidR="003B0178" w:rsidRPr="003B0178" w14:paraId="336C8A28" w14:textId="77777777" w:rsidTr="003B0178">
        <w:trPr>
          <w:trHeight w:val="60"/>
          <w:tblHeader/>
        </w:trPr>
        <w:tc>
          <w:tcPr>
            <w:tcW w:w="1361" w:type="dxa"/>
            <w:vMerge w:val="restart"/>
            <w:tcBorders>
              <w:top w:val="nil"/>
              <w:left w:val="nil"/>
              <w:bottom w:val="single" w:sz="6" w:space="0" w:color="1E4496"/>
            </w:tcBorders>
            <w:shd w:val="clear" w:color="auto" w:fill="1E4496" w:themeFill="text2"/>
            <w:tcMar>
              <w:top w:w="45" w:type="dxa"/>
              <w:left w:w="113" w:type="dxa"/>
              <w:bottom w:w="45" w:type="dxa"/>
              <w:right w:w="113" w:type="dxa"/>
            </w:tcMar>
            <w:vAlign w:val="bottom"/>
          </w:tcPr>
          <w:p w14:paraId="7FED47EA" w14:textId="77777777" w:rsidR="003B0178" w:rsidRPr="003B0178" w:rsidRDefault="003B0178" w:rsidP="003B0178">
            <w:pPr>
              <w:pStyle w:val="CDITable-HeaderRowLeftns"/>
              <w:rPr>
                <w:lang w:val="en-GB"/>
              </w:rPr>
            </w:pPr>
            <w:r w:rsidRPr="003B0178">
              <w:rPr>
                <w:lang w:val="en-GB"/>
              </w:rPr>
              <w:t>Age group</w:t>
            </w:r>
          </w:p>
        </w:tc>
        <w:tc>
          <w:tcPr>
            <w:tcW w:w="4195" w:type="dxa"/>
            <w:vMerge w:val="restart"/>
            <w:tcBorders>
              <w:top w:val="nil"/>
              <w:bottom w:val="single" w:sz="6" w:space="0" w:color="1E4496"/>
            </w:tcBorders>
            <w:shd w:val="clear" w:color="auto" w:fill="1E4496" w:themeFill="text2"/>
            <w:tcMar>
              <w:top w:w="45" w:type="dxa"/>
              <w:left w:w="113" w:type="dxa"/>
              <w:bottom w:w="45" w:type="dxa"/>
              <w:right w:w="113" w:type="dxa"/>
            </w:tcMar>
            <w:vAlign w:val="bottom"/>
          </w:tcPr>
          <w:p w14:paraId="4CECDD09" w14:textId="77777777" w:rsidR="003B0178" w:rsidRPr="003B0178" w:rsidRDefault="003B0178" w:rsidP="003B0178">
            <w:pPr>
              <w:pStyle w:val="CDITable-HeaderRowLeftns"/>
              <w:rPr>
                <w:lang w:val="en-GB"/>
              </w:rPr>
            </w:pPr>
            <w:r w:rsidRPr="003B0178">
              <w:rPr>
                <w:lang w:val="en-GB"/>
              </w:rPr>
              <w:t>Category</w:t>
            </w:r>
          </w:p>
        </w:tc>
        <w:tc>
          <w:tcPr>
            <w:tcW w:w="8787" w:type="dxa"/>
            <w:gridSpan w:val="9"/>
            <w:tcBorders>
              <w:top w:val="nil"/>
              <w:bottom w:val="single" w:sz="6" w:space="0" w:color="FFFFFF" w:themeColor="background1"/>
              <w:right w:val="single" w:sz="6" w:space="0" w:color="auto"/>
            </w:tcBorders>
            <w:shd w:val="clear" w:color="auto" w:fill="1E4496" w:themeFill="text2"/>
            <w:tcMar>
              <w:top w:w="45" w:type="dxa"/>
              <w:left w:w="113" w:type="dxa"/>
              <w:bottom w:w="45" w:type="dxa"/>
              <w:right w:w="113" w:type="dxa"/>
            </w:tcMar>
            <w:vAlign w:val="bottom"/>
          </w:tcPr>
          <w:p w14:paraId="35E87F68" w14:textId="77777777" w:rsidR="003B0178" w:rsidRPr="003B0178" w:rsidRDefault="003B0178" w:rsidP="003B0178">
            <w:pPr>
              <w:pStyle w:val="CDITable-HeaderRowCentrens"/>
            </w:pPr>
            <w:proofErr w:type="spellStart"/>
            <w:r w:rsidRPr="003B0178">
              <w:t>Jurisdiction</w:t>
            </w:r>
            <w:r w:rsidRPr="003B0178">
              <w:rPr>
                <w:vertAlign w:val="superscript"/>
              </w:rPr>
              <w:t>d</w:t>
            </w:r>
            <w:proofErr w:type="spellEnd"/>
          </w:p>
        </w:tc>
      </w:tr>
      <w:tr w:rsidR="003B0178" w:rsidRPr="003B0178" w14:paraId="2C03AC50" w14:textId="77777777" w:rsidTr="003B0178">
        <w:trPr>
          <w:trHeight w:val="60"/>
          <w:tblHeader/>
        </w:trPr>
        <w:tc>
          <w:tcPr>
            <w:tcW w:w="1361" w:type="dxa"/>
            <w:vMerge/>
            <w:tcBorders>
              <w:top w:val="single" w:sz="6" w:space="0" w:color="1E4496"/>
              <w:left w:val="nil"/>
              <w:bottom w:val="single" w:sz="6" w:space="0" w:color="1E4496"/>
            </w:tcBorders>
            <w:shd w:val="clear" w:color="auto" w:fill="1E4496" w:themeFill="text2"/>
            <w:tcMar>
              <w:top w:w="45" w:type="dxa"/>
              <w:bottom w:w="45" w:type="dxa"/>
            </w:tcMar>
          </w:tcPr>
          <w:p w14:paraId="65FCDE0C" w14:textId="77777777" w:rsidR="003B0178" w:rsidRPr="003B0178" w:rsidRDefault="003B0178" w:rsidP="003B0178">
            <w:pPr>
              <w:pStyle w:val="CDITable-RowCentrens"/>
            </w:pPr>
          </w:p>
        </w:tc>
        <w:tc>
          <w:tcPr>
            <w:tcW w:w="4195" w:type="dxa"/>
            <w:vMerge/>
            <w:tcBorders>
              <w:top w:val="single" w:sz="6" w:space="0" w:color="1E4496"/>
              <w:bottom w:val="single" w:sz="6" w:space="0" w:color="1E4496"/>
            </w:tcBorders>
            <w:shd w:val="clear" w:color="auto" w:fill="1E4496" w:themeFill="text2"/>
            <w:tcMar>
              <w:top w:w="45" w:type="dxa"/>
              <w:bottom w:w="45" w:type="dxa"/>
            </w:tcMar>
          </w:tcPr>
          <w:p w14:paraId="30DF5112" w14:textId="77777777" w:rsidR="003B0178" w:rsidRPr="003B0178" w:rsidRDefault="003B0178" w:rsidP="003B0178">
            <w:pPr>
              <w:pStyle w:val="CDITable-RowCentrens"/>
            </w:pPr>
          </w:p>
        </w:tc>
        <w:tc>
          <w:tcPr>
            <w:tcW w:w="964"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0235E9CC" w14:textId="77777777" w:rsidR="003B0178" w:rsidRPr="003B0178" w:rsidRDefault="003B0178" w:rsidP="003B0178">
            <w:pPr>
              <w:pStyle w:val="CDITable-HeaderRowCentrens"/>
            </w:pPr>
            <w:r w:rsidRPr="003B0178">
              <w:t>ACT</w:t>
            </w:r>
          </w:p>
        </w:tc>
        <w:tc>
          <w:tcPr>
            <w:tcW w:w="963"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6956EACF" w14:textId="77777777" w:rsidR="003B0178" w:rsidRPr="003B0178" w:rsidRDefault="003B0178" w:rsidP="003B0178">
            <w:pPr>
              <w:pStyle w:val="CDITable-HeaderRowCentrens"/>
            </w:pPr>
            <w:r w:rsidRPr="003B0178">
              <w:t>NSW</w:t>
            </w:r>
          </w:p>
        </w:tc>
        <w:tc>
          <w:tcPr>
            <w:tcW w:w="964"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467AEDC7" w14:textId="77777777" w:rsidR="003B0178" w:rsidRPr="003B0178" w:rsidRDefault="003B0178" w:rsidP="003B0178">
            <w:pPr>
              <w:pStyle w:val="CDITable-HeaderRowCentrens"/>
            </w:pPr>
            <w:r w:rsidRPr="003B0178">
              <w:t>NT</w:t>
            </w:r>
          </w:p>
        </w:tc>
        <w:tc>
          <w:tcPr>
            <w:tcW w:w="964"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7500CF52" w14:textId="77777777" w:rsidR="003B0178" w:rsidRPr="003B0178" w:rsidRDefault="003B0178" w:rsidP="003B0178">
            <w:pPr>
              <w:pStyle w:val="CDITable-HeaderRowCentrens"/>
            </w:pPr>
            <w:r w:rsidRPr="003B0178">
              <w:t>Qld</w:t>
            </w:r>
          </w:p>
        </w:tc>
        <w:tc>
          <w:tcPr>
            <w:tcW w:w="964"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3B1E6970" w14:textId="77777777" w:rsidR="003B0178" w:rsidRPr="003B0178" w:rsidRDefault="003B0178" w:rsidP="003B0178">
            <w:pPr>
              <w:pStyle w:val="CDITable-HeaderRowCentrens"/>
            </w:pPr>
            <w:r w:rsidRPr="003B0178">
              <w:t>SA</w:t>
            </w:r>
          </w:p>
        </w:tc>
        <w:tc>
          <w:tcPr>
            <w:tcW w:w="964"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18BFAFDA" w14:textId="77777777" w:rsidR="003B0178" w:rsidRPr="003B0178" w:rsidRDefault="003B0178" w:rsidP="003B0178">
            <w:pPr>
              <w:pStyle w:val="CDITable-HeaderRowCentrens"/>
            </w:pPr>
            <w:r w:rsidRPr="003B0178">
              <w:t>Tas.</w:t>
            </w:r>
          </w:p>
        </w:tc>
        <w:tc>
          <w:tcPr>
            <w:tcW w:w="963"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0CCA0096" w14:textId="77777777" w:rsidR="003B0178" w:rsidRPr="003B0178" w:rsidRDefault="003B0178" w:rsidP="003B0178">
            <w:pPr>
              <w:pStyle w:val="CDITable-HeaderRowCentrens"/>
            </w:pPr>
            <w:r w:rsidRPr="003B0178">
              <w:t>Vic.</w:t>
            </w:r>
          </w:p>
        </w:tc>
        <w:tc>
          <w:tcPr>
            <w:tcW w:w="964" w:type="dxa"/>
            <w:tcBorders>
              <w:top w:val="single" w:sz="6" w:space="0" w:color="FFFFFF" w:themeColor="background1"/>
              <w:bottom w:val="single" w:sz="6" w:space="0" w:color="1E4496"/>
            </w:tcBorders>
            <w:shd w:val="clear" w:color="auto" w:fill="1E4496" w:themeFill="text2"/>
            <w:tcMar>
              <w:top w:w="45" w:type="dxa"/>
              <w:left w:w="113" w:type="dxa"/>
              <w:bottom w:w="45" w:type="dxa"/>
              <w:right w:w="113" w:type="dxa"/>
            </w:tcMar>
            <w:vAlign w:val="bottom"/>
          </w:tcPr>
          <w:p w14:paraId="3C852B6C" w14:textId="77777777" w:rsidR="003B0178" w:rsidRPr="003B0178" w:rsidRDefault="003B0178" w:rsidP="003B0178">
            <w:pPr>
              <w:pStyle w:val="CDITable-HeaderRowCentrens"/>
            </w:pPr>
            <w:r w:rsidRPr="003B0178">
              <w:t>WA</w:t>
            </w:r>
          </w:p>
        </w:tc>
        <w:tc>
          <w:tcPr>
            <w:tcW w:w="1077" w:type="dxa"/>
            <w:tcBorders>
              <w:top w:val="single" w:sz="6" w:space="0" w:color="FFFFFF" w:themeColor="background1"/>
              <w:bottom w:val="single" w:sz="6" w:space="0" w:color="1E4496"/>
              <w:right w:val="nil"/>
            </w:tcBorders>
            <w:shd w:val="clear" w:color="auto" w:fill="1E4496" w:themeFill="text2"/>
            <w:tcMar>
              <w:top w:w="45" w:type="dxa"/>
              <w:left w:w="113" w:type="dxa"/>
              <w:bottom w:w="45" w:type="dxa"/>
              <w:right w:w="113" w:type="dxa"/>
            </w:tcMar>
            <w:vAlign w:val="bottom"/>
          </w:tcPr>
          <w:p w14:paraId="5BDF9929" w14:textId="77777777" w:rsidR="003B0178" w:rsidRPr="003B0178" w:rsidRDefault="003B0178" w:rsidP="003B0178">
            <w:pPr>
              <w:pStyle w:val="CDITable-HeaderRowCentrens"/>
            </w:pPr>
            <w:r w:rsidRPr="003B0178">
              <w:t>Australia</w:t>
            </w:r>
          </w:p>
        </w:tc>
      </w:tr>
      <w:tr w:rsidR="003B0178" w:rsidRPr="003B0178" w14:paraId="548B87EF" w14:textId="77777777" w:rsidTr="003B0178">
        <w:trPr>
          <w:trHeight w:val="60"/>
        </w:trPr>
        <w:tc>
          <w:tcPr>
            <w:tcW w:w="1361" w:type="dxa"/>
            <w:vMerge w:val="restart"/>
            <w:tcBorders>
              <w:top w:val="single" w:sz="6" w:space="0" w:color="1E4496"/>
              <w:left w:val="nil"/>
              <w:bottom w:val="single" w:sz="6" w:space="0" w:color="1E4496"/>
            </w:tcBorders>
            <w:tcMar>
              <w:top w:w="45" w:type="dxa"/>
              <w:left w:w="113" w:type="dxa"/>
              <w:bottom w:w="45" w:type="dxa"/>
              <w:right w:w="113" w:type="dxa"/>
            </w:tcMar>
            <w:vAlign w:val="center"/>
          </w:tcPr>
          <w:p w14:paraId="23F63A8D" w14:textId="77777777" w:rsidR="003B0178" w:rsidRPr="003B0178" w:rsidRDefault="003B0178" w:rsidP="003B0178">
            <w:pPr>
              <w:pStyle w:val="CDITable-RowLeftns"/>
              <w:rPr>
                <w:lang w:val="en-GB"/>
              </w:rPr>
            </w:pPr>
            <w:r w:rsidRPr="003B0178">
              <w:rPr>
                <w:lang w:val="en-GB"/>
              </w:rPr>
              <w:t>50–64 years</w:t>
            </w: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3831039F" w14:textId="77777777" w:rsidR="003B0178" w:rsidRPr="003B0178" w:rsidRDefault="003B0178" w:rsidP="003B0178">
            <w:pPr>
              <w:pStyle w:val="CDITable-RowLeftns"/>
              <w:rPr>
                <w:lang w:val="en-GB"/>
              </w:rPr>
            </w:pPr>
            <w:r w:rsidRPr="003B0178">
              <w:rPr>
                <w:lang w:val="en-GB"/>
              </w:rPr>
              <w:t>Number NIP-eligible</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4B64C0C7" w14:textId="77777777" w:rsidR="003B0178" w:rsidRPr="003B0178" w:rsidRDefault="003B0178" w:rsidP="003B0178">
            <w:pPr>
              <w:pStyle w:val="CDITable-RowCentrens"/>
              <w:rPr>
                <w:lang w:val="en-GB"/>
              </w:rPr>
            </w:pPr>
            <w:r w:rsidRPr="003B0178">
              <w:rPr>
                <w:lang w:val="en-GB"/>
              </w:rPr>
              <w:t>1,165</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73448036" w14:textId="77777777" w:rsidR="003B0178" w:rsidRPr="003B0178" w:rsidRDefault="003B0178" w:rsidP="003B0178">
            <w:pPr>
              <w:pStyle w:val="CDITable-RowCentrens"/>
              <w:rPr>
                <w:lang w:val="en-GB"/>
              </w:rPr>
            </w:pPr>
            <w:r w:rsidRPr="003B0178">
              <w:rPr>
                <w:lang w:val="en-GB"/>
              </w:rPr>
              <w:t>37,643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5F7835E" w14:textId="77777777" w:rsidR="003B0178" w:rsidRPr="003B0178" w:rsidRDefault="003B0178" w:rsidP="003B0178">
            <w:pPr>
              <w:pStyle w:val="CDITable-RowCentrens"/>
              <w:rPr>
                <w:lang w:val="en-GB"/>
              </w:rPr>
            </w:pPr>
            <w:r w:rsidRPr="003B0178">
              <w:rPr>
                <w:lang w:val="en-GB"/>
              </w:rPr>
              <w:t>11,115</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377686B" w14:textId="77777777" w:rsidR="003B0178" w:rsidRPr="003B0178" w:rsidRDefault="003B0178" w:rsidP="003B0178">
            <w:pPr>
              <w:pStyle w:val="CDITable-RowCentrens"/>
              <w:rPr>
                <w:lang w:val="en-GB"/>
              </w:rPr>
            </w:pPr>
            <w:r w:rsidRPr="003B0178">
              <w:rPr>
                <w:lang w:val="en-GB"/>
              </w:rPr>
              <w:t>34,119</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6ED9E59" w14:textId="77777777" w:rsidR="003B0178" w:rsidRPr="003B0178" w:rsidRDefault="003B0178" w:rsidP="003B0178">
            <w:pPr>
              <w:pStyle w:val="CDITable-RowCentrens"/>
              <w:rPr>
                <w:lang w:val="en-GB"/>
              </w:rPr>
            </w:pPr>
            <w:r w:rsidRPr="003B0178">
              <w:rPr>
                <w:lang w:val="en-GB"/>
              </w:rPr>
              <w:t>6,014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4E08F20" w14:textId="77777777" w:rsidR="003B0178" w:rsidRPr="003B0178" w:rsidRDefault="003B0178" w:rsidP="003B0178">
            <w:pPr>
              <w:pStyle w:val="CDITable-RowCentrens"/>
              <w:rPr>
                <w:lang w:val="en-GB"/>
              </w:rPr>
            </w:pPr>
            <w:r w:rsidRPr="003B0178">
              <w:rPr>
                <w:lang w:val="en-GB"/>
              </w:rPr>
              <w:t>3,997</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45DFB3D0" w14:textId="77777777" w:rsidR="003B0178" w:rsidRPr="003B0178" w:rsidRDefault="003B0178" w:rsidP="003B0178">
            <w:pPr>
              <w:pStyle w:val="CDITable-RowCentrens"/>
              <w:rPr>
                <w:lang w:val="en-GB"/>
              </w:rPr>
            </w:pPr>
            <w:r w:rsidRPr="003B0178">
              <w:rPr>
                <w:lang w:val="en-GB"/>
              </w:rPr>
              <w:t>10,482</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2020FB3" w14:textId="77777777" w:rsidR="003B0178" w:rsidRPr="003B0178" w:rsidRDefault="003B0178" w:rsidP="003B0178">
            <w:pPr>
              <w:pStyle w:val="CDITable-RowCentrens"/>
              <w:rPr>
                <w:lang w:val="en-GB"/>
              </w:rPr>
            </w:pPr>
            <w:r w:rsidRPr="003B0178">
              <w:rPr>
                <w:lang w:val="en-GB"/>
              </w:rPr>
              <w:t>14,310</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14211767" w14:textId="77777777" w:rsidR="003B0178" w:rsidRPr="003B0178" w:rsidRDefault="003B0178" w:rsidP="003B0178">
            <w:pPr>
              <w:pStyle w:val="CDITable-RowCentrens"/>
              <w:rPr>
                <w:lang w:val="en-GB"/>
              </w:rPr>
            </w:pPr>
            <w:r w:rsidRPr="003B0178">
              <w:rPr>
                <w:lang w:val="en-GB"/>
              </w:rPr>
              <w:t>118,845</w:t>
            </w:r>
          </w:p>
        </w:tc>
      </w:tr>
      <w:tr w:rsidR="003B0178" w:rsidRPr="003B0178" w14:paraId="04FDF88C" w14:textId="77777777" w:rsidTr="003B0178">
        <w:trPr>
          <w:trHeight w:val="60"/>
        </w:trPr>
        <w:tc>
          <w:tcPr>
            <w:tcW w:w="1361" w:type="dxa"/>
            <w:vMerge/>
            <w:tcBorders>
              <w:top w:val="single" w:sz="6" w:space="0" w:color="1E4496"/>
              <w:left w:val="nil"/>
              <w:bottom w:val="single" w:sz="6" w:space="0" w:color="1E4496"/>
            </w:tcBorders>
            <w:tcMar>
              <w:top w:w="45" w:type="dxa"/>
              <w:bottom w:w="45" w:type="dxa"/>
            </w:tcMar>
          </w:tcPr>
          <w:p w14:paraId="07EABA8A"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5302E406" w14:textId="77777777" w:rsidR="003B0178" w:rsidRPr="003B0178" w:rsidRDefault="003B0178" w:rsidP="003B0178">
            <w:pPr>
              <w:pStyle w:val="CDITable-RowLeftns"/>
              <w:rPr>
                <w:b/>
                <w:bCs/>
                <w:lang w:val="en-GB"/>
              </w:rPr>
            </w:pPr>
            <w:r w:rsidRPr="003B0178">
              <w:rPr>
                <w:b/>
                <w:bCs/>
                <w:lang w:val="en-GB"/>
              </w:rPr>
              <w:t>% total uptake of at least one dose post-NIP</w:t>
            </w:r>
            <w:r w:rsidRPr="003B0178">
              <w:rPr>
                <w:b/>
                <w:bCs/>
                <w:vertAlign w:val="superscript"/>
                <w:lang w:val="en-GB"/>
              </w:rPr>
              <w:t>e</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0F2943F" w14:textId="77777777" w:rsidR="003B0178" w:rsidRPr="003B0178" w:rsidRDefault="003B0178" w:rsidP="003B0178">
            <w:pPr>
              <w:pStyle w:val="CDITable-RowCentrens"/>
              <w:rPr>
                <w:b/>
                <w:bCs/>
                <w:lang w:val="en-GB"/>
              </w:rPr>
            </w:pPr>
            <w:r w:rsidRPr="003B0178">
              <w:rPr>
                <w:b/>
                <w:bCs/>
                <w:lang w:val="en-GB"/>
              </w:rPr>
              <w:t>18.1</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652DF519" w14:textId="77777777" w:rsidR="003B0178" w:rsidRPr="003B0178" w:rsidRDefault="003B0178" w:rsidP="003B0178">
            <w:pPr>
              <w:pStyle w:val="CDITable-RowCentrens"/>
              <w:rPr>
                <w:b/>
                <w:bCs/>
                <w:lang w:val="en-GB"/>
              </w:rPr>
            </w:pPr>
            <w:r w:rsidRPr="003B0178">
              <w:rPr>
                <w:b/>
                <w:bCs/>
                <w:lang w:val="en-GB"/>
              </w:rPr>
              <w:t>13.4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F20B379" w14:textId="77777777" w:rsidR="003B0178" w:rsidRPr="003B0178" w:rsidRDefault="003B0178" w:rsidP="003B0178">
            <w:pPr>
              <w:pStyle w:val="CDITable-RowCentrens"/>
              <w:rPr>
                <w:b/>
                <w:bCs/>
                <w:lang w:val="en-GB"/>
              </w:rPr>
            </w:pPr>
            <w:r w:rsidRPr="003B0178">
              <w:rPr>
                <w:b/>
                <w:bCs/>
                <w:lang w:val="en-GB"/>
              </w:rPr>
              <w:t>17.6</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1491F84F" w14:textId="77777777" w:rsidR="003B0178" w:rsidRPr="003B0178" w:rsidRDefault="003B0178" w:rsidP="003B0178">
            <w:pPr>
              <w:pStyle w:val="CDITable-RowCentrens"/>
              <w:rPr>
                <w:b/>
                <w:bCs/>
                <w:lang w:val="en-GB"/>
              </w:rPr>
            </w:pPr>
            <w:r w:rsidRPr="003B0178">
              <w:rPr>
                <w:b/>
                <w:bCs/>
                <w:lang w:val="en-GB"/>
              </w:rPr>
              <w:t>15.5</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EEFAFE3" w14:textId="77777777" w:rsidR="003B0178" w:rsidRPr="003B0178" w:rsidRDefault="003B0178" w:rsidP="003B0178">
            <w:pPr>
              <w:pStyle w:val="CDITable-RowCentrens"/>
              <w:rPr>
                <w:b/>
                <w:bCs/>
                <w:lang w:val="en-GB"/>
              </w:rPr>
            </w:pPr>
            <w:r w:rsidRPr="003B0178">
              <w:rPr>
                <w:b/>
                <w:bCs/>
                <w:lang w:val="en-GB"/>
              </w:rPr>
              <w:t>13.6</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C3B725B" w14:textId="77777777" w:rsidR="003B0178" w:rsidRPr="003B0178" w:rsidRDefault="003B0178" w:rsidP="003B0178">
            <w:pPr>
              <w:pStyle w:val="CDITable-RowCentrens"/>
              <w:rPr>
                <w:b/>
                <w:bCs/>
                <w:lang w:val="en-GB"/>
              </w:rPr>
            </w:pPr>
            <w:r w:rsidRPr="003B0178">
              <w:rPr>
                <w:b/>
                <w:bCs/>
                <w:lang w:val="en-GB"/>
              </w:rPr>
              <w:t>15.4</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5F9ECD32" w14:textId="77777777" w:rsidR="003B0178" w:rsidRPr="003B0178" w:rsidRDefault="003B0178" w:rsidP="003B0178">
            <w:pPr>
              <w:pStyle w:val="CDITable-RowCentrens"/>
              <w:rPr>
                <w:b/>
                <w:bCs/>
                <w:lang w:val="en-GB"/>
              </w:rPr>
            </w:pPr>
            <w:r w:rsidRPr="003B0178">
              <w:rPr>
                <w:b/>
                <w:bCs/>
                <w:lang w:val="en-GB"/>
              </w:rPr>
              <w:t>10.2</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6A32E395" w14:textId="77777777" w:rsidR="003B0178" w:rsidRPr="003B0178" w:rsidRDefault="003B0178" w:rsidP="003B0178">
            <w:pPr>
              <w:pStyle w:val="CDITable-RowCentrens"/>
              <w:rPr>
                <w:b/>
                <w:bCs/>
                <w:lang w:val="en-GB"/>
              </w:rPr>
            </w:pPr>
            <w:r w:rsidRPr="003B0178">
              <w:rPr>
                <w:b/>
                <w:bCs/>
                <w:lang w:val="en-GB"/>
              </w:rPr>
              <w:t>10.6</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3D51C4F6" w14:textId="77777777" w:rsidR="003B0178" w:rsidRPr="003B0178" w:rsidRDefault="003B0178" w:rsidP="003B0178">
            <w:pPr>
              <w:pStyle w:val="CDITable-RowCentrens"/>
              <w:rPr>
                <w:b/>
                <w:bCs/>
                <w:lang w:val="en-GB"/>
              </w:rPr>
            </w:pPr>
            <w:r w:rsidRPr="003B0178">
              <w:rPr>
                <w:b/>
                <w:bCs/>
                <w:lang w:val="en-GB"/>
              </w:rPr>
              <w:t>13.9</w:t>
            </w:r>
          </w:p>
        </w:tc>
      </w:tr>
      <w:tr w:rsidR="003B0178" w:rsidRPr="003B0178" w14:paraId="0E2A8D37" w14:textId="77777777" w:rsidTr="003B0178">
        <w:trPr>
          <w:trHeight w:val="60"/>
        </w:trPr>
        <w:tc>
          <w:tcPr>
            <w:tcW w:w="1361" w:type="dxa"/>
            <w:vMerge/>
            <w:tcBorders>
              <w:top w:val="single" w:sz="6" w:space="0" w:color="1E4496"/>
              <w:left w:val="nil"/>
              <w:bottom w:val="single" w:sz="6" w:space="0" w:color="1E4496"/>
            </w:tcBorders>
            <w:tcMar>
              <w:top w:w="45" w:type="dxa"/>
              <w:bottom w:w="45" w:type="dxa"/>
            </w:tcMar>
          </w:tcPr>
          <w:p w14:paraId="1E34CAE8"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6A58FB06" w14:textId="77777777" w:rsidR="003B0178" w:rsidRPr="003B0178" w:rsidRDefault="003B0178" w:rsidP="003B0178">
            <w:pPr>
              <w:pStyle w:val="CDITable-RowLeftns"/>
              <w:rPr>
                <w:lang w:val="en-GB"/>
              </w:rPr>
            </w:pPr>
            <w:r w:rsidRPr="003B0178">
              <w:rPr>
                <w:lang w:val="en-GB"/>
              </w:rPr>
              <w:t>% dose 1 only post-NIP</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2A2FFBA" w14:textId="77777777" w:rsidR="003B0178" w:rsidRPr="003B0178" w:rsidRDefault="003B0178" w:rsidP="003B0178">
            <w:pPr>
              <w:pStyle w:val="CDITable-RowCentrens"/>
              <w:rPr>
                <w:lang w:val="en-GB"/>
              </w:rPr>
            </w:pPr>
            <w:r w:rsidRPr="003B0178">
              <w:rPr>
                <w:lang w:val="en-GB"/>
              </w:rPr>
              <w:t>6.3</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723967A5" w14:textId="77777777" w:rsidR="003B0178" w:rsidRPr="003B0178" w:rsidRDefault="003B0178" w:rsidP="003B0178">
            <w:pPr>
              <w:pStyle w:val="CDITable-RowCentrens"/>
              <w:rPr>
                <w:lang w:val="en-GB"/>
              </w:rPr>
            </w:pPr>
            <w:r w:rsidRPr="003B0178">
              <w:rPr>
                <w:lang w:val="en-GB"/>
              </w:rPr>
              <w:t>5.4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1F4A267F" w14:textId="77777777" w:rsidR="003B0178" w:rsidRPr="003B0178" w:rsidRDefault="003B0178" w:rsidP="003B0178">
            <w:pPr>
              <w:pStyle w:val="CDITable-RowCentrens"/>
              <w:rPr>
                <w:lang w:val="en-GB"/>
              </w:rPr>
            </w:pPr>
            <w:r w:rsidRPr="003B0178">
              <w:rPr>
                <w:lang w:val="en-GB"/>
              </w:rPr>
              <w:t>11.1</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AB38BDB" w14:textId="77777777" w:rsidR="003B0178" w:rsidRPr="003B0178" w:rsidRDefault="003B0178" w:rsidP="003B0178">
            <w:pPr>
              <w:pStyle w:val="CDITable-RowCentrens"/>
              <w:rPr>
                <w:lang w:val="en-GB"/>
              </w:rPr>
            </w:pPr>
            <w:r w:rsidRPr="003B0178">
              <w:rPr>
                <w:lang w:val="en-GB"/>
              </w:rPr>
              <w:t>7.2</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50959D4" w14:textId="77777777" w:rsidR="003B0178" w:rsidRPr="003B0178" w:rsidRDefault="003B0178" w:rsidP="003B0178">
            <w:pPr>
              <w:pStyle w:val="CDITable-RowCentrens"/>
              <w:rPr>
                <w:lang w:val="en-GB"/>
              </w:rPr>
            </w:pPr>
            <w:r w:rsidRPr="003B0178">
              <w:rPr>
                <w:lang w:val="en-GB"/>
              </w:rPr>
              <w:t>6.1</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62C7EADD" w14:textId="77777777" w:rsidR="003B0178" w:rsidRPr="003B0178" w:rsidRDefault="003B0178" w:rsidP="003B0178">
            <w:pPr>
              <w:pStyle w:val="CDITable-RowCentrens"/>
              <w:rPr>
                <w:lang w:val="en-GB"/>
              </w:rPr>
            </w:pPr>
            <w:r w:rsidRPr="003B0178">
              <w:rPr>
                <w:lang w:val="en-GB"/>
              </w:rPr>
              <w:t>5.7</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2A89F9C0" w14:textId="77777777" w:rsidR="003B0178" w:rsidRPr="003B0178" w:rsidRDefault="003B0178" w:rsidP="003B0178">
            <w:pPr>
              <w:pStyle w:val="CDITable-RowCentrens"/>
              <w:rPr>
                <w:lang w:val="en-GB"/>
              </w:rPr>
            </w:pPr>
            <w:r w:rsidRPr="003B0178">
              <w:rPr>
                <w:lang w:val="en-GB"/>
              </w:rPr>
              <w:t>4.0</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A3F0FF2" w14:textId="77777777" w:rsidR="003B0178" w:rsidRPr="003B0178" w:rsidRDefault="003B0178" w:rsidP="003B0178">
            <w:pPr>
              <w:pStyle w:val="CDITable-RowCentrens"/>
              <w:rPr>
                <w:lang w:val="en-GB"/>
              </w:rPr>
            </w:pPr>
            <w:r w:rsidRPr="003B0178">
              <w:rPr>
                <w:lang w:val="en-GB"/>
              </w:rPr>
              <w:t>5.3</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30537E8C" w14:textId="77777777" w:rsidR="003B0178" w:rsidRPr="003B0178" w:rsidRDefault="003B0178" w:rsidP="003B0178">
            <w:pPr>
              <w:pStyle w:val="CDITable-RowCentrens"/>
              <w:rPr>
                <w:lang w:val="en-GB"/>
              </w:rPr>
            </w:pPr>
            <w:r w:rsidRPr="003B0178">
              <w:rPr>
                <w:lang w:val="en-GB"/>
              </w:rPr>
              <w:t>6.4</w:t>
            </w:r>
          </w:p>
        </w:tc>
      </w:tr>
      <w:tr w:rsidR="003B0178" w:rsidRPr="003B0178" w14:paraId="7A3C35E8" w14:textId="77777777" w:rsidTr="003B0178">
        <w:trPr>
          <w:trHeight w:val="60"/>
        </w:trPr>
        <w:tc>
          <w:tcPr>
            <w:tcW w:w="1361" w:type="dxa"/>
            <w:vMerge/>
            <w:tcBorders>
              <w:top w:val="single" w:sz="6" w:space="0" w:color="1E4496"/>
              <w:left w:val="nil"/>
              <w:bottom w:val="single" w:sz="6" w:space="0" w:color="1E4496"/>
            </w:tcBorders>
            <w:tcMar>
              <w:top w:w="45" w:type="dxa"/>
              <w:bottom w:w="45" w:type="dxa"/>
            </w:tcMar>
          </w:tcPr>
          <w:p w14:paraId="11782DFB"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4A88B619" w14:textId="77777777" w:rsidR="003B0178" w:rsidRPr="003B0178" w:rsidRDefault="003B0178" w:rsidP="003B0178">
            <w:pPr>
              <w:pStyle w:val="CDITable-RowLeftns"/>
              <w:rPr>
                <w:lang w:val="en-GB"/>
              </w:rPr>
            </w:pPr>
            <w:r w:rsidRPr="003B0178">
              <w:rPr>
                <w:lang w:val="en-GB"/>
              </w:rPr>
              <w:t>% dose 1 + dose 2 post-NIP</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9BEB498" w14:textId="77777777" w:rsidR="003B0178" w:rsidRPr="003B0178" w:rsidRDefault="003B0178" w:rsidP="003B0178">
            <w:pPr>
              <w:pStyle w:val="CDITable-RowCentrens"/>
              <w:rPr>
                <w:lang w:val="en-GB"/>
              </w:rPr>
            </w:pPr>
            <w:r w:rsidRPr="003B0178">
              <w:rPr>
                <w:lang w:val="en-GB"/>
              </w:rPr>
              <w:t>11.5</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2423316B" w14:textId="77777777" w:rsidR="003B0178" w:rsidRPr="003B0178" w:rsidRDefault="003B0178" w:rsidP="003B0178">
            <w:pPr>
              <w:pStyle w:val="CDITable-RowCentrens"/>
              <w:rPr>
                <w:lang w:val="en-GB"/>
              </w:rPr>
            </w:pPr>
            <w:r w:rsidRPr="003B0178">
              <w:rPr>
                <w:lang w:val="en-GB"/>
              </w:rPr>
              <w:t>7.8</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52B95A2" w14:textId="77777777" w:rsidR="003B0178" w:rsidRPr="003B0178" w:rsidRDefault="003B0178" w:rsidP="003B0178">
            <w:pPr>
              <w:pStyle w:val="CDITable-RowCentrens"/>
              <w:rPr>
                <w:lang w:val="en-GB"/>
              </w:rPr>
            </w:pPr>
            <w:r w:rsidRPr="003B0178">
              <w:rPr>
                <w:lang w:val="en-GB"/>
              </w:rPr>
              <w:t>6.4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41857CC" w14:textId="77777777" w:rsidR="003B0178" w:rsidRPr="003B0178" w:rsidRDefault="003B0178" w:rsidP="003B0178">
            <w:pPr>
              <w:pStyle w:val="CDITable-RowCentrens"/>
              <w:rPr>
                <w:lang w:val="en-GB"/>
              </w:rPr>
            </w:pPr>
            <w:r w:rsidRPr="003B0178">
              <w:rPr>
                <w:lang w:val="en-GB"/>
              </w:rPr>
              <w:t>8.3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4ECEEF8" w14:textId="77777777" w:rsidR="003B0178" w:rsidRPr="003B0178" w:rsidRDefault="003B0178" w:rsidP="003B0178">
            <w:pPr>
              <w:pStyle w:val="CDITable-RowCentrens"/>
              <w:rPr>
                <w:lang w:val="en-GB"/>
              </w:rPr>
            </w:pPr>
            <w:r w:rsidRPr="003B0178">
              <w:rPr>
                <w:lang w:val="en-GB"/>
              </w:rPr>
              <w:t>7.4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0989356" w14:textId="77777777" w:rsidR="003B0178" w:rsidRPr="003B0178" w:rsidRDefault="003B0178" w:rsidP="003B0178">
            <w:pPr>
              <w:pStyle w:val="CDITable-RowCentrens"/>
              <w:rPr>
                <w:lang w:val="en-GB"/>
              </w:rPr>
            </w:pPr>
            <w:r w:rsidRPr="003B0178">
              <w:rPr>
                <w:lang w:val="en-GB"/>
              </w:rPr>
              <w:t>9.7</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18590BA8" w14:textId="77777777" w:rsidR="003B0178" w:rsidRPr="003B0178" w:rsidRDefault="003B0178" w:rsidP="003B0178">
            <w:pPr>
              <w:pStyle w:val="CDITable-RowCentrens"/>
              <w:rPr>
                <w:lang w:val="en-GB"/>
              </w:rPr>
            </w:pPr>
            <w:r w:rsidRPr="003B0178">
              <w:rPr>
                <w:lang w:val="en-GB"/>
              </w:rPr>
              <w:t>6.1</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B20F576" w14:textId="77777777" w:rsidR="003B0178" w:rsidRPr="003B0178" w:rsidRDefault="003B0178" w:rsidP="003B0178">
            <w:pPr>
              <w:pStyle w:val="CDITable-RowCentrens"/>
              <w:rPr>
                <w:lang w:val="en-GB"/>
              </w:rPr>
            </w:pPr>
            <w:r w:rsidRPr="003B0178">
              <w:rPr>
                <w:lang w:val="en-GB"/>
              </w:rPr>
              <w:t>5.3</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2A758A02" w14:textId="77777777" w:rsidR="003B0178" w:rsidRPr="003B0178" w:rsidRDefault="003B0178" w:rsidP="003B0178">
            <w:pPr>
              <w:pStyle w:val="CDITable-RowCentrens"/>
              <w:rPr>
                <w:lang w:val="en-GB"/>
              </w:rPr>
            </w:pPr>
            <w:r w:rsidRPr="003B0178">
              <w:rPr>
                <w:lang w:val="en-GB"/>
              </w:rPr>
              <w:t>7.4</w:t>
            </w:r>
          </w:p>
        </w:tc>
      </w:tr>
      <w:tr w:rsidR="003B0178" w:rsidRPr="003B0178" w14:paraId="7B4673DC" w14:textId="77777777" w:rsidTr="003B0178">
        <w:trPr>
          <w:trHeight w:val="60"/>
        </w:trPr>
        <w:tc>
          <w:tcPr>
            <w:tcW w:w="1361" w:type="dxa"/>
            <w:vMerge w:val="restart"/>
            <w:tcBorders>
              <w:top w:val="single" w:sz="6" w:space="0" w:color="1E4496"/>
              <w:left w:val="nil"/>
              <w:bottom w:val="single" w:sz="6" w:space="0" w:color="1E4496"/>
            </w:tcBorders>
            <w:tcMar>
              <w:top w:w="45" w:type="dxa"/>
              <w:left w:w="113" w:type="dxa"/>
              <w:bottom w:w="45" w:type="dxa"/>
              <w:right w:w="113" w:type="dxa"/>
            </w:tcMar>
            <w:vAlign w:val="center"/>
          </w:tcPr>
          <w:p w14:paraId="72ECF48C" w14:textId="77777777" w:rsidR="003B0178" w:rsidRPr="003B0178" w:rsidRDefault="003B0178" w:rsidP="003B0178">
            <w:pPr>
              <w:pStyle w:val="CDITable-RowLeftns"/>
              <w:rPr>
                <w:lang w:val="en-GB"/>
              </w:rPr>
            </w:pPr>
            <w:r w:rsidRPr="003B0178">
              <w:rPr>
                <w:lang w:val="en-GB"/>
              </w:rPr>
              <w:t>≥ 65 years</w:t>
            </w: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076E9506" w14:textId="77777777" w:rsidR="003B0178" w:rsidRPr="003B0178" w:rsidRDefault="003B0178" w:rsidP="003B0178">
            <w:pPr>
              <w:pStyle w:val="CDITable-RowLeftns"/>
              <w:rPr>
                <w:lang w:val="en-GB"/>
              </w:rPr>
            </w:pPr>
            <w:r w:rsidRPr="003B0178">
              <w:rPr>
                <w:lang w:val="en-GB"/>
              </w:rPr>
              <w:t>Number NIP-eligible</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857CBE4" w14:textId="77777777" w:rsidR="003B0178" w:rsidRPr="003B0178" w:rsidRDefault="003B0178" w:rsidP="003B0178">
            <w:pPr>
              <w:pStyle w:val="CDITable-RowCentrens"/>
              <w:rPr>
                <w:lang w:val="en-GB"/>
              </w:rPr>
            </w:pPr>
            <w:r w:rsidRPr="003B0178">
              <w:rPr>
                <w:lang w:val="en-GB"/>
              </w:rPr>
              <w:t>487</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1B35B2F6" w14:textId="77777777" w:rsidR="003B0178" w:rsidRPr="003B0178" w:rsidRDefault="003B0178" w:rsidP="003B0178">
            <w:pPr>
              <w:pStyle w:val="CDITable-RowCentrens"/>
              <w:rPr>
                <w:lang w:val="en-GB"/>
              </w:rPr>
            </w:pPr>
            <w:r w:rsidRPr="003B0178">
              <w:rPr>
                <w:lang w:val="en-GB"/>
              </w:rPr>
              <w:t>20,054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61F45A1" w14:textId="77777777" w:rsidR="003B0178" w:rsidRPr="003B0178" w:rsidRDefault="003B0178" w:rsidP="003B0178">
            <w:pPr>
              <w:pStyle w:val="CDITable-RowCentrens"/>
              <w:rPr>
                <w:lang w:val="en-GB"/>
              </w:rPr>
            </w:pPr>
            <w:r w:rsidRPr="003B0178">
              <w:rPr>
                <w:lang w:val="en-GB"/>
              </w:rPr>
              <w:t>4,537</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8BF2F85" w14:textId="77777777" w:rsidR="003B0178" w:rsidRPr="003B0178" w:rsidRDefault="003B0178" w:rsidP="003B0178">
            <w:pPr>
              <w:pStyle w:val="CDITable-RowCentrens"/>
              <w:rPr>
                <w:lang w:val="en-GB"/>
              </w:rPr>
            </w:pPr>
            <w:r w:rsidRPr="003B0178">
              <w:rPr>
                <w:lang w:val="en-GB"/>
              </w:rPr>
              <w:t>15,623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498EC8DF" w14:textId="77777777" w:rsidR="003B0178" w:rsidRPr="003B0178" w:rsidRDefault="003B0178" w:rsidP="003B0178">
            <w:pPr>
              <w:pStyle w:val="CDITable-RowCentrens"/>
              <w:rPr>
                <w:lang w:val="en-GB"/>
              </w:rPr>
            </w:pPr>
            <w:r w:rsidRPr="003B0178">
              <w:rPr>
                <w:lang w:val="en-GB"/>
              </w:rPr>
              <w:t>2,979</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5BCFEC3" w14:textId="77777777" w:rsidR="003B0178" w:rsidRPr="003B0178" w:rsidRDefault="003B0178" w:rsidP="003B0178">
            <w:pPr>
              <w:pStyle w:val="CDITable-RowCentrens"/>
              <w:rPr>
                <w:lang w:val="en-GB"/>
              </w:rPr>
            </w:pPr>
            <w:r w:rsidRPr="003B0178">
              <w:rPr>
                <w:lang w:val="en-GB"/>
              </w:rPr>
              <w:t>2,295</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3E8639F5" w14:textId="77777777" w:rsidR="003B0178" w:rsidRPr="003B0178" w:rsidRDefault="003B0178" w:rsidP="003B0178">
            <w:pPr>
              <w:pStyle w:val="CDITable-RowCentrens"/>
              <w:rPr>
                <w:lang w:val="en-GB"/>
              </w:rPr>
            </w:pPr>
            <w:r w:rsidRPr="003B0178">
              <w:rPr>
                <w:lang w:val="en-GB"/>
              </w:rPr>
              <w:t>5,767</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E6A51E8" w14:textId="77777777" w:rsidR="003B0178" w:rsidRPr="003B0178" w:rsidRDefault="003B0178" w:rsidP="003B0178">
            <w:pPr>
              <w:pStyle w:val="CDITable-RowCentrens"/>
              <w:rPr>
                <w:lang w:val="en-GB"/>
              </w:rPr>
            </w:pPr>
            <w:r w:rsidRPr="003B0178">
              <w:rPr>
                <w:lang w:val="en-GB"/>
              </w:rPr>
              <w:t>6,164</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0FD50C53" w14:textId="77777777" w:rsidR="003B0178" w:rsidRPr="003B0178" w:rsidRDefault="003B0178" w:rsidP="003B0178">
            <w:pPr>
              <w:pStyle w:val="CDITable-RowCentrens"/>
              <w:rPr>
                <w:lang w:val="en-GB"/>
              </w:rPr>
            </w:pPr>
            <w:r w:rsidRPr="003B0178">
              <w:rPr>
                <w:lang w:val="en-GB"/>
              </w:rPr>
              <w:t>57,906</w:t>
            </w:r>
          </w:p>
        </w:tc>
      </w:tr>
      <w:tr w:rsidR="003B0178" w:rsidRPr="003B0178" w14:paraId="316C089D" w14:textId="77777777" w:rsidTr="003B0178">
        <w:trPr>
          <w:trHeight w:val="60"/>
        </w:trPr>
        <w:tc>
          <w:tcPr>
            <w:tcW w:w="1361" w:type="dxa"/>
            <w:vMerge/>
            <w:tcBorders>
              <w:top w:val="single" w:sz="6" w:space="0" w:color="1E4496"/>
              <w:left w:val="nil"/>
              <w:bottom w:val="single" w:sz="6" w:space="0" w:color="1E4496"/>
            </w:tcBorders>
            <w:tcMar>
              <w:top w:w="45" w:type="dxa"/>
              <w:bottom w:w="45" w:type="dxa"/>
            </w:tcMar>
          </w:tcPr>
          <w:p w14:paraId="58D7C977"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6958AE86" w14:textId="77777777" w:rsidR="003B0178" w:rsidRPr="003B0178" w:rsidRDefault="003B0178" w:rsidP="003B0178">
            <w:pPr>
              <w:pStyle w:val="CDITable-RowLeftns"/>
              <w:rPr>
                <w:b/>
                <w:bCs/>
                <w:lang w:val="en-GB"/>
              </w:rPr>
            </w:pPr>
            <w:r w:rsidRPr="003B0178">
              <w:rPr>
                <w:b/>
                <w:bCs/>
                <w:lang w:val="en-GB"/>
              </w:rPr>
              <w:t>% total uptake of at least one dose post-NIP</w:t>
            </w:r>
            <w:r w:rsidRPr="003B0178">
              <w:rPr>
                <w:b/>
                <w:bCs/>
                <w:vertAlign w:val="superscript"/>
                <w:lang w:val="en-GB"/>
              </w:rPr>
              <w:t>e</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A2C31C9" w14:textId="77777777" w:rsidR="003B0178" w:rsidRPr="003B0178" w:rsidRDefault="003B0178" w:rsidP="003B0178">
            <w:pPr>
              <w:pStyle w:val="CDITable-RowCentrens"/>
              <w:rPr>
                <w:b/>
                <w:bCs/>
                <w:lang w:val="en-GB"/>
              </w:rPr>
            </w:pPr>
            <w:r w:rsidRPr="003B0178">
              <w:rPr>
                <w:b/>
                <w:bCs/>
                <w:lang w:val="en-GB"/>
              </w:rPr>
              <w:t>45.2</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5C7E9D19" w14:textId="77777777" w:rsidR="003B0178" w:rsidRPr="003B0178" w:rsidRDefault="003B0178" w:rsidP="003B0178">
            <w:pPr>
              <w:pStyle w:val="CDITable-RowCentrens"/>
              <w:rPr>
                <w:b/>
                <w:bCs/>
                <w:lang w:val="en-GB"/>
              </w:rPr>
            </w:pPr>
            <w:r w:rsidRPr="003B0178">
              <w:rPr>
                <w:b/>
                <w:bCs/>
                <w:lang w:val="en-GB"/>
              </w:rPr>
              <w:t>36.3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05DA0F4" w14:textId="77777777" w:rsidR="003B0178" w:rsidRPr="003B0178" w:rsidRDefault="003B0178" w:rsidP="003B0178">
            <w:pPr>
              <w:pStyle w:val="CDITable-RowCentrens"/>
              <w:rPr>
                <w:b/>
                <w:bCs/>
                <w:lang w:val="en-GB"/>
              </w:rPr>
            </w:pPr>
            <w:r w:rsidRPr="003B0178">
              <w:rPr>
                <w:b/>
                <w:bCs/>
                <w:lang w:val="en-GB"/>
              </w:rPr>
              <w:t>20</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2F44E17" w14:textId="77777777" w:rsidR="003B0178" w:rsidRPr="003B0178" w:rsidRDefault="003B0178" w:rsidP="003B0178">
            <w:pPr>
              <w:pStyle w:val="CDITable-RowCentrens"/>
              <w:rPr>
                <w:b/>
                <w:bCs/>
                <w:lang w:val="en-GB"/>
              </w:rPr>
            </w:pPr>
            <w:r w:rsidRPr="003B0178">
              <w:rPr>
                <w:b/>
                <w:bCs/>
                <w:lang w:val="en-GB"/>
              </w:rPr>
              <w:t>35.4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11648A99" w14:textId="77777777" w:rsidR="003B0178" w:rsidRPr="003B0178" w:rsidRDefault="003B0178" w:rsidP="003B0178">
            <w:pPr>
              <w:pStyle w:val="CDITable-RowCentrens"/>
              <w:rPr>
                <w:b/>
                <w:bCs/>
                <w:lang w:val="en-GB"/>
              </w:rPr>
            </w:pPr>
            <w:r w:rsidRPr="003B0178">
              <w:rPr>
                <w:b/>
                <w:bCs/>
                <w:lang w:val="en-GB"/>
              </w:rPr>
              <w:t>36.8</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925C0F5" w14:textId="77777777" w:rsidR="003B0178" w:rsidRPr="003B0178" w:rsidRDefault="003B0178" w:rsidP="003B0178">
            <w:pPr>
              <w:pStyle w:val="CDITable-RowCentrens"/>
              <w:rPr>
                <w:b/>
                <w:bCs/>
                <w:lang w:val="en-GB"/>
              </w:rPr>
            </w:pPr>
            <w:r w:rsidRPr="003B0178">
              <w:rPr>
                <w:b/>
                <w:bCs/>
                <w:lang w:val="en-GB"/>
              </w:rPr>
              <w:t>47.2</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18686BBF" w14:textId="77777777" w:rsidR="003B0178" w:rsidRPr="003B0178" w:rsidRDefault="003B0178" w:rsidP="003B0178">
            <w:pPr>
              <w:pStyle w:val="CDITable-RowCentrens"/>
              <w:rPr>
                <w:b/>
                <w:bCs/>
                <w:lang w:val="en-GB"/>
              </w:rPr>
            </w:pPr>
            <w:r w:rsidRPr="003B0178">
              <w:rPr>
                <w:b/>
                <w:bCs/>
                <w:lang w:val="en-GB"/>
              </w:rPr>
              <w:t>34.6</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8FA31B6" w14:textId="77777777" w:rsidR="003B0178" w:rsidRPr="003B0178" w:rsidRDefault="003B0178" w:rsidP="003B0178">
            <w:pPr>
              <w:pStyle w:val="CDITable-RowCentrens"/>
              <w:rPr>
                <w:b/>
                <w:bCs/>
                <w:lang w:val="en-GB"/>
              </w:rPr>
            </w:pPr>
            <w:r w:rsidRPr="003B0178">
              <w:rPr>
                <w:b/>
                <w:bCs/>
                <w:lang w:val="en-GB"/>
              </w:rPr>
              <w:t>26.8</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3151FD38" w14:textId="77777777" w:rsidR="003B0178" w:rsidRPr="003B0178" w:rsidRDefault="003B0178" w:rsidP="003B0178">
            <w:pPr>
              <w:pStyle w:val="CDITable-RowCentrens"/>
              <w:rPr>
                <w:b/>
                <w:bCs/>
                <w:lang w:val="en-GB"/>
              </w:rPr>
            </w:pPr>
            <w:r w:rsidRPr="003B0178">
              <w:rPr>
                <w:b/>
                <w:bCs/>
                <w:lang w:val="en-GB"/>
              </w:rPr>
              <w:t>34.1</w:t>
            </w:r>
          </w:p>
        </w:tc>
      </w:tr>
      <w:tr w:rsidR="003B0178" w:rsidRPr="003B0178" w14:paraId="57905260" w14:textId="77777777" w:rsidTr="003B0178">
        <w:trPr>
          <w:trHeight w:val="60"/>
        </w:trPr>
        <w:tc>
          <w:tcPr>
            <w:tcW w:w="1361" w:type="dxa"/>
            <w:vMerge/>
            <w:tcBorders>
              <w:top w:val="single" w:sz="6" w:space="0" w:color="1E4496"/>
              <w:left w:val="nil"/>
              <w:bottom w:val="single" w:sz="6" w:space="0" w:color="1E4496"/>
            </w:tcBorders>
            <w:tcMar>
              <w:top w:w="45" w:type="dxa"/>
              <w:bottom w:w="45" w:type="dxa"/>
            </w:tcMar>
          </w:tcPr>
          <w:p w14:paraId="18933C84"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63854062" w14:textId="77777777" w:rsidR="003B0178" w:rsidRPr="003B0178" w:rsidRDefault="003B0178" w:rsidP="003B0178">
            <w:pPr>
              <w:pStyle w:val="CDITable-RowLeftns"/>
              <w:rPr>
                <w:lang w:val="en-GB"/>
              </w:rPr>
            </w:pPr>
            <w:r w:rsidRPr="003B0178">
              <w:rPr>
                <w:lang w:val="en-GB"/>
              </w:rPr>
              <w:t>% dose 1 only post-NIP</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A03E4CB" w14:textId="77777777" w:rsidR="003B0178" w:rsidRPr="003B0178" w:rsidRDefault="003B0178" w:rsidP="003B0178">
            <w:pPr>
              <w:pStyle w:val="CDITable-RowCentrens"/>
              <w:rPr>
                <w:lang w:val="en-GB"/>
              </w:rPr>
            </w:pPr>
            <w:r w:rsidRPr="003B0178">
              <w:rPr>
                <w:lang w:val="en-GB"/>
              </w:rPr>
              <w:t>11.7</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526CF685" w14:textId="77777777" w:rsidR="003B0178" w:rsidRPr="003B0178" w:rsidRDefault="003B0178" w:rsidP="003B0178">
            <w:pPr>
              <w:pStyle w:val="CDITable-RowCentrens"/>
              <w:rPr>
                <w:lang w:val="en-GB"/>
              </w:rPr>
            </w:pPr>
            <w:r w:rsidRPr="003B0178">
              <w:rPr>
                <w:lang w:val="en-GB"/>
              </w:rPr>
              <w:t>10.6</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93A1DB0" w14:textId="77777777" w:rsidR="003B0178" w:rsidRPr="003B0178" w:rsidRDefault="003B0178" w:rsidP="003B0178">
            <w:pPr>
              <w:pStyle w:val="CDITable-RowCentrens"/>
              <w:rPr>
                <w:lang w:val="en-GB"/>
              </w:rPr>
            </w:pPr>
            <w:r w:rsidRPr="003B0178">
              <w:rPr>
                <w:lang w:val="en-GB"/>
              </w:rPr>
              <w:t>10.6</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591CCD2" w14:textId="77777777" w:rsidR="003B0178" w:rsidRPr="003B0178" w:rsidRDefault="003B0178" w:rsidP="003B0178">
            <w:pPr>
              <w:pStyle w:val="CDITable-RowCentrens"/>
              <w:rPr>
                <w:lang w:val="en-GB"/>
              </w:rPr>
            </w:pPr>
            <w:r w:rsidRPr="003B0178">
              <w:rPr>
                <w:lang w:val="en-GB"/>
              </w:rPr>
              <w:t>11.1</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456B4CA3" w14:textId="77777777" w:rsidR="003B0178" w:rsidRPr="003B0178" w:rsidRDefault="003B0178" w:rsidP="003B0178">
            <w:pPr>
              <w:pStyle w:val="CDITable-RowCentrens"/>
              <w:rPr>
                <w:lang w:val="en-GB"/>
              </w:rPr>
            </w:pPr>
            <w:r w:rsidRPr="003B0178">
              <w:rPr>
                <w:lang w:val="en-GB"/>
              </w:rPr>
              <w:t>11.8</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4067D378" w14:textId="77777777" w:rsidR="003B0178" w:rsidRPr="003B0178" w:rsidRDefault="003B0178" w:rsidP="003B0178">
            <w:pPr>
              <w:pStyle w:val="CDITable-RowCentrens"/>
              <w:rPr>
                <w:lang w:val="en-GB"/>
              </w:rPr>
            </w:pPr>
            <w:r w:rsidRPr="003B0178">
              <w:rPr>
                <w:lang w:val="en-GB"/>
              </w:rPr>
              <w:t>13.6</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6A287CA8" w14:textId="77777777" w:rsidR="003B0178" w:rsidRPr="003B0178" w:rsidRDefault="003B0178" w:rsidP="003B0178">
            <w:pPr>
              <w:pStyle w:val="CDITable-RowCentrens"/>
              <w:rPr>
                <w:lang w:val="en-GB"/>
              </w:rPr>
            </w:pPr>
            <w:r w:rsidRPr="003B0178">
              <w:rPr>
                <w:lang w:val="en-GB"/>
              </w:rPr>
              <w:t>9.3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E431F9C" w14:textId="77777777" w:rsidR="003B0178" w:rsidRPr="003B0178" w:rsidRDefault="003B0178" w:rsidP="003B0178">
            <w:pPr>
              <w:pStyle w:val="CDITable-RowCentrens"/>
              <w:rPr>
                <w:lang w:val="en-GB"/>
              </w:rPr>
            </w:pPr>
            <w:r w:rsidRPr="003B0178">
              <w:rPr>
                <w:lang w:val="en-GB"/>
              </w:rPr>
              <w:t>9.7</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602070B2" w14:textId="77777777" w:rsidR="003B0178" w:rsidRPr="003B0178" w:rsidRDefault="003B0178" w:rsidP="003B0178">
            <w:pPr>
              <w:pStyle w:val="CDITable-RowCentrens"/>
              <w:rPr>
                <w:lang w:val="en-GB"/>
              </w:rPr>
            </w:pPr>
            <w:r w:rsidRPr="003B0178">
              <w:rPr>
                <w:lang w:val="en-GB"/>
              </w:rPr>
              <w:t>10.7</w:t>
            </w:r>
          </w:p>
        </w:tc>
      </w:tr>
      <w:tr w:rsidR="003B0178" w:rsidRPr="003B0178" w14:paraId="67CA8F23" w14:textId="77777777" w:rsidTr="003B0178">
        <w:trPr>
          <w:trHeight w:val="60"/>
        </w:trPr>
        <w:tc>
          <w:tcPr>
            <w:tcW w:w="1361" w:type="dxa"/>
            <w:vMerge/>
            <w:tcBorders>
              <w:top w:val="single" w:sz="6" w:space="0" w:color="1E4496"/>
              <w:left w:val="nil"/>
              <w:bottom w:val="single" w:sz="6" w:space="0" w:color="1E4496"/>
            </w:tcBorders>
            <w:tcMar>
              <w:top w:w="45" w:type="dxa"/>
              <w:bottom w:w="45" w:type="dxa"/>
            </w:tcMar>
          </w:tcPr>
          <w:p w14:paraId="56B5146D"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7BDD747B" w14:textId="77777777" w:rsidR="003B0178" w:rsidRPr="003B0178" w:rsidRDefault="003B0178" w:rsidP="003B0178">
            <w:pPr>
              <w:pStyle w:val="CDITable-RowLeftns"/>
              <w:rPr>
                <w:lang w:val="en-GB"/>
              </w:rPr>
            </w:pPr>
            <w:r w:rsidRPr="003B0178">
              <w:rPr>
                <w:lang w:val="en-GB"/>
              </w:rPr>
              <w:t>% dose 1 + dose 2 post-NIP</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9CA9F8C" w14:textId="77777777" w:rsidR="003B0178" w:rsidRPr="003B0178" w:rsidRDefault="003B0178" w:rsidP="003B0178">
            <w:pPr>
              <w:pStyle w:val="CDITable-RowCentrens"/>
              <w:rPr>
                <w:lang w:val="en-GB"/>
              </w:rPr>
            </w:pPr>
            <w:r w:rsidRPr="003B0178">
              <w:rPr>
                <w:lang w:val="en-GB"/>
              </w:rPr>
              <w:t>32.4</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6D57AA47" w14:textId="77777777" w:rsidR="003B0178" w:rsidRPr="003B0178" w:rsidRDefault="003B0178" w:rsidP="003B0178">
            <w:pPr>
              <w:pStyle w:val="CDITable-RowCentrens"/>
              <w:rPr>
                <w:lang w:val="en-GB"/>
              </w:rPr>
            </w:pPr>
            <w:r w:rsidRPr="003B0178">
              <w:rPr>
                <w:lang w:val="en-GB"/>
              </w:rPr>
              <w:t>25.5</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72C5FB3" w14:textId="77777777" w:rsidR="003B0178" w:rsidRPr="003B0178" w:rsidRDefault="003B0178" w:rsidP="003B0178">
            <w:pPr>
              <w:pStyle w:val="CDITable-RowCentrens"/>
              <w:rPr>
                <w:lang w:val="en-GB"/>
              </w:rPr>
            </w:pPr>
            <w:r w:rsidRPr="003B0178">
              <w:rPr>
                <w:lang w:val="en-GB"/>
              </w:rPr>
              <w:t>9.3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C60443F" w14:textId="77777777" w:rsidR="003B0178" w:rsidRPr="003B0178" w:rsidRDefault="003B0178" w:rsidP="003B0178">
            <w:pPr>
              <w:pStyle w:val="CDITable-RowCentrens"/>
              <w:rPr>
                <w:lang w:val="en-GB"/>
              </w:rPr>
            </w:pPr>
            <w:r w:rsidRPr="003B0178">
              <w:rPr>
                <w:lang w:val="en-GB"/>
              </w:rPr>
              <w:t>24.1</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4270624" w14:textId="77777777" w:rsidR="003B0178" w:rsidRPr="003B0178" w:rsidRDefault="003B0178" w:rsidP="003B0178">
            <w:pPr>
              <w:pStyle w:val="CDITable-RowCentrens"/>
              <w:rPr>
                <w:lang w:val="en-GB"/>
              </w:rPr>
            </w:pPr>
            <w:r w:rsidRPr="003B0178">
              <w:rPr>
                <w:lang w:val="en-GB"/>
              </w:rPr>
              <w:t>24.9</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18238A71" w14:textId="77777777" w:rsidR="003B0178" w:rsidRPr="003B0178" w:rsidRDefault="003B0178" w:rsidP="003B0178">
            <w:pPr>
              <w:pStyle w:val="CDITable-RowCentrens"/>
              <w:rPr>
                <w:lang w:val="en-GB"/>
              </w:rPr>
            </w:pPr>
            <w:r w:rsidRPr="003B0178">
              <w:rPr>
                <w:lang w:val="en-GB"/>
              </w:rPr>
              <w:t>33.3</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2682D22A" w14:textId="77777777" w:rsidR="003B0178" w:rsidRPr="003B0178" w:rsidRDefault="003B0178" w:rsidP="003B0178">
            <w:pPr>
              <w:pStyle w:val="CDITable-RowCentrens"/>
              <w:rPr>
                <w:lang w:val="en-GB"/>
              </w:rPr>
            </w:pPr>
            <w:r w:rsidRPr="003B0178">
              <w:rPr>
                <w:lang w:val="en-GB"/>
              </w:rPr>
              <w:t>25.1</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3C5692E" w14:textId="77777777" w:rsidR="003B0178" w:rsidRPr="003B0178" w:rsidRDefault="003B0178" w:rsidP="003B0178">
            <w:pPr>
              <w:pStyle w:val="CDITable-RowCentrens"/>
              <w:rPr>
                <w:lang w:val="en-GB"/>
              </w:rPr>
            </w:pPr>
            <w:r w:rsidRPr="003B0178">
              <w:rPr>
                <w:lang w:val="en-GB"/>
              </w:rPr>
              <w:t>17</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4760CDF8" w14:textId="77777777" w:rsidR="003B0178" w:rsidRPr="003B0178" w:rsidRDefault="003B0178" w:rsidP="003B0178">
            <w:pPr>
              <w:pStyle w:val="CDITable-RowCentrens"/>
              <w:rPr>
                <w:lang w:val="en-GB"/>
              </w:rPr>
            </w:pPr>
            <w:r w:rsidRPr="003B0178">
              <w:rPr>
                <w:lang w:val="en-GB"/>
              </w:rPr>
              <w:t>23.2</w:t>
            </w:r>
          </w:p>
        </w:tc>
      </w:tr>
      <w:tr w:rsidR="003B0178" w:rsidRPr="003B0178" w14:paraId="35443943" w14:textId="77777777" w:rsidTr="003B0178">
        <w:trPr>
          <w:trHeight w:val="60"/>
        </w:trPr>
        <w:tc>
          <w:tcPr>
            <w:tcW w:w="1361" w:type="dxa"/>
            <w:vMerge w:val="restart"/>
            <w:tcBorders>
              <w:top w:val="single" w:sz="6" w:space="0" w:color="1E4496"/>
              <w:left w:val="nil"/>
              <w:bottom w:val="single" w:sz="6" w:space="0" w:color="1E4496" w:themeColor="text2"/>
            </w:tcBorders>
            <w:tcMar>
              <w:top w:w="45" w:type="dxa"/>
              <w:left w:w="113" w:type="dxa"/>
              <w:bottom w:w="45" w:type="dxa"/>
              <w:right w:w="113" w:type="dxa"/>
            </w:tcMar>
            <w:vAlign w:val="center"/>
          </w:tcPr>
          <w:p w14:paraId="60E22F11" w14:textId="77777777" w:rsidR="003B0178" w:rsidRPr="003B0178" w:rsidRDefault="003B0178" w:rsidP="003B0178">
            <w:pPr>
              <w:pStyle w:val="CDITable-RowLeftns"/>
              <w:rPr>
                <w:lang w:val="en-GB"/>
              </w:rPr>
            </w:pPr>
            <w:r w:rsidRPr="003B0178">
              <w:rPr>
                <w:lang w:val="en-GB"/>
              </w:rPr>
              <w:t>≥ 50 years</w:t>
            </w: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60349AF5" w14:textId="77777777" w:rsidR="003B0178" w:rsidRPr="003B0178" w:rsidRDefault="003B0178" w:rsidP="003B0178">
            <w:pPr>
              <w:pStyle w:val="CDITable-RowLeftns"/>
              <w:rPr>
                <w:lang w:val="en-GB"/>
              </w:rPr>
            </w:pPr>
            <w:r w:rsidRPr="003B0178">
              <w:rPr>
                <w:lang w:val="en-GB"/>
              </w:rPr>
              <w:t>Number NIP-eligible</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D29858A" w14:textId="77777777" w:rsidR="003B0178" w:rsidRPr="003B0178" w:rsidRDefault="003B0178" w:rsidP="003B0178">
            <w:pPr>
              <w:pStyle w:val="CDITable-RowCentrens"/>
              <w:rPr>
                <w:lang w:val="en-GB"/>
              </w:rPr>
            </w:pPr>
            <w:r w:rsidRPr="003B0178">
              <w:rPr>
                <w:lang w:val="en-GB"/>
              </w:rPr>
              <w:t>1,652</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1CF4E57D" w14:textId="77777777" w:rsidR="003B0178" w:rsidRPr="003B0178" w:rsidRDefault="003B0178" w:rsidP="003B0178">
            <w:pPr>
              <w:pStyle w:val="CDITable-RowCentrens"/>
              <w:rPr>
                <w:lang w:val="en-GB"/>
              </w:rPr>
            </w:pPr>
            <w:r w:rsidRPr="003B0178">
              <w:rPr>
                <w:lang w:val="en-GB"/>
              </w:rPr>
              <w:t>57,697</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A14A487" w14:textId="77777777" w:rsidR="003B0178" w:rsidRPr="003B0178" w:rsidRDefault="003B0178" w:rsidP="003B0178">
            <w:pPr>
              <w:pStyle w:val="CDITable-RowCentrens"/>
              <w:rPr>
                <w:lang w:val="en-GB"/>
              </w:rPr>
            </w:pPr>
            <w:r w:rsidRPr="003B0178">
              <w:rPr>
                <w:lang w:val="en-GB"/>
              </w:rPr>
              <w:t>15,652</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4F8D11F" w14:textId="77777777" w:rsidR="003B0178" w:rsidRPr="003B0178" w:rsidRDefault="003B0178" w:rsidP="003B0178">
            <w:pPr>
              <w:pStyle w:val="CDITable-RowCentrens"/>
              <w:rPr>
                <w:lang w:val="en-GB"/>
              </w:rPr>
            </w:pPr>
            <w:r w:rsidRPr="003B0178">
              <w:rPr>
                <w:lang w:val="en-GB"/>
              </w:rPr>
              <w:t>49,742</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87B5253" w14:textId="77777777" w:rsidR="003B0178" w:rsidRPr="003B0178" w:rsidRDefault="003B0178" w:rsidP="003B0178">
            <w:pPr>
              <w:pStyle w:val="CDITable-RowCentrens"/>
              <w:rPr>
                <w:lang w:val="en-GB"/>
              </w:rPr>
            </w:pPr>
            <w:r w:rsidRPr="003B0178">
              <w:rPr>
                <w:lang w:val="en-GB"/>
              </w:rPr>
              <w:t>8,993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E121F9C" w14:textId="77777777" w:rsidR="003B0178" w:rsidRPr="003B0178" w:rsidRDefault="003B0178" w:rsidP="003B0178">
            <w:pPr>
              <w:pStyle w:val="CDITable-RowCentrens"/>
              <w:rPr>
                <w:lang w:val="en-GB"/>
              </w:rPr>
            </w:pPr>
            <w:r w:rsidRPr="003B0178">
              <w:rPr>
                <w:lang w:val="en-GB"/>
              </w:rPr>
              <w:t>6,292</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685354E6" w14:textId="77777777" w:rsidR="003B0178" w:rsidRPr="003B0178" w:rsidRDefault="003B0178" w:rsidP="003B0178">
            <w:pPr>
              <w:pStyle w:val="CDITable-RowCentrens"/>
              <w:rPr>
                <w:lang w:val="en-GB"/>
              </w:rPr>
            </w:pPr>
            <w:r w:rsidRPr="003B0178">
              <w:rPr>
                <w:lang w:val="en-GB"/>
              </w:rPr>
              <w:t>16,249</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FECE25B" w14:textId="77777777" w:rsidR="003B0178" w:rsidRPr="003B0178" w:rsidRDefault="003B0178" w:rsidP="003B0178">
            <w:pPr>
              <w:pStyle w:val="CDITable-RowCentrens"/>
              <w:rPr>
                <w:lang w:val="en-GB"/>
              </w:rPr>
            </w:pPr>
            <w:r w:rsidRPr="003B0178">
              <w:rPr>
                <w:lang w:val="en-GB"/>
              </w:rPr>
              <w:t>20,474</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1DB49EFE" w14:textId="77777777" w:rsidR="003B0178" w:rsidRPr="003B0178" w:rsidRDefault="003B0178" w:rsidP="003B0178">
            <w:pPr>
              <w:pStyle w:val="CDITable-RowCentrens"/>
              <w:rPr>
                <w:lang w:val="en-GB"/>
              </w:rPr>
            </w:pPr>
            <w:r w:rsidRPr="003B0178">
              <w:rPr>
                <w:lang w:val="en-GB"/>
              </w:rPr>
              <w:t>176,751</w:t>
            </w:r>
          </w:p>
        </w:tc>
      </w:tr>
      <w:tr w:rsidR="003B0178" w:rsidRPr="003B0178" w14:paraId="7EF20387" w14:textId="77777777" w:rsidTr="003B0178">
        <w:trPr>
          <w:trHeight w:val="60"/>
        </w:trPr>
        <w:tc>
          <w:tcPr>
            <w:tcW w:w="1361" w:type="dxa"/>
            <w:vMerge/>
            <w:tcBorders>
              <w:top w:val="single" w:sz="6" w:space="0" w:color="1E4496"/>
              <w:left w:val="nil"/>
              <w:bottom w:val="single" w:sz="6" w:space="0" w:color="1E4496" w:themeColor="text2"/>
            </w:tcBorders>
            <w:tcMar>
              <w:top w:w="45" w:type="dxa"/>
              <w:bottom w:w="45" w:type="dxa"/>
            </w:tcMar>
          </w:tcPr>
          <w:p w14:paraId="155581A8"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0C5BB3FF" w14:textId="77777777" w:rsidR="003B0178" w:rsidRPr="003B0178" w:rsidRDefault="003B0178" w:rsidP="003B0178">
            <w:pPr>
              <w:pStyle w:val="CDITable-RowLeftns"/>
              <w:rPr>
                <w:b/>
                <w:bCs/>
                <w:lang w:val="en-GB"/>
              </w:rPr>
            </w:pPr>
            <w:r w:rsidRPr="003B0178">
              <w:rPr>
                <w:b/>
                <w:bCs/>
                <w:lang w:val="en-GB"/>
              </w:rPr>
              <w:t>% total uptake of at least one dose post-NIP</w:t>
            </w:r>
            <w:r w:rsidRPr="003B0178">
              <w:rPr>
                <w:b/>
                <w:bCs/>
                <w:vertAlign w:val="superscript"/>
                <w:lang w:val="en-GB"/>
              </w:rPr>
              <w:t>e</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3514E653" w14:textId="77777777" w:rsidR="003B0178" w:rsidRPr="003B0178" w:rsidRDefault="003B0178" w:rsidP="003B0178">
            <w:pPr>
              <w:pStyle w:val="CDITable-RowCentrens"/>
              <w:rPr>
                <w:b/>
                <w:bCs/>
                <w:lang w:val="en-GB"/>
              </w:rPr>
            </w:pPr>
            <w:r w:rsidRPr="003B0178">
              <w:rPr>
                <w:b/>
                <w:bCs/>
                <w:lang w:val="en-GB"/>
              </w:rPr>
              <w:t>26.1</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7DD4C9D4" w14:textId="77777777" w:rsidR="003B0178" w:rsidRPr="003B0178" w:rsidRDefault="003B0178" w:rsidP="003B0178">
            <w:pPr>
              <w:pStyle w:val="CDITable-RowCentrens"/>
              <w:rPr>
                <w:b/>
                <w:bCs/>
                <w:lang w:val="en-GB"/>
              </w:rPr>
            </w:pPr>
            <w:r w:rsidRPr="003B0178">
              <w:rPr>
                <w:b/>
                <w:bCs/>
                <w:lang w:val="en-GB"/>
              </w:rPr>
              <w:t>21.3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674FB563" w14:textId="77777777" w:rsidR="003B0178" w:rsidRPr="003B0178" w:rsidRDefault="003B0178" w:rsidP="003B0178">
            <w:pPr>
              <w:pStyle w:val="CDITable-RowCentrens"/>
              <w:rPr>
                <w:b/>
                <w:bCs/>
                <w:lang w:val="en-GB"/>
              </w:rPr>
            </w:pPr>
            <w:r w:rsidRPr="003B0178">
              <w:rPr>
                <w:b/>
                <w:bCs/>
                <w:lang w:val="en-GB"/>
              </w:rPr>
              <w:t>18.3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77EE7C0A" w14:textId="77777777" w:rsidR="003B0178" w:rsidRPr="003B0178" w:rsidRDefault="003B0178" w:rsidP="003B0178">
            <w:pPr>
              <w:pStyle w:val="CDITable-RowCentrens"/>
              <w:rPr>
                <w:b/>
                <w:bCs/>
                <w:lang w:val="en-GB"/>
              </w:rPr>
            </w:pPr>
            <w:r w:rsidRPr="003B0178">
              <w:rPr>
                <w:b/>
                <w:bCs/>
                <w:lang w:val="en-GB"/>
              </w:rPr>
              <w:t>21.8</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13198D1D" w14:textId="77777777" w:rsidR="003B0178" w:rsidRPr="003B0178" w:rsidRDefault="003B0178" w:rsidP="003B0178">
            <w:pPr>
              <w:pStyle w:val="CDITable-RowCentrens"/>
              <w:rPr>
                <w:b/>
                <w:bCs/>
                <w:lang w:val="en-GB"/>
              </w:rPr>
            </w:pPr>
            <w:r w:rsidRPr="003B0178">
              <w:rPr>
                <w:b/>
                <w:bCs/>
                <w:lang w:val="en-GB"/>
              </w:rPr>
              <w:t>21.3</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6474037" w14:textId="77777777" w:rsidR="003B0178" w:rsidRPr="003B0178" w:rsidRDefault="003B0178" w:rsidP="003B0178">
            <w:pPr>
              <w:pStyle w:val="CDITable-RowCentrens"/>
              <w:rPr>
                <w:b/>
                <w:bCs/>
                <w:lang w:val="en-GB"/>
              </w:rPr>
            </w:pPr>
            <w:r w:rsidRPr="003B0178">
              <w:rPr>
                <w:b/>
                <w:bCs/>
                <w:lang w:val="en-GB"/>
              </w:rPr>
              <w:t>27</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06775E0B" w14:textId="77777777" w:rsidR="003B0178" w:rsidRPr="003B0178" w:rsidRDefault="003B0178" w:rsidP="003B0178">
            <w:pPr>
              <w:pStyle w:val="CDITable-RowCentrens"/>
              <w:rPr>
                <w:b/>
                <w:bCs/>
                <w:lang w:val="en-GB"/>
              </w:rPr>
            </w:pPr>
            <w:r w:rsidRPr="003B0178">
              <w:rPr>
                <w:b/>
                <w:bCs/>
                <w:lang w:val="en-GB"/>
              </w:rPr>
              <w:t>18.8</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C5F7A3A" w14:textId="77777777" w:rsidR="003B0178" w:rsidRPr="003B0178" w:rsidRDefault="003B0178" w:rsidP="003B0178">
            <w:pPr>
              <w:pStyle w:val="CDITable-RowCentrens"/>
              <w:rPr>
                <w:b/>
                <w:bCs/>
                <w:lang w:val="en-GB"/>
              </w:rPr>
            </w:pPr>
            <w:r w:rsidRPr="003B0178">
              <w:rPr>
                <w:b/>
                <w:bCs/>
                <w:lang w:val="en-GB"/>
              </w:rPr>
              <w:t>15.5</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65E0DFAE" w14:textId="77777777" w:rsidR="003B0178" w:rsidRPr="003B0178" w:rsidRDefault="003B0178" w:rsidP="003B0178">
            <w:pPr>
              <w:pStyle w:val="CDITable-RowCentrens"/>
              <w:rPr>
                <w:b/>
                <w:bCs/>
                <w:lang w:val="en-GB"/>
              </w:rPr>
            </w:pPr>
            <w:r w:rsidRPr="003B0178">
              <w:rPr>
                <w:b/>
                <w:bCs/>
                <w:lang w:val="en-GB"/>
              </w:rPr>
              <w:t>20.5</w:t>
            </w:r>
          </w:p>
        </w:tc>
      </w:tr>
      <w:tr w:rsidR="003B0178" w:rsidRPr="003B0178" w14:paraId="2EDA6ABF" w14:textId="77777777" w:rsidTr="003B0178">
        <w:trPr>
          <w:trHeight w:val="60"/>
        </w:trPr>
        <w:tc>
          <w:tcPr>
            <w:tcW w:w="1361" w:type="dxa"/>
            <w:vMerge/>
            <w:tcBorders>
              <w:top w:val="single" w:sz="6" w:space="0" w:color="1E4496"/>
              <w:left w:val="nil"/>
              <w:bottom w:val="single" w:sz="6" w:space="0" w:color="1E4496" w:themeColor="text2"/>
            </w:tcBorders>
            <w:tcMar>
              <w:top w:w="45" w:type="dxa"/>
              <w:bottom w:w="45" w:type="dxa"/>
            </w:tcMar>
          </w:tcPr>
          <w:p w14:paraId="257E52C6" w14:textId="77777777" w:rsidR="003B0178" w:rsidRPr="003B0178" w:rsidRDefault="003B0178" w:rsidP="003B0178">
            <w:pPr>
              <w:pStyle w:val="CDITable-RowLeftns"/>
            </w:pPr>
          </w:p>
        </w:tc>
        <w:tc>
          <w:tcPr>
            <w:tcW w:w="4195" w:type="dxa"/>
            <w:tcBorders>
              <w:top w:val="single" w:sz="6" w:space="0" w:color="1E4496"/>
              <w:bottom w:val="single" w:sz="6" w:space="0" w:color="1E4496"/>
            </w:tcBorders>
            <w:tcMar>
              <w:top w:w="45" w:type="dxa"/>
              <w:left w:w="113" w:type="dxa"/>
              <w:bottom w:w="45" w:type="dxa"/>
              <w:right w:w="113" w:type="dxa"/>
            </w:tcMar>
            <w:vAlign w:val="center"/>
          </w:tcPr>
          <w:p w14:paraId="7A3A2BCD" w14:textId="77777777" w:rsidR="003B0178" w:rsidRPr="003B0178" w:rsidRDefault="003B0178" w:rsidP="003B0178">
            <w:pPr>
              <w:pStyle w:val="CDITable-RowLeftns"/>
              <w:rPr>
                <w:lang w:val="en-GB"/>
              </w:rPr>
            </w:pPr>
            <w:r w:rsidRPr="003B0178">
              <w:rPr>
                <w:lang w:val="en-GB"/>
              </w:rPr>
              <w:t>% dose 1 only post-NIP</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4AF4851" w14:textId="77777777" w:rsidR="003B0178" w:rsidRPr="003B0178" w:rsidRDefault="003B0178" w:rsidP="003B0178">
            <w:pPr>
              <w:pStyle w:val="CDITable-RowCentrens"/>
              <w:rPr>
                <w:lang w:val="en-GB"/>
              </w:rPr>
            </w:pPr>
            <w:r w:rsidRPr="003B0178">
              <w:rPr>
                <w:lang w:val="en-GB"/>
              </w:rPr>
              <w:t>7.9</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7376142E" w14:textId="77777777" w:rsidR="003B0178" w:rsidRPr="003B0178" w:rsidRDefault="003B0178" w:rsidP="003B0178">
            <w:pPr>
              <w:pStyle w:val="CDITable-RowCentrens"/>
              <w:rPr>
                <w:lang w:val="en-GB"/>
              </w:rPr>
            </w:pPr>
            <w:r w:rsidRPr="003B0178">
              <w:rPr>
                <w:lang w:val="en-GB"/>
              </w:rPr>
              <w:t>7.2</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13F110DD" w14:textId="77777777" w:rsidR="003B0178" w:rsidRPr="003B0178" w:rsidRDefault="003B0178" w:rsidP="003B0178">
            <w:pPr>
              <w:pStyle w:val="CDITable-RowCentrens"/>
              <w:rPr>
                <w:lang w:val="en-GB"/>
              </w:rPr>
            </w:pPr>
            <w:r w:rsidRPr="003B0178">
              <w:rPr>
                <w:lang w:val="en-GB"/>
              </w:rPr>
              <w:t>11.0</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2220B458" w14:textId="77777777" w:rsidR="003B0178" w:rsidRPr="003B0178" w:rsidRDefault="003B0178" w:rsidP="003B0178">
            <w:pPr>
              <w:pStyle w:val="CDITable-RowCentrens"/>
              <w:rPr>
                <w:lang w:val="en-GB"/>
              </w:rPr>
            </w:pPr>
            <w:r w:rsidRPr="003B0178">
              <w:rPr>
                <w:lang w:val="en-GB"/>
              </w:rPr>
              <w:t>8.4</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5BB36770" w14:textId="77777777" w:rsidR="003B0178" w:rsidRPr="003B0178" w:rsidRDefault="003B0178" w:rsidP="003B0178">
            <w:pPr>
              <w:pStyle w:val="CDITable-RowCentrens"/>
              <w:rPr>
                <w:lang w:val="en-GB"/>
              </w:rPr>
            </w:pPr>
            <w:r w:rsidRPr="003B0178">
              <w:rPr>
                <w:lang w:val="en-GB"/>
              </w:rPr>
              <w:t>8.0</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0C941ADE" w14:textId="77777777" w:rsidR="003B0178" w:rsidRPr="003B0178" w:rsidRDefault="003B0178" w:rsidP="003B0178">
            <w:pPr>
              <w:pStyle w:val="CDITable-RowCentrens"/>
              <w:rPr>
                <w:lang w:val="en-GB"/>
              </w:rPr>
            </w:pPr>
            <w:r w:rsidRPr="003B0178">
              <w:rPr>
                <w:lang w:val="en-GB"/>
              </w:rPr>
              <w:t>8.6</w:t>
            </w:r>
          </w:p>
        </w:tc>
        <w:tc>
          <w:tcPr>
            <w:tcW w:w="963" w:type="dxa"/>
            <w:tcBorders>
              <w:top w:val="single" w:sz="6" w:space="0" w:color="1E4496"/>
              <w:bottom w:val="single" w:sz="6" w:space="0" w:color="1E4496"/>
            </w:tcBorders>
            <w:tcMar>
              <w:top w:w="45" w:type="dxa"/>
              <w:left w:w="113" w:type="dxa"/>
              <w:bottom w:w="45" w:type="dxa"/>
              <w:right w:w="113" w:type="dxa"/>
            </w:tcMar>
            <w:vAlign w:val="center"/>
          </w:tcPr>
          <w:p w14:paraId="28D76EB2" w14:textId="77777777" w:rsidR="003B0178" w:rsidRPr="003B0178" w:rsidRDefault="003B0178" w:rsidP="003B0178">
            <w:pPr>
              <w:pStyle w:val="CDITable-RowCentrens"/>
              <w:rPr>
                <w:lang w:val="en-GB"/>
              </w:rPr>
            </w:pPr>
            <w:r w:rsidRPr="003B0178">
              <w:rPr>
                <w:lang w:val="en-GB"/>
              </w:rPr>
              <w:t>5.9</w:t>
            </w:r>
          </w:p>
        </w:tc>
        <w:tc>
          <w:tcPr>
            <w:tcW w:w="964" w:type="dxa"/>
            <w:tcBorders>
              <w:top w:val="single" w:sz="6" w:space="0" w:color="1E4496"/>
              <w:bottom w:val="single" w:sz="6" w:space="0" w:color="1E4496"/>
            </w:tcBorders>
            <w:tcMar>
              <w:top w:w="45" w:type="dxa"/>
              <w:left w:w="113" w:type="dxa"/>
              <w:bottom w:w="45" w:type="dxa"/>
              <w:right w:w="113" w:type="dxa"/>
            </w:tcMar>
            <w:vAlign w:val="center"/>
          </w:tcPr>
          <w:p w14:paraId="6BBE7768" w14:textId="77777777" w:rsidR="003B0178" w:rsidRPr="003B0178" w:rsidRDefault="003B0178" w:rsidP="003B0178">
            <w:pPr>
              <w:pStyle w:val="CDITable-RowCentrens"/>
              <w:rPr>
                <w:lang w:val="en-GB"/>
              </w:rPr>
            </w:pPr>
            <w:r w:rsidRPr="003B0178">
              <w:rPr>
                <w:lang w:val="en-GB"/>
              </w:rPr>
              <w:t>6.6</w:t>
            </w:r>
          </w:p>
        </w:tc>
        <w:tc>
          <w:tcPr>
            <w:tcW w:w="1077" w:type="dxa"/>
            <w:tcBorders>
              <w:top w:val="single" w:sz="6" w:space="0" w:color="1E4496"/>
              <w:bottom w:val="single" w:sz="6" w:space="0" w:color="1E4496"/>
              <w:right w:val="nil"/>
            </w:tcBorders>
            <w:tcMar>
              <w:top w:w="45" w:type="dxa"/>
              <w:left w:w="113" w:type="dxa"/>
              <w:bottom w:w="45" w:type="dxa"/>
              <w:right w:w="113" w:type="dxa"/>
            </w:tcMar>
            <w:vAlign w:val="center"/>
          </w:tcPr>
          <w:p w14:paraId="04F7BB55" w14:textId="77777777" w:rsidR="003B0178" w:rsidRPr="003B0178" w:rsidRDefault="003B0178" w:rsidP="003B0178">
            <w:pPr>
              <w:pStyle w:val="CDITable-RowCentrens"/>
              <w:rPr>
                <w:lang w:val="en-GB"/>
              </w:rPr>
            </w:pPr>
            <w:r w:rsidRPr="003B0178">
              <w:rPr>
                <w:lang w:val="en-GB"/>
              </w:rPr>
              <w:t>7.8</w:t>
            </w:r>
          </w:p>
        </w:tc>
      </w:tr>
      <w:tr w:rsidR="003B0178" w:rsidRPr="003B0178" w14:paraId="2427AFFB" w14:textId="77777777" w:rsidTr="003B0178">
        <w:trPr>
          <w:trHeight w:val="60"/>
        </w:trPr>
        <w:tc>
          <w:tcPr>
            <w:tcW w:w="1361" w:type="dxa"/>
            <w:vMerge/>
            <w:tcBorders>
              <w:top w:val="single" w:sz="6" w:space="0" w:color="1E4496"/>
              <w:left w:val="nil"/>
              <w:bottom w:val="single" w:sz="6" w:space="0" w:color="1E4496" w:themeColor="text2"/>
            </w:tcBorders>
            <w:tcMar>
              <w:top w:w="45" w:type="dxa"/>
              <w:bottom w:w="45" w:type="dxa"/>
            </w:tcMar>
          </w:tcPr>
          <w:p w14:paraId="0C3DE414" w14:textId="77777777" w:rsidR="003B0178" w:rsidRPr="003B0178" w:rsidRDefault="003B0178" w:rsidP="003B0178">
            <w:pPr>
              <w:pStyle w:val="CDITable-RowLeftns"/>
            </w:pPr>
          </w:p>
        </w:tc>
        <w:tc>
          <w:tcPr>
            <w:tcW w:w="4195" w:type="dxa"/>
            <w:tcBorders>
              <w:top w:val="single" w:sz="6" w:space="0" w:color="1E4496"/>
              <w:bottom w:val="single" w:sz="6" w:space="0" w:color="1E4496" w:themeColor="text2"/>
            </w:tcBorders>
            <w:tcMar>
              <w:top w:w="45" w:type="dxa"/>
              <w:left w:w="113" w:type="dxa"/>
              <w:bottom w:w="45" w:type="dxa"/>
              <w:right w:w="113" w:type="dxa"/>
            </w:tcMar>
            <w:vAlign w:val="center"/>
          </w:tcPr>
          <w:p w14:paraId="3D6379B4" w14:textId="77777777" w:rsidR="003B0178" w:rsidRPr="003B0178" w:rsidRDefault="003B0178" w:rsidP="003B0178">
            <w:pPr>
              <w:pStyle w:val="CDITable-RowLeftns"/>
              <w:rPr>
                <w:lang w:val="en-GB"/>
              </w:rPr>
            </w:pPr>
            <w:r w:rsidRPr="003B0178">
              <w:rPr>
                <w:lang w:val="en-GB"/>
              </w:rPr>
              <w:t>% dose 1 + dose 2 post-NIP</w:t>
            </w:r>
          </w:p>
        </w:tc>
        <w:tc>
          <w:tcPr>
            <w:tcW w:w="964" w:type="dxa"/>
            <w:tcBorders>
              <w:top w:val="single" w:sz="6" w:space="0" w:color="1E4496"/>
              <w:bottom w:val="single" w:sz="6" w:space="0" w:color="1E4496" w:themeColor="text2"/>
            </w:tcBorders>
            <w:tcMar>
              <w:top w:w="45" w:type="dxa"/>
              <w:left w:w="113" w:type="dxa"/>
              <w:bottom w:w="45" w:type="dxa"/>
              <w:right w:w="113" w:type="dxa"/>
            </w:tcMar>
            <w:vAlign w:val="center"/>
          </w:tcPr>
          <w:p w14:paraId="2C40CF33" w14:textId="77777777" w:rsidR="003B0178" w:rsidRPr="003B0178" w:rsidRDefault="003B0178" w:rsidP="003B0178">
            <w:pPr>
              <w:pStyle w:val="CDITable-RowCentrens"/>
              <w:rPr>
                <w:lang w:val="en-GB"/>
              </w:rPr>
            </w:pPr>
            <w:r w:rsidRPr="003B0178">
              <w:rPr>
                <w:lang w:val="en-GB"/>
              </w:rPr>
              <w:t>17.7</w:t>
            </w:r>
          </w:p>
        </w:tc>
        <w:tc>
          <w:tcPr>
            <w:tcW w:w="963" w:type="dxa"/>
            <w:tcBorders>
              <w:top w:val="single" w:sz="6" w:space="0" w:color="1E4496"/>
              <w:bottom w:val="single" w:sz="6" w:space="0" w:color="1E4496" w:themeColor="text2"/>
            </w:tcBorders>
            <w:tcMar>
              <w:top w:w="45" w:type="dxa"/>
              <w:left w:w="113" w:type="dxa"/>
              <w:bottom w:w="45" w:type="dxa"/>
              <w:right w:w="113" w:type="dxa"/>
            </w:tcMar>
            <w:vAlign w:val="center"/>
          </w:tcPr>
          <w:p w14:paraId="4D59A514" w14:textId="77777777" w:rsidR="003B0178" w:rsidRPr="003B0178" w:rsidRDefault="003B0178" w:rsidP="003B0178">
            <w:pPr>
              <w:pStyle w:val="CDITable-RowCentrens"/>
              <w:rPr>
                <w:lang w:val="en-GB"/>
              </w:rPr>
            </w:pPr>
            <w:r w:rsidRPr="003B0178">
              <w:rPr>
                <w:lang w:val="en-GB"/>
              </w:rPr>
              <w:t>14.0</w:t>
            </w:r>
          </w:p>
        </w:tc>
        <w:tc>
          <w:tcPr>
            <w:tcW w:w="964" w:type="dxa"/>
            <w:tcBorders>
              <w:top w:val="single" w:sz="6" w:space="0" w:color="1E4496"/>
              <w:bottom w:val="single" w:sz="6" w:space="0" w:color="1E4496" w:themeColor="text2"/>
            </w:tcBorders>
            <w:tcMar>
              <w:top w:w="45" w:type="dxa"/>
              <w:left w:w="113" w:type="dxa"/>
              <w:bottom w:w="45" w:type="dxa"/>
              <w:right w:w="113" w:type="dxa"/>
            </w:tcMar>
            <w:vAlign w:val="center"/>
          </w:tcPr>
          <w:p w14:paraId="031ECA09" w14:textId="77777777" w:rsidR="003B0178" w:rsidRPr="003B0178" w:rsidRDefault="003B0178" w:rsidP="003B0178">
            <w:pPr>
              <w:pStyle w:val="CDITable-RowCentrens"/>
              <w:rPr>
                <w:lang w:val="en-GB"/>
              </w:rPr>
            </w:pPr>
            <w:r w:rsidRPr="003B0178">
              <w:rPr>
                <w:lang w:val="en-GB"/>
              </w:rPr>
              <w:t>7.3</w:t>
            </w:r>
          </w:p>
        </w:tc>
        <w:tc>
          <w:tcPr>
            <w:tcW w:w="964" w:type="dxa"/>
            <w:tcBorders>
              <w:top w:val="single" w:sz="6" w:space="0" w:color="1E4496"/>
              <w:bottom w:val="single" w:sz="6" w:space="0" w:color="1E4496" w:themeColor="text2"/>
            </w:tcBorders>
            <w:tcMar>
              <w:top w:w="45" w:type="dxa"/>
              <w:left w:w="113" w:type="dxa"/>
              <w:bottom w:w="45" w:type="dxa"/>
              <w:right w:w="113" w:type="dxa"/>
            </w:tcMar>
            <w:vAlign w:val="center"/>
          </w:tcPr>
          <w:p w14:paraId="4F395F9C" w14:textId="77777777" w:rsidR="003B0178" w:rsidRPr="003B0178" w:rsidRDefault="003B0178" w:rsidP="003B0178">
            <w:pPr>
              <w:pStyle w:val="CDITable-RowCentrens"/>
              <w:rPr>
                <w:lang w:val="en-GB"/>
              </w:rPr>
            </w:pPr>
            <w:r w:rsidRPr="003B0178">
              <w:rPr>
                <w:lang w:val="en-GB"/>
              </w:rPr>
              <w:t>13.2</w:t>
            </w:r>
          </w:p>
        </w:tc>
        <w:tc>
          <w:tcPr>
            <w:tcW w:w="964" w:type="dxa"/>
            <w:tcBorders>
              <w:top w:val="single" w:sz="6" w:space="0" w:color="1E4496"/>
              <w:bottom w:val="single" w:sz="6" w:space="0" w:color="1E4496" w:themeColor="text2"/>
            </w:tcBorders>
            <w:tcMar>
              <w:top w:w="45" w:type="dxa"/>
              <w:left w:w="113" w:type="dxa"/>
              <w:bottom w:w="45" w:type="dxa"/>
              <w:right w:w="113" w:type="dxa"/>
            </w:tcMar>
            <w:vAlign w:val="center"/>
          </w:tcPr>
          <w:p w14:paraId="6715C12F" w14:textId="77777777" w:rsidR="003B0178" w:rsidRPr="003B0178" w:rsidRDefault="003B0178" w:rsidP="003B0178">
            <w:pPr>
              <w:pStyle w:val="CDITable-RowCentrens"/>
              <w:rPr>
                <w:lang w:val="en-GB"/>
              </w:rPr>
            </w:pPr>
            <w:r w:rsidRPr="003B0178">
              <w:rPr>
                <w:lang w:val="en-GB"/>
              </w:rPr>
              <w:t>13.2</w:t>
            </w:r>
          </w:p>
        </w:tc>
        <w:tc>
          <w:tcPr>
            <w:tcW w:w="964" w:type="dxa"/>
            <w:tcBorders>
              <w:top w:val="single" w:sz="6" w:space="0" w:color="1E4496"/>
              <w:bottom w:val="single" w:sz="6" w:space="0" w:color="1E4496" w:themeColor="text2"/>
            </w:tcBorders>
            <w:tcMar>
              <w:top w:w="45" w:type="dxa"/>
              <w:left w:w="113" w:type="dxa"/>
              <w:bottom w:w="45" w:type="dxa"/>
              <w:right w:w="113" w:type="dxa"/>
            </w:tcMar>
            <w:vAlign w:val="center"/>
          </w:tcPr>
          <w:p w14:paraId="48A10CED" w14:textId="77777777" w:rsidR="003B0178" w:rsidRPr="003B0178" w:rsidRDefault="003B0178" w:rsidP="003B0178">
            <w:pPr>
              <w:pStyle w:val="CDITable-RowCentrens"/>
              <w:rPr>
                <w:lang w:val="en-GB"/>
              </w:rPr>
            </w:pPr>
            <w:r w:rsidRPr="003B0178">
              <w:rPr>
                <w:lang w:val="en-GB"/>
              </w:rPr>
              <w:t>18.3</w:t>
            </w:r>
          </w:p>
        </w:tc>
        <w:tc>
          <w:tcPr>
            <w:tcW w:w="963" w:type="dxa"/>
            <w:tcBorders>
              <w:top w:val="single" w:sz="6" w:space="0" w:color="1E4496"/>
              <w:bottom w:val="single" w:sz="6" w:space="0" w:color="1E4496" w:themeColor="text2"/>
            </w:tcBorders>
            <w:tcMar>
              <w:top w:w="45" w:type="dxa"/>
              <w:left w:w="113" w:type="dxa"/>
              <w:bottom w:w="45" w:type="dxa"/>
              <w:right w:w="113" w:type="dxa"/>
            </w:tcMar>
            <w:vAlign w:val="center"/>
          </w:tcPr>
          <w:p w14:paraId="6579CCAB" w14:textId="77777777" w:rsidR="003B0178" w:rsidRPr="003B0178" w:rsidRDefault="003B0178" w:rsidP="003B0178">
            <w:pPr>
              <w:pStyle w:val="CDITable-RowCentrens"/>
              <w:rPr>
                <w:lang w:val="en-GB"/>
              </w:rPr>
            </w:pPr>
            <w:r w:rsidRPr="003B0178">
              <w:rPr>
                <w:lang w:val="en-GB"/>
              </w:rPr>
              <w:t>12.8</w:t>
            </w:r>
          </w:p>
        </w:tc>
        <w:tc>
          <w:tcPr>
            <w:tcW w:w="964" w:type="dxa"/>
            <w:tcBorders>
              <w:top w:val="single" w:sz="6" w:space="0" w:color="1E4496"/>
              <w:bottom w:val="single" w:sz="6" w:space="0" w:color="1E4496" w:themeColor="text2"/>
            </w:tcBorders>
            <w:tcMar>
              <w:top w:w="45" w:type="dxa"/>
              <w:left w:w="113" w:type="dxa"/>
              <w:bottom w:w="45" w:type="dxa"/>
              <w:right w:w="113" w:type="dxa"/>
            </w:tcMar>
            <w:vAlign w:val="center"/>
          </w:tcPr>
          <w:p w14:paraId="0CAD9D88" w14:textId="77777777" w:rsidR="003B0178" w:rsidRPr="003B0178" w:rsidRDefault="003B0178" w:rsidP="003B0178">
            <w:pPr>
              <w:pStyle w:val="CDITable-RowCentrens"/>
              <w:rPr>
                <w:lang w:val="en-GB"/>
              </w:rPr>
            </w:pPr>
            <w:r w:rsidRPr="003B0178">
              <w:rPr>
                <w:lang w:val="en-GB"/>
              </w:rPr>
              <w:t>8.8</w:t>
            </w:r>
          </w:p>
        </w:tc>
        <w:tc>
          <w:tcPr>
            <w:tcW w:w="1077" w:type="dxa"/>
            <w:tcBorders>
              <w:top w:val="single" w:sz="6" w:space="0" w:color="1E4496"/>
              <w:bottom w:val="single" w:sz="6" w:space="0" w:color="1E4496" w:themeColor="text2"/>
              <w:right w:val="nil"/>
            </w:tcBorders>
            <w:tcMar>
              <w:top w:w="45" w:type="dxa"/>
              <w:left w:w="113" w:type="dxa"/>
              <w:bottom w:w="45" w:type="dxa"/>
              <w:right w:w="113" w:type="dxa"/>
            </w:tcMar>
            <w:vAlign w:val="center"/>
          </w:tcPr>
          <w:p w14:paraId="7B8122F9" w14:textId="77777777" w:rsidR="003B0178" w:rsidRPr="003B0178" w:rsidRDefault="003B0178" w:rsidP="003B0178">
            <w:pPr>
              <w:pStyle w:val="CDITable-RowCentrens"/>
              <w:rPr>
                <w:lang w:val="en-GB"/>
              </w:rPr>
            </w:pPr>
            <w:r w:rsidRPr="003B0178">
              <w:rPr>
                <w:lang w:val="en-GB"/>
              </w:rPr>
              <w:t>12.6</w:t>
            </w:r>
          </w:p>
        </w:tc>
      </w:tr>
    </w:tbl>
    <w:p w14:paraId="0C9C2193" w14:textId="77777777" w:rsidR="003070BD" w:rsidRPr="003070BD" w:rsidRDefault="003070BD" w:rsidP="003B0178">
      <w:pPr>
        <w:pStyle w:val="CDITable-FirstFootnote"/>
        <w:rPr>
          <w:lang w:val="en-GB"/>
        </w:rPr>
      </w:pPr>
      <w:r w:rsidRPr="003070BD">
        <w:rPr>
          <w:lang w:val="en-GB"/>
        </w:rPr>
        <w:t>a</w:t>
      </w:r>
      <w:r w:rsidRPr="003070BD">
        <w:rPr>
          <w:lang w:val="en-GB"/>
        </w:rPr>
        <w:tab/>
        <w:t xml:space="preserve">Source: Australian Immunisation Register data as </w:t>
      </w:r>
      <w:proofErr w:type="gramStart"/>
      <w:r w:rsidRPr="003070BD">
        <w:rPr>
          <w:lang w:val="en-GB"/>
        </w:rPr>
        <w:t>at</w:t>
      </w:r>
      <w:proofErr w:type="gramEnd"/>
      <w:r w:rsidRPr="003070BD">
        <w:rPr>
          <w:lang w:val="en-GB"/>
        </w:rPr>
        <w:t xml:space="preserve"> 2 February 2025.</w:t>
      </w:r>
    </w:p>
    <w:p w14:paraId="5CC0A8F7" w14:textId="77777777" w:rsidR="003070BD" w:rsidRPr="003070BD" w:rsidRDefault="003070BD" w:rsidP="003070BD">
      <w:pPr>
        <w:pStyle w:val="CDITable-Footnote"/>
        <w:rPr>
          <w:lang w:val="en-GB"/>
        </w:rPr>
      </w:pPr>
      <w:r w:rsidRPr="003070BD">
        <w:rPr>
          <w:lang w:val="en-GB"/>
        </w:rPr>
        <w:t>b</w:t>
      </w:r>
      <w:r w:rsidRPr="003070BD">
        <w:rPr>
          <w:lang w:val="en-GB"/>
        </w:rPr>
        <w:tab/>
        <w:t xml:space="preserve">Shingrix vaccine uptake was calculated as a proportion, i.e. the number of NIP-eligible Aboriginal and Torres Strait Islander adults aged 50–64 years, ≥ 65 years and ≥ 50 years who received at least one dose of Shingrix vaccine between 1 November 2023 (i.e. from the date Shingrix was introduced onto the NIP) and 31 December 2024 divided by the number of NIP-eligible Aboriginal and Torres Strait Islander adults in each age group based on age at 31 December 2024. Receipt of at least one dose of Shingrix vaccine was categorised as </w:t>
      </w:r>
      <w:proofErr w:type="spellStart"/>
      <w:r w:rsidRPr="003070BD">
        <w:rPr>
          <w:lang w:val="en-GB"/>
        </w:rPr>
        <w:t>i</w:t>
      </w:r>
      <w:proofErr w:type="spellEnd"/>
      <w:r w:rsidRPr="003070BD">
        <w:rPr>
          <w:lang w:val="en-GB"/>
        </w:rPr>
        <w:t>) ‘Dose 1 pre-NIP + Dose 2 post-NIP’ (i.e. receipt of one dose of Shingrix before its inclusion on the NIP and another dose after its inclusion on the NIP with an interval of at least four weeks between doses); ii) ‘Dose 1 only post-NIP’ (i.e. receipt of only one dose of Shingrix, or two doses less than four weeks apart, after its inclusion on the NIP, where Dose 1 not received pre-NIP); and iii) ‘Dose 1 + Dose 2 post-NIP’ (i.e. receipt of two doses of Shingrix, at least four weeks apart, after its inclusion on the NIP, where Dose 1 not received pre-NIP).</w:t>
      </w:r>
    </w:p>
    <w:p w14:paraId="661EFE25" w14:textId="40A075F1" w:rsidR="003070BD" w:rsidRPr="003070BD" w:rsidRDefault="003070BD" w:rsidP="003070BD">
      <w:pPr>
        <w:pStyle w:val="CDITable-Footnote"/>
        <w:rPr>
          <w:lang w:val="en-GB"/>
        </w:rPr>
      </w:pPr>
      <w:r w:rsidRPr="003070BD">
        <w:rPr>
          <w:lang w:val="en-GB"/>
        </w:rPr>
        <w:t>c</w:t>
      </w:r>
      <w:r w:rsidRPr="003070BD">
        <w:rPr>
          <w:lang w:val="en-GB"/>
        </w:rPr>
        <w:tab/>
        <w:t>All Aboriginal and Torres Strait Islander adults aged ≥ 50 years are eligible for funded Shingrix vaccine on the NIP. However, individuals need to wait five years if they have previously received Zostavax through the NIP, or 12 months if they have received Zostavax privately. As the AIR data analysed did not include information on whether previous doses were NIP- or privately funded, Aboriginal and Torres Strait Islander adults with a prior dose of Zostavax were defined as eligible for Shingrix if Zostavax was given at age 70–79 years more than 5 years previously as at 31 December 2024 (i.e. Zostavax received on/prior to 31 December 2019), or if Zostavax was given at age &lt; 70 years or ≥ 80 years more than 12 months previously as at 31</w:t>
      </w:r>
      <w:r>
        <w:rPr>
          <w:lang w:val="en-GB"/>
        </w:rPr>
        <w:t> </w:t>
      </w:r>
      <w:r w:rsidRPr="003070BD">
        <w:rPr>
          <w:lang w:val="en-GB"/>
        </w:rPr>
        <w:t>December 2024 (i.e. Zostavax received between 1 January 2024 – 31 December 2024). Aboriginal and Torres Strait Islander adults aged ≥ 50 years with an AIR record of a first dose of Shingrix received prior to it becoming available on the NIP (Shingrix had been available on private prescription since June 2021) were also included in the defined NIP-eligible population of Aboriginal and Torres Strait Islander adults. Note: Aboriginal and Torres Strait Islander adults aged ≥ 50 years who had received two doses of Shingrix, with an interval of at least four weeks between doses, before 1 November 2023 were excluded from the NIP-eligible population.</w:t>
      </w:r>
    </w:p>
    <w:p w14:paraId="4E08B94B" w14:textId="77777777" w:rsidR="003070BD" w:rsidRPr="003070BD" w:rsidRDefault="003070BD" w:rsidP="003070BD">
      <w:pPr>
        <w:pStyle w:val="CDITable-Footnote"/>
        <w:rPr>
          <w:lang w:val="en-GB"/>
        </w:rPr>
      </w:pPr>
      <w:r w:rsidRPr="003070BD">
        <w:rPr>
          <w:lang w:val="en-GB"/>
        </w:rPr>
        <w:t>d</w:t>
      </w:r>
      <w:r w:rsidRPr="003070BD">
        <w:rPr>
          <w:lang w:val="en-GB"/>
        </w:rPr>
        <w:tab/>
        <w:t>ACT: Australian Capital Territory; NSW: New South Wales; NT: Northern Territory; Qld: Queensland; SA: South Australia; Tas.: Tasmania; Vic.: Victoria; WA: Western Australia.</w:t>
      </w:r>
    </w:p>
    <w:p w14:paraId="75B4EABE" w14:textId="77777777" w:rsidR="003070BD" w:rsidRDefault="003070BD" w:rsidP="003070BD">
      <w:pPr>
        <w:pStyle w:val="CDITable-Footnote"/>
        <w:rPr>
          <w:lang w:val="en-GB"/>
        </w:rPr>
        <w:sectPr w:rsidR="003070BD" w:rsidSect="003070BD">
          <w:footnotePr>
            <w:numFmt w:val="lowerRoman"/>
          </w:footnotePr>
          <w:pgSz w:w="16840" w:h="11907" w:orient="landscape" w:code="9"/>
          <w:pgMar w:top="1134" w:right="1134" w:bottom="1134" w:left="1134" w:header="709" w:footer="567" w:gutter="0"/>
          <w:cols w:space="708"/>
          <w:docGrid w:linePitch="360"/>
        </w:sectPr>
      </w:pPr>
      <w:r w:rsidRPr="003070BD">
        <w:rPr>
          <w:lang w:val="en-GB"/>
        </w:rPr>
        <w:t>e</w:t>
      </w:r>
      <w:r w:rsidRPr="003070BD">
        <w:rPr>
          <w:lang w:val="en-GB"/>
        </w:rPr>
        <w:tab/>
        <w:t>The % total uptake of at least 1 dose post-NIP also includes the small percentage of Aboriginal and Torres Strait Islander adults in each age group who received one dose of Shingrix before its inclusion on the NIP and then at least one subsequent dose of Shingrix following its inclusion on the NIP, with the two doses given at least four weeks apart (data not shown).</w:t>
      </w:r>
    </w:p>
    <w:p w14:paraId="2AB13196" w14:textId="77777777" w:rsidR="003070BD" w:rsidRPr="003070BD" w:rsidRDefault="003070BD" w:rsidP="003070BD">
      <w:pPr>
        <w:pStyle w:val="Heading4"/>
        <w:spacing w:before="0"/>
        <w:rPr>
          <w:lang w:val="en-GB"/>
        </w:rPr>
      </w:pPr>
      <w:r w:rsidRPr="003070BD">
        <w:rPr>
          <w:lang w:val="en-GB"/>
        </w:rPr>
        <w:lastRenderedPageBreak/>
        <w:t>Zoster vaccination coverage</w:t>
      </w:r>
    </w:p>
    <w:p w14:paraId="6AC8023C" w14:textId="77777777" w:rsidR="003070BD" w:rsidRPr="003070BD" w:rsidRDefault="003070BD" w:rsidP="003070BD">
      <w:pPr>
        <w:rPr>
          <w:lang w:val="en-GB"/>
        </w:rPr>
      </w:pPr>
      <w:r w:rsidRPr="003070BD">
        <w:rPr>
          <w:lang w:val="en-GB"/>
        </w:rPr>
        <w:t>Zoster vaccination coverage is defined as ever having received one dose of Zostavax, or two doses of Shingrix given at least 4 weeks apart. For Aboriginal and Torres Strait Islander adults aged ≥ 65 years in 2024, it was 42.2% nationally, with coverage by jurisdiction ranging from 24.9% in the Northern Territory to 53.7% in Tasmania (Figure 34). In contrast, zoster vaccination coverage for adults aged 50–64 years in 2024 was below 13% in all jurisdictions even though it is funded for Aboriginal and Torres Strait Islander adults from 50 years of age (Figure 34). For all Aboriginal and Torres Strait Islander adults aged ≥ 50 years in 2024, zoster vaccination coverage was 20.3% nationally, with coverage by jurisdiction ranging from 12.3% in the Northern Territory to 27.8% in Tasmania (data not shown). In all jurisdictions except the Northern Territory and Western Australia, more than 21% of Aboriginal and Torres Strait Islander adults aged ≥ 65 years had received two doses of Shingrix at least 4 weeks apart. By jurisdiction, an additional 8.5–14.7% of adults aged ≥ 65 years had not received two doses of Shingrix at least 4 weeks apart but had received a dose of Zostavax less than five years previously. An additional 5.9–9.7% had not received two doses of Shingrix at least 4 weeks apart but had received a dose of Zostavax five or more years previously (Figure 34). An additional 7.9% of Aboriginal and Torres Strait Islander adults ≥ 65 years had no record of Zostavax and only one dose of Shingrix, with percentages ranging from 6.6% in Victoria to 9.6% in Tasmania (data not shown).</w:t>
      </w:r>
    </w:p>
    <w:p w14:paraId="160AA139" w14:textId="77777777" w:rsidR="003070BD" w:rsidRDefault="003070BD" w:rsidP="003070BD">
      <w:pPr>
        <w:pStyle w:val="CDIFigure-Title"/>
        <w:rPr>
          <w:lang w:val="en-GB"/>
        </w:rPr>
      </w:pPr>
      <w:bookmarkStart w:id="68" w:name="_Toc229747035"/>
      <w:r w:rsidRPr="003070BD">
        <w:rPr>
          <w:lang w:val="en-GB"/>
        </w:rPr>
        <w:t xml:space="preserve">Figure 34: Zoster vaccination coverage in Aboriginal and Torres Strait Islander adults aged ≥ 50 years by vaccine brand, age group and </w:t>
      </w:r>
      <w:proofErr w:type="spellStart"/>
      <w:proofErr w:type="gramStart"/>
      <w:r w:rsidRPr="003070BD">
        <w:rPr>
          <w:lang w:val="en-GB"/>
        </w:rPr>
        <w:t>jurisdiction,</w:t>
      </w:r>
      <w:r w:rsidRPr="003070BD">
        <w:rPr>
          <w:vertAlign w:val="superscript"/>
          <w:lang w:val="en-GB"/>
        </w:rPr>
        <w:t>a</w:t>
      </w:r>
      <w:proofErr w:type="gramEnd"/>
      <w:r w:rsidRPr="003070BD">
        <w:rPr>
          <w:vertAlign w:val="superscript"/>
          <w:lang w:val="en-GB"/>
        </w:rPr>
        <w:t>,</w:t>
      </w:r>
      <w:proofErr w:type="gramStart"/>
      <w:r w:rsidRPr="003070BD">
        <w:rPr>
          <w:vertAlign w:val="superscript"/>
          <w:lang w:val="en-GB"/>
        </w:rPr>
        <w:t>b,c</w:t>
      </w:r>
      <w:proofErr w:type="gramEnd"/>
      <w:r w:rsidRPr="003070BD">
        <w:rPr>
          <w:vertAlign w:val="superscript"/>
          <w:lang w:val="en-GB"/>
        </w:rPr>
        <w:t>,d</w:t>
      </w:r>
      <w:proofErr w:type="spellEnd"/>
      <w:r w:rsidRPr="003070BD">
        <w:rPr>
          <w:lang w:val="en-GB"/>
        </w:rPr>
        <w:t xml:space="preserve"> Australia, 2024</w:t>
      </w:r>
      <w:bookmarkEnd w:id="68"/>
    </w:p>
    <w:p w14:paraId="768E156B" w14:textId="0E75A67D" w:rsidR="003070BD" w:rsidRPr="003070BD" w:rsidRDefault="00D501A6" w:rsidP="00D501A6">
      <w:pPr>
        <w:pStyle w:val="CDIFigure-Placeholder"/>
        <w:spacing w:before="180" w:after="180"/>
        <w:rPr>
          <w:lang w:val="en-GB"/>
        </w:rPr>
      </w:pPr>
      <w:r>
        <w:rPr>
          <w:noProof/>
          <w:lang w:val="en-GB"/>
          <w14:ligatures w14:val="none"/>
        </w:rPr>
        <w:drawing>
          <wp:inline distT="0" distB="0" distL="0" distR="0" wp14:anchorId="5280CA5F" wp14:editId="72F9138E">
            <wp:extent cx="5806800" cy="2988000"/>
            <wp:effectExtent l="0" t="0" r="3810" b="3175"/>
            <wp:docPr id="538989280" name="Picture 2" descr="Figure 34 shows zoster vaccination coverage in Aboriginal and Torres Strait Islander adults aged ≥50 years by vaccine brand, age group and jurisdiction, Australia, 2024. Zoster vaccination coverage is defined as ever having received one dose of Zostavax, or two doses of Shingrix given at least 4 weeks apart. For Aboriginal and Torres Strait Islander adults aged ≥65 years in 2024, it was 42.2% nationally, with coverage by jurisdiction ranging from 24.9% in the Northern Territory to 53.7% in Tasmania. In contrast, zoster vaccination coverage for adults aged 50–64 years in 2024 was below 13% in all jurisdictions even though it is funded for Aboriginal and Torres Strait Islander adults from 50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89280" name="Picture 2" descr="Figure 34 shows zoster vaccination coverage in Aboriginal and Torres Strait Islander adults aged ≥50 years by vaccine brand, age group and jurisdiction, Australia, 2024. Zoster vaccination coverage is defined as ever having received one dose of Zostavax, or two doses of Shingrix given at least 4 weeks apart. For Aboriginal and Torres Strait Islander adults aged ≥65 years in 2024, it was 42.2% nationally, with coverage by jurisdiction ranging from 24.9% in the Northern Territory to 53.7% in Tasmania. In contrast, zoster vaccination coverage for adults aged 50–64 years in 2024 was below 13% in all jurisdictions even though it is funded for Aboriginal and Torres Strait Islander adults from 50 years of age."/>
                    <pic:cNvPicPr/>
                  </pic:nvPicPr>
                  <pic:blipFill rotWithShape="1">
                    <a:blip r:embed="rId56" cstate="print">
                      <a:extLst>
                        <a:ext uri="{28A0092B-C50C-407E-A947-70E740481C1C}">
                          <a14:useLocalDpi xmlns:a14="http://schemas.microsoft.com/office/drawing/2010/main" val="0"/>
                        </a:ext>
                      </a:extLst>
                    </a:blip>
                    <a:srcRect/>
                    <a:stretch>
                      <a:fillRect/>
                    </a:stretch>
                  </pic:blipFill>
                  <pic:spPr bwMode="auto">
                    <a:xfrm>
                      <a:off x="0" y="0"/>
                      <a:ext cx="5806800" cy="2988000"/>
                    </a:xfrm>
                    <a:prstGeom prst="rect">
                      <a:avLst/>
                    </a:prstGeom>
                    <a:ln>
                      <a:noFill/>
                    </a:ln>
                    <a:extLst>
                      <a:ext uri="{53640926-AAD7-44D8-BBD7-CCE9431645EC}">
                        <a14:shadowObscured xmlns:a14="http://schemas.microsoft.com/office/drawing/2010/main"/>
                      </a:ext>
                    </a:extLst>
                  </pic:spPr>
                </pic:pic>
              </a:graphicData>
            </a:graphic>
          </wp:inline>
        </w:drawing>
      </w:r>
    </w:p>
    <w:p w14:paraId="30D7D110" w14:textId="77777777" w:rsidR="003070BD" w:rsidRPr="003070BD" w:rsidRDefault="003070BD" w:rsidP="003070BD">
      <w:pPr>
        <w:pStyle w:val="CDITable-Footnote"/>
        <w:rPr>
          <w:lang w:val="en-GB"/>
        </w:rPr>
      </w:pPr>
      <w:r w:rsidRPr="003070BD">
        <w:rPr>
          <w:lang w:val="en-GB"/>
        </w:rPr>
        <w:t>a</w:t>
      </w:r>
      <w:r w:rsidRPr="003070BD">
        <w:rPr>
          <w:lang w:val="en-GB"/>
        </w:rPr>
        <w:tab/>
        <w:t xml:space="preserve">Source: Australian Immunisation Register data as </w:t>
      </w:r>
      <w:proofErr w:type="gramStart"/>
      <w:r w:rsidRPr="003070BD">
        <w:rPr>
          <w:lang w:val="en-GB"/>
        </w:rPr>
        <w:t>at</w:t>
      </w:r>
      <w:proofErr w:type="gramEnd"/>
      <w:r w:rsidRPr="003070BD">
        <w:rPr>
          <w:lang w:val="en-GB"/>
        </w:rPr>
        <w:t xml:space="preserve"> 2 February 2025.</w:t>
      </w:r>
    </w:p>
    <w:p w14:paraId="627C25FB" w14:textId="25A2436E" w:rsidR="003070BD" w:rsidRPr="003070BD" w:rsidRDefault="003070BD" w:rsidP="003070BD">
      <w:pPr>
        <w:pStyle w:val="CDITable-Footnote"/>
        <w:rPr>
          <w:lang w:val="en-GB"/>
        </w:rPr>
      </w:pPr>
      <w:r w:rsidRPr="003070BD">
        <w:rPr>
          <w:lang w:val="en-GB"/>
        </w:rPr>
        <w:t>b</w:t>
      </w:r>
      <w:r w:rsidRPr="003070BD">
        <w:rPr>
          <w:lang w:val="en-GB"/>
        </w:rPr>
        <w:tab/>
        <w:t>Coverage calculated using the number of Medicare-registered Aboriginal and Torres Strait Islander adults in each age group with AIR records of either receipt of one dose of Zostavax or two doses of Shingrix (if given at least four weeks apart) by 31</w:t>
      </w:r>
      <w:r>
        <w:rPr>
          <w:lang w:val="en-GB"/>
        </w:rPr>
        <w:t> </w:t>
      </w:r>
      <w:r w:rsidRPr="003070BD">
        <w:rPr>
          <w:lang w:val="en-GB"/>
        </w:rPr>
        <w:t>December 2024 as the numerator and the total number of Medicare-registered Aboriginal and Torres Strait Islander adults in the relevant age group as the denominator, expressed as a percentage.</w:t>
      </w:r>
    </w:p>
    <w:p w14:paraId="4FC9FFD9" w14:textId="1EFC8373" w:rsidR="003070BD" w:rsidRPr="003070BD" w:rsidRDefault="003070BD" w:rsidP="003070BD">
      <w:pPr>
        <w:pStyle w:val="CDITable-Footnote"/>
        <w:rPr>
          <w:lang w:val="en-GB"/>
        </w:rPr>
      </w:pPr>
      <w:r w:rsidRPr="003070BD">
        <w:rPr>
          <w:lang w:val="en-GB"/>
        </w:rPr>
        <w:t>c</w:t>
      </w:r>
      <w:r w:rsidRPr="003070BD">
        <w:rPr>
          <w:lang w:val="en-GB"/>
        </w:rPr>
        <w:tab/>
        <w:t>The proportion of overall zoster vaccination coverage by vaccine brand was calculated and categorised as a) receipt of at least two doses of Shingrix given at least four weeks apart, irrespective of whether Zostavax had been received previously; b) receipt of at least one dose of Zostavax less than five years previously (i.e. received during 1 January 2020 – 31</w:t>
      </w:r>
      <w:r>
        <w:rPr>
          <w:lang w:val="en-GB"/>
        </w:rPr>
        <w:t> </w:t>
      </w:r>
      <w:r w:rsidRPr="003070BD">
        <w:rPr>
          <w:lang w:val="en-GB"/>
        </w:rPr>
        <w:t>December 2024), where two doses of Shingrix at least four weeks apart had not been received; and c) receipt of at least one dose of Zostavax five or more years previously (i.e. received on/prior to 31 December 2019), where two doses of Shingrix at least four weeks apart had not been received.</w:t>
      </w:r>
    </w:p>
    <w:p w14:paraId="136916BB" w14:textId="77777777" w:rsidR="003070BD" w:rsidRPr="003070BD" w:rsidRDefault="003070BD" w:rsidP="003070BD">
      <w:pPr>
        <w:pStyle w:val="CDITable-Footnote"/>
        <w:rPr>
          <w:lang w:val="en-GB"/>
        </w:rPr>
      </w:pPr>
      <w:r w:rsidRPr="003070BD">
        <w:rPr>
          <w:lang w:val="en-GB"/>
        </w:rPr>
        <w:t>d</w:t>
      </w:r>
      <w:r w:rsidRPr="003070BD">
        <w:rPr>
          <w:lang w:val="en-GB"/>
        </w:rPr>
        <w:tab/>
        <w:t>ACT: Australian Capital Territory; NSW: New South Wales; NT: Northern Territory; Qld: Queensland; SA: South Australia; Tas.: Tasmania; Vic.: Victoria; WA: Western Australia.</w:t>
      </w:r>
    </w:p>
    <w:p w14:paraId="5D1FD36D" w14:textId="77777777" w:rsidR="003070BD" w:rsidRPr="003070BD" w:rsidRDefault="003070BD" w:rsidP="003070BD">
      <w:pPr>
        <w:pStyle w:val="Heading3"/>
        <w:rPr>
          <w:lang w:val="en-GB"/>
        </w:rPr>
      </w:pPr>
      <w:r w:rsidRPr="003070BD">
        <w:rPr>
          <w:lang w:val="en-GB"/>
        </w:rPr>
        <w:lastRenderedPageBreak/>
        <w:t>Pneumococcal vaccination coverage</w:t>
      </w:r>
    </w:p>
    <w:p w14:paraId="28FEF502" w14:textId="77777777" w:rsidR="003070BD" w:rsidRPr="003070BD" w:rsidRDefault="003070BD" w:rsidP="003070BD">
      <w:pPr>
        <w:rPr>
          <w:lang w:val="en-GB"/>
        </w:rPr>
      </w:pPr>
      <w:r w:rsidRPr="003070BD">
        <w:rPr>
          <w:lang w:val="en-GB"/>
        </w:rPr>
        <w:t>Vaccination coverage of an adult dose of 13vPCV for the Aboriginal and Torres Strait Islander adults aged ≥ 70 years in 2024 was 47.8% nationally, with coverage by jurisdiction ranging from 41.4% in Western Australia to 60.7% in the Tasmania (Figure 35). In contrast, coverage of an adult dose of 13vPCV for Aboriginal and Torres Strait Islander adults aged 50–69 years in 2024 was considerably lower in all jurisdictions except the Northern Territory, at close to 40% in the Northern Territory but less than 26% in other all jurisdictions (Figure 35). For all Aboriginal and Torres Strait Islander adults aged ≥ 50 years in 2024, coverage of an adult dose of 13vPCV was 28.5% nationally, with coverage by jurisdiction ranging from 23.1% in Victoria to 39.6% in the Northern Territory (data not shown).</w:t>
      </w:r>
    </w:p>
    <w:p w14:paraId="580A2398" w14:textId="77777777" w:rsidR="003070BD" w:rsidRDefault="003070BD" w:rsidP="003070BD">
      <w:pPr>
        <w:pStyle w:val="CDIFigure-Title"/>
        <w:rPr>
          <w:lang w:val="en-GB"/>
        </w:rPr>
      </w:pPr>
      <w:bookmarkStart w:id="69" w:name="_Toc229747036"/>
      <w:r w:rsidRPr="003070BD">
        <w:rPr>
          <w:lang w:val="en-GB"/>
        </w:rPr>
        <w:t xml:space="preserve">Figure 35: Coverage of an adult dose of 13vPCV for Aboriginal and Torres Strait Islander adults aged ≥ 50 years in 2024 by age group and </w:t>
      </w:r>
      <w:proofErr w:type="spellStart"/>
      <w:proofErr w:type="gramStart"/>
      <w:r w:rsidRPr="003070BD">
        <w:rPr>
          <w:lang w:val="en-GB"/>
        </w:rPr>
        <w:t>jurisdiction,</w:t>
      </w:r>
      <w:r w:rsidRPr="003070BD">
        <w:rPr>
          <w:vertAlign w:val="superscript"/>
          <w:lang w:val="en-GB"/>
        </w:rPr>
        <w:t>a</w:t>
      </w:r>
      <w:proofErr w:type="gramEnd"/>
      <w:r w:rsidRPr="003070BD">
        <w:rPr>
          <w:vertAlign w:val="superscript"/>
          <w:lang w:val="en-GB"/>
        </w:rPr>
        <w:t>,</w:t>
      </w:r>
      <w:proofErr w:type="gramStart"/>
      <w:r w:rsidRPr="003070BD">
        <w:rPr>
          <w:vertAlign w:val="superscript"/>
          <w:lang w:val="en-GB"/>
        </w:rPr>
        <w:t>b,c</w:t>
      </w:r>
      <w:proofErr w:type="spellEnd"/>
      <w:proofErr w:type="gramEnd"/>
      <w:r w:rsidRPr="003070BD">
        <w:rPr>
          <w:lang w:val="en-GB"/>
        </w:rPr>
        <w:t xml:space="preserve"> Australia, 2024</w:t>
      </w:r>
      <w:bookmarkEnd w:id="69"/>
    </w:p>
    <w:p w14:paraId="1DE3561D" w14:textId="6EE78603" w:rsidR="003070BD" w:rsidRPr="003070BD" w:rsidRDefault="00D501A6" w:rsidP="003070BD">
      <w:pPr>
        <w:pStyle w:val="CDIFigure-Placeholder"/>
        <w:rPr>
          <w:lang w:val="en-GB"/>
        </w:rPr>
      </w:pPr>
      <w:r>
        <w:rPr>
          <w:noProof/>
          <w:lang w:val="en-GB"/>
          <w14:ligatures w14:val="none"/>
        </w:rPr>
        <w:drawing>
          <wp:inline distT="0" distB="0" distL="0" distR="0" wp14:anchorId="430D0ABD" wp14:editId="24448041">
            <wp:extent cx="6119495" cy="3116779"/>
            <wp:effectExtent l="0" t="0" r="0" b="7620"/>
            <wp:docPr id="1660498530" name="Picture 3" descr="Figure 35 shows coverage of an adult dose of 13vPCV for Aboriginal and Torres Strait Islander adults aged ≥50 years in 2024 by age group and jurisdiction, Australia. Vaccination coverage of an adult dose of 13vPCV for the Aboriginal and Torres Strait Islander adults aged ≥70 years in 2024 was 47.8% nationally, with coverage by jurisdiction ranging from 41.4% in Western Australia to 60.7% in the Tasmania. In contrast, coverage of an adult dose of 13vPCV for Aboriginal and Torres Strait Islander adults aged 50–69 years in 2024 was considerably lower in all jurisdictions except the Northern Territory, at close to 40% in the Northern Territory but less than 26% in other all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98530" name="Picture 3" descr="Figure 35 shows coverage of an adult dose of 13vPCV for Aboriginal and Torres Strait Islander adults aged ≥50 years in 2024 by age group and jurisdiction, Australia. Vaccination coverage of an adult dose of 13vPCV for the Aboriginal and Torres Strait Islander adults aged ≥70 years in 2024 was 47.8% nationally, with coverage by jurisdiction ranging from 41.4% in Western Australia to 60.7% in the Tasmania. In contrast, coverage of an adult dose of 13vPCV for Aboriginal and Torres Strait Islander adults aged 50–69 years in 2024 was considerably lower in all jurisdictions except the Northern Territory, at close to 40% in the Northern Territory but less than 26% in other all jurisdictions."/>
                    <pic:cNvPicPr/>
                  </pic:nvPicPr>
                  <pic:blipFill rotWithShape="1">
                    <a:blip r:embed="rId57" cstate="print">
                      <a:extLst>
                        <a:ext uri="{28A0092B-C50C-407E-A947-70E740481C1C}">
                          <a14:useLocalDpi xmlns:a14="http://schemas.microsoft.com/office/drawing/2010/main" val="0"/>
                        </a:ext>
                      </a:extLst>
                    </a:blip>
                    <a:srcRect/>
                    <a:stretch>
                      <a:fillRect/>
                    </a:stretch>
                  </pic:blipFill>
                  <pic:spPr bwMode="auto">
                    <a:xfrm>
                      <a:off x="0" y="0"/>
                      <a:ext cx="6120765" cy="3117426"/>
                    </a:xfrm>
                    <a:prstGeom prst="rect">
                      <a:avLst/>
                    </a:prstGeom>
                    <a:ln>
                      <a:noFill/>
                    </a:ln>
                    <a:extLst>
                      <a:ext uri="{53640926-AAD7-44D8-BBD7-CCE9431645EC}">
                        <a14:shadowObscured xmlns:a14="http://schemas.microsoft.com/office/drawing/2010/main"/>
                      </a:ext>
                    </a:extLst>
                  </pic:spPr>
                </pic:pic>
              </a:graphicData>
            </a:graphic>
          </wp:inline>
        </w:drawing>
      </w:r>
    </w:p>
    <w:p w14:paraId="18045E34" w14:textId="77777777" w:rsidR="003070BD" w:rsidRPr="003070BD" w:rsidRDefault="003070BD" w:rsidP="003070BD">
      <w:pPr>
        <w:pStyle w:val="CDITable-Footnote"/>
        <w:rPr>
          <w:lang w:val="en-GB"/>
        </w:rPr>
      </w:pPr>
      <w:r w:rsidRPr="003070BD">
        <w:rPr>
          <w:lang w:val="en-GB"/>
        </w:rPr>
        <w:t>a</w:t>
      </w:r>
      <w:r w:rsidRPr="003070BD">
        <w:rPr>
          <w:lang w:val="en-GB"/>
        </w:rPr>
        <w:tab/>
        <w:t xml:space="preserve">Source: Australian Immunisation Register data as </w:t>
      </w:r>
      <w:proofErr w:type="gramStart"/>
      <w:r w:rsidRPr="003070BD">
        <w:rPr>
          <w:lang w:val="en-GB"/>
        </w:rPr>
        <w:t>at</w:t>
      </w:r>
      <w:proofErr w:type="gramEnd"/>
      <w:r w:rsidRPr="003070BD">
        <w:rPr>
          <w:lang w:val="en-GB"/>
        </w:rPr>
        <w:t xml:space="preserve"> 2 February 2025.</w:t>
      </w:r>
    </w:p>
    <w:p w14:paraId="7A9EBE83" w14:textId="77777777" w:rsidR="003070BD" w:rsidRPr="003070BD" w:rsidRDefault="003070BD" w:rsidP="003070BD">
      <w:pPr>
        <w:pStyle w:val="CDITable-Footnote"/>
        <w:rPr>
          <w:lang w:val="en-GB"/>
        </w:rPr>
      </w:pPr>
      <w:r w:rsidRPr="003070BD">
        <w:rPr>
          <w:lang w:val="en-GB"/>
        </w:rPr>
        <w:t>b</w:t>
      </w:r>
      <w:r w:rsidRPr="003070BD">
        <w:rPr>
          <w:lang w:val="en-GB"/>
        </w:rPr>
        <w:tab/>
        <w:t>Coverage calculated using the number of Medicare-registered Aboriginal and Torres Strait Islander adults in each age group with an AIR record of having received an adult dose of 13vPCV by 31 December 2024 as the numerator and the total number of Medicare-registered Aboriginal and Torres Strait Islander adults in each age group as the denominator, expressed as a percentage.</w:t>
      </w:r>
    </w:p>
    <w:p w14:paraId="36FFAEB0" w14:textId="77777777" w:rsidR="003070BD" w:rsidRPr="003070BD" w:rsidRDefault="003070BD" w:rsidP="003070BD">
      <w:pPr>
        <w:pStyle w:val="CDITable-Footnote"/>
        <w:rPr>
          <w:lang w:val="en-GB"/>
        </w:rPr>
      </w:pPr>
      <w:r w:rsidRPr="003070BD">
        <w:rPr>
          <w:lang w:val="en-GB"/>
        </w:rPr>
        <w:t>c</w:t>
      </w:r>
      <w:r w:rsidRPr="003070BD">
        <w:rPr>
          <w:lang w:val="en-GB"/>
        </w:rPr>
        <w:tab/>
        <w:t>ACT: Australian Capital Territory; NSW: New South Wales; NT: Northern Territory; Qld: Queensland; SA: South Australia; Tas.: Tasmania; Vic.: Victoria; WA: Western Australia.</w:t>
      </w:r>
    </w:p>
    <w:p w14:paraId="09DD5C99" w14:textId="226B8605" w:rsidR="003070BD" w:rsidRPr="003070BD" w:rsidRDefault="003070BD" w:rsidP="00D501A6">
      <w:pPr>
        <w:pStyle w:val="Normal-morespacebefore"/>
        <w:rPr>
          <w:lang w:val="en-GB"/>
        </w:rPr>
      </w:pPr>
      <w:r w:rsidRPr="003070BD">
        <w:rPr>
          <w:lang w:val="en-GB"/>
        </w:rPr>
        <w:t>Coverage of an adult dose of 13vPCV in Aboriginal and Torres Strait Islander adults turning 71</w:t>
      </w:r>
      <w:r w:rsidR="00D501A6">
        <w:rPr>
          <w:lang w:val="en-GB"/>
        </w:rPr>
        <w:t> </w:t>
      </w:r>
      <w:r w:rsidRPr="003070BD">
        <w:rPr>
          <w:lang w:val="en-GB"/>
        </w:rPr>
        <w:t>years of age in 2024 was 48.7% overall in 2024, up from 43.0% in 2023, and ranged from 39.8% in Western Australia to 61.7% in Tasmania (Figure 36).</w:t>
      </w:r>
    </w:p>
    <w:p w14:paraId="715068E6" w14:textId="24263DBF" w:rsidR="003070BD" w:rsidRDefault="003070BD" w:rsidP="003070BD">
      <w:pPr>
        <w:pStyle w:val="CDIFigure-Title"/>
        <w:rPr>
          <w:lang w:val="en-GB"/>
        </w:rPr>
      </w:pPr>
      <w:bookmarkStart w:id="70" w:name="_Toc229747037"/>
      <w:r w:rsidRPr="003070BD">
        <w:rPr>
          <w:lang w:val="en-GB"/>
        </w:rPr>
        <w:lastRenderedPageBreak/>
        <w:t xml:space="preserve">Figure 36: Coverage of an adult dose of 13vPCV in Aboriginal and Torres Strait Islander adults turning 71 years of age in the year of interest, by </w:t>
      </w:r>
      <w:proofErr w:type="spellStart"/>
      <w:proofErr w:type="gramStart"/>
      <w:r w:rsidRPr="003070BD">
        <w:rPr>
          <w:lang w:val="en-GB"/>
        </w:rPr>
        <w:t>jurisdiction,</w:t>
      </w:r>
      <w:r w:rsidRPr="003070BD">
        <w:rPr>
          <w:vertAlign w:val="superscript"/>
          <w:lang w:val="en-GB"/>
        </w:rPr>
        <w:t>a</w:t>
      </w:r>
      <w:proofErr w:type="gramEnd"/>
      <w:r w:rsidRPr="003070BD">
        <w:rPr>
          <w:vertAlign w:val="superscript"/>
          <w:lang w:val="en-GB"/>
        </w:rPr>
        <w:t>,</w:t>
      </w:r>
      <w:proofErr w:type="gramStart"/>
      <w:r w:rsidRPr="003070BD">
        <w:rPr>
          <w:vertAlign w:val="superscript"/>
          <w:lang w:val="en-GB"/>
        </w:rPr>
        <w:t>b,c</w:t>
      </w:r>
      <w:proofErr w:type="gramEnd"/>
      <w:r w:rsidRPr="003070BD">
        <w:rPr>
          <w:vertAlign w:val="superscript"/>
          <w:lang w:val="en-GB"/>
        </w:rPr>
        <w:t>,</w:t>
      </w:r>
      <w:proofErr w:type="gramStart"/>
      <w:r w:rsidRPr="003070BD">
        <w:rPr>
          <w:vertAlign w:val="superscript"/>
          <w:lang w:val="en-GB"/>
        </w:rPr>
        <w:t>d,e</w:t>
      </w:r>
      <w:proofErr w:type="spellEnd"/>
      <w:proofErr w:type="gramEnd"/>
      <w:r w:rsidRPr="003070BD">
        <w:rPr>
          <w:lang w:val="en-GB"/>
        </w:rPr>
        <w:t xml:space="preserve"> Australia, </w:t>
      </w:r>
      <w:r w:rsidR="00B15A99">
        <w:rPr>
          <w:lang w:val="en-GB"/>
        </w:rPr>
        <w:br/>
      </w:r>
      <w:r w:rsidRPr="003070BD">
        <w:rPr>
          <w:lang w:val="en-GB"/>
        </w:rPr>
        <w:t>2020–2024</w:t>
      </w:r>
      <w:bookmarkEnd w:id="70"/>
    </w:p>
    <w:p w14:paraId="3548C826" w14:textId="514D0192" w:rsidR="003070BD" w:rsidRPr="003070BD" w:rsidRDefault="00D501A6" w:rsidP="003070BD">
      <w:pPr>
        <w:pStyle w:val="CDIFigure-Placeholder"/>
        <w:rPr>
          <w:lang w:val="en-GB"/>
        </w:rPr>
      </w:pPr>
      <w:r>
        <w:rPr>
          <w:noProof/>
          <w:lang w:val="en-GB"/>
          <w14:ligatures w14:val="none"/>
        </w:rPr>
        <w:drawing>
          <wp:inline distT="0" distB="0" distL="0" distR="0" wp14:anchorId="12422704" wp14:editId="526C6AA8">
            <wp:extent cx="6119865" cy="3164149"/>
            <wp:effectExtent l="0" t="0" r="0" b="0"/>
            <wp:docPr id="563062726" name="Picture 4" descr="Figure 36 shows coverage of an adult dose of 13vPCV in Aboriginal and Torres Strait Islander adults turning 71 years of age in the year of interest, by jurisdiction, Australia, 2020–2024. Coverage of an adult dose of 13vPCV in Aboriginal and Torres Strait Islander adults turning 71 years in 2024 was 48.7% overall in 2024, up from 43.0% in 2023, and ranged from 39.8% in Western Australia to 61.7%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62726" name="Picture 4" descr="Figure 36 shows coverage of an adult dose of 13vPCV in Aboriginal and Torres Strait Islander adults turning 71 years of age in the year of interest, by jurisdiction, Australia, 2020–2024. Coverage of an adult dose of 13vPCV in Aboriginal and Torres Strait Islander adults turning 71 years in 2024 was 48.7% overall in 2024, up from 43.0% in 2023, and ranged from 39.8% in Western Australia to 61.7% in Tasmania."/>
                    <pic:cNvPicPr/>
                  </pic:nvPicPr>
                  <pic:blipFill rotWithShape="1">
                    <a:blip r:embed="rId58" cstate="print">
                      <a:extLst>
                        <a:ext uri="{28A0092B-C50C-407E-A947-70E740481C1C}">
                          <a14:useLocalDpi xmlns:a14="http://schemas.microsoft.com/office/drawing/2010/main" val="0"/>
                        </a:ext>
                      </a:extLst>
                    </a:blip>
                    <a:srcRect/>
                    <a:stretch>
                      <a:fillRect/>
                    </a:stretch>
                  </pic:blipFill>
                  <pic:spPr bwMode="auto">
                    <a:xfrm>
                      <a:off x="0" y="0"/>
                      <a:ext cx="6120765" cy="3164614"/>
                    </a:xfrm>
                    <a:prstGeom prst="rect">
                      <a:avLst/>
                    </a:prstGeom>
                    <a:ln>
                      <a:noFill/>
                    </a:ln>
                    <a:extLst>
                      <a:ext uri="{53640926-AAD7-44D8-BBD7-CCE9431645EC}">
                        <a14:shadowObscured xmlns:a14="http://schemas.microsoft.com/office/drawing/2010/main"/>
                      </a:ext>
                    </a:extLst>
                  </pic:spPr>
                </pic:pic>
              </a:graphicData>
            </a:graphic>
          </wp:inline>
        </w:drawing>
      </w:r>
    </w:p>
    <w:p w14:paraId="34D5295B" w14:textId="77777777" w:rsidR="003070BD" w:rsidRPr="003070BD" w:rsidRDefault="003070BD" w:rsidP="003070BD">
      <w:pPr>
        <w:pStyle w:val="CDITable-Footnote"/>
        <w:rPr>
          <w:lang w:val="en-GB"/>
        </w:rPr>
      </w:pPr>
      <w:r w:rsidRPr="003070BD">
        <w:rPr>
          <w:lang w:val="en-GB"/>
        </w:rPr>
        <w:t>a</w:t>
      </w:r>
      <w:r w:rsidRPr="003070BD">
        <w:rPr>
          <w:lang w:val="en-GB"/>
        </w:rPr>
        <w:tab/>
        <w:t xml:space="preserve">Source: Australian Immunisation Register data as </w:t>
      </w:r>
      <w:proofErr w:type="gramStart"/>
      <w:r w:rsidRPr="003070BD">
        <w:rPr>
          <w:lang w:val="en-GB"/>
        </w:rPr>
        <w:t>at</w:t>
      </w:r>
      <w:proofErr w:type="gramEnd"/>
      <w:r w:rsidRPr="003070BD">
        <w:rPr>
          <w:lang w:val="en-GB"/>
        </w:rPr>
        <w:t xml:space="preserve"> 3 April 2022 (for 2020 and 2021 coverage); 2 April 2023 (for 2022 coverage); 4 February 2024 (for 2023 coverage); and 2 February 2025 (for 2024 coverage).</w:t>
      </w:r>
    </w:p>
    <w:p w14:paraId="70A04DD0" w14:textId="77777777" w:rsidR="003070BD" w:rsidRPr="003070BD" w:rsidRDefault="003070BD" w:rsidP="003070BD">
      <w:pPr>
        <w:pStyle w:val="CDITable-Footnote"/>
        <w:rPr>
          <w:lang w:val="en-GB"/>
        </w:rPr>
      </w:pPr>
      <w:r w:rsidRPr="003070BD">
        <w:rPr>
          <w:lang w:val="en-GB"/>
        </w:rPr>
        <w:t>b</w:t>
      </w:r>
      <w:r w:rsidRPr="003070BD">
        <w:rPr>
          <w:lang w:val="en-GB"/>
        </w:rPr>
        <w:tab/>
        <w:t>Coverage calculated using the number of Medicare-registered Aboriginal and Torres Strait Islander adults in each year-wide cohort with an AIR record of having received an adult dose of 13vPCV by 31 December of the relevant year as the numerator and the total number of Medicare-registered Aboriginal and Torres Strait Islander adults in the relevant cohort as the denominator, expressed as a percentage.</w:t>
      </w:r>
    </w:p>
    <w:p w14:paraId="50D628E3" w14:textId="6BD1E388" w:rsidR="003070BD" w:rsidRPr="003070BD" w:rsidRDefault="003070BD" w:rsidP="003070BD">
      <w:pPr>
        <w:pStyle w:val="CDITable-Footnote"/>
        <w:rPr>
          <w:lang w:val="en-GB"/>
        </w:rPr>
      </w:pPr>
      <w:r w:rsidRPr="003070BD">
        <w:rPr>
          <w:lang w:val="en-GB"/>
        </w:rPr>
        <w:t>c</w:t>
      </w:r>
      <w:r w:rsidRPr="003070BD">
        <w:rPr>
          <w:lang w:val="en-GB"/>
        </w:rPr>
        <w:tab/>
        <w:t>Note: the 2020 and 2021 data points differ to what was presented in the 2021 report, due to vaccinations given after 71</w:t>
      </w:r>
      <w:r>
        <w:rPr>
          <w:lang w:val="en-GB"/>
        </w:rPr>
        <w:t> </w:t>
      </w:r>
      <w:r w:rsidRPr="003070BD">
        <w:rPr>
          <w:lang w:val="en-GB"/>
        </w:rPr>
        <w:t>years of age in the relevant year now being included in the coverage calculations.</w:t>
      </w:r>
    </w:p>
    <w:p w14:paraId="42EB5DE9" w14:textId="37164592" w:rsidR="003070BD" w:rsidRPr="003070BD" w:rsidRDefault="003070BD" w:rsidP="003070BD">
      <w:pPr>
        <w:pStyle w:val="CDITable-Footnote"/>
        <w:rPr>
          <w:lang w:val="en-GB"/>
        </w:rPr>
      </w:pPr>
      <w:r w:rsidRPr="003070BD">
        <w:rPr>
          <w:lang w:val="en-GB"/>
        </w:rPr>
        <w:t>d</w:t>
      </w:r>
      <w:r w:rsidRPr="003070BD">
        <w:rPr>
          <w:lang w:val="en-GB"/>
        </w:rPr>
        <w:tab/>
        <w:t>Cohorts born 1 January – 31 December 1949 for 2020 coverage; 1 January – 31 December 1950 for 2021 coverage; 1</w:t>
      </w:r>
      <w:r>
        <w:rPr>
          <w:lang w:val="en-GB"/>
        </w:rPr>
        <w:t> </w:t>
      </w:r>
      <w:r w:rsidRPr="003070BD">
        <w:rPr>
          <w:lang w:val="en-GB"/>
        </w:rPr>
        <w:t>January – 31 December 1951 for 2022 coverage; 1 January – 31 December 1952 for 2023 coverage; and 1 January – 31</w:t>
      </w:r>
      <w:r>
        <w:rPr>
          <w:lang w:val="en-GB"/>
        </w:rPr>
        <w:t> </w:t>
      </w:r>
      <w:r w:rsidRPr="003070BD">
        <w:rPr>
          <w:lang w:val="en-GB"/>
        </w:rPr>
        <w:t>December 1953 for 2024 coverage.</w:t>
      </w:r>
    </w:p>
    <w:p w14:paraId="5A7E9E7E" w14:textId="77777777" w:rsidR="003070BD" w:rsidRPr="003070BD" w:rsidRDefault="003070BD" w:rsidP="003070BD">
      <w:pPr>
        <w:pStyle w:val="CDITable-Footnote"/>
        <w:rPr>
          <w:lang w:val="en-GB"/>
        </w:rPr>
      </w:pPr>
      <w:r w:rsidRPr="003070BD">
        <w:rPr>
          <w:lang w:val="en-GB"/>
        </w:rPr>
        <w:t>e</w:t>
      </w:r>
      <w:r w:rsidRPr="003070BD">
        <w:rPr>
          <w:lang w:val="en-GB"/>
        </w:rPr>
        <w:tab/>
        <w:t>ACT: Australian Capital Territory; NSW: New South Wales; NT: Northern Territory; Qld: Queensland; SA: South Australia; Tas.: Tasmania; Vic.: Victoria; WA: Western Australia.</w:t>
      </w:r>
    </w:p>
    <w:p w14:paraId="4693225D" w14:textId="77777777" w:rsidR="003070BD" w:rsidRPr="00D501A6" w:rsidRDefault="003070BD" w:rsidP="00D501A6">
      <w:pPr>
        <w:pStyle w:val="Heading3"/>
        <w:spacing w:before="480"/>
        <w:rPr>
          <w:bCs w:val="0"/>
          <w:lang w:val="en-GB"/>
        </w:rPr>
      </w:pPr>
      <w:r w:rsidRPr="00D501A6">
        <w:rPr>
          <w:bCs w:val="0"/>
          <w:lang w:val="en-GB"/>
        </w:rPr>
        <w:t>Influenza vaccination coverage</w:t>
      </w:r>
    </w:p>
    <w:p w14:paraId="3ADF8027" w14:textId="7DD38C0B" w:rsidR="00D501A6" w:rsidRDefault="003070BD" w:rsidP="00D501A6">
      <w:pPr>
        <w:rPr>
          <w:lang w:val="en-GB"/>
        </w:rPr>
      </w:pPr>
      <w:r w:rsidRPr="003070BD">
        <w:rPr>
          <w:lang w:val="en-GB"/>
        </w:rPr>
        <w:t>Influenza vaccination coverage in Aboriginal and Torres Strait Islander adults in 2024 was lower than in 2023 for each adult age group, decreasing from 22.3% to 20.6% in the 20–49 years age group; from 42.2% to 39.0% in the 50–64 years age group; and from 64.1% to 61.9% in the ≥</w:t>
      </w:r>
      <w:r>
        <w:rPr>
          <w:lang w:val="en-GB"/>
        </w:rPr>
        <w:t> </w:t>
      </w:r>
      <w:r w:rsidRPr="003070BD">
        <w:rPr>
          <w:lang w:val="en-GB"/>
        </w:rPr>
        <w:t>65</w:t>
      </w:r>
      <w:r>
        <w:rPr>
          <w:lang w:val="en-GB"/>
        </w:rPr>
        <w:t> </w:t>
      </w:r>
      <w:r w:rsidRPr="003070BD">
        <w:rPr>
          <w:lang w:val="en-GB"/>
        </w:rPr>
        <w:t>years age group (Figure 10). Coverage was lower in 2024 than in 2023 across all adult age groups in all jurisdictions, except for those aged 20–49 years and 50–64 years in the Australian Capital Territory (Appendix A, Table A.13).</w:t>
      </w:r>
      <w:r w:rsidR="00D501A6">
        <w:rPr>
          <w:lang w:val="en-GB"/>
        </w:rPr>
        <w:br w:type="page"/>
      </w:r>
    </w:p>
    <w:p w14:paraId="1633B867" w14:textId="77777777" w:rsidR="003070BD" w:rsidRPr="003070BD" w:rsidRDefault="003070BD" w:rsidP="003070BD">
      <w:pPr>
        <w:pStyle w:val="Heading3"/>
        <w:rPr>
          <w:lang w:val="en-GB"/>
        </w:rPr>
      </w:pPr>
      <w:r w:rsidRPr="003070BD">
        <w:rPr>
          <w:lang w:val="en-GB"/>
        </w:rPr>
        <w:lastRenderedPageBreak/>
        <w:t>Adult composite measure of vaccination coverage</w:t>
      </w:r>
    </w:p>
    <w:p w14:paraId="59361052" w14:textId="77777777" w:rsidR="003070BD" w:rsidRPr="003070BD" w:rsidRDefault="003070BD" w:rsidP="003070BD">
      <w:pPr>
        <w:rPr>
          <w:lang w:val="en-GB"/>
        </w:rPr>
      </w:pPr>
      <w:r w:rsidRPr="003070BD">
        <w:rPr>
          <w:lang w:val="en-GB"/>
        </w:rPr>
        <w:t>Using a composite measure – a dose of influenza vaccine in the calendar year of interest, an adult dose of 13vPCV and either 1 dose of Zostavax (if Zostavax received in the past 5 years) or 2 doses of Shingrix vaccine (given at least 4 weeks apart) – coverage was 28.3% in Aboriginal and Torres Strait Islander adults turning 71 years in 2024; this was 3.7 and 5.7 percentage points higher than the corresponding figures for 2023 and 2022, respectively (Figure 37). Coverage using this composite measure by jurisdiction in 2024 ranged from 18.9% in Western Australia to 42.0% in Tasmania (Figure 37).</w:t>
      </w:r>
    </w:p>
    <w:p w14:paraId="0A1D0FE1" w14:textId="6A1B7B8F" w:rsidR="003070BD" w:rsidRDefault="003070BD" w:rsidP="003070BD">
      <w:pPr>
        <w:pStyle w:val="CDIFigure-Title"/>
        <w:rPr>
          <w:lang w:val="en-GB"/>
        </w:rPr>
      </w:pPr>
      <w:bookmarkStart w:id="71" w:name="_Toc229747038"/>
      <w:r w:rsidRPr="003070BD">
        <w:rPr>
          <w:lang w:val="en-GB"/>
        </w:rPr>
        <w:t xml:space="preserve">Figure 37: Vaccination coverage using composite measure in Aboriginal and Torres Strait Islander adults turning 71 years of age in relevant year, by </w:t>
      </w:r>
      <w:proofErr w:type="spellStart"/>
      <w:proofErr w:type="gramStart"/>
      <w:r w:rsidRPr="003070BD">
        <w:rPr>
          <w:lang w:val="en-GB"/>
        </w:rPr>
        <w:t>jurisdiction,</w:t>
      </w:r>
      <w:r w:rsidRPr="003070BD">
        <w:rPr>
          <w:vertAlign w:val="superscript"/>
          <w:lang w:val="en-GB"/>
        </w:rPr>
        <w:t>a</w:t>
      </w:r>
      <w:proofErr w:type="gramEnd"/>
      <w:r w:rsidRPr="003070BD">
        <w:rPr>
          <w:vertAlign w:val="superscript"/>
          <w:lang w:val="en-GB"/>
        </w:rPr>
        <w:t>,</w:t>
      </w:r>
      <w:proofErr w:type="gramStart"/>
      <w:r w:rsidRPr="003070BD">
        <w:rPr>
          <w:vertAlign w:val="superscript"/>
          <w:lang w:val="en-GB"/>
        </w:rPr>
        <w:t>b,c</w:t>
      </w:r>
      <w:proofErr w:type="gramEnd"/>
      <w:r w:rsidRPr="003070BD">
        <w:rPr>
          <w:vertAlign w:val="superscript"/>
          <w:lang w:val="en-GB"/>
        </w:rPr>
        <w:t>,d</w:t>
      </w:r>
      <w:proofErr w:type="spellEnd"/>
      <w:r w:rsidRPr="003070BD">
        <w:rPr>
          <w:lang w:val="en-GB"/>
        </w:rPr>
        <w:t xml:space="preserve"> Australia, </w:t>
      </w:r>
      <w:r w:rsidR="00B15A99">
        <w:rPr>
          <w:lang w:val="en-GB"/>
        </w:rPr>
        <w:br/>
      </w:r>
      <w:r w:rsidRPr="003070BD">
        <w:rPr>
          <w:lang w:val="en-GB"/>
        </w:rPr>
        <w:t>2022–2024</w:t>
      </w:r>
      <w:bookmarkEnd w:id="71"/>
    </w:p>
    <w:p w14:paraId="1F12651E" w14:textId="0889E9C6" w:rsidR="003070BD" w:rsidRPr="003070BD" w:rsidRDefault="00D501A6" w:rsidP="003070BD">
      <w:pPr>
        <w:pStyle w:val="CDIFigure-Placeholder"/>
        <w:rPr>
          <w:lang w:val="en-GB"/>
        </w:rPr>
      </w:pPr>
      <w:r>
        <w:rPr>
          <w:noProof/>
          <w:lang w:val="en-GB"/>
          <w14:ligatures w14:val="none"/>
        </w:rPr>
        <w:drawing>
          <wp:inline distT="0" distB="0" distL="0" distR="0" wp14:anchorId="2DD9FCD7" wp14:editId="362F5F6B">
            <wp:extent cx="6115050" cy="3164380"/>
            <wp:effectExtent l="0" t="0" r="0" b="0"/>
            <wp:docPr id="1994970047" name="Picture 5" descr="Figure 37 shows that using a composite measure – a dose of influenza vaccine in the calendar year of interest, an adult dose of 13vPCV and either 1 dose of Zostavax (if Zostavax received in the past 5 years) or 2 doses of Shingrix vaccine (given at least 4 weeks apart)– coverage was 28.3% in Aboriginal and Torres Strait Islander adults turning 71 years in 2024, 3.7 and 5.7 percentage points higher than the corresponding figures for 2023 and 2022, respectively. Coverage using this composite measure by jurisdiction in 2024 ranged from 18.9% in Western Australia to 42.0%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70047" name="Picture 5" descr="Figure 37 shows that using a composite measure – a dose of influenza vaccine in the calendar year of interest, an adult dose of 13vPCV and either 1 dose of Zostavax (if Zostavax received in the past 5 years) or 2 doses of Shingrix vaccine (given at least 4 weeks apart)– coverage was 28.3% in Aboriginal and Torres Strait Islander adults turning 71 years in 2024, 3.7 and 5.7 percentage points higher than the corresponding figures for 2023 and 2022, respectively. Coverage using this composite measure by jurisdiction in 2024 ranged from 18.9% in Western Australia to 42.0% in Tasmania."/>
                    <pic:cNvPicPr/>
                  </pic:nvPicPr>
                  <pic:blipFill rotWithShape="1">
                    <a:blip r:embed="rId59" cstate="print">
                      <a:extLst>
                        <a:ext uri="{28A0092B-C50C-407E-A947-70E740481C1C}">
                          <a14:useLocalDpi xmlns:a14="http://schemas.microsoft.com/office/drawing/2010/main" val="0"/>
                        </a:ext>
                      </a:extLst>
                    </a:blip>
                    <a:srcRect/>
                    <a:stretch>
                      <a:fillRect/>
                    </a:stretch>
                  </pic:blipFill>
                  <pic:spPr bwMode="auto">
                    <a:xfrm>
                      <a:off x="0" y="0"/>
                      <a:ext cx="6117336" cy="3165563"/>
                    </a:xfrm>
                    <a:prstGeom prst="rect">
                      <a:avLst/>
                    </a:prstGeom>
                    <a:ln>
                      <a:noFill/>
                    </a:ln>
                    <a:extLst>
                      <a:ext uri="{53640926-AAD7-44D8-BBD7-CCE9431645EC}">
                        <a14:shadowObscured xmlns:a14="http://schemas.microsoft.com/office/drawing/2010/main"/>
                      </a:ext>
                    </a:extLst>
                  </pic:spPr>
                </pic:pic>
              </a:graphicData>
            </a:graphic>
          </wp:inline>
        </w:drawing>
      </w:r>
    </w:p>
    <w:p w14:paraId="17F6E868" w14:textId="77777777" w:rsidR="003070BD" w:rsidRPr="003070BD" w:rsidRDefault="003070BD" w:rsidP="003070BD">
      <w:pPr>
        <w:pStyle w:val="CDITable-Footnote"/>
        <w:rPr>
          <w:lang w:val="en-GB"/>
        </w:rPr>
      </w:pPr>
      <w:r w:rsidRPr="003070BD">
        <w:rPr>
          <w:lang w:val="en-GB"/>
        </w:rPr>
        <w:t>a</w:t>
      </w:r>
      <w:r w:rsidRPr="003070BD">
        <w:rPr>
          <w:lang w:val="en-GB"/>
        </w:rPr>
        <w:tab/>
        <w:t xml:space="preserve">Source: Australian Immunisation Register data as </w:t>
      </w:r>
      <w:proofErr w:type="gramStart"/>
      <w:r w:rsidRPr="003070BD">
        <w:rPr>
          <w:lang w:val="en-GB"/>
        </w:rPr>
        <w:t>at</w:t>
      </w:r>
      <w:proofErr w:type="gramEnd"/>
      <w:r w:rsidRPr="003070BD">
        <w:rPr>
          <w:lang w:val="en-GB"/>
        </w:rPr>
        <w:t xml:space="preserve"> 2 February 2025 (for 2022–2024 coverage).</w:t>
      </w:r>
    </w:p>
    <w:p w14:paraId="763EA410" w14:textId="77777777" w:rsidR="003070BD" w:rsidRPr="003070BD" w:rsidRDefault="003070BD" w:rsidP="003070BD">
      <w:pPr>
        <w:pStyle w:val="CDITable-Footnote"/>
        <w:rPr>
          <w:lang w:val="en-GB"/>
        </w:rPr>
      </w:pPr>
      <w:r w:rsidRPr="003070BD">
        <w:rPr>
          <w:lang w:val="en-GB"/>
        </w:rPr>
        <w:t>b</w:t>
      </w:r>
      <w:r w:rsidRPr="003070BD">
        <w:rPr>
          <w:lang w:val="en-GB"/>
        </w:rPr>
        <w:tab/>
        <w:t>Coverage calculated using the number of Medicare-registered Aboriginal and Torres Strait Islander adults in each cohort with an AIR record of a dose of influenza vaccine in the calendar year of interest, an adult dose of 13vPCV, and either one dose of Zostavax (if Zostavax received in the previous five years, relevant to the calendar year of interest) or two doses of Shingrix vaccine (given at least four weeks apart) by the end of the relevant year as the numerator and the total number of Medicare-registered Aboriginal and Torres Strait Islander adults in the relevant cohort as the denominator, expressed as a percentage.</w:t>
      </w:r>
    </w:p>
    <w:p w14:paraId="5C28E230" w14:textId="189C09D9" w:rsidR="003070BD" w:rsidRPr="003070BD" w:rsidRDefault="003070BD" w:rsidP="003070BD">
      <w:pPr>
        <w:pStyle w:val="CDITable-Footnote"/>
        <w:rPr>
          <w:lang w:val="en-GB"/>
        </w:rPr>
      </w:pPr>
      <w:r w:rsidRPr="003070BD">
        <w:rPr>
          <w:lang w:val="en-GB"/>
        </w:rPr>
        <w:t>c</w:t>
      </w:r>
      <w:r w:rsidRPr="003070BD">
        <w:rPr>
          <w:lang w:val="en-GB"/>
        </w:rPr>
        <w:tab/>
        <w:t>Cohorts born 1 January – 31 December 1951 for 2022 coverage; 1 January – 31 December 1952 for 2023 coverage; and 1</w:t>
      </w:r>
      <w:r>
        <w:rPr>
          <w:lang w:val="en-GB"/>
        </w:rPr>
        <w:t> </w:t>
      </w:r>
      <w:r w:rsidRPr="003070BD">
        <w:rPr>
          <w:lang w:val="en-GB"/>
        </w:rPr>
        <w:t>January – 31 December 1953 for 2024 coverage.</w:t>
      </w:r>
    </w:p>
    <w:p w14:paraId="55F4DE7A" w14:textId="13210393" w:rsidR="00D501A6" w:rsidRDefault="003070BD" w:rsidP="00D501A6">
      <w:pPr>
        <w:pStyle w:val="CDITable-Footnote"/>
        <w:rPr>
          <w:lang w:val="en-GB"/>
        </w:rPr>
      </w:pPr>
      <w:r w:rsidRPr="003070BD">
        <w:rPr>
          <w:lang w:val="en-GB"/>
        </w:rPr>
        <w:t>d</w:t>
      </w:r>
      <w:r w:rsidRPr="003070BD">
        <w:rPr>
          <w:lang w:val="en-GB"/>
        </w:rPr>
        <w:tab/>
        <w:t>ACT: Australian Capital Territory; NSW: New South Wales; NT: Northern Territory; Qld: Queensland; SA: South Australia; Tas.: Tasmania; Vic.: Victoria; WA: Western Australia.</w:t>
      </w:r>
      <w:r w:rsidR="00D501A6">
        <w:rPr>
          <w:lang w:val="en-GB"/>
        </w:rPr>
        <w:br w:type="page"/>
      </w:r>
    </w:p>
    <w:p w14:paraId="60FEE007" w14:textId="77777777" w:rsidR="00D501A6" w:rsidRPr="00D501A6" w:rsidRDefault="00D501A6" w:rsidP="00D501A6">
      <w:pPr>
        <w:pStyle w:val="Heading3"/>
        <w:rPr>
          <w:lang w:val="en-GB"/>
        </w:rPr>
      </w:pPr>
      <w:r w:rsidRPr="00D501A6">
        <w:rPr>
          <w:lang w:val="en-GB"/>
        </w:rPr>
        <w:lastRenderedPageBreak/>
        <w:t>Up-to-date diphtheria, tetanus and pertussis vaccination coverage</w:t>
      </w:r>
    </w:p>
    <w:p w14:paraId="2CE5488E" w14:textId="1B949E07" w:rsidR="00D501A6" w:rsidRPr="00D501A6" w:rsidRDefault="00D501A6" w:rsidP="00D501A6">
      <w:pPr>
        <w:rPr>
          <w:lang w:val="en-GB"/>
        </w:rPr>
      </w:pPr>
      <w:r w:rsidRPr="00D501A6">
        <w:rPr>
          <w:lang w:val="en-GB"/>
        </w:rPr>
        <w:t xml:space="preserve">Nationally, 41.2% of Aboriginal and Torres Strait Islander adults aged 50–64 years and 41.5% of adults aged ≥ 65 years were </w:t>
      </w:r>
      <w:proofErr w:type="gramStart"/>
      <w:r w:rsidRPr="00D501A6">
        <w:rPr>
          <w:lang w:val="en-GB"/>
        </w:rPr>
        <w:t>up-to-date</w:t>
      </w:r>
      <w:proofErr w:type="gramEnd"/>
      <w:r w:rsidRPr="00D501A6">
        <w:rPr>
          <w:lang w:val="en-GB"/>
        </w:rPr>
        <w:t xml:space="preserve"> for diphtheria vaccination in 2024, with up-to-date coverage for tetanus vaccination similar at 41.3% and 41.6%, respectively, for these age groups (Figure 38). By jurisdiction, up-to-date coverage for diphtheria vaccination for Aboriginal and Torres Strait Islander adults aged 50–64 years and ≥ 65 years ranged from 31.1% and 28.5%, respectively, in Western Australia to 69.6% and 66.5%, respectively, in the Northern Territory (Table 7), with similar patterns seen for up-to-date coverage for tetanus vaccination. Up-to-date coverage for diphtheria and tetanus vaccination was higher for Aboriginal and Torres Strait Islander adults aged ≥ 65 years than 50–64 years in all jurisdictions except in Victoria, Western Australia and the Northern Territory (Table 7). Up-to-date coverage for pertussis vaccination was 13.4–15.6 percentage points lower than for diphtheria and tetanus vaccination, at 27.8% for Aboriginal and Torres Strait Islander adults aged 50–64 years and 26.0% for those aged ≥</w:t>
      </w:r>
      <w:r>
        <w:rPr>
          <w:lang w:val="en-GB"/>
        </w:rPr>
        <w:t> </w:t>
      </w:r>
      <w:r w:rsidRPr="00D501A6">
        <w:rPr>
          <w:lang w:val="en-GB"/>
        </w:rPr>
        <w:t>65</w:t>
      </w:r>
      <w:r>
        <w:rPr>
          <w:lang w:val="en-GB"/>
        </w:rPr>
        <w:t> </w:t>
      </w:r>
      <w:r w:rsidRPr="00D501A6">
        <w:rPr>
          <w:lang w:val="en-GB"/>
        </w:rPr>
        <w:t>years (Figure 38). By jurisdiction, up-to-date coverage for pertussis vaccination for Aboriginal and Torres Strait Islander adults aged 50–64 years and ≥ 65 years ranged from 17.0% and 16.2%, respectively, in Western Australia to 46.3% and 40.6%, respectively, in the Northern Territory (Table 7). Up-to-date coverage for pertussis vaccination in Aboriginal and Torres Strait Islander adults was lower for those aged ≥ 65 years than 50–64 years in all jurisdictions except in the Australian Capital Territory (Table 7).</w:t>
      </w:r>
    </w:p>
    <w:p w14:paraId="731D4B85" w14:textId="77777777" w:rsidR="00D501A6" w:rsidRDefault="00D501A6" w:rsidP="00D501A6">
      <w:pPr>
        <w:pStyle w:val="CDIFigure-Title"/>
        <w:rPr>
          <w:lang w:val="en-GB"/>
        </w:rPr>
      </w:pPr>
      <w:bookmarkStart w:id="72" w:name="_Toc229747039"/>
      <w:r w:rsidRPr="00D501A6">
        <w:rPr>
          <w:lang w:val="en-GB"/>
        </w:rPr>
        <w:t xml:space="preserve">Figure 38: Up-to-date coverage for adult diphtheria, tetanus and pertussis vaccination in </w:t>
      </w:r>
      <w:r w:rsidRPr="00571332">
        <w:rPr>
          <w:spacing w:val="-1"/>
          <w:lang w:val="en-GB"/>
        </w:rPr>
        <w:t xml:space="preserve">Aboriginal and Torres Strait Islander adults aged ≥ 50 years by age </w:t>
      </w:r>
      <w:proofErr w:type="spellStart"/>
      <w:proofErr w:type="gramStart"/>
      <w:r w:rsidRPr="00571332">
        <w:rPr>
          <w:spacing w:val="-1"/>
          <w:lang w:val="en-GB"/>
        </w:rPr>
        <w:t>group,</w:t>
      </w:r>
      <w:r w:rsidRPr="00571332">
        <w:rPr>
          <w:spacing w:val="-1"/>
          <w:vertAlign w:val="superscript"/>
          <w:lang w:val="en-GB"/>
        </w:rPr>
        <w:t>a</w:t>
      </w:r>
      <w:proofErr w:type="gramEnd"/>
      <w:r w:rsidRPr="00571332">
        <w:rPr>
          <w:spacing w:val="-1"/>
          <w:vertAlign w:val="superscript"/>
          <w:lang w:val="en-GB"/>
        </w:rPr>
        <w:t>,</w:t>
      </w:r>
      <w:proofErr w:type="gramStart"/>
      <w:r w:rsidRPr="00571332">
        <w:rPr>
          <w:spacing w:val="-1"/>
          <w:vertAlign w:val="superscript"/>
          <w:lang w:val="en-GB"/>
        </w:rPr>
        <w:t>b,c</w:t>
      </w:r>
      <w:proofErr w:type="spellEnd"/>
      <w:proofErr w:type="gramEnd"/>
      <w:r w:rsidRPr="00571332">
        <w:rPr>
          <w:spacing w:val="-1"/>
          <w:lang w:val="en-GB"/>
        </w:rPr>
        <w:t xml:space="preserve"> Australia, 2024</w:t>
      </w:r>
      <w:bookmarkEnd w:id="72"/>
    </w:p>
    <w:p w14:paraId="343D32F9" w14:textId="1B03ABB8" w:rsidR="00D501A6" w:rsidRPr="00D501A6" w:rsidRDefault="00D501A6" w:rsidP="00571332">
      <w:pPr>
        <w:pStyle w:val="CDIFigure-Placeholder"/>
        <w:spacing w:before="180" w:after="180"/>
        <w:rPr>
          <w:lang w:val="en-GB"/>
        </w:rPr>
      </w:pPr>
      <w:r>
        <w:rPr>
          <w:noProof/>
          <w:lang w:val="en-GB"/>
          <w14:ligatures w14:val="none"/>
        </w:rPr>
        <w:drawing>
          <wp:inline distT="0" distB="0" distL="0" distR="0" wp14:anchorId="76DF6B50" wp14:editId="321A4E02">
            <wp:extent cx="5806800" cy="2959200"/>
            <wp:effectExtent l="0" t="0" r="3810" b="0"/>
            <wp:docPr id="1557372242" name="Picture 6" descr="Figure 38 shows up-to-date coverage for diphtheria, tetanus and pertussis vaccination for Aboriginal and Torres Strait Islander adults aged ≥50 years by age group, Australia, 2024. Nationally, 41.2% of Aboriginal and Torres Strait Islander adults aged 50–64 years and 41.5% of adults aged ≥65 years were up-to-date for diphtheria vaccination in 2024, with up-to-date coverage for tetanus vaccination similar at 41.3% and 41.6%, respectively, for these age groups. Up-to-date coverage for pertussis vaccination was 13.4 – 15.6 percentage points lower than for diphtheria and tetanus vaccination, at 27.8% for Aboriginal and Torres Strait Islander adults aged 50–64 years and 26.0% for those aged ≥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72242" name="Picture 6" descr="Figure 38 shows up-to-date coverage for diphtheria, tetanus and pertussis vaccination for Aboriginal and Torres Strait Islander adults aged ≥50 years by age group, Australia, 2024. Nationally, 41.2% of Aboriginal and Torres Strait Islander adults aged 50–64 years and 41.5% of adults aged ≥65 years were up-to-date for diphtheria vaccination in 2024, with up-to-date coverage for tetanus vaccination similar at 41.3% and 41.6%, respectively, for these age groups. Up-to-date coverage for pertussis vaccination was 13.4 – 15.6 percentage points lower than for diphtheria and tetanus vaccination, at 27.8% for Aboriginal and Torres Strait Islander adults aged 50–64 years and 26.0% for those aged ≥65 years."/>
                    <pic:cNvPicPr/>
                  </pic:nvPicPr>
                  <pic:blipFill rotWithShape="1">
                    <a:blip r:embed="rId60" cstate="print">
                      <a:extLst>
                        <a:ext uri="{28A0092B-C50C-407E-A947-70E740481C1C}">
                          <a14:useLocalDpi xmlns:a14="http://schemas.microsoft.com/office/drawing/2010/main" val="0"/>
                        </a:ext>
                      </a:extLst>
                    </a:blip>
                    <a:srcRect/>
                    <a:stretch>
                      <a:fillRect/>
                    </a:stretch>
                  </pic:blipFill>
                  <pic:spPr bwMode="auto">
                    <a:xfrm>
                      <a:off x="0" y="0"/>
                      <a:ext cx="5806800" cy="2959200"/>
                    </a:xfrm>
                    <a:prstGeom prst="rect">
                      <a:avLst/>
                    </a:prstGeom>
                    <a:ln>
                      <a:noFill/>
                    </a:ln>
                    <a:extLst>
                      <a:ext uri="{53640926-AAD7-44D8-BBD7-CCE9431645EC}">
                        <a14:shadowObscured xmlns:a14="http://schemas.microsoft.com/office/drawing/2010/main"/>
                      </a:ext>
                    </a:extLst>
                  </pic:spPr>
                </pic:pic>
              </a:graphicData>
            </a:graphic>
          </wp:inline>
        </w:drawing>
      </w:r>
    </w:p>
    <w:p w14:paraId="45E728A6" w14:textId="77777777" w:rsidR="00D501A6" w:rsidRPr="00D501A6" w:rsidRDefault="00D501A6" w:rsidP="00D501A6">
      <w:pPr>
        <w:pStyle w:val="CDITable-Footnote"/>
        <w:rPr>
          <w:lang w:val="en-GB"/>
        </w:rPr>
      </w:pPr>
      <w:r w:rsidRPr="00D501A6">
        <w:rPr>
          <w:lang w:val="en-GB"/>
        </w:rPr>
        <w:t>a</w:t>
      </w:r>
      <w:r w:rsidRPr="00D501A6">
        <w:rPr>
          <w:lang w:val="en-GB"/>
        </w:rPr>
        <w:tab/>
        <w:t xml:space="preserve">Source: Australian Immunisation Register data as </w:t>
      </w:r>
      <w:proofErr w:type="gramStart"/>
      <w:r w:rsidRPr="00D501A6">
        <w:rPr>
          <w:lang w:val="en-GB"/>
        </w:rPr>
        <w:t>at</w:t>
      </w:r>
      <w:proofErr w:type="gramEnd"/>
      <w:r w:rsidRPr="00D501A6">
        <w:rPr>
          <w:lang w:val="en-GB"/>
        </w:rPr>
        <w:t xml:space="preserve"> 2 February 2025.</w:t>
      </w:r>
    </w:p>
    <w:p w14:paraId="500F418B" w14:textId="0C93125C" w:rsidR="00D501A6" w:rsidRPr="00D501A6" w:rsidRDefault="00D501A6" w:rsidP="00571332">
      <w:pPr>
        <w:pStyle w:val="CDITable-Footnote"/>
        <w:spacing w:before="20"/>
        <w:rPr>
          <w:lang w:val="en-GB"/>
        </w:rPr>
      </w:pPr>
      <w:r w:rsidRPr="00D501A6">
        <w:rPr>
          <w:lang w:val="en-GB"/>
        </w:rPr>
        <w:t>b</w:t>
      </w:r>
      <w:r w:rsidRPr="00D501A6">
        <w:rPr>
          <w:lang w:val="en-GB"/>
        </w:rPr>
        <w:tab/>
        <w:t>Up-to-date vaccination coverage for diphtheria, tetanus and pertussis was assessed in line with Australian Immunisation Handbook recommendations: i.e. Aboriginal and Torres Strait Islander adults ≥ 50 years were deemed up to date for tetanus and diphtheria vaccination if they had received a tetanus or diphtheria-containing vaccine after the age of 40 years, and up to date for pertussis vaccination if they had received a pertussis-containing vaccine after the age of 40</w:t>
      </w:r>
      <w:r>
        <w:rPr>
          <w:lang w:val="en-GB"/>
        </w:rPr>
        <w:t> </w:t>
      </w:r>
      <w:r w:rsidRPr="00D501A6">
        <w:rPr>
          <w:lang w:val="en-GB"/>
        </w:rPr>
        <w:t xml:space="preserve">years (for those aged 50–64 years) or 55 years (for those aged ≥ 65 years). Up-to-date vaccination coverage for each antigen was calculated by dividing the number of Medicare-registered Aboriginal and Torres Strait Islander adults deemed </w:t>
      </w:r>
      <w:proofErr w:type="gramStart"/>
      <w:r w:rsidRPr="00D501A6">
        <w:rPr>
          <w:lang w:val="en-GB"/>
        </w:rPr>
        <w:t>up-to-date</w:t>
      </w:r>
      <w:proofErr w:type="gramEnd"/>
      <w:r w:rsidRPr="00D501A6">
        <w:rPr>
          <w:lang w:val="en-GB"/>
        </w:rPr>
        <w:t xml:space="preserve"> as </w:t>
      </w:r>
      <w:proofErr w:type="gramStart"/>
      <w:r w:rsidRPr="00D501A6">
        <w:rPr>
          <w:lang w:val="en-GB"/>
        </w:rPr>
        <w:t>at</w:t>
      </w:r>
      <w:proofErr w:type="gramEnd"/>
      <w:r w:rsidRPr="00D501A6">
        <w:rPr>
          <w:lang w:val="en-GB"/>
        </w:rPr>
        <w:t xml:space="preserve"> 31</w:t>
      </w:r>
      <w:r>
        <w:rPr>
          <w:lang w:val="en-GB"/>
        </w:rPr>
        <w:t> </w:t>
      </w:r>
      <w:r w:rsidRPr="00D501A6">
        <w:rPr>
          <w:lang w:val="en-GB"/>
        </w:rPr>
        <w:t>December 2024 by the total number of Medicare-registered Aboriginal and Torres Strait Islander adults registered in each age group. Note: up-to-date vaccination coverage for these antigens is likely to be under-estimated as the AIR only expanded to include adult vaccinations in 2016, and the reporting of adult tetanus, diphtheria, and pertussis vaccinations is not currently mandatory.</w:t>
      </w:r>
    </w:p>
    <w:p w14:paraId="74525825" w14:textId="77777777" w:rsidR="00D501A6" w:rsidRPr="00D501A6" w:rsidRDefault="00D501A6" w:rsidP="00571332">
      <w:pPr>
        <w:pStyle w:val="CDITable-Footnote"/>
        <w:spacing w:before="20"/>
        <w:rPr>
          <w:lang w:val="en-GB"/>
        </w:rPr>
      </w:pPr>
      <w:r w:rsidRPr="00D501A6">
        <w:rPr>
          <w:lang w:val="en-GB"/>
        </w:rPr>
        <w:t>c</w:t>
      </w:r>
      <w:r w:rsidRPr="00D501A6">
        <w:rPr>
          <w:lang w:val="en-GB"/>
        </w:rPr>
        <w:tab/>
        <w:t xml:space="preserve">Age groups based on age </w:t>
      </w:r>
      <w:proofErr w:type="gramStart"/>
      <w:r w:rsidRPr="00D501A6">
        <w:rPr>
          <w:lang w:val="en-GB"/>
        </w:rPr>
        <w:t>at</w:t>
      </w:r>
      <w:proofErr w:type="gramEnd"/>
      <w:r w:rsidRPr="00D501A6">
        <w:rPr>
          <w:lang w:val="en-GB"/>
        </w:rPr>
        <w:t xml:space="preserve"> 31 December 2024.</w:t>
      </w:r>
    </w:p>
    <w:p w14:paraId="78BD7BC0" w14:textId="77777777" w:rsidR="00571332" w:rsidRPr="00571332" w:rsidRDefault="00571332" w:rsidP="00571332">
      <w:pPr>
        <w:pStyle w:val="CDITable-Title"/>
        <w:rPr>
          <w:lang w:val="en-GB"/>
        </w:rPr>
      </w:pPr>
      <w:bookmarkStart w:id="73" w:name="_Toc229747130"/>
      <w:r w:rsidRPr="00571332">
        <w:rPr>
          <w:lang w:val="en-GB"/>
        </w:rPr>
        <w:lastRenderedPageBreak/>
        <w:t xml:space="preserve">Table 7: Up-to-date coverage for diphtheria, tetanus and pertussis vaccination for Aboriginal and Torres Strait Islander adults aged ≥ 50 years by age group and </w:t>
      </w:r>
      <w:proofErr w:type="spellStart"/>
      <w:proofErr w:type="gramStart"/>
      <w:r w:rsidRPr="00571332">
        <w:rPr>
          <w:lang w:val="en-GB"/>
        </w:rPr>
        <w:t>jurisdiction,</w:t>
      </w:r>
      <w:r w:rsidRPr="00571332">
        <w:rPr>
          <w:vertAlign w:val="superscript"/>
          <w:lang w:val="en-GB"/>
        </w:rPr>
        <w:t>a</w:t>
      </w:r>
      <w:proofErr w:type="gramEnd"/>
      <w:r w:rsidRPr="00571332">
        <w:rPr>
          <w:vertAlign w:val="superscript"/>
          <w:lang w:val="en-GB"/>
        </w:rPr>
        <w:t>,</w:t>
      </w:r>
      <w:proofErr w:type="gramStart"/>
      <w:r w:rsidRPr="00571332">
        <w:rPr>
          <w:vertAlign w:val="superscript"/>
          <w:lang w:val="en-GB"/>
        </w:rPr>
        <w:t>b,c</w:t>
      </w:r>
      <w:proofErr w:type="gramEnd"/>
      <w:r w:rsidRPr="00571332">
        <w:rPr>
          <w:vertAlign w:val="superscript"/>
          <w:lang w:val="en-GB"/>
        </w:rPr>
        <w:t>,d</w:t>
      </w:r>
      <w:proofErr w:type="spellEnd"/>
      <w:r w:rsidRPr="00571332">
        <w:rPr>
          <w:lang w:val="en-GB"/>
        </w:rPr>
        <w:t xml:space="preserve"> Australia, 2024</w:t>
      </w:r>
      <w:bookmarkEnd w:id="73"/>
    </w:p>
    <w:tbl>
      <w:tblPr>
        <w:tblW w:w="0" w:type="auto"/>
        <w:tblLayout w:type="fixed"/>
        <w:tblCellMar>
          <w:left w:w="0" w:type="dxa"/>
          <w:right w:w="0" w:type="dxa"/>
        </w:tblCellMar>
        <w:tblLook w:val="0000" w:firstRow="0" w:lastRow="0" w:firstColumn="0" w:lastColumn="0" w:noHBand="0" w:noVBand="0"/>
        <w:tblCaption w:val="Table 7: Up-to-date coverage for diphtheria, tetanus and pertussis vaccination for Aboriginal and Torres Strait Islander adults aged ≥ 50 years by age group and jurisdiction,a,b,c,d Australia, 2024"/>
        <w:tblDescription w:val="Table 7 presents up-to-date coverage for diphtheria, tetanus and pertussis vaccination for Aboriginal and Torres Strait Islander adults aged ≥50 years by age group and jurisdiction, Australia, 2024. By jurisdiction, up-to-date coverage for diphtheria vaccination for Aboriginal and Torres Strait Islander adults aged 50–64 years and ≥65 years ranged from 31.1% and 28.5%, respectively, in Western Australia to 69.6% and 66.5%, respectively, in the Northern Territory, with similar patterns seen for up-to-date coverage for tetanus vaccination. Up-to-date coverage for pertussis vaccination was 13.4 – 15.6 percentage points lower than for diphtheria and tetanus vaccination, at 27.8% for Aboriginal and Torres Strait Islander adults aged 50–64 years and 26.0% for those aged ≥65 years."/>
      </w:tblPr>
      <w:tblGrid>
        <w:gridCol w:w="1814"/>
        <w:gridCol w:w="1304"/>
        <w:gridCol w:w="1304"/>
        <w:gridCol w:w="1304"/>
        <w:gridCol w:w="1304"/>
        <w:gridCol w:w="1304"/>
        <w:gridCol w:w="1304"/>
      </w:tblGrid>
      <w:tr w:rsidR="00571332" w:rsidRPr="00571332" w14:paraId="4EDDCBA7" w14:textId="77777777" w:rsidTr="00571332">
        <w:trPr>
          <w:trHeight w:val="60"/>
          <w:tblHeader/>
        </w:trPr>
        <w:tc>
          <w:tcPr>
            <w:tcW w:w="1814" w:type="dxa"/>
            <w:vMerge w:val="restart"/>
            <w:tcBorders>
              <w:top w:val="nil"/>
              <w:left w:val="nil"/>
              <w:bottom w:val="single" w:sz="6" w:space="0" w:color="1E4496"/>
            </w:tcBorders>
            <w:shd w:val="clear" w:color="auto" w:fill="1E4496" w:themeFill="text2"/>
            <w:tcMar>
              <w:top w:w="85" w:type="dxa"/>
              <w:left w:w="113" w:type="dxa"/>
              <w:bottom w:w="85" w:type="dxa"/>
              <w:right w:w="113" w:type="dxa"/>
            </w:tcMar>
            <w:vAlign w:val="bottom"/>
          </w:tcPr>
          <w:p w14:paraId="49B9F959" w14:textId="77777777" w:rsidR="00571332" w:rsidRPr="00571332" w:rsidRDefault="00571332" w:rsidP="00571332">
            <w:pPr>
              <w:pStyle w:val="CDITable-HeaderRowLeftns"/>
              <w:rPr>
                <w:lang w:val="en-GB"/>
              </w:rPr>
            </w:pPr>
            <w:r w:rsidRPr="00571332">
              <w:rPr>
                <w:lang w:val="en-GB"/>
              </w:rPr>
              <w:t>Jurisdiction</w:t>
            </w:r>
          </w:p>
        </w:tc>
        <w:tc>
          <w:tcPr>
            <w:tcW w:w="7824" w:type="dxa"/>
            <w:gridSpan w:val="6"/>
            <w:tcBorders>
              <w:top w:val="nil"/>
              <w:bottom w:val="single" w:sz="6" w:space="0" w:color="1E4496"/>
              <w:right w:val="single" w:sz="6" w:space="0" w:color="auto"/>
            </w:tcBorders>
            <w:shd w:val="clear" w:color="auto" w:fill="1E4496" w:themeFill="text2"/>
            <w:tcMar>
              <w:top w:w="85" w:type="dxa"/>
              <w:left w:w="113" w:type="dxa"/>
              <w:bottom w:w="85" w:type="dxa"/>
              <w:right w:w="113" w:type="dxa"/>
            </w:tcMar>
            <w:vAlign w:val="bottom"/>
          </w:tcPr>
          <w:p w14:paraId="7E9FADDC" w14:textId="77777777" w:rsidR="00571332" w:rsidRPr="00571332" w:rsidRDefault="00571332" w:rsidP="00571332">
            <w:pPr>
              <w:pStyle w:val="CDITable-HeaderRowCentrens"/>
            </w:pPr>
            <w:r w:rsidRPr="00571332">
              <w:t xml:space="preserve">Percentage </w:t>
            </w:r>
            <w:proofErr w:type="gramStart"/>
            <w:r w:rsidRPr="00571332">
              <w:t>up-to-date</w:t>
            </w:r>
            <w:proofErr w:type="gramEnd"/>
          </w:p>
        </w:tc>
      </w:tr>
      <w:tr w:rsidR="00571332" w:rsidRPr="00571332" w14:paraId="7222AA32" w14:textId="77777777" w:rsidTr="00571332">
        <w:trPr>
          <w:trHeight w:val="60"/>
          <w:tblHeader/>
        </w:trPr>
        <w:tc>
          <w:tcPr>
            <w:tcW w:w="1814" w:type="dxa"/>
            <w:vMerge/>
            <w:tcBorders>
              <w:top w:val="single" w:sz="6" w:space="0" w:color="1E4496"/>
              <w:left w:val="nil"/>
              <w:bottom w:val="single" w:sz="6" w:space="0" w:color="1E4496"/>
            </w:tcBorders>
            <w:shd w:val="clear" w:color="auto" w:fill="1E4496" w:themeFill="text2"/>
            <w:tcMar>
              <w:top w:w="85" w:type="dxa"/>
              <w:bottom w:w="85" w:type="dxa"/>
            </w:tcMar>
          </w:tcPr>
          <w:p w14:paraId="2DDAB3E4" w14:textId="77777777" w:rsidR="00571332" w:rsidRPr="00571332" w:rsidRDefault="00571332" w:rsidP="00571332">
            <w:pPr>
              <w:pStyle w:val="CDITable-RowCentrens"/>
            </w:pPr>
          </w:p>
        </w:tc>
        <w:tc>
          <w:tcPr>
            <w:tcW w:w="2608" w:type="dxa"/>
            <w:gridSpan w:val="2"/>
            <w:tcBorders>
              <w:top w:val="single" w:sz="6" w:space="0" w:color="1E4496"/>
              <w:bottom w:val="single" w:sz="6" w:space="0" w:color="FFFFFF" w:themeColor="background1"/>
            </w:tcBorders>
            <w:shd w:val="clear" w:color="auto" w:fill="1E4496" w:themeFill="text2"/>
            <w:tcMar>
              <w:top w:w="85" w:type="dxa"/>
              <w:left w:w="113" w:type="dxa"/>
              <w:bottom w:w="85" w:type="dxa"/>
              <w:right w:w="113" w:type="dxa"/>
            </w:tcMar>
            <w:vAlign w:val="bottom"/>
          </w:tcPr>
          <w:p w14:paraId="3A33ECB9" w14:textId="77777777" w:rsidR="00571332" w:rsidRPr="00571332" w:rsidRDefault="00571332" w:rsidP="00571332">
            <w:pPr>
              <w:pStyle w:val="CDITable-HeaderRowCentrens"/>
            </w:pPr>
            <w:r w:rsidRPr="00571332">
              <w:t>Diphtheria</w:t>
            </w:r>
          </w:p>
        </w:tc>
        <w:tc>
          <w:tcPr>
            <w:tcW w:w="2608" w:type="dxa"/>
            <w:gridSpan w:val="2"/>
            <w:tcBorders>
              <w:top w:val="single" w:sz="6" w:space="0" w:color="1E4496"/>
              <w:bottom w:val="single" w:sz="6" w:space="0" w:color="FFFFFF" w:themeColor="background1"/>
            </w:tcBorders>
            <w:shd w:val="clear" w:color="auto" w:fill="1E4496" w:themeFill="text2"/>
            <w:tcMar>
              <w:top w:w="85" w:type="dxa"/>
              <w:left w:w="113" w:type="dxa"/>
              <w:bottom w:w="85" w:type="dxa"/>
              <w:right w:w="113" w:type="dxa"/>
            </w:tcMar>
            <w:vAlign w:val="bottom"/>
          </w:tcPr>
          <w:p w14:paraId="750D4634" w14:textId="77777777" w:rsidR="00571332" w:rsidRPr="00571332" w:rsidRDefault="00571332" w:rsidP="00571332">
            <w:pPr>
              <w:pStyle w:val="CDITable-HeaderRowCentrens"/>
            </w:pPr>
            <w:r w:rsidRPr="00571332">
              <w:t>Tetanus</w:t>
            </w:r>
          </w:p>
        </w:tc>
        <w:tc>
          <w:tcPr>
            <w:tcW w:w="2608" w:type="dxa"/>
            <w:gridSpan w:val="2"/>
            <w:tcBorders>
              <w:top w:val="single" w:sz="6" w:space="0" w:color="1E4496"/>
              <w:bottom w:val="single" w:sz="6" w:space="0" w:color="FFFFFF" w:themeColor="background1"/>
              <w:right w:val="single" w:sz="6" w:space="0" w:color="auto"/>
            </w:tcBorders>
            <w:shd w:val="clear" w:color="auto" w:fill="1E4496" w:themeFill="text2"/>
            <w:tcMar>
              <w:top w:w="85" w:type="dxa"/>
              <w:left w:w="113" w:type="dxa"/>
              <w:bottom w:w="85" w:type="dxa"/>
              <w:right w:w="113" w:type="dxa"/>
            </w:tcMar>
            <w:vAlign w:val="bottom"/>
          </w:tcPr>
          <w:p w14:paraId="194B204B" w14:textId="77777777" w:rsidR="00571332" w:rsidRPr="00571332" w:rsidRDefault="00571332" w:rsidP="00571332">
            <w:pPr>
              <w:pStyle w:val="CDITable-HeaderRowCentrens"/>
            </w:pPr>
            <w:r w:rsidRPr="00571332">
              <w:t>Pertussis</w:t>
            </w:r>
          </w:p>
        </w:tc>
      </w:tr>
      <w:tr w:rsidR="00571332" w:rsidRPr="00571332" w14:paraId="68C27436" w14:textId="77777777" w:rsidTr="00571332">
        <w:trPr>
          <w:trHeight w:val="60"/>
          <w:tblHeader/>
        </w:trPr>
        <w:tc>
          <w:tcPr>
            <w:tcW w:w="1814" w:type="dxa"/>
            <w:vMerge/>
            <w:tcBorders>
              <w:top w:val="single" w:sz="6" w:space="0" w:color="1E4496"/>
              <w:left w:val="nil"/>
              <w:bottom w:val="single" w:sz="6" w:space="0" w:color="1E4496"/>
            </w:tcBorders>
            <w:shd w:val="clear" w:color="auto" w:fill="1E4496" w:themeFill="text2"/>
            <w:tcMar>
              <w:top w:w="85" w:type="dxa"/>
              <w:bottom w:w="85" w:type="dxa"/>
            </w:tcMar>
          </w:tcPr>
          <w:p w14:paraId="36E82EE9" w14:textId="77777777" w:rsidR="00571332" w:rsidRPr="00571332" w:rsidRDefault="00571332" w:rsidP="00571332">
            <w:pPr>
              <w:pStyle w:val="CDITable-RowCentrens"/>
            </w:pPr>
          </w:p>
        </w:tc>
        <w:tc>
          <w:tcPr>
            <w:tcW w:w="1304" w:type="dxa"/>
            <w:tcBorders>
              <w:top w:val="single" w:sz="6" w:space="0" w:color="FFFFFF" w:themeColor="background1"/>
              <w:bottom w:val="single" w:sz="6" w:space="0" w:color="1E4496"/>
            </w:tcBorders>
            <w:shd w:val="clear" w:color="auto" w:fill="1E4496" w:themeFill="text2"/>
            <w:tcMar>
              <w:top w:w="85" w:type="dxa"/>
              <w:left w:w="113" w:type="dxa"/>
              <w:bottom w:w="85" w:type="dxa"/>
              <w:right w:w="113" w:type="dxa"/>
            </w:tcMar>
            <w:vAlign w:val="bottom"/>
          </w:tcPr>
          <w:p w14:paraId="045C661B" w14:textId="77777777" w:rsidR="00571332" w:rsidRPr="00571332" w:rsidRDefault="00571332" w:rsidP="00571332">
            <w:pPr>
              <w:pStyle w:val="CDITable-HeaderRowCentrens"/>
            </w:pPr>
            <w:r w:rsidRPr="00571332">
              <w:t>50–64 years</w:t>
            </w:r>
          </w:p>
        </w:tc>
        <w:tc>
          <w:tcPr>
            <w:tcW w:w="1304" w:type="dxa"/>
            <w:tcBorders>
              <w:top w:val="single" w:sz="6" w:space="0" w:color="FFFFFF" w:themeColor="background1"/>
              <w:bottom w:val="single" w:sz="6" w:space="0" w:color="1E4496"/>
              <w:right w:val="single" w:sz="6" w:space="0" w:color="FFFFFF" w:themeColor="background1"/>
            </w:tcBorders>
            <w:shd w:val="clear" w:color="auto" w:fill="1E4496" w:themeFill="text2"/>
            <w:tcMar>
              <w:top w:w="85" w:type="dxa"/>
              <w:left w:w="113" w:type="dxa"/>
              <w:bottom w:w="85" w:type="dxa"/>
              <w:right w:w="113" w:type="dxa"/>
            </w:tcMar>
            <w:vAlign w:val="bottom"/>
          </w:tcPr>
          <w:p w14:paraId="67C5DBE5" w14:textId="77777777" w:rsidR="00571332" w:rsidRPr="00571332" w:rsidRDefault="00571332" w:rsidP="00571332">
            <w:pPr>
              <w:pStyle w:val="CDITable-HeaderRowCentrens"/>
            </w:pPr>
            <w:r w:rsidRPr="00571332">
              <w:t>≥ 65 years</w:t>
            </w:r>
          </w:p>
        </w:tc>
        <w:tc>
          <w:tcPr>
            <w:tcW w:w="1304" w:type="dxa"/>
            <w:tcBorders>
              <w:top w:val="single" w:sz="6" w:space="0" w:color="FFFFFF" w:themeColor="background1"/>
              <w:left w:val="single" w:sz="6" w:space="0" w:color="FFFFFF" w:themeColor="background1"/>
              <w:bottom w:val="single" w:sz="6" w:space="0" w:color="1E4496"/>
            </w:tcBorders>
            <w:shd w:val="clear" w:color="auto" w:fill="1E4496" w:themeFill="text2"/>
            <w:tcMar>
              <w:top w:w="85" w:type="dxa"/>
              <w:left w:w="113" w:type="dxa"/>
              <w:bottom w:w="85" w:type="dxa"/>
              <w:right w:w="113" w:type="dxa"/>
            </w:tcMar>
            <w:vAlign w:val="bottom"/>
          </w:tcPr>
          <w:p w14:paraId="2C91C1F9" w14:textId="77777777" w:rsidR="00571332" w:rsidRPr="00571332" w:rsidRDefault="00571332" w:rsidP="00571332">
            <w:pPr>
              <w:pStyle w:val="CDITable-HeaderRowCentrens"/>
            </w:pPr>
            <w:r w:rsidRPr="00571332">
              <w:t>50–64 years</w:t>
            </w:r>
          </w:p>
        </w:tc>
        <w:tc>
          <w:tcPr>
            <w:tcW w:w="1304" w:type="dxa"/>
            <w:tcBorders>
              <w:top w:val="single" w:sz="6" w:space="0" w:color="FFFFFF" w:themeColor="background1"/>
              <w:bottom w:val="single" w:sz="6" w:space="0" w:color="1E4496"/>
              <w:right w:val="single" w:sz="6" w:space="0" w:color="FFFFFF" w:themeColor="background1"/>
            </w:tcBorders>
            <w:shd w:val="clear" w:color="auto" w:fill="1E4496" w:themeFill="text2"/>
            <w:tcMar>
              <w:top w:w="85" w:type="dxa"/>
              <w:left w:w="113" w:type="dxa"/>
              <w:bottom w:w="85" w:type="dxa"/>
              <w:right w:w="113" w:type="dxa"/>
            </w:tcMar>
            <w:vAlign w:val="bottom"/>
          </w:tcPr>
          <w:p w14:paraId="6ECB48DE" w14:textId="77777777" w:rsidR="00571332" w:rsidRPr="00571332" w:rsidRDefault="00571332" w:rsidP="00571332">
            <w:pPr>
              <w:pStyle w:val="CDITable-HeaderRowCentrens"/>
            </w:pPr>
            <w:r w:rsidRPr="00571332">
              <w:t>≥ 65 years</w:t>
            </w:r>
          </w:p>
        </w:tc>
        <w:tc>
          <w:tcPr>
            <w:tcW w:w="1304" w:type="dxa"/>
            <w:tcBorders>
              <w:top w:val="single" w:sz="6" w:space="0" w:color="FFFFFF" w:themeColor="background1"/>
              <w:left w:val="single" w:sz="6" w:space="0" w:color="FFFFFF" w:themeColor="background1"/>
              <w:bottom w:val="single" w:sz="6" w:space="0" w:color="1E4496"/>
            </w:tcBorders>
            <w:shd w:val="clear" w:color="auto" w:fill="1E4496" w:themeFill="text2"/>
            <w:tcMar>
              <w:top w:w="85" w:type="dxa"/>
              <w:left w:w="113" w:type="dxa"/>
              <w:bottom w:w="85" w:type="dxa"/>
              <w:right w:w="113" w:type="dxa"/>
            </w:tcMar>
            <w:vAlign w:val="bottom"/>
          </w:tcPr>
          <w:p w14:paraId="07B75D92" w14:textId="77777777" w:rsidR="00571332" w:rsidRPr="00571332" w:rsidRDefault="00571332" w:rsidP="00571332">
            <w:pPr>
              <w:pStyle w:val="CDITable-HeaderRowCentrens"/>
            </w:pPr>
            <w:r w:rsidRPr="00571332">
              <w:t>50–64 years</w:t>
            </w:r>
          </w:p>
        </w:tc>
        <w:tc>
          <w:tcPr>
            <w:tcW w:w="1304" w:type="dxa"/>
            <w:tcBorders>
              <w:top w:val="single" w:sz="6" w:space="0" w:color="FFFFFF" w:themeColor="background1"/>
              <w:bottom w:val="single" w:sz="6" w:space="0" w:color="1E4496"/>
              <w:right w:val="nil"/>
            </w:tcBorders>
            <w:shd w:val="clear" w:color="auto" w:fill="1E4496" w:themeFill="text2"/>
            <w:tcMar>
              <w:top w:w="85" w:type="dxa"/>
              <w:left w:w="113" w:type="dxa"/>
              <w:bottom w:w="85" w:type="dxa"/>
              <w:right w:w="113" w:type="dxa"/>
            </w:tcMar>
            <w:vAlign w:val="bottom"/>
          </w:tcPr>
          <w:p w14:paraId="208D5354" w14:textId="77777777" w:rsidR="00571332" w:rsidRPr="00571332" w:rsidRDefault="00571332" w:rsidP="00571332">
            <w:pPr>
              <w:pStyle w:val="CDITable-HeaderRowCentrens"/>
            </w:pPr>
            <w:r w:rsidRPr="00571332">
              <w:t>≥ 65 years</w:t>
            </w:r>
          </w:p>
        </w:tc>
      </w:tr>
      <w:tr w:rsidR="00571332" w:rsidRPr="00571332" w14:paraId="64C0689F" w14:textId="77777777" w:rsidTr="00571332">
        <w:trPr>
          <w:trHeight w:val="60"/>
        </w:trPr>
        <w:tc>
          <w:tcPr>
            <w:tcW w:w="1814" w:type="dxa"/>
            <w:tcBorders>
              <w:top w:val="single" w:sz="6" w:space="0" w:color="1E4496"/>
              <w:left w:val="nil"/>
              <w:bottom w:val="single" w:sz="6" w:space="0" w:color="1E4496"/>
            </w:tcBorders>
            <w:tcMar>
              <w:top w:w="85" w:type="dxa"/>
              <w:left w:w="113" w:type="dxa"/>
              <w:bottom w:w="85" w:type="dxa"/>
              <w:right w:w="113" w:type="dxa"/>
            </w:tcMar>
            <w:vAlign w:val="center"/>
          </w:tcPr>
          <w:p w14:paraId="06F12C63" w14:textId="77777777" w:rsidR="00571332" w:rsidRPr="00571332" w:rsidRDefault="00571332" w:rsidP="00571332">
            <w:pPr>
              <w:pStyle w:val="CDITable-RowLeftns"/>
              <w:rPr>
                <w:lang w:val="en-GB"/>
              </w:rPr>
            </w:pPr>
            <w:r w:rsidRPr="00571332">
              <w:rPr>
                <w:lang w:val="en-GB"/>
              </w:rPr>
              <w:t>Australian Capital Territory</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D409399" w14:textId="77777777" w:rsidR="00571332" w:rsidRPr="00571332" w:rsidRDefault="00571332" w:rsidP="00571332">
            <w:pPr>
              <w:pStyle w:val="CDITable-RowCentrens"/>
              <w:rPr>
                <w:lang w:val="en-GB"/>
              </w:rPr>
            </w:pPr>
            <w:r w:rsidRPr="00571332">
              <w:rPr>
                <w:lang w:val="en-GB"/>
              </w:rPr>
              <w:t>36.2</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16B5947" w14:textId="77777777" w:rsidR="00571332" w:rsidRPr="00571332" w:rsidRDefault="00571332" w:rsidP="00571332">
            <w:pPr>
              <w:pStyle w:val="CDITable-RowCentrens"/>
              <w:rPr>
                <w:lang w:val="en-GB"/>
              </w:rPr>
            </w:pPr>
            <w:r w:rsidRPr="00571332">
              <w:rPr>
                <w:lang w:val="en-GB"/>
              </w:rPr>
              <w:t>44.4</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E4CED01" w14:textId="77777777" w:rsidR="00571332" w:rsidRPr="00571332" w:rsidRDefault="00571332" w:rsidP="00571332">
            <w:pPr>
              <w:pStyle w:val="CDITable-RowCentrens"/>
              <w:rPr>
                <w:lang w:val="en-GB"/>
              </w:rPr>
            </w:pPr>
            <w:r w:rsidRPr="00571332">
              <w:rPr>
                <w:lang w:val="en-GB"/>
              </w:rPr>
              <w:t>36.3</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182D3501" w14:textId="77777777" w:rsidR="00571332" w:rsidRPr="00571332" w:rsidRDefault="00571332" w:rsidP="00571332">
            <w:pPr>
              <w:pStyle w:val="CDITable-RowCentrens"/>
              <w:rPr>
                <w:lang w:val="en-GB"/>
              </w:rPr>
            </w:pPr>
            <w:r w:rsidRPr="00571332">
              <w:rPr>
                <w:lang w:val="en-GB"/>
              </w:rPr>
              <w:t>44.4</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195721BC" w14:textId="77777777" w:rsidR="00571332" w:rsidRPr="00571332" w:rsidRDefault="00571332" w:rsidP="00571332">
            <w:pPr>
              <w:pStyle w:val="CDITable-RowCentrens"/>
              <w:rPr>
                <w:lang w:val="en-GB"/>
              </w:rPr>
            </w:pPr>
            <w:r w:rsidRPr="00571332">
              <w:rPr>
                <w:lang w:val="en-GB"/>
              </w:rPr>
              <w:t>25.8</w:t>
            </w:r>
          </w:p>
        </w:tc>
        <w:tc>
          <w:tcPr>
            <w:tcW w:w="1304" w:type="dxa"/>
            <w:tcBorders>
              <w:top w:val="single" w:sz="6" w:space="0" w:color="1E4496"/>
              <w:bottom w:val="single" w:sz="6" w:space="0" w:color="1E4496"/>
              <w:right w:val="nil"/>
            </w:tcBorders>
            <w:tcMar>
              <w:top w:w="85" w:type="dxa"/>
              <w:left w:w="113" w:type="dxa"/>
              <w:bottom w:w="85" w:type="dxa"/>
              <w:right w:w="113" w:type="dxa"/>
            </w:tcMar>
            <w:vAlign w:val="center"/>
          </w:tcPr>
          <w:p w14:paraId="3EB5EFE1" w14:textId="77777777" w:rsidR="00571332" w:rsidRPr="00571332" w:rsidRDefault="00571332" w:rsidP="00571332">
            <w:pPr>
              <w:pStyle w:val="CDITable-RowCentrens"/>
              <w:rPr>
                <w:lang w:val="en-GB"/>
              </w:rPr>
            </w:pPr>
            <w:r w:rsidRPr="00571332">
              <w:rPr>
                <w:lang w:val="en-GB"/>
              </w:rPr>
              <w:t>35.1</w:t>
            </w:r>
          </w:p>
        </w:tc>
      </w:tr>
      <w:tr w:rsidR="00571332" w:rsidRPr="00571332" w14:paraId="26F35EBD" w14:textId="77777777" w:rsidTr="00571332">
        <w:trPr>
          <w:trHeight w:val="60"/>
        </w:trPr>
        <w:tc>
          <w:tcPr>
            <w:tcW w:w="1814" w:type="dxa"/>
            <w:tcBorders>
              <w:top w:val="single" w:sz="6" w:space="0" w:color="1E4496"/>
              <w:left w:val="nil"/>
              <w:bottom w:val="single" w:sz="6" w:space="0" w:color="1E4496"/>
            </w:tcBorders>
            <w:tcMar>
              <w:top w:w="85" w:type="dxa"/>
              <w:left w:w="113" w:type="dxa"/>
              <w:bottom w:w="85" w:type="dxa"/>
              <w:right w:w="113" w:type="dxa"/>
            </w:tcMar>
            <w:vAlign w:val="center"/>
          </w:tcPr>
          <w:p w14:paraId="447A8C74" w14:textId="77777777" w:rsidR="00571332" w:rsidRPr="00571332" w:rsidRDefault="00571332" w:rsidP="00571332">
            <w:pPr>
              <w:pStyle w:val="CDITable-RowLeftns"/>
              <w:rPr>
                <w:lang w:val="en-GB"/>
              </w:rPr>
            </w:pPr>
            <w:r w:rsidRPr="00571332">
              <w:rPr>
                <w:lang w:val="en-GB"/>
              </w:rPr>
              <w:t>New South Wales</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2C6B1F2D" w14:textId="77777777" w:rsidR="00571332" w:rsidRPr="00571332" w:rsidRDefault="00571332" w:rsidP="00571332">
            <w:pPr>
              <w:pStyle w:val="CDITable-RowCentrens"/>
              <w:rPr>
                <w:lang w:val="en-GB"/>
              </w:rPr>
            </w:pPr>
            <w:r w:rsidRPr="00571332">
              <w:rPr>
                <w:lang w:val="en-GB"/>
              </w:rPr>
              <w:t>39.7</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2497BD71" w14:textId="77777777" w:rsidR="00571332" w:rsidRPr="00571332" w:rsidRDefault="00571332" w:rsidP="00571332">
            <w:pPr>
              <w:pStyle w:val="CDITable-RowCentrens"/>
              <w:rPr>
                <w:lang w:val="en-GB"/>
              </w:rPr>
            </w:pPr>
            <w:r w:rsidRPr="00571332">
              <w:rPr>
                <w:lang w:val="en-GB"/>
              </w:rPr>
              <w:t>40.0</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C4B6573" w14:textId="77777777" w:rsidR="00571332" w:rsidRPr="00571332" w:rsidRDefault="00571332" w:rsidP="00571332">
            <w:pPr>
              <w:pStyle w:val="CDITable-RowCentrens"/>
              <w:rPr>
                <w:lang w:val="en-GB"/>
              </w:rPr>
            </w:pPr>
            <w:r w:rsidRPr="00571332">
              <w:rPr>
                <w:lang w:val="en-GB"/>
              </w:rPr>
              <w:t>39.8</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237FDEF8" w14:textId="77777777" w:rsidR="00571332" w:rsidRPr="00571332" w:rsidRDefault="00571332" w:rsidP="00571332">
            <w:pPr>
              <w:pStyle w:val="CDITable-RowCentrens"/>
              <w:rPr>
                <w:lang w:val="en-GB"/>
              </w:rPr>
            </w:pPr>
            <w:r w:rsidRPr="00571332">
              <w:rPr>
                <w:lang w:val="en-GB"/>
              </w:rPr>
              <w:t>40.1</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7B99A309" w14:textId="77777777" w:rsidR="00571332" w:rsidRPr="00571332" w:rsidRDefault="00571332" w:rsidP="00571332">
            <w:pPr>
              <w:pStyle w:val="CDITable-RowCentrens"/>
              <w:rPr>
                <w:lang w:val="en-GB"/>
              </w:rPr>
            </w:pPr>
            <w:r w:rsidRPr="00571332">
              <w:rPr>
                <w:lang w:val="en-GB"/>
              </w:rPr>
              <w:t>29.4</w:t>
            </w:r>
          </w:p>
        </w:tc>
        <w:tc>
          <w:tcPr>
            <w:tcW w:w="1304" w:type="dxa"/>
            <w:tcBorders>
              <w:top w:val="single" w:sz="6" w:space="0" w:color="1E4496"/>
              <w:bottom w:val="single" w:sz="6" w:space="0" w:color="1E4496"/>
              <w:right w:val="nil"/>
            </w:tcBorders>
            <w:tcMar>
              <w:top w:w="85" w:type="dxa"/>
              <w:left w:w="113" w:type="dxa"/>
              <w:bottom w:w="85" w:type="dxa"/>
              <w:right w:w="113" w:type="dxa"/>
            </w:tcMar>
            <w:vAlign w:val="center"/>
          </w:tcPr>
          <w:p w14:paraId="50109365" w14:textId="77777777" w:rsidR="00571332" w:rsidRPr="00571332" w:rsidRDefault="00571332" w:rsidP="00571332">
            <w:pPr>
              <w:pStyle w:val="CDITable-RowCentrens"/>
              <w:rPr>
                <w:lang w:val="en-GB"/>
              </w:rPr>
            </w:pPr>
            <w:r w:rsidRPr="00571332">
              <w:rPr>
                <w:lang w:val="en-GB"/>
              </w:rPr>
              <w:t>28.4</w:t>
            </w:r>
          </w:p>
        </w:tc>
      </w:tr>
      <w:tr w:rsidR="00571332" w:rsidRPr="00571332" w14:paraId="4425A9E5" w14:textId="77777777" w:rsidTr="00571332">
        <w:trPr>
          <w:trHeight w:val="60"/>
        </w:trPr>
        <w:tc>
          <w:tcPr>
            <w:tcW w:w="1814" w:type="dxa"/>
            <w:tcBorders>
              <w:top w:val="single" w:sz="6" w:space="0" w:color="1E4496"/>
              <w:left w:val="nil"/>
              <w:bottom w:val="single" w:sz="6" w:space="0" w:color="1E4496"/>
            </w:tcBorders>
            <w:tcMar>
              <w:top w:w="85" w:type="dxa"/>
              <w:left w:w="113" w:type="dxa"/>
              <w:bottom w:w="85" w:type="dxa"/>
              <w:right w:w="113" w:type="dxa"/>
            </w:tcMar>
            <w:vAlign w:val="center"/>
          </w:tcPr>
          <w:p w14:paraId="6186325A" w14:textId="77777777" w:rsidR="00571332" w:rsidRPr="00571332" w:rsidRDefault="00571332" w:rsidP="00571332">
            <w:pPr>
              <w:pStyle w:val="CDITable-RowLeftns"/>
              <w:rPr>
                <w:lang w:val="en-GB"/>
              </w:rPr>
            </w:pPr>
            <w:r w:rsidRPr="00571332">
              <w:rPr>
                <w:lang w:val="en-GB"/>
              </w:rPr>
              <w:t>Northern Territory</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7446A1A6" w14:textId="77777777" w:rsidR="00571332" w:rsidRPr="00571332" w:rsidRDefault="00571332" w:rsidP="00571332">
            <w:pPr>
              <w:pStyle w:val="CDITable-RowCentrens"/>
              <w:rPr>
                <w:lang w:val="en-GB"/>
              </w:rPr>
            </w:pPr>
            <w:r w:rsidRPr="00571332">
              <w:rPr>
                <w:lang w:val="en-GB"/>
              </w:rPr>
              <w:t>69.6</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54B46047" w14:textId="77777777" w:rsidR="00571332" w:rsidRPr="00571332" w:rsidRDefault="00571332" w:rsidP="00571332">
            <w:pPr>
              <w:pStyle w:val="CDITable-RowCentrens"/>
              <w:rPr>
                <w:lang w:val="en-GB"/>
              </w:rPr>
            </w:pPr>
            <w:r w:rsidRPr="00571332">
              <w:rPr>
                <w:lang w:val="en-GB"/>
              </w:rPr>
              <w:t>66.5</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26DE711D" w14:textId="77777777" w:rsidR="00571332" w:rsidRPr="00571332" w:rsidRDefault="00571332" w:rsidP="00571332">
            <w:pPr>
              <w:pStyle w:val="CDITable-RowCentrens"/>
              <w:rPr>
                <w:lang w:val="en-GB"/>
              </w:rPr>
            </w:pPr>
            <w:r w:rsidRPr="00571332">
              <w:rPr>
                <w:lang w:val="en-GB"/>
              </w:rPr>
              <w:t>69.6</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3EA63FE6" w14:textId="77777777" w:rsidR="00571332" w:rsidRPr="00571332" w:rsidRDefault="00571332" w:rsidP="00571332">
            <w:pPr>
              <w:pStyle w:val="CDITable-RowCentrens"/>
              <w:rPr>
                <w:lang w:val="en-GB"/>
              </w:rPr>
            </w:pPr>
            <w:r w:rsidRPr="00571332">
              <w:rPr>
                <w:lang w:val="en-GB"/>
              </w:rPr>
              <w:t>66.5</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0AEE36A5" w14:textId="77777777" w:rsidR="00571332" w:rsidRPr="00571332" w:rsidRDefault="00571332" w:rsidP="00571332">
            <w:pPr>
              <w:pStyle w:val="CDITable-RowCentrens"/>
              <w:rPr>
                <w:lang w:val="en-GB"/>
              </w:rPr>
            </w:pPr>
            <w:r w:rsidRPr="00571332">
              <w:rPr>
                <w:lang w:val="en-GB"/>
              </w:rPr>
              <w:t>46.3</w:t>
            </w:r>
          </w:p>
        </w:tc>
        <w:tc>
          <w:tcPr>
            <w:tcW w:w="1304" w:type="dxa"/>
            <w:tcBorders>
              <w:top w:val="single" w:sz="6" w:space="0" w:color="1E4496"/>
              <w:bottom w:val="single" w:sz="6" w:space="0" w:color="1E4496"/>
              <w:right w:val="nil"/>
            </w:tcBorders>
            <w:tcMar>
              <w:top w:w="85" w:type="dxa"/>
              <w:left w:w="113" w:type="dxa"/>
              <w:bottom w:w="85" w:type="dxa"/>
              <w:right w:w="113" w:type="dxa"/>
            </w:tcMar>
            <w:vAlign w:val="center"/>
          </w:tcPr>
          <w:p w14:paraId="6FB3147B" w14:textId="77777777" w:rsidR="00571332" w:rsidRPr="00571332" w:rsidRDefault="00571332" w:rsidP="00571332">
            <w:pPr>
              <w:pStyle w:val="CDITable-RowCentrens"/>
              <w:rPr>
                <w:lang w:val="en-GB"/>
              </w:rPr>
            </w:pPr>
            <w:r w:rsidRPr="00571332">
              <w:rPr>
                <w:lang w:val="en-GB"/>
              </w:rPr>
              <w:t>40.6</w:t>
            </w:r>
          </w:p>
        </w:tc>
      </w:tr>
      <w:tr w:rsidR="00571332" w:rsidRPr="00571332" w14:paraId="2531B213" w14:textId="77777777" w:rsidTr="00571332">
        <w:trPr>
          <w:trHeight w:val="60"/>
        </w:trPr>
        <w:tc>
          <w:tcPr>
            <w:tcW w:w="1814" w:type="dxa"/>
            <w:tcBorders>
              <w:top w:val="single" w:sz="6" w:space="0" w:color="1E4496"/>
              <w:left w:val="nil"/>
              <w:bottom w:val="single" w:sz="6" w:space="0" w:color="1E4496"/>
            </w:tcBorders>
            <w:tcMar>
              <w:top w:w="85" w:type="dxa"/>
              <w:left w:w="113" w:type="dxa"/>
              <w:bottom w:w="85" w:type="dxa"/>
              <w:right w:w="113" w:type="dxa"/>
            </w:tcMar>
            <w:vAlign w:val="center"/>
          </w:tcPr>
          <w:p w14:paraId="73F38FBA" w14:textId="77777777" w:rsidR="00571332" w:rsidRPr="00571332" w:rsidRDefault="00571332" w:rsidP="00571332">
            <w:pPr>
              <w:pStyle w:val="CDITable-RowLeftns"/>
              <w:rPr>
                <w:lang w:val="en-GB"/>
              </w:rPr>
            </w:pPr>
            <w:r w:rsidRPr="00571332">
              <w:rPr>
                <w:lang w:val="en-GB"/>
              </w:rPr>
              <w:t>Queensland</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1DDD518" w14:textId="77777777" w:rsidR="00571332" w:rsidRPr="00571332" w:rsidRDefault="00571332" w:rsidP="00571332">
            <w:pPr>
              <w:pStyle w:val="CDITable-RowCentrens"/>
              <w:rPr>
                <w:lang w:val="en-GB"/>
              </w:rPr>
            </w:pPr>
            <w:r w:rsidRPr="00571332">
              <w:rPr>
                <w:lang w:val="en-GB"/>
              </w:rPr>
              <w:t>40.1</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1644E3BF" w14:textId="77777777" w:rsidR="00571332" w:rsidRPr="00571332" w:rsidRDefault="00571332" w:rsidP="00571332">
            <w:pPr>
              <w:pStyle w:val="CDITable-RowCentrens"/>
              <w:rPr>
                <w:lang w:val="en-GB"/>
              </w:rPr>
            </w:pPr>
            <w:r w:rsidRPr="00571332">
              <w:rPr>
                <w:lang w:val="en-GB"/>
              </w:rPr>
              <w:t>44.2</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BE1CAAF" w14:textId="77777777" w:rsidR="00571332" w:rsidRPr="00571332" w:rsidRDefault="00571332" w:rsidP="00571332">
            <w:pPr>
              <w:pStyle w:val="CDITable-RowCentrens"/>
              <w:rPr>
                <w:lang w:val="en-GB"/>
              </w:rPr>
            </w:pPr>
            <w:r w:rsidRPr="00571332">
              <w:rPr>
                <w:lang w:val="en-GB"/>
              </w:rPr>
              <w:t>40.2</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50299389" w14:textId="77777777" w:rsidR="00571332" w:rsidRPr="00571332" w:rsidRDefault="00571332" w:rsidP="00571332">
            <w:pPr>
              <w:pStyle w:val="CDITable-RowCentrens"/>
              <w:rPr>
                <w:lang w:val="en-GB"/>
              </w:rPr>
            </w:pPr>
            <w:r w:rsidRPr="00571332">
              <w:rPr>
                <w:lang w:val="en-GB"/>
              </w:rPr>
              <w:t>44.4</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60DC143" w14:textId="77777777" w:rsidR="00571332" w:rsidRPr="00571332" w:rsidRDefault="00571332" w:rsidP="00571332">
            <w:pPr>
              <w:pStyle w:val="CDITable-RowCentrens"/>
              <w:rPr>
                <w:lang w:val="en-GB"/>
              </w:rPr>
            </w:pPr>
            <w:r w:rsidRPr="00571332">
              <w:rPr>
                <w:lang w:val="en-GB"/>
              </w:rPr>
              <w:t>25.2</w:t>
            </w:r>
          </w:p>
        </w:tc>
        <w:tc>
          <w:tcPr>
            <w:tcW w:w="1304" w:type="dxa"/>
            <w:tcBorders>
              <w:top w:val="single" w:sz="6" w:space="0" w:color="1E4496"/>
              <w:bottom w:val="single" w:sz="6" w:space="0" w:color="1E4496"/>
              <w:right w:val="nil"/>
            </w:tcBorders>
            <w:tcMar>
              <w:top w:w="85" w:type="dxa"/>
              <w:left w:w="113" w:type="dxa"/>
              <w:bottom w:w="85" w:type="dxa"/>
              <w:right w:w="113" w:type="dxa"/>
            </w:tcMar>
            <w:vAlign w:val="center"/>
          </w:tcPr>
          <w:p w14:paraId="38BC2705" w14:textId="77777777" w:rsidR="00571332" w:rsidRPr="00571332" w:rsidRDefault="00571332" w:rsidP="00571332">
            <w:pPr>
              <w:pStyle w:val="CDITable-RowCentrens"/>
              <w:rPr>
                <w:lang w:val="en-GB"/>
              </w:rPr>
            </w:pPr>
            <w:r w:rsidRPr="00571332">
              <w:rPr>
                <w:lang w:val="en-GB"/>
              </w:rPr>
              <w:t>23.0</w:t>
            </w:r>
          </w:p>
        </w:tc>
      </w:tr>
      <w:tr w:rsidR="00571332" w:rsidRPr="00571332" w14:paraId="3BB88E71" w14:textId="77777777" w:rsidTr="00571332">
        <w:trPr>
          <w:trHeight w:val="60"/>
        </w:trPr>
        <w:tc>
          <w:tcPr>
            <w:tcW w:w="1814" w:type="dxa"/>
            <w:tcBorders>
              <w:top w:val="single" w:sz="6" w:space="0" w:color="1E4496"/>
              <w:left w:val="nil"/>
              <w:bottom w:val="single" w:sz="6" w:space="0" w:color="1E4496"/>
            </w:tcBorders>
            <w:tcMar>
              <w:top w:w="85" w:type="dxa"/>
              <w:left w:w="113" w:type="dxa"/>
              <w:bottom w:w="85" w:type="dxa"/>
              <w:right w:w="113" w:type="dxa"/>
            </w:tcMar>
            <w:vAlign w:val="center"/>
          </w:tcPr>
          <w:p w14:paraId="7E8952C6" w14:textId="77777777" w:rsidR="00571332" w:rsidRPr="00571332" w:rsidRDefault="00571332" w:rsidP="00571332">
            <w:pPr>
              <w:pStyle w:val="CDITable-RowLeftns"/>
              <w:rPr>
                <w:lang w:val="en-GB"/>
              </w:rPr>
            </w:pPr>
            <w:r w:rsidRPr="00571332">
              <w:rPr>
                <w:lang w:val="en-GB"/>
              </w:rPr>
              <w:t>South Australia</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753967E5" w14:textId="77777777" w:rsidR="00571332" w:rsidRPr="00571332" w:rsidRDefault="00571332" w:rsidP="00571332">
            <w:pPr>
              <w:pStyle w:val="CDITable-RowCentrens"/>
              <w:rPr>
                <w:lang w:val="en-GB"/>
              </w:rPr>
            </w:pPr>
            <w:r w:rsidRPr="00571332">
              <w:rPr>
                <w:lang w:val="en-GB"/>
              </w:rPr>
              <w:t>35.1</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3653A0AC" w14:textId="77777777" w:rsidR="00571332" w:rsidRPr="00571332" w:rsidRDefault="00571332" w:rsidP="00571332">
            <w:pPr>
              <w:pStyle w:val="CDITable-RowCentrens"/>
              <w:rPr>
                <w:lang w:val="en-GB"/>
              </w:rPr>
            </w:pPr>
            <w:r w:rsidRPr="00571332">
              <w:rPr>
                <w:lang w:val="en-GB"/>
              </w:rPr>
              <w:t>35.4</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4147B04A" w14:textId="77777777" w:rsidR="00571332" w:rsidRPr="00571332" w:rsidRDefault="00571332" w:rsidP="00571332">
            <w:pPr>
              <w:pStyle w:val="CDITable-RowCentrens"/>
              <w:rPr>
                <w:lang w:val="en-GB"/>
              </w:rPr>
            </w:pPr>
            <w:r w:rsidRPr="00571332">
              <w:rPr>
                <w:lang w:val="en-GB"/>
              </w:rPr>
              <w:t>35.2</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7642DD7F" w14:textId="77777777" w:rsidR="00571332" w:rsidRPr="00571332" w:rsidRDefault="00571332" w:rsidP="00571332">
            <w:pPr>
              <w:pStyle w:val="CDITable-RowCentrens"/>
              <w:rPr>
                <w:lang w:val="en-GB"/>
              </w:rPr>
            </w:pPr>
            <w:r w:rsidRPr="00571332">
              <w:rPr>
                <w:lang w:val="en-GB"/>
              </w:rPr>
              <w:t>35.5</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7E385070" w14:textId="77777777" w:rsidR="00571332" w:rsidRPr="00571332" w:rsidRDefault="00571332" w:rsidP="00571332">
            <w:pPr>
              <w:pStyle w:val="CDITable-RowCentrens"/>
              <w:rPr>
                <w:lang w:val="en-GB"/>
              </w:rPr>
            </w:pPr>
            <w:r w:rsidRPr="00571332">
              <w:rPr>
                <w:lang w:val="en-GB"/>
              </w:rPr>
              <w:t>23.9</w:t>
            </w:r>
          </w:p>
        </w:tc>
        <w:tc>
          <w:tcPr>
            <w:tcW w:w="1304" w:type="dxa"/>
            <w:tcBorders>
              <w:top w:val="single" w:sz="6" w:space="0" w:color="1E4496"/>
              <w:bottom w:val="single" w:sz="6" w:space="0" w:color="1E4496"/>
              <w:right w:val="nil"/>
            </w:tcBorders>
            <w:tcMar>
              <w:top w:w="85" w:type="dxa"/>
              <w:left w:w="113" w:type="dxa"/>
              <w:bottom w:w="85" w:type="dxa"/>
              <w:right w:w="113" w:type="dxa"/>
            </w:tcMar>
            <w:vAlign w:val="center"/>
          </w:tcPr>
          <w:p w14:paraId="5172C9E7" w14:textId="77777777" w:rsidR="00571332" w:rsidRPr="00571332" w:rsidRDefault="00571332" w:rsidP="00571332">
            <w:pPr>
              <w:pStyle w:val="CDITable-RowCentrens"/>
              <w:rPr>
                <w:lang w:val="en-GB"/>
              </w:rPr>
            </w:pPr>
            <w:r w:rsidRPr="00571332">
              <w:rPr>
                <w:lang w:val="en-GB"/>
              </w:rPr>
              <w:t>22.4</w:t>
            </w:r>
          </w:p>
        </w:tc>
      </w:tr>
      <w:tr w:rsidR="00571332" w:rsidRPr="00571332" w14:paraId="796DA296" w14:textId="77777777" w:rsidTr="00571332">
        <w:trPr>
          <w:trHeight w:val="60"/>
        </w:trPr>
        <w:tc>
          <w:tcPr>
            <w:tcW w:w="1814" w:type="dxa"/>
            <w:tcBorders>
              <w:top w:val="single" w:sz="6" w:space="0" w:color="1E4496"/>
              <w:left w:val="nil"/>
              <w:bottom w:val="single" w:sz="6" w:space="0" w:color="1E4496"/>
            </w:tcBorders>
            <w:tcMar>
              <w:top w:w="85" w:type="dxa"/>
              <w:left w:w="113" w:type="dxa"/>
              <w:bottom w:w="85" w:type="dxa"/>
              <w:right w:w="113" w:type="dxa"/>
            </w:tcMar>
            <w:vAlign w:val="center"/>
          </w:tcPr>
          <w:p w14:paraId="323D51A1" w14:textId="77777777" w:rsidR="00571332" w:rsidRPr="00571332" w:rsidRDefault="00571332" w:rsidP="00571332">
            <w:pPr>
              <w:pStyle w:val="CDITable-RowLeftns"/>
              <w:rPr>
                <w:lang w:val="en-GB"/>
              </w:rPr>
            </w:pPr>
            <w:r w:rsidRPr="00571332">
              <w:rPr>
                <w:lang w:val="en-GB"/>
              </w:rPr>
              <w:t>Tasmania</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75715963" w14:textId="77777777" w:rsidR="00571332" w:rsidRPr="00571332" w:rsidRDefault="00571332" w:rsidP="00571332">
            <w:pPr>
              <w:pStyle w:val="CDITable-RowCentrens"/>
              <w:rPr>
                <w:lang w:val="en-GB"/>
              </w:rPr>
            </w:pPr>
            <w:r w:rsidRPr="00571332">
              <w:rPr>
                <w:lang w:val="en-GB"/>
              </w:rPr>
              <w:t>43.2</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187F2B3F" w14:textId="77777777" w:rsidR="00571332" w:rsidRPr="00571332" w:rsidRDefault="00571332" w:rsidP="00571332">
            <w:pPr>
              <w:pStyle w:val="CDITable-RowCentrens"/>
              <w:rPr>
                <w:lang w:val="en-GB"/>
              </w:rPr>
            </w:pPr>
            <w:r w:rsidRPr="00571332">
              <w:rPr>
                <w:lang w:val="en-GB"/>
              </w:rPr>
              <w:t>45.4</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1AAC229" w14:textId="77777777" w:rsidR="00571332" w:rsidRPr="00571332" w:rsidRDefault="00571332" w:rsidP="00571332">
            <w:pPr>
              <w:pStyle w:val="CDITable-RowCentrens"/>
              <w:rPr>
                <w:lang w:val="en-GB"/>
              </w:rPr>
            </w:pPr>
            <w:r w:rsidRPr="00571332">
              <w:rPr>
                <w:lang w:val="en-GB"/>
              </w:rPr>
              <w:t>43.4</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EE79A86" w14:textId="77777777" w:rsidR="00571332" w:rsidRPr="00571332" w:rsidRDefault="00571332" w:rsidP="00571332">
            <w:pPr>
              <w:pStyle w:val="CDITable-RowCentrens"/>
              <w:rPr>
                <w:lang w:val="en-GB"/>
              </w:rPr>
            </w:pPr>
            <w:r w:rsidRPr="00571332">
              <w:rPr>
                <w:lang w:val="en-GB"/>
              </w:rPr>
              <w:t>45.7</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461FFBA5" w14:textId="77777777" w:rsidR="00571332" w:rsidRPr="00571332" w:rsidRDefault="00571332" w:rsidP="00571332">
            <w:pPr>
              <w:pStyle w:val="CDITable-RowCentrens"/>
              <w:rPr>
                <w:lang w:val="en-GB"/>
              </w:rPr>
            </w:pPr>
            <w:r w:rsidRPr="00571332">
              <w:rPr>
                <w:lang w:val="en-GB"/>
              </w:rPr>
              <w:t>31.1</w:t>
            </w:r>
          </w:p>
        </w:tc>
        <w:tc>
          <w:tcPr>
            <w:tcW w:w="1304" w:type="dxa"/>
            <w:tcBorders>
              <w:top w:val="single" w:sz="6" w:space="0" w:color="1E4496"/>
              <w:bottom w:val="single" w:sz="6" w:space="0" w:color="1E4496"/>
              <w:right w:val="nil"/>
            </w:tcBorders>
            <w:tcMar>
              <w:top w:w="85" w:type="dxa"/>
              <w:left w:w="113" w:type="dxa"/>
              <w:bottom w:w="85" w:type="dxa"/>
              <w:right w:w="113" w:type="dxa"/>
            </w:tcMar>
            <w:vAlign w:val="center"/>
          </w:tcPr>
          <w:p w14:paraId="5405B13F" w14:textId="77777777" w:rsidR="00571332" w:rsidRPr="00571332" w:rsidRDefault="00571332" w:rsidP="00571332">
            <w:pPr>
              <w:pStyle w:val="CDITable-RowCentrens"/>
              <w:rPr>
                <w:lang w:val="en-GB"/>
              </w:rPr>
            </w:pPr>
            <w:r w:rsidRPr="00571332">
              <w:rPr>
                <w:lang w:val="en-GB"/>
              </w:rPr>
              <w:t>30.2</w:t>
            </w:r>
          </w:p>
        </w:tc>
      </w:tr>
      <w:tr w:rsidR="00571332" w:rsidRPr="00571332" w14:paraId="2057EC8E" w14:textId="77777777" w:rsidTr="00571332">
        <w:trPr>
          <w:trHeight w:val="60"/>
        </w:trPr>
        <w:tc>
          <w:tcPr>
            <w:tcW w:w="1814" w:type="dxa"/>
            <w:tcBorders>
              <w:top w:val="single" w:sz="6" w:space="0" w:color="1E4496"/>
              <w:left w:val="nil"/>
              <w:bottom w:val="single" w:sz="6" w:space="0" w:color="1E4496"/>
            </w:tcBorders>
            <w:tcMar>
              <w:top w:w="85" w:type="dxa"/>
              <w:left w:w="113" w:type="dxa"/>
              <w:bottom w:w="85" w:type="dxa"/>
              <w:right w:w="113" w:type="dxa"/>
            </w:tcMar>
            <w:vAlign w:val="center"/>
          </w:tcPr>
          <w:p w14:paraId="7E03597D" w14:textId="77777777" w:rsidR="00571332" w:rsidRPr="00571332" w:rsidRDefault="00571332" w:rsidP="00571332">
            <w:pPr>
              <w:pStyle w:val="CDITable-RowLeftns"/>
              <w:rPr>
                <w:lang w:val="en-GB"/>
              </w:rPr>
            </w:pPr>
            <w:r w:rsidRPr="00571332">
              <w:rPr>
                <w:lang w:val="en-GB"/>
              </w:rPr>
              <w:t>Victoria</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618CFA22" w14:textId="77777777" w:rsidR="00571332" w:rsidRPr="00571332" w:rsidRDefault="00571332" w:rsidP="00571332">
            <w:pPr>
              <w:pStyle w:val="CDITable-RowCentrens"/>
              <w:rPr>
                <w:lang w:val="en-GB"/>
              </w:rPr>
            </w:pPr>
            <w:r w:rsidRPr="00571332">
              <w:rPr>
                <w:lang w:val="en-GB"/>
              </w:rPr>
              <w:t>37.2</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7864CF94" w14:textId="77777777" w:rsidR="00571332" w:rsidRPr="00571332" w:rsidRDefault="00571332" w:rsidP="00571332">
            <w:pPr>
              <w:pStyle w:val="CDITable-RowCentrens"/>
              <w:rPr>
                <w:lang w:val="en-GB"/>
              </w:rPr>
            </w:pPr>
            <w:r w:rsidRPr="00571332">
              <w:rPr>
                <w:lang w:val="en-GB"/>
              </w:rPr>
              <w:t>35.0</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4E7C49D1" w14:textId="77777777" w:rsidR="00571332" w:rsidRPr="00571332" w:rsidRDefault="00571332" w:rsidP="00571332">
            <w:pPr>
              <w:pStyle w:val="CDITable-RowCentrens"/>
              <w:rPr>
                <w:lang w:val="en-GB"/>
              </w:rPr>
            </w:pPr>
            <w:r w:rsidRPr="00571332">
              <w:rPr>
                <w:lang w:val="en-GB"/>
              </w:rPr>
              <w:t>37.3</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1128A3E1" w14:textId="77777777" w:rsidR="00571332" w:rsidRPr="00571332" w:rsidRDefault="00571332" w:rsidP="00571332">
            <w:pPr>
              <w:pStyle w:val="CDITable-RowCentrens"/>
              <w:rPr>
                <w:lang w:val="en-GB"/>
              </w:rPr>
            </w:pPr>
            <w:r w:rsidRPr="00571332">
              <w:rPr>
                <w:lang w:val="en-GB"/>
              </w:rPr>
              <w:t>35.2</w:t>
            </w:r>
          </w:p>
        </w:tc>
        <w:tc>
          <w:tcPr>
            <w:tcW w:w="1304" w:type="dxa"/>
            <w:tcBorders>
              <w:top w:val="single" w:sz="6" w:space="0" w:color="1E4496"/>
              <w:bottom w:val="single" w:sz="6" w:space="0" w:color="1E4496"/>
            </w:tcBorders>
            <w:tcMar>
              <w:top w:w="85" w:type="dxa"/>
              <w:left w:w="113" w:type="dxa"/>
              <w:bottom w:w="85" w:type="dxa"/>
              <w:right w:w="113" w:type="dxa"/>
            </w:tcMar>
            <w:vAlign w:val="center"/>
          </w:tcPr>
          <w:p w14:paraId="5F23B71E" w14:textId="77777777" w:rsidR="00571332" w:rsidRPr="00571332" w:rsidRDefault="00571332" w:rsidP="00571332">
            <w:pPr>
              <w:pStyle w:val="CDITable-RowCentrens"/>
              <w:rPr>
                <w:lang w:val="en-GB"/>
              </w:rPr>
            </w:pPr>
            <w:r w:rsidRPr="00571332">
              <w:rPr>
                <w:lang w:val="en-GB"/>
              </w:rPr>
              <w:t>26.7</w:t>
            </w:r>
          </w:p>
        </w:tc>
        <w:tc>
          <w:tcPr>
            <w:tcW w:w="1304" w:type="dxa"/>
            <w:tcBorders>
              <w:top w:val="single" w:sz="6" w:space="0" w:color="1E4496"/>
              <w:bottom w:val="single" w:sz="6" w:space="0" w:color="1E4496"/>
              <w:right w:val="nil"/>
            </w:tcBorders>
            <w:tcMar>
              <w:top w:w="85" w:type="dxa"/>
              <w:left w:w="113" w:type="dxa"/>
              <w:bottom w:w="85" w:type="dxa"/>
              <w:right w:w="113" w:type="dxa"/>
            </w:tcMar>
            <w:vAlign w:val="center"/>
          </w:tcPr>
          <w:p w14:paraId="7834E591" w14:textId="77777777" w:rsidR="00571332" w:rsidRPr="00571332" w:rsidRDefault="00571332" w:rsidP="00571332">
            <w:pPr>
              <w:pStyle w:val="CDITable-RowCentrens"/>
              <w:rPr>
                <w:lang w:val="en-GB"/>
              </w:rPr>
            </w:pPr>
            <w:r w:rsidRPr="00571332">
              <w:rPr>
                <w:lang w:val="en-GB"/>
              </w:rPr>
              <w:t>24.7</w:t>
            </w:r>
          </w:p>
        </w:tc>
      </w:tr>
      <w:tr w:rsidR="00571332" w:rsidRPr="00571332" w14:paraId="0FD90930" w14:textId="77777777" w:rsidTr="00571332">
        <w:trPr>
          <w:trHeight w:val="60"/>
        </w:trPr>
        <w:tc>
          <w:tcPr>
            <w:tcW w:w="1814" w:type="dxa"/>
            <w:tcBorders>
              <w:top w:val="single" w:sz="6" w:space="0" w:color="1E4496"/>
              <w:left w:val="nil"/>
              <w:bottom w:val="single" w:sz="6" w:space="0" w:color="1E4496" w:themeColor="text2"/>
            </w:tcBorders>
            <w:tcMar>
              <w:top w:w="85" w:type="dxa"/>
              <w:left w:w="113" w:type="dxa"/>
              <w:bottom w:w="85" w:type="dxa"/>
              <w:right w:w="113" w:type="dxa"/>
            </w:tcMar>
            <w:vAlign w:val="center"/>
          </w:tcPr>
          <w:p w14:paraId="681AC73E" w14:textId="77777777" w:rsidR="00571332" w:rsidRPr="00571332" w:rsidRDefault="00571332" w:rsidP="00571332">
            <w:pPr>
              <w:pStyle w:val="CDITable-RowLeftns"/>
              <w:rPr>
                <w:lang w:val="en-GB"/>
              </w:rPr>
            </w:pPr>
            <w:r w:rsidRPr="00571332">
              <w:rPr>
                <w:lang w:val="en-GB"/>
              </w:rPr>
              <w:t>Western Australia</w:t>
            </w:r>
          </w:p>
        </w:tc>
        <w:tc>
          <w:tcPr>
            <w:tcW w:w="1304" w:type="dxa"/>
            <w:tcBorders>
              <w:top w:val="single" w:sz="6" w:space="0" w:color="1E4496"/>
              <w:bottom w:val="single" w:sz="6" w:space="0" w:color="1E4496" w:themeColor="text2"/>
            </w:tcBorders>
            <w:tcMar>
              <w:top w:w="85" w:type="dxa"/>
              <w:left w:w="113" w:type="dxa"/>
              <w:bottom w:w="85" w:type="dxa"/>
              <w:right w:w="113" w:type="dxa"/>
            </w:tcMar>
            <w:vAlign w:val="center"/>
          </w:tcPr>
          <w:p w14:paraId="665A968C" w14:textId="77777777" w:rsidR="00571332" w:rsidRPr="00571332" w:rsidRDefault="00571332" w:rsidP="00571332">
            <w:pPr>
              <w:pStyle w:val="CDITable-RowCentrens"/>
              <w:rPr>
                <w:lang w:val="en-GB"/>
              </w:rPr>
            </w:pPr>
            <w:r w:rsidRPr="00571332">
              <w:rPr>
                <w:lang w:val="en-GB"/>
              </w:rPr>
              <w:t>31.1</w:t>
            </w:r>
          </w:p>
        </w:tc>
        <w:tc>
          <w:tcPr>
            <w:tcW w:w="1304" w:type="dxa"/>
            <w:tcBorders>
              <w:top w:val="single" w:sz="6" w:space="0" w:color="1E4496"/>
              <w:bottom w:val="single" w:sz="6" w:space="0" w:color="1E4496" w:themeColor="text2"/>
            </w:tcBorders>
            <w:tcMar>
              <w:top w:w="85" w:type="dxa"/>
              <w:left w:w="113" w:type="dxa"/>
              <w:bottom w:w="85" w:type="dxa"/>
              <w:right w:w="113" w:type="dxa"/>
            </w:tcMar>
            <w:vAlign w:val="center"/>
          </w:tcPr>
          <w:p w14:paraId="3C4E70D2" w14:textId="77777777" w:rsidR="00571332" w:rsidRPr="00571332" w:rsidRDefault="00571332" w:rsidP="00571332">
            <w:pPr>
              <w:pStyle w:val="CDITable-RowCentrens"/>
              <w:rPr>
                <w:lang w:val="en-GB"/>
              </w:rPr>
            </w:pPr>
            <w:r w:rsidRPr="00571332">
              <w:rPr>
                <w:lang w:val="en-GB"/>
              </w:rPr>
              <w:t>28.5</w:t>
            </w:r>
          </w:p>
        </w:tc>
        <w:tc>
          <w:tcPr>
            <w:tcW w:w="1304" w:type="dxa"/>
            <w:tcBorders>
              <w:top w:val="single" w:sz="6" w:space="0" w:color="1E4496"/>
              <w:bottom w:val="single" w:sz="6" w:space="0" w:color="1E4496" w:themeColor="text2"/>
            </w:tcBorders>
            <w:tcMar>
              <w:top w:w="85" w:type="dxa"/>
              <w:left w:w="113" w:type="dxa"/>
              <w:bottom w:w="85" w:type="dxa"/>
              <w:right w:w="113" w:type="dxa"/>
            </w:tcMar>
            <w:vAlign w:val="center"/>
          </w:tcPr>
          <w:p w14:paraId="284AFAB6" w14:textId="77777777" w:rsidR="00571332" w:rsidRPr="00571332" w:rsidRDefault="00571332" w:rsidP="00571332">
            <w:pPr>
              <w:pStyle w:val="CDITable-RowCentrens"/>
              <w:rPr>
                <w:lang w:val="en-GB"/>
              </w:rPr>
            </w:pPr>
            <w:r w:rsidRPr="00571332">
              <w:rPr>
                <w:lang w:val="en-GB"/>
              </w:rPr>
              <w:t>31.3</w:t>
            </w:r>
          </w:p>
        </w:tc>
        <w:tc>
          <w:tcPr>
            <w:tcW w:w="1304" w:type="dxa"/>
            <w:tcBorders>
              <w:top w:val="single" w:sz="6" w:space="0" w:color="1E4496"/>
              <w:bottom w:val="single" w:sz="6" w:space="0" w:color="1E4496" w:themeColor="text2"/>
            </w:tcBorders>
            <w:tcMar>
              <w:top w:w="85" w:type="dxa"/>
              <w:left w:w="113" w:type="dxa"/>
              <w:bottom w:w="85" w:type="dxa"/>
              <w:right w:w="113" w:type="dxa"/>
            </w:tcMar>
            <w:vAlign w:val="center"/>
          </w:tcPr>
          <w:p w14:paraId="5F80EA76" w14:textId="77777777" w:rsidR="00571332" w:rsidRPr="00571332" w:rsidRDefault="00571332" w:rsidP="00571332">
            <w:pPr>
              <w:pStyle w:val="CDITable-RowCentrens"/>
              <w:rPr>
                <w:lang w:val="en-GB"/>
              </w:rPr>
            </w:pPr>
            <w:r w:rsidRPr="00571332">
              <w:rPr>
                <w:lang w:val="en-GB"/>
              </w:rPr>
              <w:t>28.6</w:t>
            </w:r>
          </w:p>
        </w:tc>
        <w:tc>
          <w:tcPr>
            <w:tcW w:w="1304" w:type="dxa"/>
            <w:tcBorders>
              <w:top w:val="single" w:sz="6" w:space="0" w:color="1E4496"/>
              <w:bottom w:val="single" w:sz="6" w:space="0" w:color="1E4496" w:themeColor="text2"/>
            </w:tcBorders>
            <w:tcMar>
              <w:top w:w="85" w:type="dxa"/>
              <w:left w:w="113" w:type="dxa"/>
              <w:bottom w:w="85" w:type="dxa"/>
              <w:right w:w="113" w:type="dxa"/>
            </w:tcMar>
            <w:vAlign w:val="center"/>
          </w:tcPr>
          <w:p w14:paraId="6FAFA29B" w14:textId="77777777" w:rsidR="00571332" w:rsidRPr="00571332" w:rsidRDefault="00571332" w:rsidP="00571332">
            <w:pPr>
              <w:pStyle w:val="CDITable-RowCentrens"/>
              <w:rPr>
                <w:lang w:val="en-GB"/>
              </w:rPr>
            </w:pPr>
            <w:r w:rsidRPr="00571332">
              <w:rPr>
                <w:lang w:val="en-GB"/>
              </w:rPr>
              <w:t>17.0</w:t>
            </w:r>
          </w:p>
        </w:tc>
        <w:tc>
          <w:tcPr>
            <w:tcW w:w="1304" w:type="dxa"/>
            <w:tcBorders>
              <w:top w:val="single" w:sz="6" w:space="0" w:color="1E4496"/>
              <w:bottom w:val="single" w:sz="6" w:space="0" w:color="1E4496" w:themeColor="text2"/>
              <w:right w:val="nil"/>
            </w:tcBorders>
            <w:tcMar>
              <w:top w:w="85" w:type="dxa"/>
              <w:left w:w="113" w:type="dxa"/>
              <w:bottom w:w="85" w:type="dxa"/>
              <w:right w:w="113" w:type="dxa"/>
            </w:tcMar>
            <w:vAlign w:val="center"/>
          </w:tcPr>
          <w:p w14:paraId="3FFE0A2C" w14:textId="77777777" w:rsidR="00571332" w:rsidRPr="00571332" w:rsidRDefault="00571332" w:rsidP="00571332">
            <w:pPr>
              <w:pStyle w:val="CDITable-RowCentrens"/>
              <w:rPr>
                <w:lang w:val="en-GB"/>
              </w:rPr>
            </w:pPr>
            <w:r w:rsidRPr="00571332">
              <w:rPr>
                <w:lang w:val="en-GB"/>
              </w:rPr>
              <w:t>16.2</w:t>
            </w:r>
          </w:p>
        </w:tc>
      </w:tr>
    </w:tbl>
    <w:p w14:paraId="631E6140" w14:textId="77777777" w:rsidR="00571332" w:rsidRPr="00571332" w:rsidRDefault="00571332" w:rsidP="00571332">
      <w:pPr>
        <w:pStyle w:val="CDITable-FirstFootnote"/>
        <w:rPr>
          <w:lang w:val="en-GB"/>
        </w:rPr>
      </w:pPr>
      <w:r w:rsidRPr="00571332">
        <w:rPr>
          <w:lang w:val="en-GB"/>
        </w:rPr>
        <w:t>a</w:t>
      </w:r>
      <w:r w:rsidRPr="00571332">
        <w:rPr>
          <w:lang w:val="en-GB"/>
        </w:rPr>
        <w:tab/>
        <w:t xml:space="preserve">Source: Australian Immunisation Register data as </w:t>
      </w:r>
      <w:proofErr w:type="gramStart"/>
      <w:r w:rsidRPr="00571332">
        <w:rPr>
          <w:lang w:val="en-GB"/>
        </w:rPr>
        <w:t>at</w:t>
      </w:r>
      <w:proofErr w:type="gramEnd"/>
      <w:r w:rsidRPr="00571332">
        <w:rPr>
          <w:lang w:val="en-GB"/>
        </w:rPr>
        <w:t xml:space="preserve"> 2 February 2025.</w:t>
      </w:r>
    </w:p>
    <w:p w14:paraId="1F85BC1A" w14:textId="77777777" w:rsidR="00571332" w:rsidRPr="00571332" w:rsidRDefault="00571332" w:rsidP="00571332">
      <w:pPr>
        <w:pStyle w:val="CDITable-Footnote"/>
        <w:rPr>
          <w:lang w:val="en-GB"/>
        </w:rPr>
      </w:pPr>
      <w:r w:rsidRPr="00571332">
        <w:rPr>
          <w:lang w:val="en-GB"/>
        </w:rPr>
        <w:t>b</w:t>
      </w:r>
      <w:r w:rsidRPr="00571332">
        <w:rPr>
          <w:lang w:val="en-GB"/>
        </w:rPr>
        <w:tab/>
        <w:t xml:space="preserve">Up-to-date vaccination coverage for diphtheria, tetanus and pertussis was assessed in line with Australian Immunisation Handbook recommendations: i.e. Aboriginal and Torres Strait Islander adults ≥ 50 years were deemed up to date for tetanus and diphtheria vaccination if they had received a tetanus or diphtheria-containing vaccine after the age of 40 years, and up to date for pertussis vaccination if they had received a pertussis-containing vaccine after the age of 40 years (for those aged 50–64 years) or 55 years (for those aged ≥ 65 years). Up-to-date vaccination coverage for each antigen was calculated by dividing the number of Medicare-registered Aboriginal and Torres Strait Islander adults deemed </w:t>
      </w:r>
      <w:proofErr w:type="gramStart"/>
      <w:r w:rsidRPr="00571332">
        <w:rPr>
          <w:lang w:val="en-GB"/>
        </w:rPr>
        <w:t>up-to-date</w:t>
      </w:r>
      <w:proofErr w:type="gramEnd"/>
      <w:r w:rsidRPr="00571332">
        <w:rPr>
          <w:lang w:val="en-GB"/>
        </w:rPr>
        <w:t xml:space="preserve"> as </w:t>
      </w:r>
      <w:proofErr w:type="gramStart"/>
      <w:r w:rsidRPr="00571332">
        <w:rPr>
          <w:lang w:val="en-GB"/>
        </w:rPr>
        <w:t>at</w:t>
      </w:r>
      <w:proofErr w:type="gramEnd"/>
      <w:r w:rsidRPr="00571332">
        <w:rPr>
          <w:lang w:val="en-GB"/>
        </w:rPr>
        <w:t xml:space="preserve"> 31 December 2024 by the total number of Medicare-registered Aboriginal and Torres Strait Islander adults in each age group.</w:t>
      </w:r>
    </w:p>
    <w:p w14:paraId="688E01D7" w14:textId="77777777" w:rsidR="00571332" w:rsidRPr="00571332" w:rsidRDefault="00571332" w:rsidP="00571332">
      <w:pPr>
        <w:pStyle w:val="CDITable-Footnote"/>
        <w:rPr>
          <w:lang w:val="en-GB"/>
        </w:rPr>
      </w:pPr>
      <w:r w:rsidRPr="00571332">
        <w:rPr>
          <w:lang w:val="en-GB"/>
        </w:rPr>
        <w:t>c</w:t>
      </w:r>
      <w:r w:rsidRPr="00571332">
        <w:rPr>
          <w:lang w:val="en-GB"/>
        </w:rPr>
        <w:tab/>
        <w:t>Up-to-date vaccination coverage for these antigens are likely to be under-estimates as the AIR only expanded to include adult vaccinations in 2016, and the reporting of adult tetanus, diphtheria, and pertussis vaccinations is not currently mandatory.</w:t>
      </w:r>
    </w:p>
    <w:p w14:paraId="2AE9917D" w14:textId="77777777" w:rsidR="00571332" w:rsidRPr="00571332" w:rsidRDefault="00571332" w:rsidP="00571332">
      <w:pPr>
        <w:pStyle w:val="CDITable-Footnote"/>
        <w:rPr>
          <w:lang w:val="en-GB"/>
        </w:rPr>
      </w:pPr>
      <w:r w:rsidRPr="00571332">
        <w:rPr>
          <w:lang w:val="en-GB"/>
        </w:rPr>
        <w:t>d</w:t>
      </w:r>
      <w:r w:rsidRPr="00571332">
        <w:rPr>
          <w:lang w:val="en-GB"/>
        </w:rPr>
        <w:tab/>
        <w:t xml:space="preserve">Age groups based on age </w:t>
      </w:r>
      <w:proofErr w:type="gramStart"/>
      <w:r w:rsidRPr="00571332">
        <w:rPr>
          <w:lang w:val="en-GB"/>
        </w:rPr>
        <w:t>at</w:t>
      </w:r>
      <w:proofErr w:type="gramEnd"/>
      <w:r w:rsidRPr="00571332">
        <w:rPr>
          <w:lang w:val="en-GB"/>
        </w:rPr>
        <w:t xml:space="preserve"> 31 December 2024.</w:t>
      </w:r>
    </w:p>
    <w:p w14:paraId="439144BC" w14:textId="77777777" w:rsidR="00571332" w:rsidRPr="00571332" w:rsidRDefault="00571332" w:rsidP="00571332">
      <w:pPr>
        <w:pStyle w:val="Heading3"/>
        <w:spacing w:before="480"/>
        <w:rPr>
          <w:bCs w:val="0"/>
          <w:lang w:val="en-GB"/>
        </w:rPr>
      </w:pPr>
      <w:r w:rsidRPr="00571332">
        <w:rPr>
          <w:bCs w:val="0"/>
          <w:lang w:val="en-GB"/>
        </w:rPr>
        <w:t>Up-to-date COVID-19 vaccination</w:t>
      </w:r>
    </w:p>
    <w:p w14:paraId="3706B51E" w14:textId="1F9E01C8" w:rsidR="00571332" w:rsidRPr="00571332" w:rsidRDefault="00571332" w:rsidP="00571332">
      <w:pPr>
        <w:rPr>
          <w:lang w:val="en-GB"/>
        </w:rPr>
      </w:pPr>
      <w:r w:rsidRPr="00571332">
        <w:rPr>
          <w:lang w:val="en-GB"/>
        </w:rPr>
        <w:t>Nationally, 86.8% of Aboriginal and Torres Strait Islander adults aged 18–64 years had received at least one dose of a COVID-19 vaccine ever by 31 December 2024 (ranging from 81.8% in South Australia to 92.3% in the Australian Capital Territory; Figure 39), with only 3.4% having received at least one dose in the past 12 months (i.e. during 2024; data not shown). As at 31 December 2024, a total of 91.9% of Aboriginal and Torres Strait Islander adults aged 65–74 years had received at least one dose ever (data not shown), with 20.6% having received at least one dose in the past 12</w:t>
      </w:r>
      <w:r>
        <w:rPr>
          <w:lang w:val="en-GB"/>
        </w:rPr>
        <w:t> </w:t>
      </w:r>
      <w:r w:rsidRPr="00571332">
        <w:rPr>
          <w:lang w:val="en-GB"/>
        </w:rPr>
        <w:t>months (i.e. during 2024), ranging by jurisdiction from 9.8% in the Northern Territory to 39.7% in the Australian Capital Territory (Figure 39). For Aboriginal and Torres Strait Islander adults aged ≥</w:t>
      </w:r>
      <w:r>
        <w:rPr>
          <w:lang w:val="en-GB"/>
        </w:rPr>
        <w:t> </w:t>
      </w:r>
      <w:r w:rsidRPr="00571332">
        <w:rPr>
          <w:lang w:val="en-GB"/>
        </w:rPr>
        <w:t>75 years, 89.9% had received at least one dose ever by 31 December 2024; 29.9% had received at least one dose in the past 12 months (i.e. during 2024) (data not shown); and 11.0% had received at least one dose in the past 6 months as at 31 December 2024 (i.e. since 1 July 2024), ranging from 5.0% in the Northern Territory to 21.6% in the Australian Capital Territory (Figure 39). Only 3.7% of Aboriginal and Torres Strait Islander adults aged ≥ 75 years had received two doses during 2024 (i.e. one dose between 1 January – 30 June and a second dose between 1 July – 31</w:t>
      </w:r>
      <w:r>
        <w:rPr>
          <w:lang w:val="en-GB"/>
        </w:rPr>
        <w:t> </w:t>
      </w:r>
      <w:r w:rsidRPr="00571332">
        <w:rPr>
          <w:lang w:val="en-GB"/>
        </w:rPr>
        <w:t>December; data not shown).</w:t>
      </w:r>
    </w:p>
    <w:p w14:paraId="43256C8A" w14:textId="77777777" w:rsidR="00571332" w:rsidRDefault="00571332" w:rsidP="00571332">
      <w:pPr>
        <w:pStyle w:val="CDIFigure-Title"/>
        <w:rPr>
          <w:lang w:val="en-GB"/>
        </w:rPr>
      </w:pPr>
      <w:bookmarkStart w:id="74" w:name="_Toc229747040"/>
      <w:r w:rsidRPr="00571332">
        <w:rPr>
          <w:lang w:val="en-GB"/>
        </w:rPr>
        <w:lastRenderedPageBreak/>
        <w:t xml:space="preserve">Figure 39: Up-to-date coverage for COVID-19 vaccination for Aboriginal and Torres Strait Islander adults by age group and </w:t>
      </w:r>
      <w:proofErr w:type="spellStart"/>
      <w:proofErr w:type="gramStart"/>
      <w:r w:rsidRPr="00571332">
        <w:rPr>
          <w:lang w:val="en-GB"/>
        </w:rPr>
        <w:t>jurisdiction,</w:t>
      </w:r>
      <w:r w:rsidRPr="00571332">
        <w:rPr>
          <w:vertAlign w:val="superscript"/>
          <w:lang w:val="en-GB"/>
        </w:rPr>
        <w:t>a</w:t>
      </w:r>
      <w:proofErr w:type="gramEnd"/>
      <w:r w:rsidRPr="00571332">
        <w:rPr>
          <w:vertAlign w:val="superscript"/>
          <w:lang w:val="en-GB"/>
        </w:rPr>
        <w:t>,</w:t>
      </w:r>
      <w:proofErr w:type="gramStart"/>
      <w:r w:rsidRPr="00571332">
        <w:rPr>
          <w:vertAlign w:val="superscript"/>
          <w:lang w:val="en-GB"/>
        </w:rPr>
        <w:t>b,c</w:t>
      </w:r>
      <w:proofErr w:type="gramEnd"/>
      <w:r w:rsidRPr="00571332">
        <w:rPr>
          <w:vertAlign w:val="superscript"/>
          <w:lang w:val="en-GB"/>
        </w:rPr>
        <w:t>,d</w:t>
      </w:r>
      <w:proofErr w:type="spellEnd"/>
      <w:r w:rsidRPr="00571332">
        <w:rPr>
          <w:lang w:val="en-GB"/>
        </w:rPr>
        <w:t xml:space="preserve"> Australia, 2024</w:t>
      </w:r>
      <w:bookmarkEnd w:id="74"/>
    </w:p>
    <w:p w14:paraId="6559A1B3" w14:textId="1F5F3AC6" w:rsidR="00571332" w:rsidRPr="00571332" w:rsidRDefault="00571332" w:rsidP="00571332">
      <w:pPr>
        <w:pStyle w:val="CDIFigure-Placeholder"/>
        <w:rPr>
          <w:lang w:val="en-GB"/>
        </w:rPr>
      </w:pPr>
      <w:r>
        <w:rPr>
          <w:noProof/>
          <w:lang w:val="en-GB"/>
          <w14:ligatures w14:val="none"/>
        </w:rPr>
        <w:drawing>
          <wp:inline distT="0" distB="0" distL="0" distR="0" wp14:anchorId="235E7A40" wp14:editId="177EDC43">
            <wp:extent cx="6120765" cy="3235960"/>
            <wp:effectExtent l="0" t="0" r="0" b="2540"/>
            <wp:docPr id="1132167997" name="Picture 7" descr="Figure 39 shows up-to-date coverage for COVID-19 vaccination for Aboriginal and Torres Strait Islander adults by age group and jurisdiction, Australia, 2024. Nationally, 84.7% of adults aged 18–64 years had received at least one dose of a COVID-19 vaccine ever by 31 December 2024 (ranging from 79.2% in the Northern Territory to 88.5% in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67997" name="Picture 7" descr="Figure 39 shows up-to-date coverage for COVID-19 vaccination for Aboriginal and Torres Strait Islander adults by age group and jurisdiction, Australia, 2024. Nationally, 84.7% of adults aged 18–64 years had received at least one dose of a COVID-19 vaccine ever by 31 December 2024 (ranging from 79.2% in the Northern Territory to 88.5% in the Australian Capital Territory)."/>
                    <pic:cNvPicPr/>
                  </pic:nvPicPr>
                  <pic:blipFill>
                    <a:blip r:embed="rId61">
                      <a:extLst>
                        <a:ext uri="{28A0092B-C50C-407E-A947-70E740481C1C}">
                          <a14:useLocalDpi xmlns:a14="http://schemas.microsoft.com/office/drawing/2010/main" val="0"/>
                        </a:ext>
                      </a:extLst>
                    </a:blip>
                    <a:stretch>
                      <a:fillRect/>
                    </a:stretch>
                  </pic:blipFill>
                  <pic:spPr>
                    <a:xfrm>
                      <a:off x="0" y="0"/>
                      <a:ext cx="6120765" cy="3235960"/>
                    </a:xfrm>
                    <a:prstGeom prst="rect">
                      <a:avLst/>
                    </a:prstGeom>
                  </pic:spPr>
                </pic:pic>
              </a:graphicData>
            </a:graphic>
          </wp:inline>
        </w:drawing>
      </w:r>
    </w:p>
    <w:p w14:paraId="0DC1D090" w14:textId="77777777" w:rsidR="00571332" w:rsidRPr="00571332" w:rsidRDefault="00571332" w:rsidP="00571332">
      <w:pPr>
        <w:pStyle w:val="CDITable-Footnote"/>
        <w:rPr>
          <w:lang w:val="en-GB"/>
        </w:rPr>
      </w:pPr>
      <w:r w:rsidRPr="00571332">
        <w:rPr>
          <w:lang w:val="en-GB"/>
        </w:rPr>
        <w:t>a</w:t>
      </w:r>
      <w:r w:rsidRPr="00571332">
        <w:rPr>
          <w:lang w:val="en-GB"/>
        </w:rPr>
        <w:tab/>
        <w:t xml:space="preserve">Source: Australian Immunisation Register data as </w:t>
      </w:r>
      <w:proofErr w:type="gramStart"/>
      <w:r w:rsidRPr="00571332">
        <w:rPr>
          <w:lang w:val="en-GB"/>
        </w:rPr>
        <w:t>at</w:t>
      </w:r>
      <w:proofErr w:type="gramEnd"/>
      <w:r w:rsidRPr="00571332">
        <w:rPr>
          <w:lang w:val="en-GB"/>
        </w:rPr>
        <w:t xml:space="preserve"> 2 February 2025.</w:t>
      </w:r>
    </w:p>
    <w:p w14:paraId="5F6AE367" w14:textId="77777777" w:rsidR="00571332" w:rsidRPr="00571332" w:rsidRDefault="00571332" w:rsidP="00571332">
      <w:pPr>
        <w:pStyle w:val="CDITable-Footnote"/>
        <w:rPr>
          <w:lang w:val="en-GB"/>
        </w:rPr>
      </w:pPr>
      <w:r w:rsidRPr="00571332">
        <w:rPr>
          <w:lang w:val="en-GB"/>
        </w:rPr>
        <w:t>b</w:t>
      </w:r>
      <w:r w:rsidRPr="00571332">
        <w:rPr>
          <w:lang w:val="en-GB"/>
        </w:rPr>
        <w:tab/>
        <w:t xml:space="preserve">Up-to-date COVID-19 vaccination coverage was assessed as at 31 December 2024 in line with Australian Immunisation Handbook recommendations in place during 2024: i.e., Aboriginal and Torres Strait Islander adults aged 18–64 years were deemed up to date for COVID-19 vaccination if they had ever received at least one dose of a COVID-19 vaccine; Aboriginal and Torres Strait Islander adults aged 65–74 years were deemed up to date for COVID-19 vaccination if they had received at least one dose of a COVID-19 vaccine in the previous 12 months (i.e. during 2024); and Aboriginal and Torres Strait Islander adults aged ≥ 75 years were deemed up to date for COVID-19 vaccination if they had received at least one dose of a COVID-19 vaccine in the previous six months (i.e. since 1 July 2024). Up-to-date COVID-19 vaccination coverage was calculated by dividing the number of Medicare-registered Aboriginal and Torres Strait Islander adults deemed </w:t>
      </w:r>
      <w:proofErr w:type="gramStart"/>
      <w:r w:rsidRPr="00571332">
        <w:rPr>
          <w:lang w:val="en-GB"/>
        </w:rPr>
        <w:t>up-to-date</w:t>
      </w:r>
      <w:proofErr w:type="gramEnd"/>
      <w:r w:rsidRPr="00571332">
        <w:rPr>
          <w:lang w:val="en-GB"/>
        </w:rPr>
        <w:t xml:space="preserve"> as </w:t>
      </w:r>
      <w:proofErr w:type="gramStart"/>
      <w:r w:rsidRPr="00571332">
        <w:rPr>
          <w:lang w:val="en-GB"/>
        </w:rPr>
        <w:t>at</w:t>
      </w:r>
      <w:proofErr w:type="gramEnd"/>
      <w:r w:rsidRPr="00571332">
        <w:rPr>
          <w:lang w:val="en-GB"/>
        </w:rPr>
        <w:t xml:space="preserve"> 31 December 2024 by the total number of Medicare-registered Aboriginal and Torres Strait Islander adults registered in each age group.</w:t>
      </w:r>
    </w:p>
    <w:p w14:paraId="22A2BE03" w14:textId="77777777" w:rsidR="00571332" w:rsidRPr="00571332" w:rsidRDefault="00571332" w:rsidP="00571332">
      <w:pPr>
        <w:pStyle w:val="CDITable-Footnote"/>
        <w:rPr>
          <w:lang w:val="en-GB"/>
        </w:rPr>
      </w:pPr>
      <w:r w:rsidRPr="00571332">
        <w:rPr>
          <w:lang w:val="en-GB"/>
        </w:rPr>
        <w:t>c</w:t>
      </w:r>
      <w:r w:rsidRPr="00571332">
        <w:rPr>
          <w:lang w:val="en-GB"/>
        </w:rPr>
        <w:tab/>
        <w:t>Note: The COVID-19 vaccination data included in this report was calculated using AIR data for both the numerator and denominator and therefore differs from COVID-19 vaccination data available elsewhere.</w:t>
      </w:r>
      <w:r w:rsidRPr="00571332">
        <w:rPr>
          <w:vertAlign w:val="superscript"/>
          <w:lang w:val="en-GB"/>
        </w:rPr>
        <w:t>20</w:t>
      </w:r>
    </w:p>
    <w:p w14:paraId="1FAF1E66" w14:textId="7D18F537" w:rsidR="00571332" w:rsidRDefault="00571332" w:rsidP="00571332">
      <w:pPr>
        <w:pStyle w:val="CDITable-Footnote"/>
        <w:rPr>
          <w:lang w:val="en-GB"/>
        </w:rPr>
      </w:pPr>
      <w:r w:rsidRPr="00571332">
        <w:rPr>
          <w:lang w:val="en-GB"/>
        </w:rPr>
        <w:t>d</w:t>
      </w:r>
      <w:r w:rsidRPr="00571332">
        <w:rPr>
          <w:lang w:val="en-GB"/>
        </w:rPr>
        <w:tab/>
        <w:t>ACT: Australian Capital Territory; NSW: New South Wales; NT: Northern Territory; Qld: Queensland; SA: South Australia; Tas.: Tasmania; Vic.: Victoria; WA: Western Australia.</w:t>
      </w:r>
      <w:r>
        <w:rPr>
          <w:lang w:val="en-GB"/>
        </w:rPr>
        <w:br w:type="page"/>
      </w:r>
    </w:p>
    <w:p w14:paraId="55376DF2" w14:textId="77777777" w:rsidR="00571332" w:rsidRPr="00571332" w:rsidRDefault="00571332" w:rsidP="00571332">
      <w:pPr>
        <w:pStyle w:val="Heading3"/>
        <w:rPr>
          <w:lang w:val="en-GB"/>
        </w:rPr>
      </w:pPr>
      <w:r w:rsidRPr="00571332">
        <w:rPr>
          <w:lang w:val="en-GB"/>
        </w:rPr>
        <w:lastRenderedPageBreak/>
        <w:t>Vaccination provider setting</w:t>
      </w:r>
    </w:p>
    <w:p w14:paraId="2C28A72E" w14:textId="5C4BEB34" w:rsidR="00370137" w:rsidRPr="00BE73E6" w:rsidRDefault="00571332" w:rsidP="00AC46DC">
      <w:pPr>
        <w:rPr>
          <w:lang w:val="en-GB"/>
        </w:rPr>
      </w:pPr>
      <w:r w:rsidRPr="00571332">
        <w:rPr>
          <w:lang w:val="en-GB"/>
        </w:rPr>
        <w:t xml:space="preserve">In 2024, </w:t>
      </w:r>
      <w:proofErr w:type="gramStart"/>
      <w:r w:rsidRPr="00571332">
        <w:rPr>
          <w:lang w:val="en-GB"/>
        </w:rPr>
        <w:t>the majority of</w:t>
      </w:r>
      <w:proofErr w:type="gramEnd"/>
      <w:r w:rsidRPr="00571332">
        <w:rPr>
          <w:lang w:val="en-GB"/>
        </w:rPr>
        <w:t xml:space="preserve"> NIP vaccinations (excluding influenza) given to Aboriginal and Torres Strait Islander adults in Australia were administered in general practice settings (51.7% for those aged 20–64 years and 73.0% for those aged ≥ 65 years; Appendix A, Figure A.9). Broadly similar patterns were seen for influenza and COVID-19 vaccination in Aboriginal and Torres Strait Islander adults, but with a substantial percentage of COVID-19 vaccinations given in pharmacy settings: 28.0% in adults aged 20–64 years and 25.8% in adults aged ≥ 65 years. The proportion of vaccinations in Aboriginal and Torres Strait Islander adults given in Aboriginal Health settings at national level ranged from 6.3% for COVID-19 in adults aged ≥ 65 years to 17.4% for NIP vaccines (excluding influenza) in adults aged 20–64 years, but was considerably higher in the Northern Territory than in other jurisdictions (NIP vaccines excluding influenza: 50.6% for adults aged 20–64</w:t>
      </w:r>
      <w:r>
        <w:rPr>
          <w:lang w:val="en-GB"/>
        </w:rPr>
        <w:t> </w:t>
      </w:r>
      <w:r w:rsidRPr="00571332">
        <w:rPr>
          <w:lang w:val="en-GB"/>
        </w:rPr>
        <w:t>years and 45.6% for adults aged ≥ 65 years; influenza: 55.7% and 49.3%, respectively; COVID-19: 37.1% and 31.2%; Appendix A, Table A.15). However, it should be noted that in Aboriginal Health provider settings, the reported proportion may be underestimated due to vaccinations given by general practitioners or pharmacists working in or visiting these settings being linked to provider numbers associated with other (mainstream) general practices or pharmacies.</w:t>
      </w:r>
    </w:p>
    <w:p w14:paraId="4127C999" w14:textId="77777777" w:rsidR="006E0B0E" w:rsidRDefault="008017B6" w:rsidP="008017B6">
      <w:pPr>
        <w:pStyle w:val="Heading1"/>
      </w:pPr>
      <w:bookmarkStart w:id="75" w:name="_Toc229747090"/>
      <w:bookmarkStart w:id="76" w:name="_Toc195519590"/>
      <w:bookmarkStart w:id="77" w:name="_Toc195522359"/>
      <w:r>
        <w:lastRenderedPageBreak/>
        <w:t>Discussion</w:t>
      </w:r>
      <w:bookmarkEnd w:id="75"/>
    </w:p>
    <w:p w14:paraId="6FF17D35" w14:textId="77777777" w:rsidR="0058276C" w:rsidRPr="0058276C" w:rsidRDefault="0058276C" w:rsidP="00DB1B06">
      <w:pPr>
        <w:pStyle w:val="Normal-Opening"/>
        <w:rPr>
          <w:lang w:val="en-GB"/>
        </w:rPr>
      </w:pPr>
      <w:r w:rsidRPr="0058276C">
        <w:rPr>
          <w:lang w:val="en-GB"/>
        </w:rPr>
        <w:t xml:space="preserve">This report documents persistent and concerning downward trends in childhood and adolescent vaccination coverage in Australia since the advent of the COVID-19 pandemic, as detailed further below. Coverage in adults also remains at low and suboptimal levels. The </w:t>
      </w:r>
      <w:r w:rsidRPr="0058276C">
        <w:rPr>
          <w:i/>
          <w:iCs/>
          <w:lang w:val="en-GB"/>
        </w:rPr>
        <w:t>National Immunisation Strategy for Australia 2025–2030</w:t>
      </w:r>
      <w:r w:rsidRPr="0058276C">
        <w:rPr>
          <w:lang w:val="en-GB"/>
        </w:rPr>
        <w:t>,</w:t>
      </w:r>
      <w:r w:rsidRPr="0058276C">
        <w:rPr>
          <w:vertAlign w:val="superscript"/>
          <w:lang w:val="en-GB"/>
        </w:rPr>
        <w:t>21</w:t>
      </w:r>
      <w:r w:rsidRPr="0058276C">
        <w:rPr>
          <w:lang w:val="en-GB"/>
        </w:rPr>
        <w:t xml:space="preserve"> which aligns with the aims of the World Health Organization (WHO) </w:t>
      </w:r>
      <w:r w:rsidRPr="0058276C">
        <w:rPr>
          <w:i/>
          <w:iCs/>
          <w:lang w:val="en-GB"/>
        </w:rPr>
        <w:t>Immunization Agenda 2030</w:t>
      </w:r>
      <w:r w:rsidRPr="0058276C">
        <w:rPr>
          <w:lang w:val="en-GB"/>
        </w:rPr>
        <w:t xml:space="preserve"> (IA2030),</w:t>
      </w:r>
      <w:r w:rsidRPr="0058276C">
        <w:rPr>
          <w:vertAlign w:val="superscript"/>
          <w:lang w:val="en-GB"/>
        </w:rPr>
        <w:t>22</w:t>
      </w:r>
      <w:r w:rsidRPr="0058276C">
        <w:rPr>
          <w:lang w:val="en-GB"/>
        </w:rPr>
        <w:t xml:space="preserve"> includes a range of measures aimed at improving vaccination coverage. It will be important to implement and assess the impact of these measures on coverage in future reports.</w:t>
      </w:r>
    </w:p>
    <w:p w14:paraId="1E5D3AB0" w14:textId="77777777" w:rsidR="0058276C" w:rsidRPr="0058276C" w:rsidRDefault="0058276C" w:rsidP="0058276C">
      <w:pPr>
        <w:pStyle w:val="Heading2"/>
        <w:rPr>
          <w:lang w:val="en-GB"/>
        </w:rPr>
      </w:pPr>
      <w:bookmarkStart w:id="78" w:name="_Toc229747091"/>
      <w:r w:rsidRPr="0058276C">
        <w:rPr>
          <w:lang w:val="en-GB"/>
        </w:rPr>
        <w:t>Vaccination coverage in population overall</w:t>
      </w:r>
      <w:bookmarkEnd w:id="78"/>
    </w:p>
    <w:p w14:paraId="79A14315" w14:textId="77777777" w:rsidR="0058276C" w:rsidRPr="0058276C" w:rsidRDefault="0058276C" w:rsidP="0058276C">
      <w:pPr>
        <w:pStyle w:val="Heading3-lessspacebefore"/>
        <w:rPr>
          <w:lang w:val="en-GB"/>
        </w:rPr>
      </w:pPr>
      <w:r w:rsidRPr="0058276C">
        <w:rPr>
          <w:lang w:val="en-GB"/>
        </w:rPr>
        <w:t>Children</w:t>
      </w:r>
    </w:p>
    <w:p w14:paraId="3A9771F8" w14:textId="77777777" w:rsidR="0058276C" w:rsidRPr="0058276C" w:rsidRDefault="0058276C" w:rsidP="0058276C">
      <w:pPr>
        <w:rPr>
          <w:lang w:val="en-GB"/>
        </w:rPr>
      </w:pPr>
      <w:r w:rsidRPr="0058276C">
        <w:rPr>
          <w:lang w:val="en-GB"/>
        </w:rPr>
        <w:t>Fully vaccinated coverage in Australian children in this 2024 report was 0.6–1.4 percentage points lower than in our 2023 report at the 12-month (91.6%, down from 92.8%), 24-month (89.4%, down from 90.8%) and 60-month (92.7%, down from 93.3%) age assessment milestones.</w:t>
      </w:r>
      <w:r w:rsidRPr="0058276C">
        <w:rPr>
          <w:vertAlign w:val="superscript"/>
          <w:lang w:val="en-GB"/>
        </w:rPr>
        <w:t>15,23</w:t>
      </w:r>
      <w:r w:rsidRPr="0058276C">
        <w:rPr>
          <w:lang w:val="en-GB"/>
        </w:rPr>
        <w:t xml:space="preserve"> This follows the 1.2–2.0 percentage point decrease at these three milestones between the 2020 and </w:t>
      </w:r>
      <w:r w:rsidRPr="0058276C">
        <w:rPr>
          <w:spacing w:val="-1"/>
          <w:lang w:val="en-GB"/>
        </w:rPr>
        <w:t>2023 reports,</w:t>
      </w:r>
      <w:r w:rsidRPr="0058276C">
        <w:rPr>
          <w:spacing w:val="-1"/>
          <w:vertAlign w:val="superscript"/>
          <w:lang w:val="en-GB"/>
        </w:rPr>
        <w:t>14-16,23</w:t>
      </w:r>
      <w:r w:rsidRPr="0058276C">
        <w:rPr>
          <w:spacing w:val="-1"/>
          <w:lang w:val="en-GB"/>
        </w:rPr>
        <w:t xml:space="preserve"> which came after approximately eight years of generally increasing coverage.</w:t>
      </w:r>
      <w:r w:rsidRPr="0058276C">
        <w:rPr>
          <w:spacing w:val="-1"/>
          <w:vertAlign w:val="superscript"/>
          <w:lang w:val="en-GB"/>
        </w:rPr>
        <w:t>8-14</w:t>
      </w:r>
      <w:r w:rsidRPr="0058276C">
        <w:rPr>
          <w:lang w:val="en-GB"/>
        </w:rPr>
        <w:t xml:space="preserve"> Due to the lag time involved in fully vaccinated coverage assessment, fully vaccinated childhood coverage figures in this 2024 report predominantly represent vaccinations due in 2023. </w:t>
      </w:r>
    </w:p>
    <w:p w14:paraId="5EFBFBF4" w14:textId="77777777" w:rsidR="0058276C" w:rsidRPr="0058276C" w:rsidRDefault="0058276C" w:rsidP="0058276C">
      <w:pPr>
        <w:rPr>
          <w:lang w:val="en-GB"/>
        </w:rPr>
      </w:pPr>
      <w:r w:rsidRPr="0058276C">
        <w:rPr>
          <w:lang w:val="en-GB"/>
        </w:rPr>
        <w:t xml:space="preserve">Factors that continue to contribute to the ongoing decline in vaccination coverage in Australian children include: </w:t>
      </w:r>
    </w:p>
    <w:p w14:paraId="03FD96B6" w14:textId="77777777" w:rsidR="0058276C" w:rsidRPr="0058276C" w:rsidRDefault="0058276C" w:rsidP="0058276C">
      <w:pPr>
        <w:pStyle w:val="CDIBullets"/>
        <w:rPr>
          <w:lang w:val="en-GB"/>
        </w:rPr>
      </w:pPr>
      <w:r w:rsidRPr="0058276C">
        <w:rPr>
          <w:lang w:val="en-GB"/>
        </w:rPr>
        <w:t xml:space="preserve">concerns regarding the safety and the necessity of </w:t>
      </w:r>
      <w:proofErr w:type="gramStart"/>
      <w:r w:rsidRPr="0058276C">
        <w:rPr>
          <w:lang w:val="en-GB"/>
        </w:rPr>
        <w:t>vaccines;</w:t>
      </w:r>
      <w:proofErr w:type="gramEnd"/>
    </w:p>
    <w:p w14:paraId="328B7A24" w14:textId="77777777" w:rsidR="0058276C" w:rsidRPr="0058276C" w:rsidRDefault="0058276C" w:rsidP="0058276C">
      <w:pPr>
        <w:pStyle w:val="CDIBullets"/>
        <w:rPr>
          <w:lang w:val="en-GB"/>
        </w:rPr>
      </w:pPr>
      <w:r w:rsidRPr="0058276C">
        <w:rPr>
          <w:lang w:val="en-GB"/>
        </w:rPr>
        <w:t xml:space="preserve">the increasing number of vaccines on the National Immunisation Program (NIP) </w:t>
      </w:r>
      <w:proofErr w:type="gramStart"/>
      <w:r w:rsidRPr="0058276C">
        <w:rPr>
          <w:lang w:val="en-GB"/>
        </w:rPr>
        <w:t>schedule;</w:t>
      </w:r>
      <w:proofErr w:type="gramEnd"/>
      <w:r w:rsidRPr="0058276C">
        <w:rPr>
          <w:lang w:val="en-GB"/>
        </w:rPr>
        <w:t xml:space="preserve"> </w:t>
      </w:r>
    </w:p>
    <w:p w14:paraId="2BD98F7F" w14:textId="77777777" w:rsidR="0058276C" w:rsidRPr="0058276C" w:rsidRDefault="0058276C" w:rsidP="0058276C">
      <w:pPr>
        <w:pStyle w:val="CDIBullets"/>
        <w:rPr>
          <w:lang w:val="en-GB"/>
        </w:rPr>
      </w:pPr>
      <w:r w:rsidRPr="0058276C">
        <w:rPr>
          <w:lang w:val="en-GB"/>
        </w:rPr>
        <w:t>‘</w:t>
      </w:r>
      <w:proofErr w:type="gramStart"/>
      <w:r w:rsidRPr="0058276C">
        <w:rPr>
          <w:lang w:val="en-GB"/>
        </w:rPr>
        <w:t>vaccine</w:t>
      </w:r>
      <w:proofErr w:type="gramEnd"/>
      <w:r w:rsidRPr="0058276C">
        <w:rPr>
          <w:lang w:val="en-GB"/>
        </w:rPr>
        <w:t xml:space="preserve"> fatigue</w:t>
      </w:r>
      <w:proofErr w:type="gramStart"/>
      <w:r w:rsidRPr="0058276C">
        <w:rPr>
          <w:lang w:val="en-GB"/>
        </w:rPr>
        <w:t>’;</w:t>
      </w:r>
      <w:proofErr w:type="gramEnd"/>
    </w:p>
    <w:p w14:paraId="5462BB80" w14:textId="77777777" w:rsidR="0058276C" w:rsidRPr="0058276C" w:rsidRDefault="0058276C" w:rsidP="0058276C">
      <w:pPr>
        <w:pStyle w:val="CDIBullets"/>
        <w:rPr>
          <w:lang w:val="en-GB"/>
        </w:rPr>
      </w:pPr>
      <w:r w:rsidRPr="0058276C">
        <w:rPr>
          <w:lang w:val="en-GB"/>
        </w:rPr>
        <w:t>reduced confidence in the importance of childhood vaccination; and</w:t>
      </w:r>
    </w:p>
    <w:p w14:paraId="6ABFF876" w14:textId="77777777" w:rsidR="0058276C" w:rsidRPr="0058276C" w:rsidRDefault="0058276C" w:rsidP="0058276C">
      <w:pPr>
        <w:pStyle w:val="CDIBullets"/>
        <w:rPr>
          <w:lang w:val="en-GB"/>
        </w:rPr>
      </w:pPr>
      <w:r w:rsidRPr="0058276C">
        <w:rPr>
          <w:lang w:val="en-GB"/>
        </w:rPr>
        <w:t xml:space="preserve">increased polarisation related to the intense attention given to COVID-19 vaccination and associated mandates. </w:t>
      </w:r>
    </w:p>
    <w:p w14:paraId="61ABB456" w14:textId="77777777" w:rsidR="0058276C" w:rsidRPr="0058276C" w:rsidRDefault="0058276C" w:rsidP="0058276C">
      <w:pPr>
        <w:rPr>
          <w:lang w:val="en-GB"/>
        </w:rPr>
      </w:pPr>
      <w:r w:rsidRPr="0058276C">
        <w:rPr>
          <w:lang w:val="en-GB"/>
        </w:rPr>
        <w:t xml:space="preserve">The decline is also related to how these vaccine acceptance factors combine with access issues such as: </w:t>
      </w:r>
    </w:p>
    <w:p w14:paraId="13322F8C" w14:textId="77777777" w:rsidR="0058276C" w:rsidRPr="0058276C" w:rsidRDefault="0058276C" w:rsidP="0058276C">
      <w:pPr>
        <w:pStyle w:val="CDIBullets"/>
        <w:rPr>
          <w:lang w:val="en-GB"/>
        </w:rPr>
      </w:pPr>
      <w:r w:rsidRPr="0058276C">
        <w:rPr>
          <w:lang w:val="en-GB"/>
        </w:rPr>
        <w:t xml:space="preserve">difficulty obtaining general practice (GP) </w:t>
      </w:r>
      <w:proofErr w:type="gramStart"/>
      <w:r w:rsidRPr="0058276C">
        <w:rPr>
          <w:lang w:val="en-GB"/>
        </w:rPr>
        <w:t>appointments;</w:t>
      </w:r>
      <w:proofErr w:type="gramEnd"/>
    </w:p>
    <w:p w14:paraId="0756BB58" w14:textId="77777777" w:rsidR="0058276C" w:rsidRPr="0058276C" w:rsidRDefault="0058276C" w:rsidP="0058276C">
      <w:pPr>
        <w:pStyle w:val="CDIBullets"/>
        <w:rPr>
          <w:lang w:val="en-GB"/>
        </w:rPr>
      </w:pPr>
      <w:r w:rsidRPr="0058276C">
        <w:rPr>
          <w:lang w:val="en-GB"/>
        </w:rPr>
        <w:t xml:space="preserve">reduced bulk-billing and increases in other costs; and </w:t>
      </w:r>
    </w:p>
    <w:p w14:paraId="255DDC43" w14:textId="77777777" w:rsidR="0058276C" w:rsidRPr="0058276C" w:rsidRDefault="0058276C" w:rsidP="0058276C">
      <w:pPr>
        <w:pStyle w:val="CDIBullets"/>
        <w:rPr>
          <w:lang w:val="en-GB"/>
        </w:rPr>
      </w:pPr>
      <w:r w:rsidRPr="0058276C">
        <w:rPr>
          <w:lang w:val="en-GB"/>
        </w:rPr>
        <w:t>reduced parental/carer/individual prioritisation of the time and budget required to undertake vaccination.</w:t>
      </w:r>
      <w:r w:rsidRPr="0058276C">
        <w:rPr>
          <w:vertAlign w:val="superscript"/>
          <w:lang w:val="en-GB"/>
        </w:rPr>
        <w:t>24–29</w:t>
      </w:r>
    </w:p>
    <w:p w14:paraId="1CD7C026" w14:textId="77777777" w:rsidR="0058276C" w:rsidRPr="0058276C" w:rsidRDefault="0058276C" w:rsidP="0058276C">
      <w:pPr>
        <w:rPr>
          <w:lang w:val="en-GB"/>
        </w:rPr>
      </w:pPr>
      <w:r w:rsidRPr="0058276C">
        <w:rPr>
          <w:lang w:val="en-GB"/>
        </w:rPr>
        <w:t xml:space="preserve">‘On-time’ vaccination in young children (where a vaccine is received within 30 days of the recommended age) has not returned to pre-pandemic levels, with on-time coverage for the second dose of DTPa and the first dose of measles-mumps-rubella (MMR)-containing vaccine 6.1–9.6 percentage points lower in 2024 than in 2019. This </w:t>
      </w:r>
      <w:proofErr w:type="gramStart"/>
      <w:r w:rsidRPr="0058276C">
        <w:rPr>
          <w:lang w:val="en-GB"/>
        </w:rPr>
        <w:t>opens up</w:t>
      </w:r>
      <w:proofErr w:type="gramEnd"/>
      <w:r w:rsidRPr="0058276C">
        <w:rPr>
          <w:lang w:val="en-GB"/>
        </w:rPr>
        <w:t xml:space="preserve"> gaps in immunity to diseases at ages when risk is high. It is also associated with lower completion of vaccination schedules when compared with those in the same age cohort who received timely vaccination.</w:t>
      </w:r>
    </w:p>
    <w:p w14:paraId="1BF32210" w14:textId="77777777" w:rsidR="0058276C" w:rsidRPr="0058276C" w:rsidRDefault="0058276C" w:rsidP="0058276C">
      <w:pPr>
        <w:rPr>
          <w:lang w:val="en-GB"/>
        </w:rPr>
      </w:pPr>
      <w:r w:rsidRPr="0058276C">
        <w:rPr>
          <w:lang w:val="en-GB"/>
        </w:rPr>
        <w:lastRenderedPageBreak/>
        <w:t>Coverage was lower in 2024 than in 2023 for all individual vaccines/antigens assessed at the 12-month, 24-month and 60-month age milestones. In the context of Australia’s 95% coverage targets – which are particularly critical to measles control – coverage was lower at 24 months of age in 2024 than 2023 for both the first dose of measles-containing vaccine (94.0% versus 94.7%, respectively) and the second dose (91.4% versus 92.5%). However, coverage for the second dose of measles-containing vaccine assessed at 60 months of age, while slightly lower in 2024 than 2023 (96.1% versus 96.4%, respectively) remained above the 95% target, indicating that some catch-up vaccination is occurring in later childhood. A global resurgence in measles</w:t>
      </w:r>
      <w:r w:rsidRPr="0058276C">
        <w:rPr>
          <w:vertAlign w:val="superscript"/>
          <w:lang w:val="en-GB"/>
        </w:rPr>
        <w:t>30</w:t>
      </w:r>
      <w:r w:rsidRPr="0058276C">
        <w:rPr>
          <w:lang w:val="en-GB"/>
        </w:rPr>
        <w:t xml:space="preserve"> and recurrent importations to Australia increase the risk of local transmission, underpinning the need to improve timely and more complete vaccine uptake at the 12- and 18-month milestones. An early dose (from 6 months of age) should be considered for children who travel overseas to at-risk countries.</w:t>
      </w:r>
      <w:r w:rsidRPr="0058276C">
        <w:rPr>
          <w:vertAlign w:val="superscript"/>
          <w:lang w:val="en-GB"/>
        </w:rPr>
        <w:t>31</w:t>
      </w:r>
    </w:p>
    <w:p w14:paraId="596E7263" w14:textId="77777777" w:rsidR="0058276C" w:rsidRPr="0058276C" w:rsidRDefault="0058276C" w:rsidP="0058276C">
      <w:pPr>
        <w:rPr>
          <w:lang w:val="en-GB"/>
        </w:rPr>
      </w:pPr>
      <w:r w:rsidRPr="0058276C">
        <w:rPr>
          <w:lang w:val="en-GB"/>
        </w:rPr>
        <w:t>Influenza vaccination coverage in children aged 6 months to 4 years continued to decline, reaching 27.6% in 2024, down from 30.3% in 2023 and above 40% in both 2019 and 2020.</w:t>
      </w:r>
      <w:r w:rsidRPr="0058276C">
        <w:rPr>
          <w:vertAlign w:val="superscript"/>
          <w:lang w:val="en-GB"/>
        </w:rPr>
        <w:t>14</w:t>
      </w:r>
      <w:r w:rsidRPr="0058276C">
        <w:rPr>
          <w:lang w:val="en-GB"/>
        </w:rPr>
        <w:t xml:space="preserve"> A national, cross-sectional survey of parents of children aged less than 5 years in 2024 identified a range of acceptance and access barriers to parents vaccinating their young children against influenza.</w:t>
      </w:r>
      <w:r w:rsidRPr="0058276C">
        <w:rPr>
          <w:vertAlign w:val="superscript"/>
          <w:lang w:val="en-GB"/>
        </w:rPr>
        <w:t>32</w:t>
      </w:r>
      <w:r w:rsidRPr="0058276C">
        <w:rPr>
          <w:lang w:val="en-GB"/>
        </w:rPr>
        <w:t xml:space="preserve"> Given the survey responses, it may be necessary to optimise access and encourage parents to prioritise influenza vaccination alongside routine childhood vaccines by emphasising disease risk and the importance, safety and effectiveness of influenza vaccination.</w:t>
      </w:r>
    </w:p>
    <w:p w14:paraId="7D27311A" w14:textId="77777777" w:rsidR="0058276C" w:rsidRPr="0058276C" w:rsidRDefault="0058276C" w:rsidP="00544B8C">
      <w:pPr>
        <w:pStyle w:val="Heading3"/>
        <w:rPr>
          <w:lang w:val="en-GB"/>
        </w:rPr>
      </w:pPr>
      <w:r w:rsidRPr="0058276C">
        <w:rPr>
          <w:lang w:val="en-GB"/>
        </w:rPr>
        <w:t>Adolescents</w:t>
      </w:r>
    </w:p>
    <w:p w14:paraId="6393BD49" w14:textId="77777777" w:rsidR="0058276C" w:rsidRPr="0058276C" w:rsidRDefault="0058276C" w:rsidP="0058276C">
      <w:pPr>
        <w:rPr>
          <w:lang w:val="en-GB"/>
        </w:rPr>
      </w:pPr>
      <w:r w:rsidRPr="0058276C">
        <w:rPr>
          <w:lang w:val="en-GB"/>
        </w:rPr>
        <w:t xml:space="preserve">In 2024, a total of 81.1% of Australian girls had received at least one dose of HPV vaccine by their fifteenth birthday (the WHO-recommended milestone for comparison purposes) – this has trended down from 86.6% in 2020. Similarly, 77.9% of boys, as compared with 84.9% in 2020, had received at least one dose. These coverage trends are concerning in relation to the </w:t>
      </w:r>
      <w:r w:rsidRPr="0058276C">
        <w:rPr>
          <w:i/>
          <w:iCs/>
          <w:lang w:val="en-GB"/>
        </w:rPr>
        <w:t>National Strategy for the Elimination of Cervical Cancer in Australia</w:t>
      </w:r>
      <w:r w:rsidRPr="0058276C">
        <w:rPr>
          <w:lang w:val="en-GB"/>
        </w:rPr>
        <w:t xml:space="preserve"> coverage targets of 90% for both girls and boys by 2030.</w:t>
      </w:r>
      <w:r w:rsidRPr="0058276C">
        <w:rPr>
          <w:vertAlign w:val="superscript"/>
          <w:lang w:val="en-GB"/>
        </w:rPr>
        <w:t>33</w:t>
      </w:r>
      <w:r w:rsidRPr="0058276C">
        <w:rPr>
          <w:lang w:val="en-GB"/>
        </w:rPr>
        <w:t xml:space="preserve"> Given that we found coverage of at least one dose of HPV vaccine in 2024 by the fifteenth birthday was 5.0–10.7 percentage points lower in adolescents residing in socio-economically disadvantaged and remote areas, there also needs to be a renewed focus on equitable coverage across disadvantaged groups.</w:t>
      </w:r>
    </w:p>
    <w:p w14:paraId="35D189B0" w14:textId="69AEF1BC" w:rsidR="0058276C" w:rsidRPr="0058276C" w:rsidRDefault="0058276C" w:rsidP="0058276C">
      <w:pPr>
        <w:rPr>
          <w:lang w:val="en-GB"/>
        </w:rPr>
      </w:pPr>
      <w:r w:rsidRPr="0058276C">
        <w:rPr>
          <w:lang w:val="en-GB"/>
        </w:rPr>
        <w:t>Coverage of an adolescent dose of diphtheria-tetanus-pertussis vaccine in adolescents turning 15</w:t>
      </w:r>
      <w:r w:rsidR="00544B8C">
        <w:rPr>
          <w:lang w:val="en-GB"/>
        </w:rPr>
        <w:t> </w:t>
      </w:r>
      <w:r w:rsidRPr="0058276C">
        <w:rPr>
          <w:lang w:val="en-GB"/>
        </w:rPr>
        <w:t xml:space="preserve">years of age in 2024 (measured to the end of December 2024) was 84.4% in girls and 80.9% boys. However, this coverage differential between genders narrowed in older age groups to only 1.4 percentage points in adolescents turning 18 years of age in 2024. Coverage of an adolescent dose of meningococcal ACWY vaccine in adolescents turning 16 years of age in 2024 (to end 2024) was 68.5% in girls, 4.1 percentage points higher than in boys (64.4%), with coverage increasing with age for both girls and boys. </w:t>
      </w:r>
    </w:p>
    <w:p w14:paraId="429BFB8E" w14:textId="77777777" w:rsidR="0058276C" w:rsidRPr="0058276C" w:rsidRDefault="0058276C" w:rsidP="0058276C">
      <w:pPr>
        <w:rPr>
          <w:lang w:val="en-GB"/>
        </w:rPr>
      </w:pPr>
      <w:r w:rsidRPr="0058276C">
        <w:rPr>
          <w:lang w:val="en-GB"/>
        </w:rPr>
        <w:t>For the third time in this series of annual reports, we also calculated adolescent coverage using composite measures, as previously recommended,</w:t>
      </w:r>
      <w:r w:rsidRPr="0058276C">
        <w:rPr>
          <w:vertAlign w:val="superscript"/>
          <w:lang w:val="en-GB"/>
        </w:rPr>
        <w:t>19</w:t>
      </w:r>
      <w:r w:rsidRPr="0058276C">
        <w:rPr>
          <w:lang w:val="en-GB"/>
        </w:rPr>
        <w:t xml:space="preserve"> to assess overall uptake in the adolescent immunisation program. Coverage for adolescents turning 15 years of age in the relevant year, using a composite measure comprising at least one dose of HPV vaccine and an adolescent dose of diphtheria-tetanus-pertussis vaccine, was 79.1% in 2024, down from 82.6% in 2023 and 83.7% in 2022.</w:t>
      </w:r>
      <w:r w:rsidRPr="0058276C">
        <w:rPr>
          <w:vertAlign w:val="superscript"/>
          <w:lang w:val="en-GB"/>
        </w:rPr>
        <w:t>16,23</w:t>
      </w:r>
      <w:r w:rsidRPr="0058276C">
        <w:rPr>
          <w:lang w:val="en-GB"/>
        </w:rPr>
        <w:t xml:space="preserve"> Coverage for adolescents turning 18 years of age in the relevant year, using a more comprehensive composite measure comprising at least one dose of HPV vaccine, an adolescent dose of diphtheria-tetanus-pertussis vaccine and an adolescent dose of meningococcal ACWY, was 70.3% in 2024, down from 73.0% in 2023 and 73.4% in 2022.</w:t>
      </w:r>
      <w:r w:rsidRPr="0058276C">
        <w:rPr>
          <w:vertAlign w:val="superscript"/>
          <w:lang w:val="en-GB"/>
        </w:rPr>
        <w:t>16,23</w:t>
      </w:r>
      <w:r w:rsidRPr="0058276C">
        <w:rPr>
          <w:lang w:val="en-GB"/>
        </w:rPr>
        <w:t xml:space="preserve"> </w:t>
      </w:r>
    </w:p>
    <w:p w14:paraId="750E4F86" w14:textId="77777777" w:rsidR="0058276C" w:rsidRPr="0058276C" w:rsidRDefault="0058276C" w:rsidP="0058276C">
      <w:pPr>
        <w:rPr>
          <w:lang w:val="en-GB"/>
        </w:rPr>
      </w:pPr>
      <w:r w:rsidRPr="0058276C">
        <w:rPr>
          <w:lang w:val="en-GB"/>
        </w:rPr>
        <w:lastRenderedPageBreak/>
        <w:t>A distinct range of access and acceptance issues, including pragmatic issues related to delivery primarily via school-based immunisation programs, are likely to have contributed to the decreases in adolescent vaccine coverage. It will be important to further investigate the factors underpinning these declines and to design and implement evidence-based strategies to increase vaccine uptake in school-based programs as well as effective catch-up vaccination in other provider settings, including GP and pharmacy.</w:t>
      </w:r>
    </w:p>
    <w:p w14:paraId="410DB8D2" w14:textId="77777777" w:rsidR="0058276C" w:rsidRPr="0058276C" w:rsidRDefault="0058276C" w:rsidP="00544B8C">
      <w:pPr>
        <w:pStyle w:val="Heading3"/>
        <w:rPr>
          <w:lang w:val="en-GB"/>
        </w:rPr>
      </w:pPr>
      <w:r w:rsidRPr="0058276C">
        <w:rPr>
          <w:lang w:val="en-GB"/>
        </w:rPr>
        <w:t>Adults</w:t>
      </w:r>
    </w:p>
    <w:p w14:paraId="467834EB" w14:textId="77777777" w:rsidR="0058276C" w:rsidRPr="0058276C" w:rsidRDefault="0058276C" w:rsidP="0058276C">
      <w:pPr>
        <w:rPr>
          <w:lang w:val="en-GB"/>
        </w:rPr>
      </w:pPr>
      <w:r w:rsidRPr="0058276C">
        <w:rPr>
          <w:lang w:val="en-GB"/>
        </w:rPr>
        <w:t>Nationally, 34.1% of the NIP-eligible population of adults aged ≥ 65 years received at least one dose of Shingrix between 1 November 2023 and 31 December 2024, with 25.6% receiving two doses in this period. Zoster vaccination coverage, defined as the receipt (before or after inclusion of Shingrix on the NIP) of one dose of Zostavax or two doses of Shingrix given at least 4 weeks apart, was 45.9% for adults aged ≥ 65 years in 2024. This coverage is suboptimal given the high risk of shingles in this age group. This is particularly so as, despite being eligible for Shingrix vaccination under the NIP, one in five of these vaccinated adults had only received Zostavax more than 5 years previously, after which time protection wanes significantly.</w:t>
      </w:r>
      <w:r w:rsidRPr="0058276C">
        <w:rPr>
          <w:vertAlign w:val="superscript"/>
          <w:lang w:val="en-GB"/>
        </w:rPr>
        <w:t>31</w:t>
      </w:r>
    </w:p>
    <w:p w14:paraId="0C92F30A" w14:textId="77777777" w:rsidR="0058276C" w:rsidRPr="0058276C" w:rsidRDefault="0058276C" w:rsidP="0058276C">
      <w:pPr>
        <w:rPr>
          <w:lang w:val="en-GB"/>
        </w:rPr>
      </w:pPr>
      <w:r w:rsidRPr="0058276C">
        <w:rPr>
          <w:lang w:val="en-GB"/>
        </w:rPr>
        <w:t xml:space="preserve">Coverage of 13vPCV – which was introduced on to the NIP for all adults aged 70 years and over in July 2020 – was 38.6% in adults turning 71 years of age in 2024, which was 1.0 percentage point higher than in 2023, and was 41.5% for adults aged ≥ 70 years, almost 7 percentage points higher than in 2023, though still suboptimal. </w:t>
      </w:r>
    </w:p>
    <w:p w14:paraId="7C828E09" w14:textId="77777777" w:rsidR="0058276C" w:rsidRPr="0058276C" w:rsidRDefault="0058276C" w:rsidP="0058276C">
      <w:pPr>
        <w:rPr>
          <w:lang w:val="en-GB"/>
        </w:rPr>
      </w:pPr>
      <w:r w:rsidRPr="0058276C">
        <w:rPr>
          <w:lang w:val="en-GB"/>
        </w:rPr>
        <w:t>Influenza vaccination coverage in adults decreased again in 2024, with the largest decrease in the 50–64 years age group, down from 37.4% in 2023 (and 46.8% in 2022) to 33.3% in 2024. Influenza vaccination coverage in adults aged ≥ 65 years decreased from 64.3% in 2023 (and 70.0% in 2022) to 61.7% in 2024. A nationally representative survey of 2,055 Australian adults conducted in March 2024 found that most (84%) of those aged ≥ 65 years, and the majority of adults aged 18–64 years (53–60%), wanted an influenza vaccine in the upcoming influenza season, suggesting there is a substantial gap between intention and action that practical issues such as inconvenience and cost may contribute to.</w:t>
      </w:r>
      <w:r w:rsidRPr="0058276C">
        <w:rPr>
          <w:vertAlign w:val="superscript"/>
          <w:lang w:val="en-GB"/>
        </w:rPr>
        <w:t>34</w:t>
      </w:r>
    </w:p>
    <w:p w14:paraId="378FF372" w14:textId="77777777" w:rsidR="0058276C" w:rsidRPr="0058276C" w:rsidRDefault="0058276C" w:rsidP="0058276C">
      <w:pPr>
        <w:rPr>
          <w:lang w:val="en-GB"/>
        </w:rPr>
      </w:pPr>
      <w:r w:rsidRPr="0058276C">
        <w:rPr>
          <w:lang w:val="en-GB"/>
        </w:rPr>
        <w:t>As previously recommended,</w:t>
      </w:r>
      <w:r w:rsidRPr="0058276C">
        <w:rPr>
          <w:vertAlign w:val="superscript"/>
          <w:lang w:val="en-GB"/>
        </w:rPr>
        <w:t>19</w:t>
      </w:r>
      <w:r w:rsidRPr="0058276C">
        <w:rPr>
          <w:lang w:val="en-GB"/>
        </w:rPr>
        <w:t xml:space="preserve"> we also calculated adult coverage using a composite measure (a dose of influenza vaccine in the calendar year of interest, an adult dose of 13vPCV and either one dose of Zostavax [if received in the past five years] or two doses of Shingrix given at least four weeks apart),</w:t>
      </w:r>
      <w:r w:rsidRPr="0058276C">
        <w:rPr>
          <w:vertAlign w:val="superscript"/>
          <w:lang w:val="en-GB"/>
        </w:rPr>
        <w:t>19</w:t>
      </w:r>
      <w:r w:rsidRPr="0058276C">
        <w:rPr>
          <w:lang w:val="en-GB"/>
        </w:rPr>
        <w:t xml:space="preserve"> to assess overall uptake in the adult immunisation program. Coverage for adults turning 71 years of age using this measure was 27.2% in 2024, up from 25.4% in 2023 and 24.4% in 2022. However, it clearly remains suboptimal.</w:t>
      </w:r>
    </w:p>
    <w:p w14:paraId="287B1FC7" w14:textId="77777777" w:rsidR="0058276C" w:rsidRPr="0058276C" w:rsidRDefault="0058276C" w:rsidP="0058276C">
      <w:pPr>
        <w:rPr>
          <w:lang w:val="en-GB"/>
        </w:rPr>
      </w:pPr>
      <w:r w:rsidRPr="0058276C">
        <w:rPr>
          <w:lang w:val="en-GB"/>
        </w:rPr>
        <w:t>Nationally, for adults aged 50–64 and ≥ 65 years, up-to-date coverage for tetanus and diphtheria vaccination (less than 37% for both age groups) and pertussis vaccination (less than 25%) was also suboptimal. True vaccination coverage for these adult vaccines/antigens is likely higher given previously documented under-reporting to the AIR, which only expanded to include adult vaccinations in 2016; note also that reporting of non-NIP vaccines such as adult tetanus, diphtheria, and pertussis is not currently mandatory.</w:t>
      </w:r>
      <w:r w:rsidRPr="0058276C">
        <w:rPr>
          <w:vertAlign w:val="superscript"/>
          <w:lang w:val="en-GB"/>
        </w:rPr>
        <w:t>35-37</w:t>
      </w:r>
    </w:p>
    <w:p w14:paraId="167ED416" w14:textId="77777777" w:rsidR="0058276C" w:rsidRPr="0058276C" w:rsidRDefault="0058276C" w:rsidP="0058276C">
      <w:pPr>
        <w:rPr>
          <w:lang w:val="en-GB"/>
        </w:rPr>
      </w:pPr>
      <w:r w:rsidRPr="0058276C">
        <w:rPr>
          <w:lang w:val="en-GB"/>
        </w:rPr>
        <w:t>Nationally, 84.7% of adults aged 18–64 years were up-to-date for COVID-19 vaccination (i.e. had previously received a dose of a COVID-19 vaccine), but only 25.6% of adults aged 65–74 years (receipt of a dose in the past 12 months) and 14.4% of adults aged ≥ 75 years (receipt of a dose in the past 6 months) were up-to-date as per current recommendations.</w:t>
      </w:r>
      <w:r w:rsidRPr="0058276C">
        <w:rPr>
          <w:vertAlign w:val="superscript"/>
          <w:lang w:val="en-GB"/>
        </w:rPr>
        <w:t>31</w:t>
      </w:r>
    </w:p>
    <w:p w14:paraId="1A9B0BB6" w14:textId="77777777" w:rsidR="0058276C" w:rsidRPr="0058276C" w:rsidRDefault="0058276C" w:rsidP="0058276C">
      <w:pPr>
        <w:rPr>
          <w:lang w:val="en-GB"/>
        </w:rPr>
      </w:pPr>
      <w:r w:rsidRPr="0058276C">
        <w:rPr>
          <w:lang w:val="en-GB"/>
        </w:rPr>
        <w:lastRenderedPageBreak/>
        <w:t>In 2024, the majority of NIP, influenza and COVID-19 vaccinations in adults aged ≥ 65 years were administered in GP settings. However, a substantial proportion of adult vaccinations were given in pharmacy settings, more so in the 20–64 years age group and for COVID-19. The role of pharmacies in the Australian vaccination landscape has progressively expanded since 2016,</w:t>
      </w:r>
      <w:r w:rsidRPr="0058276C">
        <w:rPr>
          <w:vertAlign w:val="superscript"/>
          <w:lang w:val="en-GB"/>
        </w:rPr>
        <w:t>38</w:t>
      </w:r>
      <w:r w:rsidRPr="0058276C">
        <w:rPr>
          <w:lang w:val="en-GB"/>
        </w:rPr>
        <w:t xml:space="preserve"> with substantial further expansion following commencement of the National Immunisation Program Vaccinations in Pharmacy (NIPVIP) Program on 1 January 2024.</w:t>
      </w:r>
      <w:r w:rsidRPr="0058276C">
        <w:rPr>
          <w:vertAlign w:val="superscript"/>
          <w:lang w:val="en-GB"/>
        </w:rPr>
        <w:t>39</w:t>
      </w:r>
      <w:r w:rsidRPr="0058276C">
        <w:rPr>
          <w:lang w:val="en-GB"/>
        </w:rPr>
        <w:t xml:space="preserve"> </w:t>
      </w:r>
    </w:p>
    <w:p w14:paraId="491D160A" w14:textId="77777777" w:rsidR="0058276C" w:rsidRPr="0058276C" w:rsidRDefault="0058276C" w:rsidP="00544B8C">
      <w:pPr>
        <w:pStyle w:val="Heading2"/>
        <w:spacing w:before="480"/>
        <w:rPr>
          <w:lang w:val="en-GB"/>
        </w:rPr>
      </w:pPr>
      <w:bookmarkStart w:id="79" w:name="_Toc229747092"/>
      <w:r w:rsidRPr="0058276C">
        <w:rPr>
          <w:lang w:val="en-GB"/>
        </w:rPr>
        <w:t>Vaccination coverage in Aboriginal and Torres Strait Islander peoples</w:t>
      </w:r>
      <w:bookmarkEnd w:id="79"/>
    </w:p>
    <w:p w14:paraId="7BE35E10" w14:textId="77777777" w:rsidR="0058276C" w:rsidRPr="0058276C" w:rsidRDefault="0058276C" w:rsidP="00544B8C">
      <w:pPr>
        <w:pStyle w:val="Heading3"/>
        <w:rPr>
          <w:lang w:val="en-GB"/>
        </w:rPr>
      </w:pPr>
      <w:r w:rsidRPr="0058276C">
        <w:rPr>
          <w:lang w:val="en-GB"/>
        </w:rPr>
        <w:t>Children</w:t>
      </w:r>
    </w:p>
    <w:p w14:paraId="5C9C833F" w14:textId="77777777" w:rsidR="0058276C" w:rsidRPr="0058276C" w:rsidRDefault="0058276C" w:rsidP="0058276C">
      <w:pPr>
        <w:rPr>
          <w:lang w:val="en-GB"/>
        </w:rPr>
      </w:pPr>
      <w:r w:rsidRPr="0058276C">
        <w:rPr>
          <w:lang w:val="en-GB"/>
        </w:rPr>
        <w:t>Fully vaccinated coverage for Aboriginal and Torres Strait Islander children decreased between 2023 and 2024 at all three standard age milestones: 12 months (from 89.7% to 89.2%); 24 months (from 87.8% to 86.7%); and 60 months (from 95.0% to 94.4%). This follows the 2.0–3.4 percentage point decrease at these three milestones between the 2020 and 2023 reports.</w:t>
      </w:r>
      <w:r w:rsidRPr="0058276C">
        <w:rPr>
          <w:vertAlign w:val="superscript"/>
          <w:lang w:val="en-GB"/>
        </w:rPr>
        <w:t>14,23</w:t>
      </w:r>
      <w:r w:rsidRPr="0058276C">
        <w:rPr>
          <w:lang w:val="en-GB"/>
        </w:rPr>
        <w:t xml:space="preserve"> There is a need for specific studies to investigate the factors contributing to these decreases.</w:t>
      </w:r>
    </w:p>
    <w:p w14:paraId="7B63F667" w14:textId="77777777" w:rsidR="0058276C" w:rsidRPr="0058276C" w:rsidRDefault="0058276C" w:rsidP="0058276C">
      <w:pPr>
        <w:rPr>
          <w:lang w:val="en-GB"/>
        </w:rPr>
      </w:pPr>
      <w:r w:rsidRPr="0058276C">
        <w:rPr>
          <w:lang w:val="en-GB"/>
        </w:rPr>
        <w:t>‘On-time’ vaccination in young Aboriginal and Torres Strait Islander children (where a vaccine is received within 30 days of the recommended age) has not returned to pre-pandemic levels, with on-time coverage for the second dose of diphtheria-tetanus-pertussis (DTPa) and the first dose of measles-mumps-rubella (MMR)-containing vaccine 7.7–12.1 percentage points lower in 2024 than in 2019.</w:t>
      </w:r>
    </w:p>
    <w:p w14:paraId="44F0CA8C" w14:textId="77777777" w:rsidR="0058276C" w:rsidRPr="0058276C" w:rsidRDefault="0058276C" w:rsidP="0058276C">
      <w:pPr>
        <w:rPr>
          <w:lang w:val="en-GB"/>
        </w:rPr>
      </w:pPr>
      <w:r w:rsidRPr="0058276C">
        <w:rPr>
          <w:lang w:val="en-GB"/>
        </w:rPr>
        <w:t>Vaccination coverage in Aboriginal and Torres Strait Islander children was notably lower for vaccines/antigens due 6 months before the standard assessment milestones, compared to those with a longer period between the last dose assessed and the relevant milestone age. For example, coverage of individual vaccines/antigens due at 6 or 12 months of age with no further doses required at 18 months (meningococcal ACWY, polio and hepatitis B) was 95.1% or greater in Aboriginal and Torres Strait Islander children at 24 months in 2024, compared to 88.0–89.5% for vaccines/antigens with a dose due at 18 months of age (varicella, second dose of MMR and fourth dose of DTPa). Coverage of varicella and the second dose of MMR (usually given as the measles-mumps-rubella-varicella [MMRV] combination vaccine at 18 months) was 89.5% at 24 months in Aboriginal and Torres Strait Islander children but 97.9% at 60 months.</w:t>
      </w:r>
    </w:p>
    <w:p w14:paraId="649743E2" w14:textId="77777777" w:rsidR="0058276C" w:rsidRPr="0058276C" w:rsidRDefault="0058276C" w:rsidP="0058276C">
      <w:pPr>
        <w:rPr>
          <w:lang w:val="en-GB"/>
        </w:rPr>
      </w:pPr>
      <w:r w:rsidRPr="0058276C">
        <w:rPr>
          <w:lang w:val="en-GB"/>
        </w:rPr>
        <w:t>Coverage of meningococcal B vaccine, which was introduced onto the NIP for all Aboriginal and Torres Strait Islander children in July 2020, was higher in 2024 than 2023: namely, 83.0% versus 81.0% for the first dose; 80.9% versus 80.0% for the second dose; and 75.0% versus 71.7% for the third dose.</w:t>
      </w:r>
      <w:r w:rsidRPr="0058276C">
        <w:rPr>
          <w:vertAlign w:val="superscript"/>
          <w:lang w:val="en-GB"/>
        </w:rPr>
        <w:t>23</w:t>
      </w:r>
      <w:r w:rsidRPr="0058276C">
        <w:rPr>
          <w:lang w:val="en-GB"/>
        </w:rPr>
        <w:t xml:space="preserve"> </w:t>
      </w:r>
    </w:p>
    <w:p w14:paraId="35163668" w14:textId="752F164C" w:rsidR="00544B8C" w:rsidRDefault="0058276C" w:rsidP="00544B8C">
      <w:pPr>
        <w:rPr>
          <w:lang w:val="en-GB"/>
        </w:rPr>
      </w:pPr>
      <w:r w:rsidRPr="0058276C">
        <w:rPr>
          <w:lang w:val="en-GB"/>
        </w:rPr>
        <w:t xml:space="preserve">Influenza vaccination coverage in Aboriginal and Torres Strait Islander children aged 6–59 months was 2.1 percentage points lower in 2024 (21.0%) than in 2023 (23.1%) and was 2.0 percentage points lower in those aged 5 to 9 years (12.6% in 2024 versus 14.6% in 2023). This was despite influenza vaccination being funded under the NIP for all Aboriginal and Torres Strait Islander age groups. </w:t>
      </w:r>
      <w:r w:rsidR="00544B8C">
        <w:rPr>
          <w:lang w:val="en-GB"/>
        </w:rPr>
        <w:br w:type="page"/>
      </w:r>
    </w:p>
    <w:p w14:paraId="12E6732D" w14:textId="77777777" w:rsidR="0058276C" w:rsidRPr="0058276C" w:rsidRDefault="0058276C" w:rsidP="0058276C">
      <w:pPr>
        <w:rPr>
          <w:lang w:val="en-GB"/>
        </w:rPr>
      </w:pPr>
      <w:r w:rsidRPr="0058276C">
        <w:rPr>
          <w:lang w:val="en-GB"/>
        </w:rPr>
        <w:lastRenderedPageBreak/>
        <w:t>Coverage by 60 months of age for the second dose of hepatitis A vaccine and by 30 months of age for the fourth dose of 13vPCV – both funded under the NIP for Aboriginal and Torres Strait Islander children in four jurisdictions only (South Australia, Northern Territory, Queensland and Western Australia) – was 70.8% for hepatitis A and 78.0% for 13vPCV across those jurisdictions in December 2024. Improving uptake for both of these additional vaccines is important, but particularly so for the fourth dose of 13vPCV, as invasive pneumococcal disease notification rates are high in Aboriginal and Torres Strait Islander children.</w:t>
      </w:r>
      <w:r w:rsidRPr="0058276C">
        <w:rPr>
          <w:vertAlign w:val="superscript"/>
          <w:lang w:val="en-GB"/>
        </w:rPr>
        <w:t>40</w:t>
      </w:r>
      <w:r w:rsidRPr="0058276C">
        <w:rPr>
          <w:lang w:val="en-GB"/>
        </w:rPr>
        <w:t xml:space="preserve"> In contrast, despite relatively modest hepatitis A vaccine coverage through the targeted NIP program, hepatitis A notification rates have remained low in Aboriginal and Torres Strait Islander people of all ages since 2007.</w:t>
      </w:r>
      <w:r w:rsidRPr="0058276C">
        <w:rPr>
          <w:vertAlign w:val="superscript"/>
          <w:lang w:val="en-GB"/>
        </w:rPr>
        <w:t>40</w:t>
      </w:r>
    </w:p>
    <w:p w14:paraId="2DDD48C9" w14:textId="77777777" w:rsidR="0058276C" w:rsidRPr="0058276C" w:rsidRDefault="0058276C" w:rsidP="00544B8C">
      <w:pPr>
        <w:pStyle w:val="Heading3"/>
        <w:rPr>
          <w:lang w:val="en-GB"/>
        </w:rPr>
      </w:pPr>
      <w:r w:rsidRPr="0058276C">
        <w:rPr>
          <w:lang w:val="en-GB"/>
        </w:rPr>
        <w:t>Adolescents</w:t>
      </w:r>
    </w:p>
    <w:p w14:paraId="1D3E0CC8" w14:textId="77777777" w:rsidR="0058276C" w:rsidRPr="0058276C" w:rsidRDefault="0058276C" w:rsidP="0058276C">
      <w:pPr>
        <w:rPr>
          <w:lang w:val="en-GB"/>
        </w:rPr>
      </w:pPr>
      <w:r w:rsidRPr="0058276C">
        <w:rPr>
          <w:lang w:val="en-GB"/>
        </w:rPr>
        <w:t>Coverage of at least one dose of HPV vaccine by the fifteenth birthday was 76.7% in Aboriginal and Torres Strait Islander girls in 2024, which was 4.2 percentage points lower than in 2023; and 69.2% in boys, which was 5.8 percentage points lower. Coverage in Aboriginal and Torres Strait Islander girls and boys in 2024 was 11.1 and 13.8 percentage points lower than in 2020, respectively. Given the high rates of cervical cancer in Aboriginal and Torres Strait Islander women,</w:t>
      </w:r>
      <w:r w:rsidRPr="0058276C">
        <w:rPr>
          <w:vertAlign w:val="superscript"/>
          <w:lang w:val="en-GB"/>
        </w:rPr>
        <w:t>41</w:t>
      </w:r>
      <w:r w:rsidRPr="0058276C">
        <w:rPr>
          <w:lang w:val="en-GB"/>
        </w:rPr>
        <w:t xml:space="preserve"> investigation to delineate the factors contributing to these declines in HPV coverage is urgently needed to inform culturally appropriate strategies to increase vaccine uptake and optimise catch-up vaccination, including through settings outside school-based programs. </w:t>
      </w:r>
    </w:p>
    <w:p w14:paraId="707D0C40" w14:textId="77777777" w:rsidR="0058276C" w:rsidRPr="0058276C" w:rsidRDefault="0058276C" w:rsidP="0058276C">
      <w:pPr>
        <w:rPr>
          <w:lang w:val="en-GB"/>
        </w:rPr>
      </w:pPr>
      <w:r w:rsidRPr="0058276C">
        <w:rPr>
          <w:lang w:val="en-GB"/>
        </w:rPr>
        <w:t>Patterns of diphtheria-tetanus-pertussis vaccination coverage among Aboriginal and Torres Strait Islander adolescents were broadly similar to HPV vaccination coverage, with 79.3% of girls and 73.0% of boys turning 15 years of age in 2024 having received an adolescent dose of diphtheria-tetanus-pertussis vaccine by 31 December 2024.</w:t>
      </w:r>
    </w:p>
    <w:p w14:paraId="084BEAEA" w14:textId="77777777" w:rsidR="0058276C" w:rsidRPr="0058276C" w:rsidRDefault="0058276C" w:rsidP="0058276C">
      <w:pPr>
        <w:rPr>
          <w:lang w:val="en-GB"/>
        </w:rPr>
      </w:pPr>
      <w:r w:rsidRPr="0058276C">
        <w:rPr>
          <w:lang w:val="en-GB"/>
        </w:rPr>
        <w:t>Coverage of an adolescent dose of meningococcal ACWY vaccine in Aboriginal and Torres Strait Islander adolescents turning 16 years of age in 2024 was 52.7% in girls and 47.1% in boys. While coverage increased with age, the factors contributing to this low coverage should be investigated and addressed, given the elevated risk of meningococcal disease in Aboriginal and Torres Strait Islander adolescents.</w:t>
      </w:r>
      <w:r w:rsidRPr="0058276C">
        <w:rPr>
          <w:vertAlign w:val="superscript"/>
          <w:lang w:val="en-GB"/>
        </w:rPr>
        <w:t>40</w:t>
      </w:r>
    </w:p>
    <w:p w14:paraId="2FDC9EDD" w14:textId="4AD09162" w:rsidR="00544B8C" w:rsidRDefault="0058276C" w:rsidP="00544B8C">
      <w:pPr>
        <w:rPr>
          <w:lang w:val="en-GB"/>
        </w:rPr>
      </w:pPr>
      <w:r w:rsidRPr="0058276C">
        <w:rPr>
          <w:lang w:val="en-GB"/>
        </w:rPr>
        <w:t>Coverage for Aboriginal and Torres Strait Islander adolescents turning 15 years of age, using a composite measure comprising at least one dose of HPV vaccine and an adolescent dose of diphtheria-tetanus-pertussis vaccine, was 73.4% in 2024, down from 77.9% in 2023 and 80.1% in 2022.</w:t>
      </w:r>
      <w:r w:rsidRPr="0058276C">
        <w:rPr>
          <w:vertAlign w:val="superscript"/>
          <w:lang w:val="en-GB"/>
        </w:rPr>
        <w:t>16,23</w:t>
      </w:r>
      <w:r w:rsidRPr="0058276C">
        <w:rPr>
          <w:lang w:val="en-GB"/>
        </w:rPr>
        <w:t xml:space="preserve"> Coverage for Aboriginal and Torres Strait Islander adolescents turning 18 years of age, using a more comprehensive composite measure comprising at least one dose of HPV vaccine, an adolescent dose of diphtheria-tetanus-pertussis vaccine and an adolescent dose of meningococcal ACWY, was 61.3% in 2024, down from 63.6% in 2023 and 65.4% in 2022.</w:t>
      </w:r>
      <w:r w:rsidRPr="0058276C">
        <w:rPr>
          <w:vertAlign w:val="superscript"/>
          <w:lang w:val="en-GB"/>
        </w:rPr>
        <w:t>16,23</w:t>
      </w:r>
      <w:r w:rsidRPr="0058276C">
        <w:rPr>
          <w:lang w:val="en-GB"/>
        </w:rPr>
        <w:t xml:space="preserve"> </w:t>
      </w:r>
      <w:r w:rsidR="00544B8C">
        <w:rPr>
          <w:lang w:val="en-GB"/>
        </w:rPr>
        <w:br w:type="page"/>
      </w:r>
    </w:p>
    <w:p w14:paraId="38670F4A" w14:textId="77777777" w:rsidR="0058276C" w:rsidRPr="0058276C" w:rsidRDefault="0058276C" w:rsidP="00544B8C">
      <w:pPr>
        <w:pStyle w:val="Heading3"/>
        <w:rPr>
          <w:lang w:val="en-GB"/>
        </w:rPr>
      </w:pPr>
      <w:r w:rsidRPr="0058276C">
        <w:rPr>
          <w:lang w:val="en-GB"/>
        </w:rPr>
        <w:lastRenderedPageBreak/>
        <w:t>Adults</w:t>
      </w:r>
    </w:p>
    <w:p w14:paraId="64C24FA4" w14:textId="77777777" w:rsidR="0058276C" w:rsidRPr="0058276C" w:rsidRDefault="0058276C" w:rsidP="0058276C">
      <w:pPr>
        <w:rPr>
          <w:lang w:val="en-GB"/>
        </w:rPr>
      </w:pPr>
      <w:r w:rsidRPr="0058276C">
        <w:rPr>
          <w:lang w:val="en-GB"/>
        </w:rPr>
        <w:t xml:space="preserve">Nationally, 34.1% of NIP-eligible Aboriginal and Torres Strait Islander adults aged ≥ 65 years received at least one dose of Shingrix between 1 November 2023 and 31 December 2024, with 23.2% having received both Shingrix doses in this period. Zoster vaccination coverage, defined as the receipt (before or after inclusion of Shingrix on the NIP) of one dose of Zostavax or two doses of Shingrix given at least 4 weeks apart, was 42.2% for Aboriginal and Torres Strait Islander adults aged ≥ 65 years in 2024. This coverage is suboptimal, particularly as one in five of these vaccinated adults had only received Zostavax more than 5 years previously, after which time protection wanes significantly. This is despite Aboriginal and Torres Strait Islander people aged over 50 years being eligible for Shingrix vaccination under the NIP. Zoster vaccination coverage in NIP-eligible Aboriginal and Torres Strait Islander adults aged 50–64 years was even lower at only 8.1%. </w:t>
      </w:r>
    </w:p>
    <w:p w14:paraId="0D76248B" w14:textId="77777777" w:rsidR="0058276C" w:rsidRPr="0058276C" w:rsidRDefault="0058276C" w:rsidP="0058276C">
      <w:pPr>
        <w:rPr>
          <w:lang w:val="en-GB"/>
        </w:rPr>
      </w:pPr>
      <w:r w:rsidRPr="0058276C">
        <w:rPr>
          <w:lang w:val="en-GB"/>
        </w:rPr>
        <w:t xml:space="preserve">Coverage of an adult dose of 13vPCV for Aboriginal and Torres Strait Islander adults in 2024 was 48.7% for those turning 71 years of age in 2024, which was 5.7 percentage points higher than in 2023. It was 47.8% for those aged ≥ 70 years over the same </w:t>
      </w:r>
      <w:proofErr w:type="gramStart"/>
      <w:r w:rsidRPr="0058276C">
        <w:rPr>
          <w:lang w:val="en-GB"/>
        </w:rPr>
        <w:t>period, but</w:t>
      </w:r>
      <w:proofErr w:type="gramEnd"/>
      <w:r w:rsidRPr="0058276C">
        <w:rPr>
          <w:lang w:val="en-GB"/>
        </w:rPr>
        <w:t xml:space="preserve"> was considerably lower for those aged 50–69 years at 23.2%.</w:t>
      </w:r>
    </w:p>
    <w:p w14:paraId="0864936F" w14:textId="77777777" w:rsidR="0058276C" w:rsidRPr="0058276C" w:rsidRDefault="0058276C" w:rsidP="0058276C">
      <w:pPr>
        <w:rPr>
          <w:lang w:val="en-GB"/>
        </w:rPr>
      </w:pPr>
      <w:r w:rsidRPr="0058276C">
        <w:rPr>
          <w:lang w:val="en-GB"/>
        </w:rPr>
        <w:t>Influenza vaccination coverage in Aboriginal and Torres Strait Islander adults in 2024 was lower than in 2023 for each adult age group, decreasing from 22.3% to 20.6% in the 20–49 years age group, 42.2% to 39.0% in the 50–64 years age group and 64.1% to 61.9% in the ≥ 65 years age group. This was despite influenza vaccine being funded on the NIP for all Aboriginal and Torres Strait Islander adults because of the increased risk of severe disease. Appropriate investigations are needed to inform culturally appropriate tailored strategies to improve vaccination coverage.</w:t>
      </w:r>
    </w:p>
    <w:p w14:paraId="1578BFE0" w14:textId="77777777" w:rsidR="0058276C" w:rsidRPr="0058276C" w:rsidRDefault="0058276C" w:rsidP="0058276C">
      <w:pPr>
        <w:rPr>
          <w:lang w:val="en-GB"/>
        </w:rPr>
      </w:pPr>
      <w:r w:rsidRPr="0058276C">
        <w:rPr>
          <w:lang w:val="en-GB"/>
        </w:rPr>
        <w:t>For Aboriginal and Torres Strait Islander adults aged 50–64 and ≥ 65 years, ‘</w:t>
      </w:r>
      <w:proofErr w:type="gramStart"/>
      <w:r w:rsidRPr="0058276C">
        <w:rPr>
          <w:lang w:val="en-GB"/>
        </w:rPr>
        <w:t>up-to-date</w:t>
      </w:r>
      <w:proofErr w:type="gramEnd"/>
      <w:r w:rsidRPr="0058276C">
        <w:rPr>
          <w:lang w:val="en-GB"/>
        </w:rPr>
        <w:t>’ coverage for tetanus and diphtheria vaccination (at less than 42%) and pertussis vaccination (at less than 28%) was also suboptimal, although true coverage is likely higher.</w:t>
      </w:r>
      <w:r w:rsidRPr="0058276C">
        <w:rPr>
          <w:vertAlign w:val="superscript"/>
          <w:lang w:val="en-GB"/>
        </w:rPr>
        <w:t>36</w:t>
      </w:r>
    </w:p>
    <w:p w14:paraId="5465B0D7" w14:textId="77777777" w:rsidR="0058276C" w:rsidRPr="0058276C" w:rsidRDefault="0058276C" w:rsidP="0058276C">
      <w:pPr>
        <w:rPr>
          <w:lang w:val="en-GB"/>
        </w:rPr>
      </w:pPr>
      <w:r w:rsidRPr="0058276C">
        <w:rPr>
          <w:lang w:val="en-GB"/>
        </w:rPr>
        <w:t>Nationally, 86.8% of Aboriginal and Torres Strait Islander adults aged 18–64 years were up-to-date for COVID-19 vaccination (i.e. had ever received a dose of COVID-19 vaccine), but only 20.6% of adults aged 65–74 years (had received at least one dose in the past 12 months) and 11.0% of adults aged ≥ 75 years (had received at least one dose in the past 6 months), i.e. were up-to-date as per current recommendations.</w:t>
      </w:r>
      <w:r w:rsidRPr="0058276C">
        <w:rPr>
          <w:vertAlign w:val="superscript"/>
          <w:lang w:val="en-GB"/>
        </w:rPr>
        <w:t>31</w:t>
      </w:r>
    </w:p>
    <w:p w14:paraId="5C3E1859" w14:textId="77777777" w:rsidR="0058276C" w:rsidRPr="0058276C" w:rsidRDefault="0058276C" w:rsidP="0058276C">
      <w:pPr>
        <w:rPr>
          <w:lang w:val="en-GB"/>
        </w:rPr>
      </w:pPr>
      <w:r w:rsidRPr="0058276C">
        <w:rPr>
          <w:lang w:val="en-GB"/>
        </w:rPr>
        <w:t>In 2024, the majority of NIP, influenza and COVID-19 vaccinations in Aboriginal and Torres Strait Islander adults aged ≥ 65 years were administered in GP settings. A substantial percentage of COVID-19 vaccinations were given in pharmacy settings (28.0% in Aboriginal and Torres Strait Islander adults aged 20–64 years and 25.8% in those aged ≥ 65 years). However, less than 15% of NIP and influenza vaccinations were given in pharmacy settings. The proportion of vaccinations in Aboriginal and Torres Strait Islander adults given in Aboriginal Health settings at national level ranged from 6.3% for COVID-19 in adults aged ≥ 65 years to 17.4% for NIP vaccines (excluding influenza) in adults aged 20–64 years. However, the proportion was considerably higher in the Northern Territory than in other jurisdictions (ranging from 31.2% in adults aged ≥ 65 years for COVID-19 to 55.7% in adults aged 20–64 years for influenza). Reported percentages for Aboriginal Health settings may also be underestimated because vaccinations given by GPs working in these settings are linked to provider numbers associated with other (mainstream) practices.</w:t>
      </w:r>
    </w:p>
    <w:p w14:paraId="446AC6DD" w14:textId="5BF40433" w:rsidR="00FE2847" w:rsidRDefault="008017B6" w:rsidP="008017B6">
      <w:pPr>
        <w:pStyle w:val="Heading1"/>
      </w:pPr>
      <w:bookmarkStart w:id="80" w:name="_Toc229747093"/>
      <w:bookmarkEnd w:id="76"/>
      <w:bookmarkEnd w:id="77"/>
      <w:r>
        <w:lastRenderedPageBreak/>
        <w:t>Conclusion</w:t>
      </w:r>
      <w:r w:rsidR="00544B8C">
        <w:t>s</w:t>
      </w:r>
      <w:bookmarkEnd w:id="80"/>
    </w:p>
    <w:p w14:paraId="4F5BF017" w14:textId="54C0E621" w:rsidR="008017B6" w:rsidRPr="008017B6" w:rsidRDefault="00544B8C" w:rsidP="00544B8C">
      <w:pPr>
        <w:pStyle w:val="Normal-Opening"/>
      </w:pPr>
      <w:r w:rsidRPr="00544B8C">
        <w:rPr>
          <w:lang w:val="en-GB"/>
        </w:rPr>
        <w:t xml:space="preserve">There have been concerning and persistent downward trends in childhood and adolescent vaccination coverage in Australia since 2020. The picture for adult coverage is more mixed, though consistently suboptimal across all vaccines. National surveys of parents of young children and adults have identified a range of access and acceptance barriers likely contributing to observed declines in coverage. However, more research is required to delineate contributory factors, particularly among adolescents and Aboriginal and Torres Strait Islander peoples, to inform evidence-based and culturally appropriate strategies to increase vaccine uptake and equity of </w:t>
      </w:r>
      <w:proofErr w:type="gramStart"/>
      <w:r w:rsidRPr="00544B8C">
        <w:rPr>
          <w:lang w:val="en-GB"/>
        </w:rPr>
        <w:t>coverage, and</w:t>
      </w:r>
      <w:proofErr w:type="gramEnd"/>
      <w:r w:rsidRPr="00544B8C">
        <w:rPr>
          <w:lang w:val="en-GB"/>
        </w:rPr>
        <w:t xml:space="preserve"> optimise catch-up vaccination. The </w:t>
      </w:r>
      <w:r w:rsidRPr="00544B8C">
        <w:rPr>
          <w:i/>
          <w:iCs/>
          <w:lang w:val="en-GB"/>
        </w:rPr>
        <w:t>National Immunisation Strategy for Australia 2025–2030</w:t>
      </w:r>
      <w:r w:rsidRPr="00544B8C">
        <w:rPr>
          <w:lang w:val="en-GB"/>
        </w:rPr>
        <w:t xml:space="preserve"> provides a comprehensive framework to guide implementation of measures to close growing immunity gaps and improve population and individual protection against the wide range of vaccine-preventable diseases.</w:t>
      </w:r>
    </w:p>
    <w:p w14:paraId="15167A19" w14:textId="77777777" w:rsidR="00F216F0" w:rsidRDefault="00F216F0" w:rsidP="00F216F0">
      <w:pPr>
        <w:pStyle w:val="Heading1"/>
      </w:pPr>
      <w:bookmarkStart w:id="81" w:name="_Toc195530510"/>
      <w:bookmarkStart w:id="82" w:name="_Toc229747094"/>
      <w:bookmarkStart w:id="83" w:name="_Toc195530508"/>
      <w:r>
        <w:lastRenderedPageBreak/>
        <w:t>Acknowledgments</w:t>
      </w:r>
      <w:bookmarkEnd w:id="81"/>
      <w:bookmarkEnd w:id="82"/>
    </w:p>
    <w:p w14:paraId="1A56DF76" w14:textId="3FBB51FF" w:rsidR="00F216F0" w:rsidRPr="008017B6" w:rsidRDefault="00544B8C" w:rsidP="00544B8C">
      <w:pPr>
        <w:pStyle w:val="Normal-Opening"/>
      </w:pPr>
      <w:r w:rsidRPr="00544B8C">
        <w:rPr>
          <w:lang w:val="en-GB"/>
        </w:rPr>
        <w:t xml:space="preserve">This study was undertaken under the funding agreement between the National Centre for Immunisation Research and Surveillance and the Australian Government Department of Health, Disability and Ageing. The authors wish to acknowledge useful feedback from the NCIRS Aboriginal and Torres Strait Islander Immunisation Advisory Group regarding the layout and interpretation of Aboriginal and Torres Strait Islander coverage data </w:t>
      </w:r>
      <w:proofErr w:type="gramStart"/>
      <w:r w:rsidRPr="00544B8C">
        <w:rPr>
          <w:lang w:val="en-GB"/>
        </w:rPr>
        <w:t>and also</w:t>
      </w:r>
      <w:proofErr w:type="gramEnd"/>
      <w:r w:rsidRPr="00544B8C">
        <w:rPr>
          <w:lang w:val="en-GB"/>
        </w:rPr>
        <w:t xml:space="preserve"> state and territory immunisation program coordinators on study design and draft versions of the report. We would like to also acknowledge Annabeth Simpson for her assistance with data analysis.</w:t>
      </w:r>
    </w:p>
    <w:p w14:paraId="11C76532" w14:textId="77777777" w:rsidR="008A0736" w:rsidRDefault="008A0736" w:rsidP="008A0736">
      <w:pPr>
        <w:pStyle w:val="Heading1"/>
      </w:pPr>
      <w:bookmarkStart w:id="84" w:name="_Toc229747095"/>
      <w:r>
        <w:lastRenderedPageBreak/>
        <w:t>Author details</w:t>
      </w:r>
      <w:bookmarkEnd w:id="83"/>
      <w:bookmarkEnd w:id="84"/>
    </w:p>
    <w:p w14:paraId="0D6E88C1" w14:textId="77777777" w:rsidR="00544B8C" w:rsidRPr="00544B8C" w:rsidRDefault="00544B8C" w:rsidP="00544B8C">
      <w:pPr>
        <w:pStyle w:val="Normal-Opening"/>
        <w:rPr>
          <w:lang w:val="en-GB"/>
        </w:rPr>
      </w:pPr>
      <w:r w:rsidRPr="00544B8C">
        <w:rPr>
          <w:lang w:val="en-GB"/>
        </w:rPr>
        <w:t>Brynley Hull</w:t>
      </w:r>
    </w:p>
    <w:p w14:paraId="64810231" w14:textId="77777777" w:rsidR="00544B8C" w:rsidRPr="00544B8C" w:rsidRDefault="00544B8C" w:rsidP="00544B8C">
      <w:pPr>
        <w:rPr>
          <w:lang w:val="en-GB"/>
        </w:rPr>
      </w:pPr>
      <w:r w:rsidRPr="00544B8C">
        <w:rPr>
          <w:lang w:val="en-GB"/>
        </w:rPr>
        <w:t>Alexandra Hendry</w:t>
      </w:r>
    </w:p>
    <w:p w14:paraId="443E06D7" w14:textId="77777777" w:rsidR="00544B8C" w:rsidRPr="00544B8C" w:rsidRDefault="00544B8C" w:rsidP="00544B8C">
      <w:pPr>
        <w:rPr>
          <w:lang w:val="en-GB"/>
        </w:rPr>
      </w:pPr>
      <w:r w:rsidRPr="00544B8C">
        <w:rPr>
          <w:lang w:val="en-GB"/>
        </w:rPr>
        <w:t>Kristine Macartney</w:t>
      </w:r>
    </w:p>
    <w:p w14:paraId="1A99354F" w14:textId="77777777" w:rsidR="00544B8C" w:rsidRPr="00544B8C" w:rsidRDefault="00544B8C" w:rsidP="00544B8C">
      <w:pPr>
        <w:rPr>
          <w:lang w:val="en-GB"/>
        </w:rPr>
      </w:pPr>
      <w:r w:rsidRPr="00544B8C">
        <w:rPr>
          <w:lang w:val="en-GB"/>
        </w:rPr>
        <w:t>Frank Beard</w:t>
      </w:r>
    </w:p>
    <w:p w14:paraId="7950432F" w14:textId="77777777" w:rsidR="00423436" w:rsidRDefault="00423436" w:rsidP="00423436">
      <w:pPr>
        <w:pStyle w:val="CDICorrespondingauthor"/>
      </w:pPr>
      <w:r>
        <w:t>Corresponding author</w:t>
      </w:r>
    </w:p>
    <w:p w14:paraId="67A90DD4" w14:textId="77777777" w:rsidR="00544B8C" w:rsidRPr="00544B8C" w:rsidRDefault="00544B8C" w:rsidP="00544B8C">
      <w:pPr>
        <w:rPr>
          <w:lang w:val="en-GB"/>
        </w:rPr>
      </w:pPr>
      <w:r w:rsidRPr="00544B8C">
        <w:rPr>
          <w:lang w:val="en-GB"/>
        </w:rPr>
        <w:t>Brynley Hull</w:t>
      </w:r>
    </w:p>
    <w:p w14:paraId="5B8464AB" w14:textId="77777777" w:rsidR="00544B8C" w:rsidRPr="00544B8C" w:rsidRDefault="00544B8C" w:rsidP="00544B8C">
      <w:pPr>
        <w:rPr>
          <w:lang w:val="en-GB"/>
        </w:rPr>
      </w:pPr>
      <w:r w:rsidRPr="00544B8C">
        <w:rPr>
          <w:lang w:val="en-GB"/>
        </w:rPr>
        <w:t>National Centre for Immunisation Research and Surveillance, The Children’s Hospital at Westmead and The University of Sydney, Locked Bag 4001, Westmead, NSW 2145</w:t>
      </w:r>
    </w:p>
    <w:p w14:paraId="0116C81F" w14:textId="77777777" w:rsidR="00544B8C" w:rsidRPr="00544B8C" w:rsidRDefault="00544B8C" w:rsidP="00544B8C">
      <w:pPr>
        <w:rPr>
          <w:lang w:val="en-GB"/>
        </w:rPr>
      </w:pPr>
      <w:r w:rsidRPr="00544B8C">
        <w:rPr>
          <w:lang w:val="en-GB"/>
        </w:rPr>
        <w:t xml:space="preserve">Telephone: +61 2 9845 1435 </w:t>
      </w:r>
    </w:p>
    <w:p w14:paraId="172E55EB" w14:textId="2AB468DD" w:rsidR="008A0736" w:rsidRDefault="00544B8C" w:rsidP="00423436">
      <w:r w:rsidRPr="00544B8C">
        <w:rPr>
          <w:lang w:val="en-GB"/>
        </w:rPr>
        <w:t xml:space="preserve">Email: </w:t>
      </w:r>
      <w:hyperlink r:id="rId62" w:history="1">
        <w:r w:rsidRPr="00544B8C">
          <w:rPr>
            <w:rStyle w:val="Hyperlink"/>
            <w:lang w:val="en-GB"/>
          </w:rPr>
          <w:t>brynley.hull@health.nsw.gov.au</w:t>
        </w:r>
      </w:hyperlink>
    </w:p>
    <w:p w14:paraId="67A2C4F4" w14:textId="77777777" w:rsidR="008A0736" w:rsidRDefault="008A0736" w:rsidP="00122ADA">
      <w:pPr>
        <w:pStyle w:val="Heading1"/>
      </w:pPr>
      <w:bookmarkStart w:id="85" w:name="_Toc195530511"/>
      <w:bookmarkStart w:id="86" w:name="_Toc229747096"/>
      <w:r>
        <w:lastRenderedPageBreak/>
        <w:t>References</w:t>
      </w:r>
      <w:bookmarkEnd w:id="85"/>
      <w:bookmarkEnd w:id="86"/>
    </w:p>
    <w:p w14:paraId="1264FF78" w14:textId="5C33C4A3" w:rsidR="00CC679E" w:rsidRDefault="00CC679E" w:rsidP="006146BA">
      <w:pPr>
        <w:pStyle w:val="CDINumberedList1L1"/>
        <w:spacing w:before="360"/>
        <w:ind w:left="397" w:hanging="397"/>
      </w:pPr>
      <w:r>
        <w:t xml:space="preserve">Hull B, Deeks S, Menzies R, McIntyre P. Immunisation coverage annual report, 2007. </w:t>
      </w:r>
      <w:r w:rsidRPr="00CC679E">
        <w:rPr>
          <w:i/>
          <w:iCs/>
        </w:rPr>
        <w:t>Commun Dis Intell Q Rep</w:t>
      </w:r>
      <w:r>
        <w:t xml:space="preserve">. 2009;33(2):170–87. doi: </w:t>
      </w:r>
      <w:hyperlink r:id="rId63" w:history="1">
        <w:r w:rsidR="004854AA" w:rsidRPr="005327DA">
          <w:rPr>
            <w:rStyle w:val="Hyperlink"/>
          </w:rPr>
          <w:t>https://doi.org/10.33321/cdi.2009.33.16</w:t>
        </w:r>
      </w:hyperlink>
      <w:r>
        <w:t>.</w:t>
      </w:r>
    </w:p>
    <w:p w14:paraId="47A9596A" w14:textId="2F714690" w:rsidR="00CC679E" w:rsidRDefault="00CC679E" w:rsidP="006146BA">
      <w:pPr>
        <w:pStyle w:val="CDINumberedList1L1"/>
        <w:spacing w:before="120"/>
        <w:ind w:left="397" w:hanging="397"/>
      </w:pPr>
      <w:r>
        <w:t xml:space="preserve">Hull BP, Mahajan D, Dey A, Menzies RI, McIntyre PB. Immunisation coverage annual report, 2008. </w:t>
      </w:r>
      <w:r w:rsidRPr="00CC679E">
        <w:rPr>
          <w:i/>
          <w:iCs/>
        </w:rPr>
        <w:t>Commun Dis Intell Q Rep</w:t>
      </w:r>
      <w:r>
        <w:t>. 2010;34(3):241–58. doi:</w:t>
      </w:r>
      <w:r w:rsidR="004854AA">
        <w:t> </w:t>
      </w:r>
      <w:hyperlink r:id="rId64" w:history="1">
        <w:r w:rsidR="004854AA" w:rsidRPr="005327DA">
          <w:rPr>
            <w:rStyle w:val="Hyperlink"/>
          </w:rPr>
          <w:t>https://doi.org/10.33321/cdi.2010.34.25</w:t>
        </w:r>
      </w:hyperlink>
      <w:r>
        <w:t>.</w:t>
      </w:r>
    </w:p>
    <w:p w14:paraId="46D80189" w14:textId="55209AB4" w:rsidR="00CC679E" w:rsidRDefault="00CC679E" w:rsidP="006146BA">
      <w:pPr>
        <w:pStyle w:val="CDINumberedList1L1"/>
        <w:spacing w:before="120"/>
        <w:ind w:left="397" w:hanging="397"/>
      </w:pPr>
      <w:r>
        <w:t xml:space="preserve">Hull B, Dey A, Mahajan D, Menzies RI, McIntyre PB. Immunisation coverage annual report, 2009. </w:t>
      </w:r>
      <w:r w:rsidRPr="00CC679E">
        <w:rPr>
          <w:i/>
          <w:iCs/>
        </w:rPr>
        <w:t>Commun Dis Intell Q Rep</w:t>
      </w:r>
      <w:r>
        <w:t>. 2011;35(2):132–48. doi:</w:t>
      </w:r>
      <w:r w:rsidR="004854AA">
        <w:t> </w:t>
      </w:r>
      <w:hyperlink r:id="rId65" w:history="1">
        <w:r w:rsidR="004854AA" w:rsidRPr="005327DA">
          <w:rPr>
            <w:rStyle w:val="Hyperlink"/>
          </w:rPr>
          <w:t>https://doi.org/10.33321/cdi.2011.35.9</w:t>
        </w:r>
      </w:hyperlink>
      <w:r>
        <w:t>.</w:t>
      </w:r>
    </w:p>
    <w:p w14:paraId="67BFD04A" w14:textId="4E89FDC2" w:rsidR="00CC679E" w:rsidRDefault="00CC679E" w:rsidP="006146BA">
      <w:pPr>
        <w:pStyle w:val="CDINumberedList1L1"/>
        <w:spacing w:before="120"/>
        <w:ind w:left="397" w:hanging="397"/>
      </w:pPr>
      <w:r>
        <w:t xml:space="preserve">Hull B, Dey A, Menzies R, McIntyre P. Annual immunisation coverage report, 2010. </w:t>
      </w:r>
      <w:r w:rsidRPr="00CC679E">
        <w:rPr>
          <w:i/>
          <w:iCs/>
        </w:rPr>
        <w:t>Commun Dis Intell Q Rep</w:t>
      </w:r>
      <w:r>
        <w:t>. 2013;37(1</w:t>
      </w:r>
      <w:proofErr w:type="gramStart"/>
      <w:r>
        <w:t>):E</w:t>
      </w:r>
      <w:proofErr w:type="gramEnd"/>
      <w:r>
        <w:t xml:space="preserve">21–39. doi: </w:t>
      </w:r>
      <w:hyperlink r:id="rId66" w:history="1">
        <w:r w:rsidR="004854AA" w:rsidRPr="005327DA">
          <w:rPr>
            <w:rStyle w:val="Hyperlink"/>
          </w:rPr>
          <w:t>https://doi.org/10.33321/cdi.2013.37.2</w:t>
        </w:r>
      </w:hyperlink>
      <w:r>
        <w:t>.</w:t>
      </w:r>
    </w:p>
    <w:p w14:paraId="44A699D3" w14:textId="597C6E3F" w:rsidR="00CC679E" w:rsidRDefault="00CC679E" w:rsidP="006146BA">
      <w:pPr>
        <w:pStyle w:val="CDINumberedList1L1"/>
        <w:spacing w:before="120"/>
        <w:ind w:left="397" w:hanging="397"/>
      </w:pPr>
      <w:r>
        <w:t xml:space="preserve">Hull BP, Dey A, Menzies RI, Brotherton JM, McIntyre PB. Immunisation coverage annual report, 2011. </w:t>
      </w:r>
      <w:r w:rsidRPr="00CC679E">
        <w:rPr>
          <w:i/>
          <w:iCs/>
        </w:rPr>
        <w:t>Commun Dis Intell Q Rep</w:t>
      </w:r>
      <w:r>
        <w:t>. 2013;37(4</w:t>
      </w:r>
      <w:proofErr w:type="gramStart"/>
      <w:r>
        <w:t>):E</w:t>
      </w:r>
      <w:proofErr w:type="gramEnd"/>
      <w:r>
        <w:t>291–312. doi:</w:t>
      </w:r>
      <w:r w:rsidR="004854AA">
        <w:t> </w:t>
      </w:r>
      <w:hyperlink r:id="rId67" w:history="1">
        <w:r w:rsidR="004854AA" w:rsidRPr="005327DA">
          <w:rPr>
            <w:rStyle w:val="Hyperlink"/>
          </w:rPr>
          <w:t>https://doi.org/10.33321/cdi.2013.37.48</w:t>
        </w:r>
      </w:hyperlink>
      <w:r>
        <w:t>.</w:t>
      </w:r>
    </w:p>
    <w:p w14:paraId="4667FF8E" w14:textId="1F42647A" w:rsidR="00CC679E" w:rsidRDefault="00CC679E" w:rsidP="006146BA">
      <w:pPr>
        <w:pStyle w:val="CDINumberedList1L1"/>
        <w:spacing w:before="120"/>
        <w:ind w:left="397" w:hanging="397"/>
      </w:pPr>
      <w:r>
        <w:t xml:space="preserve">Hull BP, Dey A, Menzies RI, Brotherton JM, McIntyre PB. Immunisation coverage, 2012. </w:t>
      </w:r>
      <w:r w:rsidRPr="00CC679E">
        <w:rPr>
          <w:i/>
          <w:iCs/>
        </w:rPr>
        <w:t>Commun Dis Intell Q Rep</w:t>
      </w:r>
      <w:r>
        <w:t>. 2014;38(3</w:t>
      </w:r>
      <w:proofErr w:type="gramStart"/>
      <w:r>
        <w:t>):E</w:t>
      </w:r>
      <w:proofErr w:type="gramEnd"/>
      <w:r>
        <w:t xml:space="preserve">208–31. doi: </w:t>
      </w:r>
      <w:hyperlink r:id="rId68" w:history="1">
        <w:r w:rsidR="004854AA" w:rsidRPr="005327DA">
          <w:rPr>
            <w:rStyle w:val="Hyperlink"/>
          </w:rPr>
          <w:t>https://doi.org/10.33321/cdi.2014.38.37</w:t>
        </w:r>
      </w:hyperlink>
      <w:r>
        <w:t>.</w:t>
      </w:r>
    </w:p>
    <w:p w14:paraId="1EC3C481" w14:textId="759B74EB" w:rsidR="00CC679E" w:rsidRDefault="00CC679E" w:rsidP="006146BA">
      <w:pPr>
        <w:pStyle w:val="CDINumberedList1L1"/>
        <w:spacing w:before="120"/>
        <w:ind w:left="397" w:hanging="397"/>
      </w:pPr>
      <w:r>
        <w:t xml:space="preserve">Hull BP, Dey A, Beard FH, Menzies RI, Brotherton JM, McIntyre PB. Immunisation coverage annual report, 2013. </w:t>
      </w:r>
      <w:r w:rsidRPr="00CC679E">
        <w:rPr>
          <w:i/>
          <w:iCs/>
        </w:rPr>
        <w:t>Commun Dis Intell Q Rep</w:t>
      </w:r>
      <w:r>
        <w:t>. 2016;40(1</w:t>
      </w:r>
      <w:proofErr w:type="gramStart"/>
      <w:r>
        <w:t>):E</w:t>
      </w:r>
      <w:proofErr w:type="gramEnd"/>
      <w:r>
        <w:t>146–69. doi:</w:t>
      </w:r>
      <w:r w:rsidR="004854AA">
        <w:t> </w:t>
      </w:r>
      <w:hyperlink r:id="rId69" w:history="1">
        <w:r w:rsidR="004854AA" w:rsidRPr="005327DA">
          <w:rPr>
            <w:rStyle w:val="Hyperlink"/>
          </w:rPr>
          <w:t>https://doi.org/10.33321/cdi.2016.40.5</w:t>
        </w:r>
      </w:hyperlink>
      <w:r>
        <w:t>.</w:t>
      </w:r>
    </w:p>
    <w:p w14:paraId="57563B24" w14:textId="486C6BA3" w:rsidR="00CC679E" w:rsidRDefault="00CC679E" w:rsidP="006146BA">
      <w:pPr>
        <w:pStyle w:val="CDINumberedList1L1"/>
        <w:spacing w:before="120"/>
        <w:ind w:left="397" w:hanging="397"/>
      </w:pPr>
      <w:r>
        <w:t xml:space="preserve">Hull BP, Hendry AJ, Dey A, Beard FH, Brotherton JM, McIntyre PB. Immunisation coverage annual report, 2014. </w:t>
      </w:r>
      <w:r w:rsidRPr="00CC679E">
        <w:rPr>
          <w:i/>
          <w:iCs/>
        </w:rPr>
        <w:t>Commun Dis Intell Q Rep</w:t>
      </w:r>
      <w:r>
        <w:t>. 2017;41(1</w:t>
      </w:r>
      <w:proofErr w:type="gramStart"/>
      <w:r>
        <w:t>):E</w:t>
      </w:r>
      <w:proofErr w:type="gramEnd"/>
      <w:r>
        <w:t>68–90. doi:</w:t>
      </w:r>
      <w:r w:rsidR="004854AA">
        <w:t> </w:t>
      </w:r>
      <w:hyperlink r:id="rId70" w:history="1">
        <w:r w:rsidR="004854AA" w:rsidRPr="005327DA">
          <w:rPr>
            <w:rStyle w:val="Hyperlink"/>
          </w:rPr>
          <w:t>https://doi.org/10.33321/cdi.2017.41.10</w:t>
        </w:r>
      </w:hyperlink>
      <w:r>
        <w:t>.</w:t>
      </w:r>
    </w:p>
    <w:p w14:paraId="2227A959" w14:textId="4F6A14BA" w:rsidR="00CC679E" w:rsidRDefault="00CC679E" w:rsidP="006146BA">
      <w:pPr>
        <w:pStyle w:val="CDINumberedList1L1"/>
        <w:spacing w:before="120"/>
        <w:ind w:left="397" w:hanging="397"/>
      </w:pPr>
      <w:r>
        <w:t xml:space="preserve">Hull B, Hendry A, Dey A, Beard F, Brotherton J, McIntyre P. Immunisation coverage annual report, 2015. </w:t>
      </w:r>
      <w:r w:rsidRPr="00CC679E">
        <w:rPr>
          <w:i/>
          <w:iCs/>
        </w:rPr>
        <w:t>Commun Dis Intell (2018)</w:t>
      </w:r>
      <w:r>
        <w:t xml:space="preserve">. 2019;43. doi: </w:t>
      </w:r>
      <w:hyperlink r:id="rId71" w:history="1">
        <w:r w:rsidR="004854AA" w:rsidRPr="005327DA">
          <w:rPr>
            <w:rStyle w:val="Hyperlink"/>
          </w:rPr>
          <w:t>https://doi.org/10.33321/cdi.2019.43.11</w:t>
        </w:r>
      </w:hyperlink>
      <w:r>
        <w:t>.</w:t>
      </w:r>
    </w:p>
    <w:p w14:paraId="669889EE" w14:textId="5D31D99D" w:rsidR="00CC679E" w:rsidRDefault="00CC679E" w:rsidP="006146BA">
      <w:pPr>
        <w:pStyle w:val="CDINumberedList1L1"/>
        <w:spacing w:before="120"/>
        <w:ind w:left="397" w:hanging="397"/>
      </w:pPr>
      <w:r>
        <w:t xml:space="preserve">Hull B, Hendry A, Dey A, Beard F, Brotherton J, McIntyre P. Annual immunisation coverage report, 2016. </w:t>
      </w:r>
      <w:r w:rsidRPr="00CC679E">
        <w:rPr>
          <w:i/>
          <w:iCs/>
        </w:rPr>
        <w:t>Commun Dis Intell (2018)</w:t>
      </w:r>
      <w:r>
        <w:t xml:space="preserve">. 2019;43. doi: </w:t>
      </w:r>
      <w:hyperlink r:id="rId72" w:history="1">
        <w:r w:rsidR="004854AA" w:rsidRPr="005327DA">
          <w:rPr>
            <w:rStyle w:val="Hyperlink"/>
          </w:rPr>
          <w:t>https://doi.org/10.33321/cdi.2019.43.44</w:t>
        </w:r>
      </w:hyperlink>
      <w:r>
        <w:t>.</w:t>
      </w:r>
    </w:p>
    <w:p w14:paraId="04F05E0F" w14:textId="09274DC2" w:rsidR="00CC679E" w:rsidRDefault="00CC679E" w:rsidP="006146BA">
      <w:pPr>
        <w:pStyle w:val="CDINumberedList1L1"/>
        <w:spacing w:before="120"/>
        <w:ind w:left="397" w:hanging="397"/>
      </w:pPr>
      <w:r>
        <w:t xml:space="preserve">Hull B, Hendry A, Dey A, Brotherton J, Macartney K, Beard F. Annual Immunisation Coverage Report, 2017. </w:t>
      </w:r>
      <w:r w:rsidRPr="00CC679E">
        <w:rPr>
          <w:i/>
          <w:iCs/>
        </w:rPr>
        <w:t>Commun Dis Intell (2018)</w:t>
      </w:r>
      <w:r>
        <w:t xml:space="preserve">. 2019;43. doi: </w:t>
      </w:r>
      <w:hyperlink r:id="rId73" w:history="1">
        <w:r w:rsidR="004854AA" w:rsidRPr="005327DA">
          <w:rPr>
            <w:rStyle w:val="Hyperlink"/>
          </w:rPr>
          <w:t>https://doi.org/10.33321/cdi.2019.43.47</w:t>
        </w:r>
      </w:hyperlink>
      <w:r>
        <w:t>.</w:t>
      </w:r>
    </w:p>
    <w:p w14:paraId="14551CD3" w14:textId="27DDF324" w:rsidR="00CC679E" w:rsidRDefault="00CC679E" w:rsidP="006146BA">
      <w:pPr>
        <w:pStyle w:val="CDINumberedList1L1"/>
        <w:spacing w:before="120"/>
        <w:ind w:left="397" w:hanging="397"/>
      </w:pPr>
      <w:r>
        <w:t xml:space="preserve">Hull B, Hendry A, Dey A, McIntyre P, Macartney K, Beard F. Annual Immunisation Coverage Report, 2018. </w:t>
      </w:r>
      <w:r w:rsidRPr="00CC679E">
        <w:rPr>
          <w:i/>
          <w:iCs/>
        </w:rPr>
        <w:t>Commun Dis Intell (2018)</w:t>
      </w:r>
      <w:r>
        <w:t xml:space="preserve">. 2021;45. doi: </w:t>
      </w:r>
      <w:hyperlink r:id="rId74" w:history="1">
        <w:r w:rsidR="004854AA" w:rsidRPr="005327DA">
          <w:rPr>
            <w:rStyle w:val="Hyperlink"/>
          </w:rPr>
          <w:t>https://doi.org/10.33321/cdi.2020.45.17</w:t>
        </w:r>
      </w:hyperlink>
      <w:r>
        <w:t>.</w:t>
      </w:r>
    </w:p>
    <w:p w14:paraId="203F870C" w14:textId="0006403F" w:rsidR="00CC679E" w:rsidRDefault="00CC679E" w:rsidP="006146BA">
      <w:pPr>
        <w:pStyle w:val="CDINumberedList1L1"/>
        <w:spacing w:before="120"/>
        <w:ind w:left="397" w:hanging="397"/>
      </w:pPr>
      <w:r>
        <w:t xml:space="preserve">Hull B, Hendry A, Dey A, Macartney K, Beard F. Immunisation Coverage Annual Report, 2019. </w:t>
      </w:r>
      <w:r w:rsidRPr="00CC679E">
        <w:rPr>
          <w:i/>
          <w:iCs/>
        </w:rPr>
        <w:t>Commun Dis Intell (2018)</w:t>
      </w:r>
      <w:r>
        <w:t xml:space="preserve">. 2021;45. doi: </w:t>
      </w:r>
      <w:hyperlink r:id="rId75" w:history="1">
        <w:r w:rsidR="004854AA" w:rsidRPr="005327DA">
          <w:rPr>
            <w:rStyle w:val="Hyperlink"/>
          </w:rPr>
          <w:t>https://doi.org/10.33321/cdi.2020.45.18</w:t>
        </w:r>
      </w:hyperlink>
      <w:r>
        <w:t>.</w:t>
      </w:r>
    </w:p>
    <w:p w14:paraId="402C9A45" w14:textId="7DF5345B" w:rsidR="00CC679E" w:rsidRDefault="00CC679E" w:rsidP="006146BA">
      <w:pPr>
        <w:pStyle w:val="CDINumberedList1L1"/>
        <w:spacing w:before="120"/>
        <w:ind w:left="397" w:hanging="397"/>
      </w:pPr>
      <w:r>
        <w:t xml:space="preserve">Hull B, Hendry A, Dey A, Brotherton J, Macartney K, Beard F. Annual immunisation coverage report, 2020. </w:t>
      </w:r>
      <w:r w:rsidRPr="00CC679E">
        <w:rPr>
          <w:i/>
          <w:iCs/>
        </w:rPr>
        <w:t>Commun Dis Intell (2018)</w:t>
      </w:r>
      <w:r>
        <w:t xml:space="preserve">. 2022;46. doi: </w:t>
      </w:r>
      <w:hyperlink r:id="rId76" w:history="1">
        <w:r w:rsidR="004854AA" w:rsidRPr="005327DA">
          <w:rPr>
            <w:rStyle w:val="Hyperlink"/>
          </w:rPr>
          <w:t>https://doi.org/10.33321/cdi.2022.46.60</w:t>
        </w:r>
      </w:hyperlink>
      <w:r>
        <w:t>.</w:t>
      </w:r>
    </w:p>
    <w:p w14:paraId="0A272AC7" w14:textId="071E1F7F" w:rsidR="00CC679E" w:rsidRDefault="00CC679E" w:rsidP="006146BA">
      <w:pPr>
        <w:pStyle w:val="CDINumberedList1L1"/>
        <w:spacing w:before="120"/>
        <w:ind w:left="397" w:hanging="397"/>
      </w:pPr>
      <w:r>
        <w:t xml:space="preserve">Hull B, Hendry A, Dey A, Brotherton J, Macartney K, Beard F. Annual immunisation coverage report, 2021. </w:t>
      </w:r>
      <w:r w:rsidRPr="00CC679E">
        <w:rPr>
          <w:i/>
          <w:iCs/>
        </w:rPr>
        <w:t>Commun Dis Intell (2018)</w:t>
      </w:r>
      <w:r>
        <w:t xml:space="preserve">. 2023;47. doi: </w:t>
      </w:r>
      <w:hyperlink r:id="rId77" w:history="1">
        <w:r w:rsidR="004854AA" w:rsidRPr="005327DA">
          <w:rPr>
            <w:rStyle w:val="Hyperlink"/>
          </w:rPr>
          <w:t>https://doi.org/10.33321/cdi.2023.47.47</w:t>
        </w:r>
      </w:hyperlink>
      <w:r>
        <w:t>.</w:t>
      </w:r>
    </w:p>
    <w:p w14:paraId="1BA0C260" w14:textId="294FF528" w:rsidR="00CC679E" w:rsidRDefault="00CC679E" w:rsidP="006146BA">
      <w:pPr>
        <w:pStyle w:val="CDINumberedList1L1"/>
        <w:spacing w:before="120"/>
        <w:ind w:left="397" w:hanging="397"/>
      </w:pPr>
      <w:r>
        <w:t xml:space="preserve">Hull B, Hendry A, Dey A, Beard F. Annual Immunisation Coverage Report 2022. </w:t>
      </w:r>
      <w:r w:rsidRPr="00CC679E">
        <w:rPr>
          <w:i/>
          <w:iCs/>
        </w:rPr>
        <w:t>Commun Dis Intell (2018)</w:t>
      </w:r>
      <w:r>
        <w:t xml:space="preserve">. 2025;49. doi: </w:t>
      </w:r>
      <w:hyperlink r:id="rId78" w:history="1">
        <w:r w:rsidR="004854AA" w:rsidRPr="005327DA">
          <w:rPr>
            <w:rStyle w:val="Hyperlink"/>
          </w:rPr>
          <w:t>https://doi.org/10.33321/cdi.2025.49.023</w:t>
        </w:r>
      </w:hyperlink>
      <w:r>
        <w:t>.</w:t>
      </w:r>
    </w:p>
    <w:p w14:paraId="014DAB8E" w14:textId="5F47AFDF" w:rsidR="00CC679E" w:rsidRDefault="00CC679E" w:rsidP="006146BA">
      <w:pPr>
        <w:pStyle w:val="CDINumberedList1L1"/>
        <w:spacing w:before="120"/>
        <w:ind w:left="397" w:hanging="397"/>
      </w:pPr>
      <w:r>
        <w:lastRenderedPageBreak/>
        <w:t>Australian Government Department of Health, Disability and Ageing. Immunisation data. [Webpage.] Canberra: Australian Government Department of Health, Disability and Ageing; 4</w:t>
      </w:r>
      <w:r w:rsidR="004854AA">
        <w:t> </w:t>
      </w:r>
      <w:r>
        <w:t xml:space="preserve">March 2024. [Accessed on 1 May 2025.] Available from: </w:t>
      </w:r>
      <w:hyperlink r:id="rId79" w:history="1">
        <w:r w:rsidR="004854AA" w:rsidRPr="005327DA">
          <w:rPr>
            <w:rStyle w:val="Hyperlink"/>
          </w:rPr>
          <w:t>https://www.health.gov.au/topics/immunisation/immunisation-data</w:t>
        </w:r>
      </w:hyperlink>
      <w:r>
        <w:t>.</w:t>
      </w:r>
    </w:p>
    <w:p w14:paraId="1BBB0F6D" w14:textId="42EC3C76" w:rsidR="00CC679E" w:rsidRDefault="00CC679E" w:rsidP="006146BA">
      <w:pPr>
        <w:pStyle w:val="CDINumberedList1L1"/>
        <w:spacing w:before="120"/>
        <w:ind w:left="397" w:hanging="397"/>
      </w:pPr>
      <w:r>
        <w:t xml:space="preserve">Australian Government National Indigenous Australians Agency (NIAA). </w:t>
      </w:r>
      <w:r w:rsidRPr="00CC679E">
        <w:rPr>
          <w:i/>
          <w:iCs/>
        </w:rPr>
        <w:t>Framework for Governance of Indigenous Data</w:t>
      </w:r>
      <w:r>
        <w:t xml:space="preserve">. Canberra: NIAA; 30 May 2024. [Accessed on 29 July 2025.] Available from: </w:t>
      </w:r>
      <w:hyperlink r:id="rId80" w:history="1">
        <w:r w:rsidR="004854AA" w:rsidRPr="005327DA">
          <w:rPr>
            <w:rStyle w:val="Hyperlink"/>
          </w:rPr>
          <w:t>https://www.niaa.gov.au/resource-centre/framework-governance-indigenous-data</w:t>
        </w:r>
      </w:hyperlink>
      <w:r>
        <w:t>.</w:t>
      </w:r>
    </w:p>
    <w:p w14:paraId="724B7BD9" w14:textId="3A2A8B66" w:rsidR="00CC679E" w:rsidRDefault="00CC679E" w:rsidP="006146BA">
      <w:pPr>
        <w:pStyle w:val="CDINumberedList1L1"/>
        <w:spacing w:before="120"/>
        <w:ind w:left="397" w:hanging="397"/>
      </w:pPr>
      <w:r>
        <w:t xml:space="preserve">National Centre </w:t>
      </w:r>
      <w:proofErr w:type="gramStart"/>
      <w:r>
        <w:t>For</w:t>
      </w:r>
      <w:proofErr w:type="gramEnd"/>
      <w:r>
        <w:t xml:space="preserve"> Immunisation Research and Surveillance (NCIRS). </w:t>
      </w:r>
      <w:r w:rsidRPr="00CC679E">
        <w:rPr>
          <w:i/>
          <w:iCs/>
        </w:rPr>
        <w:t>Optimising adolescent and adult coverage rate methodologies</w:t>
      </w:r>
      <w:r>
        <w:t xml:space="preserve">. Sydney: Sydney Children’s Hospitals Network, NCIRS; 22 June 2023. [Accessed on 13 September 2023.] Available from: </w:t>
      </w:r>
      <w:hyperlink r:id="rId81" w:history="1">
        <w:r w:rsidR="004854AA" w:rsidRPr="005327DA">
          <w:rPr>
            <w:rStyle w:val="Hyperlink"/>
          </w:rPr>
          <w:t>https://ncirs.org.au/optimising-adolescent-and-adult-coverage-rate-methodologies</w:t>
        </w:r>
      </w:hyperlink>
      <w:r>
        <w:t>.</w:t>
      </w:r>
    </w:p>
    <w:p w14:paraId="54DB2276" w14:textId="64FB1FB4" w:rsidR="00CC679E" w:rsidRDefault="00CC679E" w:rsidP="006146BA">
      <w:pPr>
        <w:pStyle w:val="CDINumberedList1L1"/>
        <w:spacing w:before="120"/>
        <w:ind w:left="397" w:hanging="397"/>
      </w:pPr>
      <w:r>
        <w:t xml:space="preserve">Australian Government Department of Health, Disability and Ageing. COVID-19 vaccination rollout update. [Webpage.] Canberra: Australian Government Department of Health, Disability and Ageing; 11 July 2025. [Accessed on 9 October 2025.] Available from: </w:t>
      </w:r>
      <w:hyperlink r:id="rId82" w:anchor="2024" w:history="1">
        <w:r w:rsidR="004854AA" w:rsidRPr="005327DA">
          <w:rPr>
            <w:rStyle w:val="Hyperlink"/>
          </w:rPr>
          <w:t>https://www.health.gov.au/resources/collections/covid-19-vaccination-rollout-update#2024</w:t>
        </w:r>
      </w:hyperlink>
      <w:r>
        <w:t>.</w:t>
      </w:r>
    </w:p>
    <w:p w14:paraId="75C5FD61" w14:textId="6B203DDB" w:rsidR="00CC679E" w:rsidRDefault="00CC679E" w:rsidP="006146BA">
      <w:pPr>
        <w:pStyle w:val="CDINumberedList1L1"/>
        <w:spacing w:before="120"/>
        <w:ind w:left="397" w:hanging="397"/>
      </w:pPr>
      <w:r>
        <w:t xml:space="preserve">Interim Australian Centre for Disease Control. </w:t>
      </w:r>
      <w:r w:rsidRPr="00CC679E">
        <w:rPr>
          <w:i/>
          <w:iCs/>
        </w:rPr>
        <w:t>National Immunisation Strategy for Australia 2025–2030</w:t>
      </w:r>
      <w:r>
        <w:t xml:space="preserve">. Canberra: Australian Government Department of Health, Disability and Ageing, Interim Australian Centre for Disease Control; 12 June 2025. [Accessed on 9 July 2025.] Available from: </w:t>
      </w:r>
      <w:hyperlink r:id="rId83" w:history="1">
        <w:r w:rsidR="004854AA" w:rsidRPr="005327DA">
          <w:rPr>
            <w:rStyle w:val="Hyperlink"/>
          </w:rPr>
          <w:t>https://www.health.gov.au/sites/default/files/2025-06/national-immunisation-strategy-for-australia-2025-2030_0.pdf</w:t>
        </w:r>
      </w:hyperlink>
      <w:r>
        <w:t>.</w:t>
      </w:r>
    </w:p>
    <w:p w14:paraId="47965D63" w14:textId="17171A9F" w:rsidR="00CC679E" w:rsidRDefault="00CC679E" w:rsidP="006146BA">
      <w:pPr>
        <w:pStyle w:val="CDINumberedList1L1"/>
        <w:spacing w:before="120"/>
        <w:ind w:left="397" w:hanging="397"/>
      </w:pPr>
      <w:r>
        <w:t xml:space="preserve">World Health Organization (WHO). </w:t>
      </w:r>
      <w:r w:rsidRPr="00CC679E">
        <w:rPr>
          <w:i/>
          <w:iCs/>
        </w:rPr>
        <w:t>Immunization Agenda 2030: A global strategy to leave no one behind</w:t>
      </w:r>
      <w:r>
        <w:t xml:space="preserve">. Geneva: WHO; 1 April 2020. [Accessed on 19 September 2023.] Available from: </w:t>
      </w:r>
      <w:hyperlink r:id="rId84" w:history="1">
        <w:r w:rsidR="004854AA" w:rsidRPr="005327DA">
          <w:rPr>
            <w:rStyle w:val="Hyperlink"/>
          </w:rPr>
          <w:t>https://www.who.int/teams/immunization-vaccines-and-biologicals/strategies/ia2030</w:t>
        </w:r>
      </w:hyperlink>
      <w:r>
        <w:t>.</w:t>
      </w:r>
    </w:p>
    <w:p w14:paraId="6E896F36" w14:textId="3A32886D" w:rsidR="00CC679E" w:rsidRDefault="00CC679E" w:rsidP="006146BA">
      <w:pPr>
        <w:pStyle w:val="CDINumberedList1L1"/>
        <w:spacing w:before="120"/>
        <w:ind w:left="397" w:hanging="397"/>
      </w:pPr>
      <w:r>
        <w:t xml:space="preserve">Hull B, Hendry A, Macartney K, Beard F. Annual Immunisation Coverage Report 2023. </w:t>
      </w:r>
      <w:r w:rsidRPr="00CC679E">
        <w:rPr>
          <w:i/>
          <w:iCs/>
        </w:rPr>
        <w:t>Commun Dis Intell (2018)</w:t>
      </w:r>
      <w:r>
        <w:t xml:space="preserve">. 2026;50. doi: </w:t>
      </w:r>
      <w:hyperlink r:id="rId85" w:history="1">
        <w:r w:rsidR="004854AA" w:rsidRPr="005327DA">
          <w:rPr>
            <w:rStyle w:val="Hyperlink"/>
          </w:rPr>
          <w:t>https://doi.org/10.33321/cdi.2026.50.001</w:t>
        </w:r>
      </w:hyperlink>
      <w:r>
        <w:t>.</w:t>
      </w:r>
    </w:p>
    <w:p w14:paraId="297C5910" w14:textId="3C9362BB" w:rsidR="00CC679E" w:rsidRDefault="00CC679E" w:rsidP="006146BA">
      <w:pPr>
        <w:pStyle w:val="CDINumberedList1L1"/>
        <w:spacing w:before="120"/>
        <w:ind w:left="397" w:hanging="397"/>
      </w:pPr>
      <w:proofErr w:type="spellStart"/>
      <w:r>
        <w:t>Bolsewicz</w:t>
      </w:r>
      <w:proofErr w:type="spellEnd"/>
      <w:r>
        <w:t xml:space="preserve"> KT, Steffens MS, King C, Abdi I, Bullivant B, Beard F. A qualitative study on COVID-19 pandemic impacts on parental attitudes and intentions for routine adolescent vaccinations: the role of trust. </w:t>
      </w:r>
      <w:r w:rsidRPr="00CC679E">
        <w:rPr>
          <w:i/>
          <w:iCs/>
        </w:rPr>
        <w:t>Vaccine</w:t>
      </w:r>
      <w:r>
        <w:t xml:space="preserve">. 2023;41(28):4138–43. doi: </w:t>
      </w:r>
      <w:hyperlink r:id="rId86" w:history="1">
        <w:r w:rsidR="004854AA" w:rsidRPr="005327DA">
          <w:rPr>
            <w:rStyle w:val="Hyperlink"/>
          </w:rPr>
          <w:t>https://doi.org/10.1016/j.vaccine.2023.05.037</w:t>
        </w:r>
      </w:hyperlink>
      <w:r>
        <w:t>.</w:t>
      </w:r>
    </w:p>
    <w:p w14:paraId="22718AC3" w14:textId="3715F2F4" w:rsidR="00CC679E" w:rsidRDefault="00CC679E" w:rsidP="006146BA">
      <w:pPr>
        <w:pStyle w:val="CDINumberedList1L1"/>
        <w:spacing w:before="120"/>
        <w:ind w:left="397" w:hanging="397"/>
      </w:pPr>
      <w:r>
        <w:t xml:space="preserve">Wolstenholme A, Smith C. </w:t>
      </w:r>
      <w:r w:rsidRPr="00CC679E">
        <w:rPr>
          <w:i/>
          <w:iCs/>
        </w:rPr>
        <w:t>Community Attitude Research on Childhood Immunisation: Research Report</w:t>
      </w:r>
      <w:r>
        <w:t xml:space="preserve">. Canberra: Australian Government Department of Health, Disability and Ageing; April 2022. [Accessed on 6 August 2024.] Available from: </w:t>
      </w:r>
      <w:hyperlink r:id="rId87" w:history="1">
        <w:r w:rsidR="004854AA" w:rsidRPr="005327DA">
          <w:rPr>
            <w:rStyle w:val="Hyperlink"/>
          </w:rPr>
          <w:t>https://www.health.gov.au/sites/default/files/documents/2022/09/community-attitude-research-on-childhood-vaccination-2022-research-report.pdf</w:t>
        </w:r>
      </w:hyperlink>
      <w:r>
        <w:t>.</w:t>
      </w:r>
    </w:p>
    <w:p w14:paraId="78E52D68" w14:textId="03757BC3" w:rsidR="00CC679E" w:rsidRDefault="00CC679E" w:rsidP="006146BA">
      <w:pPr>
        <w:pStyle w:val="CDINumberedList1L1"/>
        <w:spacing w:before="120"/>
        <w:ind w:left="397" w:hanging="397"/>
      </w:pPr>
      <w:r>
        <w:t xml:space="preserve">Kaufman J, </w:t>
      </w:r>
      <w:proofErr w:type="spellStart"/>
      <w:r>
        <w:t>Hoq</w:t>
      </w:r>
      <w:proofErr w:type="spellEnd"/>
      <w:r>
        <w:t xml:space="preserve"> M, Rhodes AL, Measey MA, </w:t>
      </w:r>
      <w:proofErr w:type="spellStart"/>
      <w:r>
        <w:t>Danchin</w:t>
      </w:r>
      <w:proofErr w:type="spellEnd"/>
      <w:r>
        <w:t xml:space="preserve"> MH. Misperceptions about routine childhood vaccination among parents in Australia, before and after the COVID-19 pandemic: a cross-sectional survey study. </w:t>
      </w:r>
      <w:r w:rsidRPr="00CC679E">
        <w:rPr>
          <w:i/>
          <w:iCs/>
        </w:rPr>
        <w:t>Med J Aust</w:t>
      </w:r>
      <w:r>
        <w:t>. 2024;220(10):530–2. doi:</w:t>
      </w:r>
      <w:r w:rsidR="004854AA">
        <w:t> </w:t>
      </w:r>
      <w:hyperlink r:id="rId88" w:history="1">
        <w:r w:rsidR="004854AA" w:rsidRPr="005327DA">
          <w:rPr>
            <w:rStyle w:val="Hyperlink"/>
          </w:rPr>
          <w:t>https://doi.org/10.5694/mja2.52304</w:t>
        </w:r>
      </w:hyperlink>
      <w:r>
        <w:t>.</w:t>
      </w:r>
    </w:p>
    <w:p w14:paraId="0B0BF56E" w14:textId="09CB248D" w:rsidR="00CC679E" w:rsidRDefault="00CC679E" w:rsidP="006146BA">
      <w:pPr>
        <w:pStyle w:val="CDINumberedList1L1"/>
        <w:spacing w:before="120"/>
        <w:ind w:left="397" w:hanging="397"/>
      </w:pPr>
      <w:r>
        <w:t xml:space="preserve">Australian Government Department of Health, Disability and Ageing. </w:t>
      </w:r>
      <w:r w:rsidRPr="00CC679E">
        <w:rPr>
          <w:i/>
          <w:iCs/>
        </w:rPr>
        <w:t>Strengthening Medicare Taskforce Report</w:t>
      </w:r>
      <w:r>
        <w:t xml:space="preserve">. Canberra: Australian Government Department of Health, Disability and Ageing; December 2022. [Accessed on 6 August 2024.] Available from: </w:t>
      </w:r>
      <w:hyperlink r:id="rId89" w:history="1">
        <w:r w:rsidR="004854AA" w:rsidRPr="005327DA">
          <w:rPr>
            <w:rStyle w:val="Hyperlink"/>
          </w:rPr>
          <w:t>https://www.health.gov.au/resources/publications/strengthening-medicare-taskforce-report</w:t>
        </w:r>
      </w:hyperlink>
      <w:r>
        <w:t>.</w:t>
      </w:r>
    </w:p>
    <w:p w14:paraId="64D3402B" w14:textId="5E11D804" w:rsidR="00CC679E" w:rsidRDefault="00CC679E" w:rsidP="006146BA">
      <w:pPr>
        <w:pStyle w:val="CDINumberedList1L1"/>
        <w:spacing w:before="120"/>
        <w:ind w:left="397" w:hanging="397"/>
      </w:pPr>
      <w:r>
        <w:lastRenderedPageBreak/>
        <w:t xml:space="preserve">United Nations Children’s Fund UNICEF). </w:t>
      </w:r>
      <w:r w:rsidRPr="00CC679E">
        <w:rPr>
          <w:i/>
          <w:iCs/>
        </w:rPr>
        <w:t>The State of the World’s Children 2023: For every child, vaccination</w:t>
      </w:r>
      <w:r>
        <w:t xml:space="preserve">. Florence: UNICEF; April 2023. Available from: </w:t>
      </w:r>
      <w:hyperlink r:id="rId90" w:history="1">
        <w:r w:rsidR="004854AA" w:rsidRPr="005327DA">
          <w:rPr>
            <w:rStyle w:val="Hyperlink"/>
          </w:rPr>
          <w:t>https://www.unicef.org/media/108161/file/SOWC-2023-full-report-English.pdf</w:t>
        </w:r>
      </w:hyperlink>
      <w:r>
        <w:t>.</w:t>
      </w:r>
    </w:p>
    <w:p w14:paraId="1751AF34" w14:textId="440485FC" w:rsidR="00CC679E" w:rsidRDefault="00CC679E" w:rsidP="006146BA">
      <w:pPr>
        <w:pStyle w:val="CDINumberedList1L1"/>
        <w:spacing w:before="120"/>
        <w:ind w:left="397" w:hanging="397"/>
      </w:pPr>
      <w:r>
        <w:t xml:space="preserve">NCIRS. Childhood vaccination insights: understanding the barriers to vaccine uptake among children in Australia. [Webpage.] Sydney: Sydney Children’s Hospitals Network, NCIRS; 2025. [Accessed on 10 July 2025.] Available from: </w:t>
      </w:r>
      <w:hyperlink r:id="rId91" w:history="1">
        <w:r w:rsidR="004854AA" w:rsidRPr="005327DA">
          <w:rPr>
            <w:rStyle w:val="Hyperlink"/>
          </w:rPr>
          <w:t>https://ncirs.org.au/childhood-vaccination-insights/childhood-vaccination-barriers-australia-key-findings-summary</w:t>
        </w:r>
      </w:hyperlink>
      <w:r>
        <w:t>.</w:t>
      </w:r>
    </w:p>
    <w:p w14:paraId="33BB21DA" w14:textId="386AF8DC" w:rsidR="00CC679E" w:rsidRDefault="00CC679E" w:rsidP="006146BA">
      <w:pPr>
        <w:pStyle w:val="CDINumberedList1L1"/>
        <w:spacing w:before="120"/>
        <w:ind w:left="397" w:hanging="397"/>
      </w:pPr>
      <w:proofErr w:type="spellStart"/>
      <w:r>
        <w:t>Mpabalwani</w:t>
      </w:r>
      <w:proofErr w:type="spellEnd"/>
      <w:r>
        <w:t xml:space="preserve"> E, Ippolito G, Asogun D, </w:t>
      </w:r>
      <w:proofErr w:type="spellStart"/>
      <w:r>
        <w:t>Aklillu</w:t>
      </w:r>
      <w:proofErr w:type="spellEnd"/>
      <w:r>
        <w:t xml:space="preserve"> E, </w:t>
      </w:r>
      <w:proofErr w:type="spellStart"/>
      <w:r>
        <w:t>Maeurer</w:t>
      </w:r>
      <w:proofErr w:type="spellEnd"/>
      <w:r>
        <w:t xml:space="preserve"> M, Shan Lee S et al. Global resurgence of measles: turning the tide through a bold agenda for prevention and control. </w:t>
      </w:r>
      <w:r w:rsidRPr="00CC679E">
        <w:rPr>
          <w:i/>
          <w:iCs/>
        </w:rPr>
        <w:t>Int J Infect Dis</w:t>
      </w:r>
      <w:r>
        <w:t xml:space="preserve">. </w:t>
      </w:r>
      <w:proofErr w:type="gramStart"/>
      <w:r>
        <w:t>2025;155:107901</w:t>
      </w:r>
      <w:proofErr w:type="gramEnd"/>
      <w:r>
        <w:t xml:space="preserve">. doi: </w:t>
      </w:r>
      <w:hyperlink r:id="rId92" w:history="1">
        <w:r w:rsidR="004854AA" w:rsidRPr="005327DA">
          <w:rPr>
            <w:rStyle w:val="Hyperlink"/>
          </w:rPr>
          <w:t>https://doi.org/10.1016/j.ijid.2025.107901</w:t>
        </w:r>
      </w:hyperlink>
      <w:r>
        <w:t>.</w:t>
      </w:r>
    </w:p>
    <w:p w14:paraId="2D0E785F" w14:textId="0A90E7E0" w:rsidR="00CC679E" w:rsidRDefault="00CC679E" w:rsidP="006146BA">
      <w:pPr>
        <w:pStyle w:val="CDINumberedList1L1"/>
        <w:spacing w:before="120"/>
        <w:ind w:left="397" w:hanging="397"/>
      </w:pPr>
      <w:r>
        <w:t xml:space="preserve">Australian Technical Advisory Group on Immunisation (ATAGI). Australian Immunisation Handbook. [Website.] Canberra: Australian Government Department of Health; 2018. Available from: </w:t>
      </w:r>
      <w:hyperlink r:id="rId93" w:history="1">
        <w:r w:rsidR="004854AA" w:rsidRPr="005327DA">
          <w:rPr>
            <w:rStyle w:val="Hyperlink"/>
          </w:rPr>
          <w:t>https://immunisationhandbook.health.gov.au/</w:t>
        </w:r>
      </w:hyperlink>
      <w:r>
        <w:t>.</w:t>
      </w:r>
    </w:p>
    <w:p w14:paraId="1F2C95A0" w14:textId="7091026D" w:rsidR="00CC679E" w:rsidRDefault="00CC679E" w:rsidP="006146BA">
      <w:pPr>
        <w:pStyle w:val="CDINumberedList1L1"/>
        <w:spacing w:before="120"/>
        <w:ind w:left="397" w:hanging="397"/>
      </w:pPr>
      <w:r>
        <w:t xml:space="preserve">Steffens MS, Kaufman J, </w:t>
      </w:r>
      <w:proofErr w:type="spellStart"/>
      <w:r>
        <w:t>Bolsewicz</w:t>
      </w:r>
      <w:proofErr w:type="spellEnd"/>
      <w:r>
        <w:t xml:space="preserve"> KT, Vidmar S, Christou-</w:t>
      </w:r>
      <w:proofErr w:type="spellStart"/>
      <w:r>
        <w:t>Ergos</w:t>
      </w:r>
      <w:proofErr w:type="spellEnd"/>
      <w:r>
        <w:t xml:space="preserve"> M, </w:t>
      </w:r>
      <w:proofErr w:type="spellStart"/>
      <w:r>
        <w:t>Sabahelzain</w:t>
      </w:r>
      <w:proofErr w:type="spellEnd"/>
      <w:r>
        <w:t xml:space="preserve"> MM et al. Childhood influenza vaccination is not a priority for parents: a national, cross-sectional survey of barriers to childhood influenza vaccination in Australia. </w:t>
      </w:r>
      <w:r w:rsidRPr="00CC679E">
        <w:rPr>
          <w:i/>
          <w:iCs/>
        </w:rPr>
        <w:t>Vaccines (Basel)</w:t>
      </w:r>
      <w:r>
        <w:t xml:space="preserve">. 2025;13(5):540. doi: </w:t>
      </w:r>
      <w:hyperlink r:id="rId94" w:history="1">
        <w:r w:rsidR="004854AA" w:rsidRPr="005327DA">
          <w:rPr>
            <w:rStyle w:val="Hyperlink"/>
          </w:rPr>
          <w:t>https://doi.org/10.3390/vaccines13050540</w:t>
        </w:r>
      </w:hyperlink>
      <w:r>
        <w:t>.</w:t>
      </w:r>
    </w:p>
    <w:p w14:paraId="0C74EF0C" w14:textId="5B44A6DE" w:rsidR="00CC679E" w:rsidRDefault="00CC679E" w:rsidP="006146BA">
      <w:pPr>
        <w:pStyle w:val="CDINumberedList1L1"/>
        <w:spacing w:before="120"/>
        <w:ind w:left="397" w:hanging="397"/>
      </w:pPr>
      <w:r>
        <w:t xml:space="preserve">Australian Centre for the Prevention of Cervical Cancer. </w:t>
      </w:r>
      <w:r w:rsidRPr="00CC679E">
        <w:rPr>
          <w:i/>
          <w:iCs/>
        </w:rPr>
        <w:t>National Strategy for the Elimination of Cervical Cancer in Australia</w:t>
      </w:r>
      <w:r>
        <w:t xml:space="preserve">. Canberra: Australian Government Department of Health, Disability and Ageing; 17 November 2023. [Accessed on 6 August 2024.] Available from: </w:t>
      </w:r>
      <w:hyperlink r:id="rId95" w:history="1">
        <w:r w:rsidR="004854AA" w:rsidRPr="005327DA">
          <w:rPr>
            <w:rStyle w:val="Hyperlink"/>
          </w:rPr>
          <w:t>https://www.health.gov.au/resources/publications/national-strategy-for-the-elimination-of-cervical-cancer-in-australia</w:t>
        </w:r>
      </w:hyperlink>
      <w:r>
        <w:t>.</w:t>
      </w:r>
    </w:p>
    <w:p w14:paraId="7D03639E" w14:textId="7B954504" w:rsidR="00CC679E" w:rsidRDefault="00CC679E" w:rsidP="006146BA">
      <w:pPr>
        <w:pStyle w:val="CDINumberedList1L1"/>
        <w:spacing w:before="120"/>
        <w:ind w:left="397" w:hanging="397"/>
      </w:pPr>
      <w:r>
        <w:t>Christou-</w:t>
      </w:r>
      <w:proofErr w:type="spellStart"/>
      <w:r>
        <w:t>Ergos</w:t>
      </w:r>
      <w:proofErr w:type="spellEnd"/>
      <w:r>
        <w:t xml:space="preserve"> M, </w:t>
      </w:r>
      <w:proofErr w:type="spellStart"/>
      <w:r>
        <w:t>Sabahelzain</w:t>
      </w:r>
      <w:proofErr w:type="spellEnd"/>
      <w:r>
        <w:t xml:space="preserve"> MM, Steffens M, Kaufman J, </w:t>
      </w:r>
      <w:proofErr w:type="spellStart"/>
      <w:r>
        <w:t>Bolsewicz</w:t>
      </w:r>
      <w:proofErr w:type="spellEnd"/>
      <w:r>
        <w:t xml:space="preserve"> KT, </w:t>
      </w:r>
      <w:proofErr w:type="spellStart"/>
      <w:r>
        <w:t>Danchin</w:t>
      </w:r>
      <w:proofErr w:type="spellEnd"/>
      <w:r>
        <w:t xml:space="preserve"> M et al. The drivers of influenza vaccination in adults: insights from a national Australian survey. </w:t>
      </w:r>
      <w:r w:rsidRPr="00CC679E">
        <w:rPr>
          <w:i/>
          <w:iCs/>
        </w:rPr>
        <w:t>Vaccine: X</w:t>
      </w:r>
      <w:r>
        <w:t xml:space="preserve">. </w:t>
      </w:r>
      <w:proofErr w:type="gramStart"/>
      <w:r>
        <w:t>2025;25:100683</w:t>
      </w:r>
      <w:proofErr w:type="gramEnd"/>
      <w:r>
        <w:t xml:space="preserve">. doi: </w:t>
      </w:r>
      <w:hyperlink r:id="rId96" w:history="1">
        <w:r w:rsidR="004854AA" w:rsidRPr="005327DA">
          <w:rPr>
            <w:rStyle w:val="Hyperlink"/>
          </w:rPr>
          <w:t>https://doi.org/10.1016/j.jvacx.2025.100683</w:t>
        </w:r>
      </w:hyperlink>
      <w:r>
        <w:t>.</w:t>
      </w:r>
    </w:p>
    <w:p w14:paraId="06119073" w14:textId="1C7BF0E0" w:rsidR="00CC679E" w:rsidRDefault="00CC679E" w:rsidP="006146BA">
      <w:pPr>
        <w:pStyle w:val="CDINumberedList1L1"/>
        <w:spacing w:before="120"/>
        <w:ind w:left="397" w:hanging="397"/>
      </w:pPr>
      <w:r>
        <w:t xml:space="preserve">Australian Government Department of Health, Disability and Ageing. Building a stronger Australian Immunisation Register. [Media release.] Canberra: Australian Government Department of Health, Disability and Ageing; 5 February 2021. [Accessed on 9 September 2021.] Available from: </w:t>
      </w:r>
      <w:hyperlink r:id="rId97" w:history="1">
        <w:r w:rsidR="004854AA" w:rsidRPr="005327DA">
          <w:rPr>
            <w:rStyle w:val="Hyperlink"/>
          </w:rPr>
          <w:t>https://www.health.gov.au/ministers/the-hon-greg-hunt-mp/media/building-a-stronger-australian-immunisation-register</w:t>
        </w:r>
      </w:hyperlink>
      <w:r>
        <w:t>.</w:t>
      </w:r>
    </w:p>
    <w:p w14:paraId="6ADF3C8E" w14:textId="1C6DC566" w:rsidR="00CC679E" w:rsidRDefault="00CC679E" w:rsidP="006146BA">
      <w:pPr>
        <w:pStyle w:val="CDINumberedList1L1"/>
        <w:spacing w:before="120"/>
        <w:ind w:left="397" w:hanging="397"/>
      </w:pPr>
      <w:r>
        <w:t xml:space="preserve">Hendry AJ, Quinn HE, Macartney K, Beard FH. Tetanus, pertussis, and diphtheria vaccination coverage in older adults, Australia, 2023: analysis of Australian Immunisation Register data. </w:t>
      </w:r>
      <w:r w:rsidRPr="00CC679E">
        <w:rPr>
          <w:i/>
          <w:iCs/>
        </w:rPr>
        <w:t>Med J Aust</w:t>
      </w:r>
      <w:r>
        <w:t xml:space="preserve">. 2024;221(4):224–5. doi: </w:t>
      </w:r>
      <w:hyperlink r:id="rId98" w:history="1">
        <w:r w:rsidR="004854AA" w:rsidRPr="005327DA">
          <w:rPr>
            <w:rStyle w:val="Hyperlink"/>
          </w:rPr>
          <w:t>https://doi.org/10.5694/mja2.52389</w:t>
        </w:r>
      </w:hyperlink>
      <w:r>
        <w:t>.</w:t>
      </w:r>
    </w:p>
    <w:p w14:paraId="1122F6F2" w14:textId="72B027FE" w:rsidR="00CC679E" w:rsidRDefault="00CC679E" w:rsidP="006146BA">
      <w:pPr>
        <w:pStyle w:val="CDINumberedList1L1"/>
        <w:spacing w:before="120"/>
        <w:ind w:left="397" w:hanging="397"/>
      </w:pPr>
      <w:r>
        <w:t xml:space="preserve">Hull B, Hendry A, Dey A, Macartney K, McIntyre P, Beard F. </w:t>
      </w:r>
      <w:r w:rsidRPr="00CC679E">
        <w:rPr>
          <w:i/>
          <w:iCs/>
        </w:rPr>
        <w:t>Exploratory analysis of the first 2 years of adult vaccination data recorded on AIR</w:t>
      </w:r>
      <w:r>
        <w:t xml:space="preserve">. Sydney: Sydney Children’s Hospitals Network, NCIRS; November 2019. [Accessed on 24 June 2020.] Available from: </w:t>
      </w:r>
      <w:hyperlink r:id="rId99" w:history="1">
        <w:r w:rsidR="004854AA" w:rsidRPr="005327DA">
          <w:rPr>
            <w:rStyle w:val="Hyperlink"/>
          </w:rPr>
          <w:t>http://ncirs.org.au/sites/default/files/2019-12/Analysis%20of%20adult%20vaccination%20data%20on%20AIR_Nov%202019.pdf</w:t>
        </w:r>
      </w:hyperlink>
      <w:r>
        <w:t>.</w:t>
      </w:r>
    </w:p>
    <w:p w14:paraId="05685000" w14:textId="3343E51A" w:rsidR="00CC679E" w:rsidRDefault="00CC679E" w:rsidP="006146BA">
      <w:pPr>
        <w:pStyle w:val="CDINumberedList1L1"/>
        <w:spacing w:before="120"/>
        <w:ind w:left="397" w:hanging="397"/>
      </w:pPr>
      <w:r>
        <w:t xml:space="preserve">Hull BP, Hendry A, Beard F, Dey A. The Australian Immunisation Register (AIR): insights from working with AIR data. </w:t>
      </w:r>
      <w:r w:rsidRPr="00CC679E">
        <w:rPr>
          <w:i/>
          <w:iCs/>
        </w:rPr>
        <w:t>Health Inf Manag</w:t>
      </w:r>
      <w:r>
        <w:t>. 2025:18333583251343479. doi:</w:t>
      </w:r>
      <w:r w:rsidR="004854AA">
        <w:t> </w:t>
      </w:r>
      <w:hyperlink r:id="rId100" w:history="1">
        <w:r w:rsidR="004854AA" w:rsidRPr="005327DA">
          <w:rPr>
            <w:rStyle w:val="Hyperlink"/>
          </w:rPr>
          <w:t>https://doi.org/10.1177/18333583251343479</w:t>
        </w:r>
      </w:hyperlink>
      <w:r>
        <w:t>.</w:t>
      </w:r>
    </w:p>
    <w:p w14:paraId="0DD1B851" w14:textId="137083CE" w:rsidR="00CC679E" w:rsidRDefault="00CC679E" w:rsidP="006146BA">
      <w:pPr>
        <w:pStyle w:val="CDINumberedList1L1"/>
        <w:spacing w:before="120"/>
        <w:ind w:left="397" w:hanging="397"/>
      </w:pPr>
      <w:r>
        <w:lastRenderedPageBreak/>
        <w:t xml:space="preserve">Australian Government Department of Health, Disability and Ageing. Launch of the National Immunisation Program Vaccinations in Pharmacy (NIPVIP) Program. [Internet.] Canberra: Australian Government Department of Health, Disability and Ageing; 22 December 2023. [Accessed on 2 July 2025.] Available from: </w:t>
      </w:r>
      <w:hyperlink r:id="rId101" w:history="1">
        <w:r w:rsidR="006146BA" w:rsidRPr="005327DA">
          <w:rPr>
            <w:rStyle w:val="Hyperlink"/>
          </w:rPr>
          <w:t>https://www.health.gov.au/news/launch-of-the-national-immunisation-program-vaccinations-in-pharmacy-nipvip-program</w:t>
        </w:r>
      </w:hyperlink>
      <w:r w:rsidR="006146BA">
        <w:t>.</w:t>
      </w:r>
    </w:p>
    <w:p w14:paraId="4198A443" w14:textId="11BC4428" w:rsidR="00CC679E" w:rsidRDefault="00CC679E" w:rsidP="006146BA">
      <w:pPr>
        <w:pStyle w:val="CDINumberedList1L1"/>
        <w:spacing w:before="120"/>
        <w:ind w:left="397" w:hanging="397"/>
      </w:pPr>
      <w:r>
        <w:t xml:space="preserve">Jackson J, Sonneveld N, Rashid H, </w:t>
      </w:r>
      <w:proofErr w:type="spellStart"/>
      <w:r>
        <w:t>Karpish</w:t>
      </w:r>
      <w:proofErr w:type="spellEnd"/>
      <w:r>
        <w:t xml:space="preserve"> L, Wallace S, Whop L et al. Vaccine preventable diseases and vaccination coverage in Aboriginal and Torres Strait Islander people, Australia, 2016–2019. </w:t>
      </w:r>
      <w:r w:rsidRPr="00CC679E">
        <w:rPr>
          <w:i/>
          <w:iCs/>
        </w:rPr>
        <w:t>Commun Dis Intell (2018)</w:t>
      </w:r>
      <w:r>
        <w:t xml:space="preserve">. 2023;47. doi: </w:t>
      </w:r>
      <w:hyperlink r:id="rId102" w:history="1">
        <w:r w:rsidR="004854AA" w:rsidRPr="005327DA">
          <w:rPr>
            <w:rStyle w:val="Hyperlink"/>
          </w:rPr>
          <w:t>https://doi.org/10.33321/cdi.2023.47.32</w:t>
        </w:r>
      </w:hyperlink>
      <w:r>
        <w:t>.</w:t>
      </w:r>
    </w:p>
    <w:p w14:paraId="17E277F5" w14:textId="251F5771" w:rsidR="00CC679E" w:rsidRDefault="00CC679E" w:rsidP="006146BA">
      <w:pPr>
        <w:pStyle w:val="CDINumberedList1L1"/>
        <w:spacing w:before="120"/>
        <w:ind w:left="397" w:hanging="397"/>
      </w:pPr>
      <w:r>
        <w:t xml:space="preserve">Australian Institute of Health and Welfare (AIHW). </w:t>
      </w:r>
      <w:r w:rsidRPr="00CC679E">
        <w:rPr>
          <w:i/>
          <w:iCs/>
        </w:rPr>
        <w:t>National Cervical Screening Program monitoring report 2024</w:t>
      </w:r>
      <w:r>
        <w:t xml:space="preserve">. Canberra: AIHW; 3 December 2024. [Accessed on 28 July 2025.] Available from: </w:t>
      </w:r>
      <w:hyperlink r:id="rId103" w:history="1">
        <w:r w:rsidR="004854AA" w:rsidRPr="005327DA">
          <w:rPr>
            <w:rStyle w:val="Hyperlink"/>
          </w:rPr>
          <w:t>https://www.aihw.gov.au/reports/cancer-screening/ncsp-monitoring-2024/summary</w:t>
        </w:r>
      </w:hyperlink>
      <w:r>
        <w:t>.</w:t>
      </w:r>
    </w:p>
    <w:p w14:paraId="6620AEC5" w14:textId="6385E1A8" w:rsidR="00CC679E" w:rsidRDefault="00CC679E" w:rsidP="006146BA">
      <w:pPr>
        <w:pStyle w:val="CDINumberedList1L1"/>
        <w:spacing w:before="120"/>
        <w:ind w:left="397" w:hanging="397"/>
      </w:pPr>
      <w:r>
        <w:t xml:space="preserve">NCIRS. History of vaccination in Australia. [Webpage.] Sydney: Sydney Children’s Hospitals Network, NCIRS; 2023. [Accessed on 19 September 2023.] Available from: </w:t>
      </w:r>
      <w:hyperlink r:id="rId104" w:history="1">
        <w:r w:rsidR="004854AA" w:rsidRPr="005327DA">
          <w:rPr>
            <w:rStyle w:val="Hyperlink"/>
          </w:rPr>
          <w:t>https://ncirs.org.au/health-professionals/history-immunisation-australia</w:t>
        </w:r>
      </w:hyperlink>
      <w:r>
        <w:t>.</w:t>
      </w:r>
    </w:p>
    <w:p w14:paraId="0EDDA153" w14:textId="2E3C4441" w:rsidR="00CC679E" w:rsidRDefault="00CC679E" w:rsidP="006146BA">
      <w:pPr>
        <w:pStyle w:val="CDINumberedList1L1"/>
        <w:spacing w:before="120"/>
        <w:ind w:left="397" w:hanging="397"/>
      </w:pPr>
      <w:r>
        <w:t xml:space="preserve">Hull BP, McIntyre PB, Heath TC, Sayer GP. Measuring immunisation coverage in Australia: a review of the Australian Childhood Immunisation Register. </w:t>
      </w:r>
      <w:r w:rsidRPr="00CC679E">
        <w:rPr>
          <w:i/>
          <w:iCs/>
        </w:rPr>
        <w:t>Aust Fam Physician</w:t>
      </w:r>
      <w:r>
        <w:t xml:space="preserve">. 1999;28(1):55–60. Available (abstract only) from: </w:t>
      </w:r>
      <w:hyperlink r:id="rId105" w:history="1">
        <w:r w:rsidR="004854AA" w:rsidRPr="005327DA">
          <w:rPr>
            <w:rStyle w:val="Hyperlink"/>
          </w:rPr>
          <w:t>https://pubmed.ncbi.nlm.nih.gov/9988916/</w:t>
        </w:r>
      </w:hyperlink>
      <w:r>
        <w:t>.</w:t>
      </w:r>
    </w:p>
    <w:p w14:paraId="678293E3" w14:textId="215DE5A5" w:rsidR="00CC679E" w:rsidRDefault="00CC679E" w:rsidP="006146BA">
      <w:pPr>
        <w:pStyle w:val="CDINumberedList1L1"/>
        <w:spacing w:before="120"/>
        <w:ind w:left="397" w:hanging="397"/>
      </w:pPr>
      <w:r>
        <w:t xml:space="preserve">Australian Government, Australian Digital Health Agency. Australian Immunisation Register. [Online resource.] Canberra: Australian Digital Health Agency; 2019. [Accessed on 27 August 2019.] Available from: </w:t>
      </w:r>
      <w:hyperlink r:id="rId106" w:history="1">
        <w:r w:rsidR="004854AA" w:rsidRPr="005327DA">
          <w:rPr>
            <w:rStyle w:val="Hyperlink"/>
          </w:rPr>
          <w:t>https://developer.digitalhealth.gov.au/products/australian-immunisation-register</w:t>
        </w:r>
      </w:hyperlink>
      <w:r>
        <w:t>.</w:t>
      </w:r>
    </w:p>
    <w:p w14:paraId="17706826" w14:textId="061EEBC7" w:rsidR="00CC679E" w:rsidRDefault="00CC679E" w:rsidP="006146BA">
      <w:pPr>
        <w:pStyle w:val="CDINumberedList1L1"/>
        <w:spacing w:before="120"/>
        <w:ind w:left="397" w:hanging="397"/>
      </w:pPr>
      <w:r>
        <w:t xml:space="preserve">Hull BP, Deeks SL, McIntyre PB. The Australian Childhood Immunisation Register – a model for universal immunisation registers? </w:t>
      </w:r>
      <w:r w:rsidRPr="00CC679E">
        <w:rPr>
          <w:i/>
          <w:iCs/>
        </w:rPr>
        <w:t>Vaccine</w:t>
      </w:r>
      <w:r>
        <w:t>. 2009;27(37):5054–60. doi:</w:t>
      </w:r>
      <w:r w:rsidR="006146BA">
        <w:t> </w:t>
      </w:r>
      <w:hyperlink r:id="rId107" w:history="1">
        <w:r w:rsidR="004854AA" w:rsidRPr="005327DA">
          <w:rPr>
            <w:rStyle w:val="Hyperlink"/>
          </w:rPr>
          <w:t>https://doi.org/10.1016/j.vaccine.2009.06.056</w:t>
        </w:r>
      </w:hyperlink>
      <w:r>
        <w:t>.</w:t>
      </w:r>
    </w:p>
    <w:p w14:paraId="4E5836DF" w14:textId="00DB961E" w:rsidR="00CC679E" w:rsidRDefault="00CC679E" w:rsidP="006146BA">
      <w:pPr>
        <w:pStyle w:val="CDINumberedList1L1"/>
        <w:spacing w:before="120"/>
        <w:ind w:left="397" w:hanging="397"/>
      </w:pPr>
      <w:r>
        <w:t xml:space="preserve">Australian Centre for Housing Research. Accessibility/Remoteness Index of Australia (ARIA+). [Internet.] Adelaide: University of Adelaide, Australian Centre for Housing Research; 22 March 2023. [Accessed on 3 October 2025.] Available from: </w:t>
      </w:r>
      <w:hyperlink r:id="rId108" w:anchor="advantages-of-aria" w:history="1">
        <w:r w:rsidR="004854AA" w:rsidRPr="005327DA">
          <w:rPr>
            <w:rStyle w:val="Hyperlink"/>
          </w:rPr>
          <w:t>https://able.adelaide.edu.au/housing-research/data-gateway/aria#advantages-of-aria</w:t>
        </w:r>
      </w:hyperlink>
      <w:r>
        <w:t>.</w:t>
      </w:r>
    </w:p>
    <w:p w14:paraId="293DE447" w14:textId="3D08B1B6" w:rsidR="00CC679E" w:rsidRDefault="00CC679E" w:rsidP="006146BA">
      <w:pPr>
        <w:pStyle w:val="CDINumberedList1L1"/>
        <w:spacing w:before="120"/>
        <w:ind w:left="397" w:hanging="397"/>
      </w:pPr>
      <w:r>
        <w:t xml:space="preserve">Australian Bureau of Statistics. Socio-Economic Indexes for Areas. [Internet.] Canberra: Australian Bureau of Statistics; 2013. [Accessed on 26 August 2023.] Available from: </w:t>
      </w:r>
      <w:hyperlink r:id="rId109" w:history="1">
        <w:r w:rsidR="004854AA" w:rsidRPr="005327DA">
          <w:rPr>
            <w:rStyle w:val="Hyperlink"/>
          </w:rPr>
          <w:t>http://www.abs.gov.au/websitedbs/censushome.nsf/home/seifa</w:t>
        </w:r>
      </w:hyperlink>
      <w:r>
        <w:t>.</w:t>
      </w:r>
    </w:p>
    <w:p w14:paraId="466B3469" w14:textId="6F8889A0" w:rsidR="00CC679E" w:rsidRDefault="00CC679E" w:rsidP="006146BA">
      <w:pPr>
        <w:pStyle w:val="CDINumberedList1L1"/>
        <w:spacing w:before="120"/>
        <w:ind w:left="397" w:hanging="397"/>
      </w:pPr>
      <w:r>
        <w:t xml:space="preserve">Australian Bureau of Statistics. Australian Statistical Geography Standard (ASGS). Canberra: Australian Bureau of Statistics; 2021. [Accessed on 17 November 2022.] Available from: </w:t>
      </w:r>
      <w:hyperlink r:id="rId110" w:history="1">
        <w:r w:rsidR="004854AA" w:rsidRPr="005327DA">
          <w:rPr>
            <w:rStyle w:val="Hyperlink"/>
          </w:rPr>
          <w:t>http://www.abs.gov.au/websitedbs/d3310114.nsf/home/australian+statistical+geography+standard+%28asgs%29</w:t>
        </w:r>
      </w:hyperlink>
      <w:r>
        <w:t>.</w:t>
      </w:r>
    </w:p>
    <w:p w14:paraId="19C677F7" w14:textId="77777777" w:rsidR="00CC679E" w:rsidRDefault="00CC679E" w:rsidP="006146BA">
      <w:pPr>
        <w:pStyle w:val="CDINumberedList1L1"/>
        <w:spacing w:before="120"/>
        <w:ind w:left="397" w:hanging="397"/>
      </w:pPr>
      <w:r>
        <w:t xml:space="preserve">MapInfo. </w:t>
      </w:r>
      <w:r w:rsidRPr="00CC679E">
        <w:rPr>
          <w:i/>
          <w:iCs/>
        </w:rPr>
        <w:t>MapInfo Pro version 15.0</w:t>
      </w:r>
      <w:r>
        <w:t>. [Software.] Pitney Bowes Software, Stamford, Connecticut, USA; 2015.</w:t>
      </w:r>
    </w:p>
    <w:p w14:paraId="6DF4EDB5" w14:textId="7696A350" w:rsidR="00CC679E" w:rsidRDefault="00CC679E" w:rsidP="006146BA">
      <w:pPr>
        <w:pStyle w:val="CDINumberedList1L1"/>
        <w:spacing w:before="120"/>
        <w:ind w:left="397" w:hanging="397"/>
      </w:pPr>
      <w:r>
        <w:t xml:space="preserve">Australian Bureau of Statistics. Correspondences: Australian Statistical Geography Standard (ASGS) Edition 3. [Webpage.] Canberra: Australian Bureau of Statistics; 20 July 2021. [Accessed on 16 August 2023.] Available from: </w:t>
      </w:r>
      <w:hyperlink r:id="rId111" w:history="1">
        <w:r w:rsidR="004854AA" w:rsidRPr="005327DA">
          <w:rPr>
            <w:rStyle w:val="Hyperlink"/>
          </w:rPr>
          <w:t>https://www.abs.gov.au/statistics/standards/australian-statistical-geography-standard-asgs-edition-3/jul2021-jun2026/access-and-downloads/correspondences</w:t>
        </w:r>
      </w:hyperlink>
      <w:r>
        <w:t>.</w:t>
      </w:r>
    </w:p>
    <w:p w14:paraId="65D2945B" w14:textId="77777777" w:rsidR="002C524F" w:rsidRDefault="00CC679E" w:rsidP="006146BA">
      <w:pPr>
        <w:pStyle w:val="CDINumberedList1L1"/>
        <w:spacing w:before="120"/>
        <w:ind w:left="397" w:hanging="397"/>
        <w:sectPr w:rsidR="002C524F" w:rsidSect="001E3ECB">
          <w:footnotePr>
            <w:numFmt w:val="lowerRoman"/>
          </w:footnotePr>
          <w:pgSz w:w="11907" w:h="16840" w:code="9"/>
          <w:pgMar w:top="1134" w:right="1134" w:bottom="1134" w:left="1134" w:header="709" w:footer="567" w:gutter="0"/>
          <w:cols w:space="708"/>
          <w:docGrid w:linePitch="360"/>
        </w:sectPr>
      </w:pPr>
      <w:r>
        <w:t xml:space="preserve">O'Brien ED, Sam GA, Mead C. Methodology for measuring Australia's childhood immunisation coverage. </w:t>
      </w:r>
      <w:r w:rsidRPr="00CC679E">
        <w:rPr>
          <w:i/>
          <w:iCs/>
        </w:rPr>
        <w:t>Commun Dis Intell</w:t>
      </w:r>
      <w:r>
        <w:t xml:space="preserve">. 1998;22(3):36–7. doi: </w:t>
      </w:r>
      <w:hyperlink r:id="rId112" w:history="1">
        <w:r w:rsidR="004854AA" w:rsidRPr="005327DA">
          <w:rPr>
            <w:rStyle w:val="Hyperlink"/>
          </w:rPr>
          <w:t>https://doi.org/10.33321/cdi.1998.22.7</w:t>
        </w:r>
      </w:hyperlink>
      <w:r>
        <w:t>.</w:t>
      </w:r>
    </w:p>
    <w:p w14:paraId="17BEC151" w14:textId="72935A16" w:rsidR="004973B4" w:rsidRDefault="004973B4" w:rsidP="002C524F">
      <w:pPr>
        <w:pStyle w:val="Heading1-nospacebefore"/>
      </w:pPr>
      <w:bookmarkStart w:id="87" w:name="_Toc229747097"/>
      <w:r>
        <w:lastRenderedPageBreak/>
        <w:t xml:space="preserve">Appendix </w:t>
      </w:r>
      <w:r w:rsidR="002A4C04">
        <w:t>A</w:t>
      </w:r>
      <w:bookmarkEnd w:id="87"/>
    </w:p>
    <w:p w14:paraId="39BD0EB4" w14:textId="77777777" w:rsidR="002C524F" w:rsidRPr="002C524F" w:rsidRDefault="002C524F" w:rsidP="002C524F">
      <w:pPr>
        <w:pStyle w:val="CDITable-Title"/>
        <w:rPr>
          <w:lang w:val="en-GB"/>
        </w:rPr>
      </w:pPr>
      <w:bookmarkStart w:id="88" w:name="_Toc229747131"/>
      <w:r w:rsidRPr="002C524F">
        <w:rPr>
          <w:lang w:val="en-GB"/>
        </w:rPr>
        <w:t xml:space="preserve">Table A.1.1: Australian National Immunisation Program (NIP) schedule in 2024, for children (≤ 9 years of </w:t>
      </w:r>
      <w:proofErr w:type="gramStart"/>
      <w:r w:rsidRPr="002C524F">
        <w:rPr>
          <w:lang w:val="en-GB"/>
        </w:rPr>
        <w:t>age)</w:t>
      </w:r>
      <w:r w:rsidRPr="002C524F">
        <w:rPr>
          <w:vertAlign w:val="superscript"/>
          <w:lang w:val="en-GB"/>
        </w:rPr>
        <w:t>a</w:t>
      </w:r>
      <w:bookmarkEnd w:id="88"/>
      <w:proofErr w:type="gramEnd"/>
    </w:p>
    <w:tbl>
      <w:tblPr>
        <w:tblW w:w="0" w:type="auto"/>
        <w:tblLayout w:type="fixed"/>
        <w:tblCellMar>
          <w:left w:w="0" w:type="dxa"/>
          <w:right w:w="0" w:type="dxa"/>
        </w:tblCellMar>
        <w:tblLook w:val="0000" w:firstRow="0" w:lastRow="0" w:firstColumn="0" w:lastColumn="0" w:noHBand="0" w:noVBand="0"/>
        <w:tblCaption w:val="Table A.1.1: Australian National Immunisation Program (NIP) schedule in 2024, for children (≤ 9 years of age)a"/>
        <w:tblDescription w:val="Table A.1.1 shows the Australian National Immunisation Program Schedule for children in 2024."/>
      </w:tblPr>
      <w:tblGrid>
        <w:gridCol w:w="1247"/>
        <w:gridCol w:w="1105"/>
        <w:gridCol w:w="1021"/>
        <w:gridCol w:w="1105"/>
        <w:gridCol w:w="1106"/>
        <w:gridCol w:w="1105"/>
        <w:gridCol w:w="1106"/>
        <w:gridCol w:w="1105"/>
        <w:gridCol w:w="1174"/>
        <w:gridCol w:w="1071"/>
        <w:gridCol w:w="1106"/>
        <w:gridCol w:w="1173"/>
        <w:gridCol w:w="975"/>
      </w:tblGrid>
      <w:tr w:rsidR="00AD678D" w:rsidRPr="00AD678D" w14:paraId="35BD56A9" w14:textId="77777777" w:rsidTr="00E22B90">
        <w:trPr>
          <w:trHeight w:val="60"/>
          <w:tblHeader/>
        </w:trPr>
        <w:tc>
          <w:tcPr>
            <w:tcW w:w="1247" w:type="dxa"/>
            <w:vMerge w:val="restart"/>
            <w:tcBorders>
              <w:top w:val="nil"/>
              <w:left w:val="nil"/>
              <w:bottom w:val="single" w:sz="6" w:space="0" w:color="1E4496"/>
            </w:tcBorders>
            <w:shd w:val="solid" w:color="1E4496" w:fill="auto"/>
            <w:tcMar>
              <w:top w:w="85" w:type="dxa"/>
              <w:left w:w="113" w:type="dxa"/>
              <w:bottom w:w="85" w:type="dxa"/>
              <w:right w:w="113" w:type="dxa"/>
            </w:tcMar>
            <w:vAlign w:val="bottom"/>
          </w:tcPr>
          <w:p w14:paraId="143DB93E" w14:textId="77777777" w:rsidR="00AD678D" w:rsidRPr="00AD678D" w:rsidRDefault="00AD678D" w:rsidP="00AD678D">
            <w:pPr>
              <w:pStyle w:val="CDITable-HeaderRowLeftns"/>
            </w:pPr>
            <w:r w:rsidRPr="00AD678D">
              <w:t>Age</w:t>
            </w:r>
          </w:p>
        </w:tc>
        <w:tc>
          <w:tcPr>
            <w:tcW w:w="13152" w:type="dxa"/>
            <w:gridSpan w:val="12"/>
            <w:tcBorders>
              <w:top w:val="nil"/>
              <w:bottom w:val="single" w:sz="6" w:space="0" w:color="FFFFFF" w:themeColor="background1"/>
              <w:right w:val="single" w:sz="6" w:space="0" w:color="auto"/>
            </w:tcBorders>
            <w:shd w:val="solid" w:color="1E4496" w:fill="auto"/>
            <w:tcMar>
              <w:top w:w="85" w:type="dxa"/>
              <w:left w:w="113" w:type="dxa"/>
              <w:bottom w:w="85" w:type="dxa"/>
              <w:right w:w="113" w:type="dxa"/>
            </w:tcMar>
            <w:vAlign w:val="bottom"/>
          </w:tcPr>
          <w:p w14:paraId="1EF846B5" w14:textId="77777777" w:rsidR="00AD678D" w:rsidRPr="00AD678D" w:rsidRDefault="00AD678D" w:rsidP="00AD678D">
            <w:pPr>
              <w:pStyle w:val="CDITable-HeaderRowCentrens"/>
            </w:pPr>
            <w:proofErr w:type="spellStart"/>
            <w:r w:rsidRPr="00AD678D">
              <w:t>Vaccine</w:t>
            </w:r>
            <w:r w:rsidRPr="00AD678D">
              <w:rPr>
                <w:vertAlign w:val="superscript"/>
              </w:rPr>
              <w:t>a</w:t>
            </w:r>
            <w:proofErr w:type="spellEnd"/>
          </w:p>
        </w:tc>
      </w:tr>
      <w:tr w:rsidR="00C127AF" w:rsidRPr="00AD678D" w14:paraId="451484AB" w14:textId="77777777" w:rsidTr="00E22B90">
        <w:trPr>
          <w:trHeight w:val="60"/>
          <w:tblHeader/>
        </w:trPr>
        <w:tc>
          <w:tcPr>
            <w:tcW w:w="1247" w:type="dxa"/>
            <w:vMerge/>
            <w:tcBorders>
              <w:top w:val="single" w:sz="6" w:space="0" w:color="1E4496"/>
              <w:left w:val="nil"/>
              <w:bottom w:val="single" w:sz="6" w:space="0" w:color="1E4496"/>
            </w:tcBorders>
            <w:tcMar>
              <w:top w:w="85" w:type="dxa"/>
              <w:bottom w:w="85" w:type="dxa"/>
            </w:tcMar>
          </w:tcPr>
          <w:p w14:paraId="3BB2611E" w14:textId="77777777" w:rsidR="00AD678D" w:rsidRPr="00AD678D" w:rsidRDefault="00AD678D" w:rsidP="00AD678D">
            <w:pPr>
              <w:pStyle w:val="CDITable-RowCentrens"/>
            </w:pP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45449FED" w14:textId="77777777" w:rsidR="00AD678D" w:rsidRPr="00AD678D" w:rsidRDefault="00AD678D" w:rsidP="00AD678D">
            <w:pPr>
              <w:pStyle w:val="CDITable-HeaderRowCentrens"/>
            </w:pPr>
            <w:r w:rsidRPr="00AD678D">
              <w:t>Hep B</w:t>
            </w:r>
          </w:p>
        </w:tc>
        <w:tc>
          <w:tcPr>
            <w:tcW w:w="1021"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74B833BE" w14:textId="2E408EA8" w:rsidR="00AD678D" w:rsidRPr="00AD678D" w:rsidRDefault="00AD678D" w:rsidP="00AD678D">
            <w:pPr>
              <w:pStyle w:val="CDITable-HeaderRowCentrens"/>
            </w:pPr>
            <w:r w:rsidRPr="00AD678D">
              <w:t>DTPa/</w:t>
            </w:r>
            <w:r>
              <w:t xml:space="preserve"> </w:t>
            </w:r>
            <w:r w:rsidRPr="00AD678D">
              <w:t>dTpa</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59A5E866" w14:textId="77777777" w:rsidR="00AD678D" w:rsidRPr="00AD678D" w:rsidRDefault="00AD678D" w:rsidP="00AD678D">
            <w:pPr>
              <w:pStyle w:val="CDITable-HeaderRowCentrens"/>
            </w:pPr>
            <w:r w:rsidRPr="00AD678D">
              <w:t>Hib</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4CD16BF1" w14:textId="77777777" w:rsidR="00AD678D" w:rsidRPr="00AD678D" w:rsidRDefault="00AD678D" w:rsidP="00AD678D">
            <w:pPr>
              <w:pStyle w:val="CDITable-HeaderRowCentrens"/>
            </w:pPr>
            <w:r w:rsidRPr="00AD678D">
              <w:t>Polio</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1926E30E" w14:textId="77777777" w:rsidR="00AD678D" w:rsidRPr="00AD678D" w:rsidRDefault="00AD678D" w:rsidP="00AD678D">
            <w:pPr>
              <w:pStyle w:val="CDITable-HeaderRowCentrens"/>
            </w:pPr>
            <w:r w:rsidRPr="00AD678D">
              <w:t>MMR</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03E15626" w14:textId="77777777" w:rsidR="00AD678D" w:rsidRPr="00AD678D" w:rsidRDefault="00AD678D" w:rsidP="00AD678D">
            <w:pPr>
              <w:pStyle w:val="CDITable-HeaderRowCentrens"/>
            </w:pPr>
            <w:r w:rsidRPr="00AD678D">
              <w:t>MMRV</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76B29CE9" w14:textId="77777777" w:rsidR="00AD678D" w:rsidRPr="00AD678D" w:rsidRDefault="00AD678D" w:rsidP="00AD678D">
            <w:pPr>
              <w:pStyle w:val="CDITable-HeaderRowCentrens"/>
            </w:pPr>
            <w:r w:rsidRPr="00AD678D">
              <w:t>Men ACWY</w:t>
            </w:r>
          </w:p>
        </w:tc>
        <w:tc>
          <w:tcPr>
            <w:tcW w:w="1174"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3D3A7DD2" w14:textId="77777777" w:rsidR="00AD678D" w:rsidRPr="00AD678D" w:rsidRDefault="00AD678D" w:rsidP="00AD678D">
            <w:pPr>
              <w:pStyle w:val="CDITable-HeaderRowCentrens"/>
            </w:pPr>
            <w:r w:rsidRPr="00AD678D">
              <w:t>Hep A</w:t>
            </w:r>
          </w:p>
        </w:tc>
        <w:tc>
          <w:tcPr>
            <w:tcW w:w="1071"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07F9BFC7" w14:textId="77777777" w:rsidR="00AD678D" w:rsidRPr="00AD678D" w:rsidRDefault="00AD678D" w:rsidP="00AD678D">
            <w:pPr>
              <w:pStyle w:val="CDITable-HeaderRowCentrens"/>
            </w:pPr>
            <w:r w:rsidRPr="00AD678D">
              <w:t>13vPCV/ 23vPPV</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133EEAA5" w14:textId="77777777" w:rsidR="00AD678D" w:rsidRPr="00AD678D" w:rsidRDefault="00AD678D" w:rsidP="00AD678D">
            <w:pPr>
              <w:pStyle w:val="CDITable-HeaderRowCentrens"/>
            </w:pPr>
            <w:r w:rsidRPr="00AD678D">
              <w:t>Rotavirus</w:t>
            </w:r>
          </w:p>
        </w:tc>
        <w:tc>
          <w:tcPr>
            <w:tcW w:w="1173"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6FBC7C01" w14:textId="77777777" w:rsidR="00AD678D" w:rsidRPr="00AD678D" w:rsidRDefault="00AD678D" w:rsidP="00AD678D">
            <w:pPr>
              <w:pStyle w:val="CDITable-HeaderRowCentrens"/>
            </w:pPr>
            <w:r w:rsidRPr="00AD678D">
              <w:t>Flu</w:t>
            </w:r>
          </w:p>
        </w:tc>
        <w:tc>
          <w:tcPr>
            <w:tcW w:w="975" w:type="dxa"/>
            <w:tcBorders>
              <w:top w:val="single" w:sz="6" w:space="0" w:color="FFFFFF" w:themeColor="background1"/>
              <w:bottom w:val="single" w:sz="6" w:space="0" w:color="1E4496"/>
              <w:right w:val="nil"/>
            </w:tcBorders>
            <w:shd w:val="solid" w:color="1E4496" w:fill="auto"/>
            <w:tcMar>
              <w:top w:w="85" w:type="dxa"/>
              <w:left w:w="113" w:type="dxa"/>
              <w:bottom w:w="85" w:type="dxa"/>
              <w:right w:w="113" w:type="dxa"/>
            </w:tcMar>
            <w:vAlign w:val="bottom"/>
          </w:tcPr>
          <w:p w14:paraId="2CEE17D1" w14:textId="77777777" w:rsidR="00AD678D" w:rsidRPr="00AD678D" w:rsidRDefault="00AD678D" w:rsidP="00AD678D">
            <w:pPr>
              <w:pStyle w:val="CDITable-HeaderRowCentrens"/>
            </w:pPr>
            <w:r w:rsidRPr="00AD678D">
              <w:t>Other</w:t>
            </w:r>
          </w:p>
        </w:tc>
      </w:tr>
      <w:tr w:rsidR="00AD678D" w:rsidRPr="00AD678D" w14:paraId="33B33069"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3F32627F" w14:textId="77777777" w:rsidR="00AD678D" w:rsidRPr="00AD678D" w:rsidRDefault="00AD678D" w:rsidP="00AD678D">
            <w:pPr>
              <w:pStyle w:val="CDITable-RowLeftns"/>
            </w:pPr>
            <w:r w:rsidRPr="00AD678D">
              <w:t>Birth</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AF97BD4" w14:textId="77777777" w:rsidR="00AD678D" w:rsidRPr="00AD678D" w:rsidRDefault="00AD678D" w:rsidP="00AD678D">
            <w:pPr>
              <w:pStyle w:val="CDITable-RowCentrens"/>
            </w:pPr>
            <w:r w:rsidRPr="00AD678D">
              <w:t>Scheduled</w:t>
            </w: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201037C1"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2937A262"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65D5714"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5E26D0F"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A7ECDA3"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DA3C35A"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2E8A2512" w14:textId="77777777" w:rsidR="00AD678D" w:rsidRPr="00AD678D" w:rsidRDefault="00AD678D" w:rsidP="00AD678D">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04BCE10F"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D12B4CB" w14:textId="77777777" w:rsidR="00AD678D" w:rsidRPr="00AD678D" w:rsidRDefault="00AD678D" w:rsidP="00AD678D">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31AEC05D"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181689DA" w14:textId="77777777" w:rsidR="00AD678D" w:rsidRPr="00AD678D" w:rsidRDefault="00AD678D" w:rsidP="00AD678D">
            <w:pPr>
              <w:pStyle w:val="CDITable-RowCentrens"/>
            </w:pPr>
          </w:p>
        </w:tc>
      </w:tr>
      <w:tr w:rsidR="00AD678D" w:rsidRPr="00AD678D" w14:paraId="7369EB45"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7C54F92B" w14:textId="77777777" w:rsidR="00AD678D" w:rsidRPr="00AD678D" w:rsidRDefault="00AD678D" w:rsidP="00AD678D">
            <w:pPr>
              <w:pStyle w:val="CDITable-RowLeftns"/>
            </w:pPr>
            <w:r w:rsidRPr="00AD678D">
              <w:t>2 months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2E7DC55" w14:textId="77777777" w:rsidR="00AD678D" w:rsidRPr="00AD678D" w:rsidRDefault="00AD678D" w:rsidP="00AD678D">
            <w:pPr>
              <w:pStyle w:val="CDITable-RowCentrens"/>
            </w:pPr>
            <w:r w:rsidRPr="00AD678D">
              <w:t>Scheduled</w:t>
            </w: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73FC9080" w14:textId="77777777" w:rsidR="00AD678D" w:rsidRPr="00AD678D" w:rsidRDefault="00AD678D" w:rsidP="00AD678D">
            <w:pPr>
              <w:pStyle w:val="CDITable-RowCentrens"/>
            </w:pPr>
            <w:r w:rsidRPr="00AD678D">
              <w:t>DTPa</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3B4086B8" w14:textId="77777777" w:rsidR="00AD678D" w:rsidRPr="00AD678D" w:rsidRDefault="00AD678D" w:rsidP="00AD678D">
            <w:pPr>
              <w:pStyle w:val="CDITable-RowCentrens"/>
            </w:pPr>
            <w:r w:rsidRPr="00AD678D">
              <w:t>Scheduled</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357D2360" w14:textId="77777777" w:rsidR="00AD678D" w:rsidRPr="00AD678D" w:rsidRDefault="00AD678D" w:rsidP="00AD678D">
            <w:pPr>
              <w:pStyle w:val="CDITable-RowCentrens"/>
            </w:pPr>
            <w:r w:rsidRPr="00AD678D">
              <w:t>Scheduled</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CC2EE3F"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7D3AAE97"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F48D08A"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37751760" w14:textId="77777777" w:rsidR="00AD678D" w:rsidRPr="00AD678D" w:rsidRDefault="00AD678D" w:rsidP="00AD678D">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220E7E2A" w14:textId="77777777" w:rsidR="00AD678D" w:rsidRPr="00AD678D" w:rsidRDefault="00AD678D" w:rsidP="00AD678D">
            <w:pPr>
              <w:pStyle w:val="CDITable-RowCentrens"/>
            </w:pPr>
            <w:r w:rsidRPr="00AD678D">
              <w:t>13vPCV</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210AE541" w14:textId="77777777" w:rsidR="00AD678D" w:rsidRPr="00AD678D" w:rsidRDefault="00AD678D" w:rsidP="00AD678D">
            <w:pPr>
              <w:pStyle w:val="CDITable-RowCentrens"/>
            </w:pPr>
            <w:r w:rsidRPr="00AD678D">
              <w:t>Scheduled</w:t>
            </w: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3A09B9D8"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222B5508" w14:textId="77777777" w:rsidR="00AD678D" w:rsidRPr="00AD678D" w:rsidRDefault="00AD678D" w:rsidP="00AD678D">
            <w:pPr>
              <w:pStyle w:val="CDITable-RowCentrens"/>
            </w:pPr>
            <w:proofErr w:type="spellStart"/>
            <w:r w:rsidRPr="00AD678D">
              <w:t>MenB</w:t>
            </w:r>
            <w:r w:rsidRPr="00AD678D">
              <w:rPr>
                <w:vertAlign w:val="superscript"/>
              </w:rPr>
              <w:t>b</w:t>
            </w:r>
            <w:proofErr w:type="spellEnd"/>
          </w:p>
        </w:tc>
      </w:tr>
      <w:tr w:rsidR="00AD678D" w:rsidRPr="00AD678D" w14:paraId="403A346D"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4173AE54" w14:textId="77777777" w:rsidR="00AD678D" w:rsidRPr="00AD678D" w:rsidRDefault="00AD678D" w:rsidP="00AD678D">
            <w:pPr>
              <w:pStyle w:val="CDITable-RowLeftns"/>
            </w:pPr>
            <w:r w:rsidRPr="00AD678D">
              <w:t>4 months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DF39486" w14:textId="77777777" w:rsidR="00AD678D" w:rsidRPr="00AD678D" w:rsidRDefault="00AD678D" w:rsidP="00AD678D">
            <w:pPr>
              <w:pStyle w:val="CDITable-RowCentrens"/>
            </w:pPr>
            <w:r w:rsidRPr="00AD678D">
              <w:t>Scheduled</w:t>
            </w: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5495A182" w14:textId="77777777" w:rsidR="00AD678D" w:rsidRPr="00AD678D" w:rsidRDefault="00AD678D" w:rsidP="00AD678D">
            <w:pPr>
              <w:pStyle w:val="CDITable-RowCentrens"/>
            </w:pPr>
            <w:r w:rsidRPr="00AD678D">
              <w:t>DTPa</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B61E759" w14:textId="77777777" w:rsidR="00AD678D" w:rsidRPr="00AD678D" w:rsidRDefault="00AD678D" w:rsidP="00AD678D">
            <w:pPr>
              <w:pStyle w:val="CDITable-RowCentrens"/>
            </w:pPr>
            <w:r w:rsidRPr="00AD678D">
              <w:t>Scheduled</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5F5031E" w14:textId="77777777" w:rsidR="00AD678D" w:rsidRPr="00AD678D" w:rsidRDefault="00AD678D" w:rsidP="00AD678D">
            <w:pPr>
              <w:pStyle w:val="CDITable-RowCentrens"/>
            </w:pPr>
            <w:r w:rsidRPr="00AD678D">
              <w:t>Scheduled</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385822B"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13DF9785"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3C49260"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2730242D" w14:textId="77777777" w:rsidR="00AD678D" w:rsidRPr="00AD678D" w:rsidRDefault="00AD678D" w:rsidP="00AD678D">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7CE887C5" w14:textId="77777777" w:rsidR="00AD678D" w:rsidRPr="00AD678D" w:rsidRDefault="00AD678D" w:rsidP="00AD678D">
            <w:pPr>
              <w:pStyle w:val="CDITable-RowCentrens"/>
            </w:pPr>
            <w:r w:rsidRPr="00AD678D">
              <w:t>13vPCV</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7FAD7DF5" w14:textId="77777777" w:rsidR="00AD678D" w:rsidRPr="00AD678D" w:rsidRDefault="00AD678D" w:rsidP="00AD678D">
            <w:pPr>
              <w:pStyle w:val="CDITable-RowCentrens"/>
            </w:pPr>
            <w:r w:rsidRPr="00AD678D">
              <w:t>Scheduled</w:t>
            </w: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3DC627B3"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75EDD611" w14:textId="77777777" w:rsidR="00AD678D" w:rsidRPr="00AD678D" w:rsidRDefault="00AD678D" w:rsidP="00AD678D">
            <w:pPr>
              <w:pStyle w:val="CDITable-RowCentrens"/>
            </w:pPr>
            <w:proofErr w:type="spellStart"/>
            <w:r w:rsidRPr="00AD678D">
              <w:t>MenB</w:t>
            </w:r>
            <w:r w:rsidRPr="00AD678D">
              <w:rPr>
                <w:vertAlign w:val="superscript"/>
              </w:rPr>
              <w:t>b</w:t>
            </w:r>
            <w:proofErr w:type="spellEnd"/>
          </w:p>
        </w:tc>
      </w:tr>
      <w:tr w:rsidR="00AD678D" w:rsidRPr="00AD678D" w14:paraId="2BEEAE54"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13FA02F5" w14:textId="77777777" w:rsidR="00AD678D" w:rsidRPr="00AD678D" w:rsidRDefault="00AD678D" w:rsidP="00AD678D">
            <w:pPr>
              <w:pStyle w:val="CDITable-RowLeftns"/>
            </w:pPr>
            <w:r w:rsidRPr="00AD678D">
              <w:t>6 months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79501DCF" w14:textId="77777777" w:rsidR="00AD678D" w:rsidRPr="00AD678D" w:rsidRDefault="00AD678D" w:rsidP="00AD678D">
            <w:pPr>
              <w:pStyle w:val="CDITable-RowCentrens"/>
            </w:pPr>
            <w:r w:rsidRPr="00AD678D">
              <w:t>Scheduled</w:t>
            </w: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11947FDE" w14:textId="77777777" w:rsidR="00AD678D" w:rsidRPr="00AD678D" w:rsidRDefault="00AD678D" w:rsidP="00AD678D">
            <w:pPr>
              <w:pStyle w:val="CDITable-RowCentrens"/>
            </w:pPr>
            <w:r w:rsidRPr="00AD678D">
              <w:t>DTPa</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8FA3042" w14:textId="77777777" w:rsidR="00AD678D" w:rsidRPr="00AD678D" w:rsidRDefault="00AD678D" w:rsidP="00AD678D">
            <w:pPr>
              <w:pStyle w:val="CDITable-RowCentrens"/>
            </w:pPr>
            <w:r w:rsidRPr="00AD678D">
              <w:t>Scheduled</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11A07D5" w14:textId="77777777" w:rsidR="00AD678D" w:rsidRPr="00AD678D" w:rsidRDefault="00AD678D" w:rsidP="00AD678D">
            <w:pPr>
              <w:pStyle w:val="CDITable-RowCentrens"/>
            </w:pPr>
            <w:r w:rsidRPr="00AD678D">
              <w:t>Scheduled</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EAB1E2A"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5B11C68"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69B9D58"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2AF01176" w14:textId="77777777" w:rsidR="00AD678D" w:rsidRPr="00AD678D" w:rsidRDefault="00AD678D" w:rsidP="00AD678D">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56DAA333" w14:textId="77777777" w:rsidR="00AD678D" w:rsidRPr="00AD678D" w:rsidRDefault="00AD678D" w:rsidP="00AD678D">
            <w:pPr>
              <w:pStyle w:val="CDITable-RowCentrens"/>
            </w:pPr>
            <w:r w:rsidRPr="00AD678D">
              <w:t>13vPCV</w:t>
            </w:r>
            <w:r w:rsidRPr="00AD678D">
              <w:rPr>
                <w:vertAlign w:val="superscript"/>
              </w:rPr>
              <w:t>c</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1CB3B25F" w14:textId="77777777" w:rsidR="00AD678D" w:rsidRPr="00AD678D" w:rsidRDefault="00AD678D" w:rsidP="00AD678D">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34CEADFF"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77F5CE0D" w14:textId="77777777" w:rsidR="00AD678D" w:rsidRPr="00AD678D" w:rsidRDefault="00AD678D" w:rsidP="00AD678D">
            <w:pPr>
              <w:pStyle w:val="CDITable-RowCentrens"/>
            </w:pPr>
            <w:proofErr w:type="spellStart"/>
            <w:r w:rsidRPr="00AD678D">
              <w:t>MenB</w:t>
            </w:r>
            <w:r w:rsidRPr="00AD678D">
              <w:rPr>
                <w:vertAlign w:val="superscript"/>
              </w:rPr>
              <w:t>b</w:t>
            </w:r>
            <w:proofErr w:type="spellEnd"/>
          </w:p>
        </w:tc>
      </w:tr>
      <w:tr w:rsidR="00AD678D" w:rsidRPr="00AD678D" w14:paraId="7341CD58"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7EA28BAD" w14:textId="77777777" w:rsidR="00AD678D" w:rsidRPr="00AD678D" w:rsidRDefault="00AD678D" w:rsidP="00AD678D">
            <w:pPr>
              <w:pStyle w:val="CDITable-RowLeftns"/>
            </w:pPr>
            <w:r w:rsidRPr="00AD678D">
              <w:t>12 months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3CD570C5" w14:textId="77777777" w:rsidR="00AD678D" w:rsidRPr="00AD678D" w:rsidRDefault="00AD678D" w:rsidP="00AD678D">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63541865"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2C38CAEF"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19CE106A"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15860F7" w14:textId="77777777" w:rsidR="00AD678D" w:rsidRPr="00AD678D" w:rsidRDefault="00AD678D" w:rsidP="00AD678D">
            <w:pPr>
              <w:pStyle w:val="CDITable-RowCentrens"/>
            </w:pPr>
            <w:r w:rsidRPr="00AD678D">
              <w:t>Scheduled</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68CAEE3"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E1DF50F" w14:textId="77777777" w:rsidR="00AD678D" w:rsidRPr="00AD678D" w:rsidRDefault="00AD678D" w:rsidP="00AD678D">
            <w:pPr>
              <w:pStyle w:val="CDITable-RowCentrens"/>
            </w:pPr>
            <w:r w:rsidRPr="00AD678D">
              <w:t>Scheduled</w:t>
            </w: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3E4F1BF0" w14:textId="77777777" w:rsidR="00AD678D" w:rsidRPr="00AD678D" w:rsidRDefault="00AD678D" w:rsidP="00AD678D">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7BEF97B5" w14:textId="77777777" w:rsidR="00AD678D" w:rsidRPr="00AD678D" w:rsidRDefault="00AD678D" w:rsidP="00AD678D">
            <w:pPr>
              <w:pStyle w:val="CDITable-RowCentrens"/>
            </w:pPr>
            <w:r w:rsidRPr="00AD678D">
              <w:t>13vPCV</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319BEC92" w14:textId="77777777" w:rsidR="00AD678D" w:rsidRPr="00AD678D" w:rsidRDefault="00AD678D" w:rsidP="00AD678D">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45CF7395"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4291ED1A" w14:textId="77777777" w:rsidR="00AD678D" w:rsidRPr="00AD678D" w:rsidRDefault="00AD678D" w:rsidP="00AD678D">
            <w:pPr>
              <w:pStyle w:val="CDITable-RowCentrens"/>
            </w:pPr>
            <w:proofErr w:type="spellStart"/>
            <w:r w:rsidRPr="00AD678D">
              <w:t>MenB</w:t>
            </w:r>
            <w:r w:rsidRPr="00AD678D">
              <w:rPr>
                <w:vertAlign w:val="superscript"/>
              </w:rPr>
              <w:t>b</w:t>
            </w:r>
            <w:proofErr w:type="spellEnd"/>
          </w:p>
        </w:tc>
      </w:tr>
      <w:tr w:rsidR="00AD678D" w:rsidRPr="00AD678D" w14:paraId="424CC9B0"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3E6F8D13" w14:textId="77777777" w:rsidR="00AD678D" w:rsidRPr="00AD678D" w:rsidRDefault="00AD678D" w:rsidP="00AD678D">
            <w:pPr>
              <w:pStyle w:val="CDITable-RowLeftns"/>
            </w:pPr>
            <w:r w:rsidRPr="00AD678D">
              <w:t>18 months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883DF27" w14:textId="77777777" w:rsidR="00AD678D" w:rsidRPr="00AD678D" w:rsidRDefault="00AD678D" w:rsidP="00AD678D">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5614BF6C" w14:textId="77777777" w:rsidR="00AD678D" w:rsidRPr="00AD678D" w:rsidRDefault="00AD678D" w:rsidP="00AD678D">
            <w:pPr>
              <w:pStyle w:val="CDITable-RowCentrens"/>
            </w:pPr>
            <w:r w:rsidRPr="00AD678D">
              <w:t>DTPa</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75006D6B" w14:textId="77777777" w:rsidR="00AD678D" w:rsidRPr="00AD678D" w:rsidRDefault="00AD678D" w:rsidP="00AD678D">
            <w:pPr>
              <w:pStyle w:val="CDITable-RowCentrens"/>
            </w:pPr>
            <w:r w:rsidRPr="00AD678D">
              <w:t>Scheduled</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2C72A43F"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513E0D3"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26A4D39F" w14:textId="77777777" w:rsidR="00AD678D" w:rsidRPr="00AD678D" w:rsidRDefault="00AD678D" w:rsidP="00AD678D">
            <w:pPr>
              <w:pStyle w:val="CDITable-RowCentrens"/>
            </w:pPr>
            <w:r w:rsidRPr="00AD678D">
              <w:t>Scheduled</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C5753DB"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5D38AAE9" w14:textId="77777777" w:rsidR="00AD678D" w:rsidRPr="00AD678D" w:rsidRDefault="00AD678D" w:rsidP="00AD678D">
            <w:pPr>
              <w:pStyle w:val="CDITable-RowCentrens"/>
            </w:pPr>
            <w:proofErr w:type="spellStart"/>
            <w:r w:rsidRPr="00AD678D">
              <w:t>Scheduled</w:t>
            </w:r>
            <w:r w:rsidRPr="00AD678D">
              <w:rPr>
                <w:vertAlign w:val="superscript"/>
              </w:rPr>
              <w:t>d</w:t>
            </w:r>
            <w:proofErr w:type="spellEnd"/>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620188E1"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FED1094" w14:textId="77777777" w:rsidR="00AD678D" w:rsidRPr="00AD678D" w:rsidRDefault="00AD678D" w:rsidP="00AD678D">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74A1ECBB"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0303C297" w14:textId="77777777" w:rsidR="00AD678D" w:rsidRPr="00AD678D" w:rsidRDefault="00AD678D" w:rsidP="00AD678D">
            <w:pPr>
              <w:pStyle w:val="CDITable-RowCentrens"/>
            </w:pPr>
          </w:p>
        </w:tc>
      </w:tr>
      <w:tr w:rsidR="00AD678D" w:rsidRPr="00AD678D" w14:paraId="3748AF55"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16E22C93" w14:textId="77777777" w:rsidR="00AD678D" w:rsidRPr="00AD678D" w:rsidRDefault="00AD678D" w:rsidP="00AD678D">
            <w:pPr>
              <w:pStyle w:val="CDITable-RowLeftns"/>
            </w:pPr>
            <w:r w:rsidRPr="00AD678D">
              <w:t>24 months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7DD4C064" w14:textId="77777777" w:rsidR="00AD678D" w:rsidRPr="00AD678D" w:rsidRDefault="00AD678D" w:rsidP="00AD678D">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65E5B6FC"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38A9C8B9"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4863F9D"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D436525"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D8C00A0"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2F00DF34"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4F7FA914" w14:textId="77777777" w:rsidR="00AD678D" w:rsidRPr="00AD678D" w:rsidRDefault="00AD678D" w:rsidP="00AD678D">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6F864046"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C5CBFBC" w14:textId="77777777" w:rsidR="00AD678D" w:rsidRPr="00AD678D" w:rsidRDefault="00AD678D" w:rsidP="00AD678D">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5D343DFA"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383A7FE1" w14:textId="77777777" w:rsidR="00AD678D" w:rsidRPr="00AD678D" w:rsidRDefault="00AD678D" w:rsidP="00AD678D">
            <w:pPr>
              <w:pStyle w:val="CDITable-RowCentrens"/>
            </w:pPr>
          </w:p>
        </w:tc>
      </w:tr>
      <w:tr w:rsidR="00AD678D" w:rsidRPr="00AD678D" w14:paraId="0D0E514F"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7A7B2C7D" w14:textId="77777777" w:rsidR="00AD678D" w:rsidRPr="00AD678D" w:rsidRDefault="00AD678D" w:rsidP="00AD678D">
            <w:pPr>
              <w:pStyle w:val="CDITable-RowLeftns"/>
            </w:pPr>
            <w:r w:rsidRPr="00AD678D">
              <w:t>48 months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266A4BB" w14:textId="77777777" w:rsidR="00AD678D" w:rsidRPr="00AD678D" w:rsidRDefault="00AD678D" w:rsidP="00AD678D">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16CA7460" w14:textId="77777777" w:rsidR="00AD678D" w:rsidRPr="00AD678D" w:rsidRDefault="00AD678D" w:rsidP="00AD678D">
            <w:pPr>
              <w:pStyle w:val="CDITable-RowCentrens"/>
            </w:pPr>
            <w:r w:rsidRPr="00AD678D">
              <w:t>DTPa</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FDF4390"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32FF075" w14:textId="77777777" w:rsidR="00AD678D" w:rsidRPr="00AD678D" w:rsidRDefault="00AD678D" w:rsidP="00AD678D">
            <w:pPr>
              <w:pStyle w:val="CDITable-RowCentrens"/>
            </w:pPr>
            <w:r w:rsidRPr="00AD678D">
              <w:t>Scheduled</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128B02A"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0FB182B"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BDB0C73"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2D798805" w14:textId="77777777" w:rsidR="00AD678D" w:rsidRPr="00AD678D" w:rsidRDefault="00AD678D" w:rsidP="00AD678D">
            <w:pPr>
              <w:pStyle w:val="CDITable-RowCentrens"/>
            </w:pPr>
            <w:proofErr w:type="spellStart"/>
            <w:r w:rsidRPr="00AD678D">
              <w:t>Scheduled</w:t>
            </w:r>
            <w:r w:rsidRPr="00AD678D">
              <w:rPr>
                <w:vertAlign w:val="superscript"/>
              </w:rPr>
              <w:t>d</w:t>
            </w:r>
            <w:proofErr w:type="spellEnd"/>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2A640567" w14:textId="77777777" w:rsidR="00AD678D" w:rsidRPr="00AD678D" w:rsidRDefault="00AD678D" w:rsidP="00AD678D">
            <w:pPr>
              <w:pStyle w:val="CDITable-RowCentrens"/>
            </w:pPr>
            <w:r w:rsidRPr="00AD678D">
              <w:t>23vPPV</w:t>
            </w:r>
            <w:r w:rsidRPr="00AD678D">
              <w:rPr>
                <w:vertAlign w:val="superscript"/>
              </w:rPr>
              <w:t>e</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A30153C" w14:textId="77777777" w:rsidR="00AD678D" w:rsidRPr="00AD678D" w:rsidRDefault="00AD678D" w:rsidP="00AD678D">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01AB9051" w14:textId="77777777" w:rsidR="00AD678D" w:rsidRPr="00AD678D" w:rsidRDefault="00AD678D" w:rsidP="00AD678D">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2DCC2E05" w14:textId="77777777" w:rsidR="00AD678D" w:rsidRPr="00AD678D" w:rsidRDefault="00AD678D" w:rsidP="00AD678D">
            <w:pPr>
              <w:pStyle w:val="CDITable-RowCentrens"/>
            </w:pPr>
          </w:p>
        </w:tc>
      </w:tr>
      <w:tr w:rsidR="00C127AF" w:rsidRPr="00AD678D" w14:paraId="21ACC691"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795205DC" w14:textId="77777777" w:rsidR="00AD678D" w:rsidRPr="00AD678D" w:rsidRDefault="00AD678D" w:rsidP="00AD678D">
            <w:pPr>
              <w:pStyle w:val="CDITable-RowLeftns"/>
            </w:pPr>
            <w:r w:rsidRPr="00AD678D">
              <w:t>6 months – 9 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AB7B1AC" w14:textId="77777777" w:rsidR="00AD678D" w:rsidRPr="00AD678D" w:rsidRDefault="00AD678D" w:rsidP="00AD678D">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5427EAED"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A6C5EF7"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A83ED8A"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23CAFBC"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2D2E88A7" w14:textId="77777777" w:rsidR="00AD678D" w:rsidRPr="00AD678D" w:rsidRDefault="00AD678D" w:rsidP="00AD678D">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D3D41D6" w14:textId="77777777" w:rsidR="00AD678D" w:rsidRPr="00AD678D" w:rsidRDefault="00AD678D" w:rsidP="00AD678D">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6213A068" w14:textId="77777777" w:rsidR="00AD678D" w:rsidRPr="00AD678D" w:rsidRDefault="00AD678D" w:rsidP="00AD678D">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25FDA4C1" w14:textId="77777777" w:rsidR="00AD678D" w:rsidRPr="00AD678D" w:rsidRDefault="00AD678D" w:rsidP="00AD678D">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EA633F8" w14:textId="77777777" w:rsidR="00AD678D" w:rsidRPr="00AD678D" w:rsidRDefault="00AD678D" w:rsidP="00AD678D">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192458E2" w14:textId="77777777" w:rsidR="00AD678D" w:rsidRPr="00AD678D" w:rsidRDefault="00AD678D" w:rsidP="00AD678D">
            <w:pPr>
              <w:pStyle w:val="CDITable-RowCentrens"/>
            </w:pPr>
            <w:proofErr w:type="spellStart"/>
            <w:r w:rsidRPr="00AD678D">
              <w:t>Scheduled</w:t>
            </w:r>
            <w:r w:rsidRPr="00AD678D">
              <w:rPr>
                <w:vertAlign w:val="superscript"/>
              </w:rPr>
              <w:t>f</w:t>
            </w:r>
            <w:proofErr w:type="spellEnd"/>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22729AE3" w14:textId="77777777" w:rsidR="00AD678D" w:rsidRPr="00AD678D" w:rsidRDefault="00AD678D" w:rsidP="00AD678D">
            <w:pPr>
              <w:pStyle w:val="CDITable-RowCentrens"/>
            </w:pPr>
          </w:p>
        </w:tc>
      </w:tr>
    </w:tbl>
    <w:p w14:paraId="66E5CFE6" w14:textId="7BE75902" w:rsidR="002C524F" w:rsidRPr="002C524F" w:rsidRDefault="002C524F" w:rsidP="00AD678D">
      <w:pPr>
        <w:pStyle w:val="CDITable-FirstFootnote"/>
        <w:rPr>
          <w:lang w:val="en-GB"/>
        </w:rPr>
      </w:pPr>
      <w:r w:rsidRPr="002C524F">
        <w:rPr>
          <w:lang w:val="en-GB"/>
        </w:rPr>
        <w:t>a</w:t>
      </w:r>
      <w:r w:rsidRPr="002C524F">
        <w:rPr>
          <w:lang w:val="en-GB"/>
        </w:rPr>
        <w:tab/>
        <w:t xml:space="preserve">Hep B: hepatitis B; DTPa: diphtheria-tetanus-pertussis (acellular) – paediatric formulation; dTpa: diphtheria-tetanus-pertussis (acellular) – adolescent/adult formulation; Hib: </w:t>
      </w:r>
      <w:r w:rsidRPr="002C524F">
        <w:rPr>
          <w:i/>
          <w:iCs/>
          <w:lang w:val="en-GB"/>
        </w:rPr>
        <w:t>Haemophilus influenzae</w:t>
      </w:r>
      <w:r w:rsidRPr="002C524F">
        <w:rPr>
          <w:lang w:val="en-GB"/>
        </w:rPr>
        <w:t xml:space="preserve"> type b; IPV: inactivated polio vaccine; MMR: measles-mumps-rubella; MMRV: measles-mumps-rubella-varicella; Men ACWY: meningococcal ACWY conjugate vaccine; Hep</w:t>
      </w:r>
      <w:r>
        <w:rPr>
          <w:lang w:val="en-GB"/>
        </w:rPr>
        <w:t> </w:t>
      </w:r>
      <w:r w:rsidRPr="002C524F">
        <w:rPr>
          <w:lang w:val="en-GB"/>
        </w:rPr>
        <w:t>A:</w:t>
      </w:r>
      <w:r>
        <w:rPr>
          <w:lang w:val="en-GB"/>
        </w:rPr>
        <w:t> </w:t>
      </w:r>
      <w:r w:rsidRPr="002C524F">
        <w:rPr>
          <w:lang w:val="en-GB"/>
        </w:rPr>
        <w:t>hepatitis A; 13vPCV: 13-valent pneumococcal conjugate vaccine; 23vPPV: 23-valent pneumococcal polysaccharide vaccine; Flu: influenza; MenB: meningococcal B vaccine; HPV:</w:t>
      </w:r>
      <w:r>
        <w:rPr>
          <w:lang w:val="en-GB"/>
        </w:rPr>
        <w:t> </w:t>
      </w:r>
      <w:r w:rsidRPr="002C524F">
        <w:rPr>
          <w:lang w:val="en-GB"/>
        </w:rPr>
        <w:t>human papilloma virus; HZ: herpes zoster.</w:t>
      </w:r>
    </w:p>
    <w:p w14:paraId="19658F56" w14:textId="77777777" w:rsidR="002C524F" w:rsidRPr="002C524F" w:rsidRDefault="002C524F" w:rsidP="002C524F">
      <w:pPr>
        <w:pStyle w:val="CDITable-Footnote"/>
        <w:rPr>
          <w:lang w:val="en-GB"/>
        </w:rPr>
      </w:pPr>
      <w:r w:rsidRPr="002C524F">
        <w:rPr>
          <w:lang w:val="en-GB"/>
        </w:rPr>
        <w:t>b</w:t>
      </w:r>
      <w:r w:rsidRPr="002C524F">
        <w:rPr>
          <w:lang w:val="en-GB"/>
        </w:rPr>
        <w:tab/>
        <w:t>Indigenous children only (since July 2020) receive a dose of meningococcal B vaccine at 2, 4 and 12 months of age, with an additional dose at 6 months of age for those with specific medical risk conditions.</w:t>
      </w:r>
    </w:p>
    <w:p w14:paraId="6838957B" w14:textId="77777777" w:rsidR="002C524F" w:rsidRPr="002C524F" w:rsidRDefault="002C524F" w:rsidP="002C524F">
      <w:pPr>
        <w:pStyle w:val="CDITable-Footnote"/>
        <w:rPr>
          <w:lang w:val="en-GB"/>
        </w:rPr>
      </w:pPr>
      <w:r w:rsidRPr="002C524F">
        <w:rPr>
          <w:lang w:val="en-GB"/>
        </w:rPr>
        <w:t>c</w:t>
      </w:r>
      <w:r w:rsidRPr="002C524F">
        <w:rPr>
          <w:lang w:val="en-GB"/>
        </w:rPr>
        <w:tab/>
        <w:t>Indigenous children living in the Northern Territory, Western Australia, Queensland and South Australia, and children with specified underlying medical conditions that predispose them to invasive pneumococcal disease.</w:t>
      </w:r>
    </w:p>
    <w:p w14:paraId="5DCB7536" w14:textId="77777777" w:rsidR="002C524F" w:rsidRPr="002C524F" w:rsidRDefault="002C524F" w:rsidP="002C524F">
      <w:pPr>
        <w:pStyle w:val="CDITable-Footnote"/>
        <w:rPr>
          <w:lang w:val="en-GB"/>
        </w:rPr>
      </w:pPr>
      <w:r w:rsidRPr="002C524F">
        <w:rPr>
          <w:lang w:val="en-GB"/>
        </w:rPr>
        <w:t>d</w:t>
      </w:r>
      <w:r w:rsidRPr="002C524F">
        <w:rPr>
          <w:lang w:val="en-GB"/>
        </w:rPr>
        <w:tab/>
        <w:t>Indigenous children: doses at 18 months and 4 years of age in the Northern Territory, Western Australia, Queensland and South Australia.</w:t>
      </w:r>
    </w:p>
    <w:p w14:paraId="615C772D" w14:textId="77777777" w:rsidR="002C524F" w:rsidRPr="002C524F" w:rsidRDefault="002C524F" w:rsidP="002C524F">
      <w:pPr>
        <w:pStyle w:val="CDITable-Footnote"/>
        <w:rPr>
          <w:lang w:val="en-GB"/>
        </w:rPr>
      </w:pPr>
      <w:r w:rsidRPr="002C524F">
        <w:rPr>
          <w:lang w:val="en-GB"/>
        </w:rPr>
        <w:t>e</w:t>
      </w:r>
      <w:r w:rsidRPr="002C524F">
        <w:rPr>
          <w:lang w:val="en-GB"/>
        </w:rPr>
        <w:tab/>
        <w:t>Medically at-risk children and Indigenous children living in the Northern Territory, South Australia, Queensland and Western Australia</w:t>
      </w:r>
    </w:p>
    <w:p w14:paraId="371C7A9D" w14:textId="4BC43391" w:rsidR="002C524F" w:rsidRDefault="002C524F" w:rsidP="002C524F">
      <w:pPr>
        <w:pStyle w:val="CDITable-Footnote"/>
        <w:rPr>
          <w:lang w:val="en-GB"/>
        </w:rPr>
      </w:pPr>
      <w:r w:rsidRPr="002C524F">
        <w:rPr>
          <w:lang w:val="en-GB"/>
        </w:rPr>
        <w:t>f</w:t>
      </w:r>
      <w:r w:rsidRPr="002C524F">
        <w:rPr>
          <w:lang w:val="en-GB"/>
        </w:rPr>
        <w:tab/>
        <w:t>Annual vaccination: all Indigenous persons aged over 6 months; non-Indigenous children aged 6 months to &lt; 5 years.</w:t>
      </w:r>
      <w:r>
        <w:rPr>
          <w:lang w:val="en-GB"/>
        </w:rPr>
        <w:br w:type="page"/>
      </w:r>
    </w:p>
    <w:p w14:paraId="000CD6E0" w14:textId="77777777" w:rsidR="002C524F" w:rsidRPr="002C524F" w:rsidRDefault="002C524F" w:rsidP="002C524F">
      <w:pPr>
        <w:pStyle w:val="CDITable-Title"/>
        <w:rPr>
          <w:lang w:val="en-GB"/>
        </w:rPr>
      </w:pPr>
      <w:bookmarkStart w:id="89" w:name="_Toc229747132"/>
      <w:r w:rsidRPr="002C524F">
        <w:rPr>
          <w:lang w:val="en-GB"/>
        </w:rPr>
        <w:lastRenderedPageBreak/>
        <w:t xml:space="preserve">Table A.1.2: Australian National Immunisation Program (NIP) schedule in 2024, for adolescents (9 –≤ 20 years of </w:t>
      </w:r>
      <w:proofErr w:type="gramStart"/>
      <w:r w:rsidRPr="002C524F">
        <w:rPr>
          <w:lang w:val="en-GB"/>
        </w:rPr>
        <w:t>age)</w:t>
      </w:r>
      <w:r w:rsidRPr="002C524F">
        <w:rPr>
          <w:vertAlign w:val="superscript"/>
          <w:lang w:val="en-GB"/>
        </w:rPr>
        <w:t>a</w:t>
      </w:r>
      <w:bookmarkEnd w:id="89"/>
      <w:proofErr w:type="gramEnd"/>
    </w:p>
    <w:tbl>
      <w:tblPr>
        <w:tblW w:w="0" w:type="auto"/>
        <w:tblLayout w:type="fixed"/>
        <w:tblCellMar>
          <w:left w:w="0" w:type="dxa"/>
          <w:right w:w="0" w:type="dxa"/>
        </w:tblCellMar>
        <w:tblLook w:val="0000" w:firstRow="0" w:lastRow="0" w:firstColumn="0" w:lastColumn="0" w:noHBand="0" w:noVBand="0"/>
        <w:tblCaption w:val="Table A.1.2: Australian National Immunisation Program (NIP) schedule in 2024, for adolescents (9 –≤ 20 years of age)a"/>
        <w:tblDescription w:val="Table A.1.2 shows the Australian National Immunisation Program Schedule for adolescents in 2024."/>
      </w:tblPr>
      <w:tblGrid>
        <w:gridCol w:w="1247"/>
        <w:gridCol w:w="1105"/>
        <w:gridCol w:w="1021"/>
        <w:gridCol w:w="1105"/>
        <w:gridCol w:w="1106"/>
        <w:gridCol w:w="1105"/>
        <w:gridCol w:w="1106"/>
        <w:gridCol w:w="1105"/>
        <w:gridCol w:w="1174"/>
        <w:gridCol w:w="1071"/>
        <w:gridCol w:w="1106"/>
        <w:gridCol w:w="1173"/>
        <w:gridCol w:w="975"/>
      </w:tblGrid>
      <w:tr w:rsidR="00E22B90" w:rsidRPr="00AD678D" w14:paraId="5F24A281" w14:textId="77777777" w:rsidTr="00E22B90">
        <w:trPr>
          <w:trHeight w:val="60"/>
          <w:tblHeader/>
        </w:trPr>
        <w:tc>
          <w:tcPr>
            <w:tcW w:w="1247" w:type="dxa"/>
            <w:vMerge w:val="restart"/>
            <w:tcBorders>
              <w:top w:val="nil"/>
              <w:left w:val="nil"/>
              <w:bottom w:val="single" w:sz="6" w:space="0" w:color="1E4496"/>
            </w:tcBorders>
            <w:shd w:val="solid" w:color="1E4496" w:fill="auto"/>
            <w:tcMar>
              <w:top w:w="85" w:type="dxa"/>
              <w:left w:w="113" w:type="dxa"/>
              <w:bottom w:w="85" w:type="dxa"/>
              <w:right w:w="113" w:type="dxa"/>
            </w:tcMar>
            <w:vAlign w:val="bottom"/>
          </w:tcPr>
          <w:p w14:paraId="71240E8B" w14:textId="77777777" w:rsidR="00E22B90" w:rsidRPr="00AD678D" w:rsidRDefault="00E22B90" w:rsidP="00B30451">
            <w:pPr>
              <w:pStyle w:val="CDITable-HeaderRowLeftns"/>
            </w:pPr>
            <w:r w:rsidRPr="00AD678D">
              <w:t>Age</w:t>
            </w:r>
          </w:p>
        </w:tc>
        <w:tc>
          <w:tcPr>
            <w:tcW w:w="13152" w:type="dxa"/>
            <w:gridSpan w:val="12"/>
            <w:tcBorders>
              <w:top w:val="nil"/>
              <w:bottom w:val="single" w:sz="6" w:space="0" w:color="FFFFFF" w:themeColor="background1"/>
              <w:right w:val="single" w:sz="6" w:space="0" w:color="auto"/>
            </w:tcBorders>
            <w:shd w:val="solid" w:color="1E4496" w:fill="auto"/>
            <w:tcMar>
              <w:top w:w="85" w:type="dxa"/>
              <w:left w:w="113" w:type="dxa"/>
              <w:bottom w:w="85" w:type="dxa"/>
              <w:right w:w="113" w:type="dxa"/>
            </w:tcMar>
            <w:vAlign w:val="bottom"/>
          </w:tcPr>
          <w:p w14:paraId="0F4EDA98" w14:textId="77777777" w:rsidR="00E22B90" w:rsidRPr="00AD678D" w:rsidRDefault="00E22B90" w:rsidP="00B30451">
            <w:pPr>
              <w:pStyle w:val="CDITable-HeaderRowCentrens"/>
            </w:pPr>
            <w:proofErr w:type="spellStart"/>
            <w:r w:rsidRPr="00AD678D">
              <w:t>Vaccine</w:t>
            </w:r>
            <w:r w:rsidRPr="00AD678D">
              <w:rPr>
                <w:vertAlign w:val="superscript"/>
              </w:rPr>
              <w:t>a</w:t>
            </w:r>
            <w:proofErr w:type="spellEnd"/>
          </w:p>
        </w:tc>
      </w:tr>
      <w:tr w:rsidR="00E22B90" w:rsidRPr="00AD678D" w14:paraId="696302DF" w14:textId="77777777" w:rsidTr="00E22B90">
        <w:trPr>
          <w:trHeight w:val="60"/>
          <w:tblHeader/>
        </w:trPr>
        <w:tc>
          <w:tcPr>
            <w:tcW w:w="1247" w:type="dxa"/>
            <w:vMerge/>
            <w:tcBorders>
              <w:top w:val="single" w:sz="6" w:space="0" w:color="1E4496"/>
              <w:left w:val="nil"/>
              <w:bottom w:val="single" w:sz="6" w:space="0" w:color="1E4496"/>
            </w:tcBorders>
            <w:tcMar>
              <w:top w:w="85" w:type="dxa"/>
              <w:bottom w:w="85" w:type="dxa"/>
            </w:tcMar>
          </w:tcPr>
          <w:p w14:paraId="1B7B0BED" w14:textId="77777777" w:rsidR="00E22B90" w:rsidRPr="00AD678D" w:rsidRDefault="00E22B90" w:rsidP="00B30451">
            <w:pPr>
              <w:pStyle w:val="CDITable-RowCentrens"/>
            </w:pP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5A854D80" w14:textId="77777777" w:rsidR="00E22B90" w:rsidRPr="00AD678D" w:rsidRDefault="00E22B90" w:rsidP="00B30451">
            <w:pPr>
              <w:pStyle w:val="CDITable-HeaderRowCentrens"/>
            </w:pPr>
            <w:r w:rsidRPr="00AD678D">
              <w:t>Hep B</w:t>
            </w:r>
          </w:p>
        </w:tc>
        <w:tc>
          <w:tcPr>
            <w:tcW w:w="1021"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46FB0F80" w14:textId="77777777" w:rsidR="00E22B90" w:rsidRPr="00AD678D" w:rsidRDefault="00E22B90" w:rsidP="00B30451">
            <w:pPr>
              <w:pStyle w:val="CDITable-HeaderRowCentrens"/>
            </w:pPr>
            <w:r w:rsidRPr="00AD678D">
              <w:t>DTPa/</w:t>
            </w:r>
            <w:r>
              <w:t xml:space="preserve"> </w:t>
            </w:r>
            <w:r w:rsidRPr="00AD678D">
              <w:t>dTpa</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288E7FD6" w14:textId="77777777" w:rsidR="00E22B90" w:rsidRPr="00AD678D" w:rsidRDefault="00E22B90" w:rsidP="00B30451">
            <w:pPr>
              <w:pStyle w:val="CDITable-HeaderRowCentrens"/>
            </w:pPr>
            <w:r w:rsidRPr="00AD678D">
              <w:t>Hib</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7DCB0284" w14:textId="77777777" w:rsidR="00E22B90" w:rsidRPr="00AD678D" w:rsidRDefault="00E22B90" w:rsidP="00B30451">
            <w:pPr>
              <w:pStyle w:val="CDITable-HeaderRowCentrens"/>
            </w:pPr>
            <w:r w:rsidRPr="00AD678D">
              <w:t>Polio</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702C709F" w14:textId="77777777" w:rsidR="00E22B90" w:rsidRPr="00AD678D" w:rsidRDefault="00E22B90" w:rsidP="00B30451">
            <w:pPr>
              <w:pStyle w:val="CDITable-HeaderRowCentrens"/>
            </w:pPr>
            <w:r w:rsidRPr="00AD678D">
              <w:t>MMR</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73E9688A" w14:textId="77777777" w:rsidR="00E22B90" w:rsidRPr="00AD678D" w:rsidRDefault="00E22B90" w:rsidP="00B30451">
            <w:pPr>
              <w:pStyle w:val="CDITable-HeaderRowCentrens"/>
            </w:pPr>
            <w:r w:rsidRPr="00AD678D">
              <w:t>MMRV</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5C5C5BCF" w14:textId="77777777" w:rsidR="00E22B90" w:rsidRPr="00AD678D" w:rsidRDefault="00E22B90" w:rsidP="00B30451">
            <w:pPr>
              <w:pStyle w:val="CDITable-HeaderRowCentrens"/>
            </w:pPr>
            <w:r w:rsidRPr="00AD678D">
              <w:t>Men ACWY</w:t>
            </w:r>
          </w:p>
        </w:tc>
        <w:tc>
          <w:tcPr>
            <w:tcW w:w="1174"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5E3B00C5" w14:textId="77777777" w:rsidR="00E22B90" w:rsidRPr="00AD678D" w:rsidRDefault="00E22B90" w:rsidP="00B30451">
            <w:pPr>
              <w:pStyle w:val="CDITable-HeaderRowCentrens"/>
            </w:pPr>
            <w:r w:rsidRPr="00AD678D">
              <w:t>Hep A</w:t>
            </w:r>
          </w:p>
        </w:tc>
        <w:tc>
          <w:tcPr>
            <w:tcW w:w="1071"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189966FA" w14:textId="77777777" w:rsidR="00E22B90" w:rsidRPr="00AD678D" w:rsidRDefault="00E22B90" w:rsidP="00B30451">
            <w:pPr>
              <w:pStyle w:val="CDITable-HeaderRowCentrens"/>
            </w:pPr>
            <w:r w:rsidRPr="00AD678D">
              <w:t>13vPCV/ 23vPPV</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50103D64" w14:textId="77777777" w:rsidR="00E22B90" w:rsidRPr="00AD678D" w:rsidRDefault="00E22B90" w:rsidP="00B30451">
            <w:pPr>
              <w:pStyle w:val="CDITable-HeaderRowCentrens"/>
            </w:pPr>
            <w:r w:rsidRPr="00AD678D">
              <w:t>Rotavirus</w:t>
            </w:r>
          </w:p>
        </w:tc>
        <w:tc>
          <w:tcPr>
            <w:tcW w:w="1173"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1A10047D" w14:textId="77777777" w:rsidR="00E22B90" w:rsidRPr="00AD678D" w:rsidRDefault="00E22B90" w:rsidP="00B30451">
            <w:pPr>
              <w:pStyle w:val="CDITable-HeaderRowCentrens"/>
            </w:pPr>
            <w:r w:rsidRPr="00AD678D">
              <w:t>Flu</w:t>
            </w:r>
          </w:p>
        </w:tc>
        <w:tc>
          <w:tcPr>
            <w:tcW w:w="975" w:type="dxa"/>
            <w:tcBorders>
              <w:top w:val="single" w:sz="6" w:space="0" w:color="FFFFFF" w:themeColor="background1"/>
              <w:bottom w:val="single" w:sz="6" w:space="0" w:color="1E4496"/>
              <w:right w:val="nil"/>
            </w:tcBorders>
            <w:shd w:val="solid" w:color="1E4496" w:fill="auto"/>
            <w:tcMar>
              <w:top w:w="85" w:type="dxa"/>
              <w:left w:w="113" w:type="dxa"/>
              <w:bottom w:w="85" w:type="dxa"/>
              <w:right w:w="113" w:type="dxa"/>
            </w:tcMar>
            <w:vAlign w:val="bottom"/>
          </w:tcPr>
          <w:p w14:paraId="7388FD1C" w14:textId="77777777" w:rsidR="00E22B90" w:rsidRPr="00AD678D" w:rsidRDefault="00E22B90" w:rsidP="00B30451">
            <w:pPr>
              <w:pStyle w:val="CDITable-HeaderRowCentrens"/>
            </w:pPr>
            <w:r w:rsidRPr="00AD678D">
              <w:t>Other</w:t>
            </w:r>
          </w:p>
        </w:tc>
      </w:tr>
      <w:tr w:rsidR="00E22B90" w:rsidRPr="00AD678D" w14:paraId="3E78A16F"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16720DD7" w14:textId="6EBCF2C7" w:rsidR="00E22B90" w:rsidRPr="00AD678D" w:rsidRDefault="00E22B90" w:rsidP="00E22B90">
            <w:pPr>
              <w:pStyle w:val="CDITable-RowLeftns"/>
            </w:pPr>
            <w:r>
              <w:t>9</w:t>
            </w:r>
            <w:r w:rsidRPr="00AD678D">
              <w:t>–</w:t>
            </w:r>
            <w:r>
              <w:t xml:space="preserve">14 </w:t>
            </w:r>
            <w:r w:rsidRPr="00AD678D">
              <w:t>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3089A901" w14:textId="4B792A28"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2C25522C"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2ECE2E6A"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36D75679"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7E1D421C"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37E2A6D"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A2E73FC" w14:textId="77777777"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432462F6"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65F55E18" w14:textId="3E411E56" w:rsidR="00E22B90" w:rsidRPr="00E22B90" w:rsidRDefault="00E22B90" w:rsidP="00E22B90">
            <w:pPr>
              <w:pStyle w:val="CDITable-RowCentrens"/>
            </w:pPr>
            <w:r>
              <w:t>23vPPV</w:t>
            </w:r>
            <w:r w:rsidRPr="00C127AF">
              <w:rPr>
                <w:vertAlign w:val="superscript"/>
              </w:rPr>
              <w:t>b</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112799AF" w14:textId="77777777"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373F95AF" w14:textId="77777777" w:rsidR="00E22B90" w:rsidRPr="00E22B90" w:rsidRDefault="00E22B90" w:rsidP="00E22B90">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1D5E1C83" w14:textId="77777777" w:rsidR="00E22B90" w:rsidRPr="00E22B90" w:rsidRDefault="00E22B90" w:rsidP="00E22B90">
            <w:pPr>
              <w:pStyle w:val="CDITable-RowCentrens"/>
            </w:pPr>
          </w:p>
        </w:tc>
      </w:tr>
      <w:tr w:rsidR="00E22B90" w:rsidRPr="00AD678D" w14:paraId="3190A217"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34D602FB" w14:textId="5FEFC972" w:rsidR="00E22B90" w:rsidRPr="00AD678D" w:rsidRDefault="00E22B90" w:rsidP="00E22B90">
            <w:pPr>
              <w:pStyle w:val="CDITable-RowLeftns"/>
            </w:pPr>
            <w:r>
              <w:t>12</w:t>
            </w:r>
            <w:r w:rsidRPr="00AD678D">
              <w:t>–</w:t>
            </w:r>
            <w:r>
              <w:t xml:space="preserve">15 </w:t>
            </w:r>
            <w:r w:rsidRPr="00AD678D">
              <w:t>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13D20FE" w14:textId="0BC28EB0"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71276086" w14:textId="6335A88D" w:rsidR="00E22B90" w:rsidRPr="00E22B90" w:rsidRDefault="00E22B90" w:rsidP="00E22B90">
            <w:pPr>
              <w:pStyle w:val="CDITable-RowCentrens"/>
            </w:pPr>
            <w:r>
              <w:t>dTpa</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EAEF3FC" w14:textId="6F057978"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8D2D566" w14:textId="498ADB22"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7B519580"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3E13B7A"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72B3610D" w14:textId="77777777"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669F3697"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04FE3D43" w14:textId="0C9BA162"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2880F73A" w14:textId="4AF0A2A0"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76993546" w14:textId="77777777" w:rsidR="00E22B90" w:rsidRPr="00E22B90" w:rsidRDefault="00E22B90" w:rsidP="00E22B90">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6E9DAA06" w14:textId="1C9004DD" w:rsidR="00E22B90" w:rsidRPr="00E22B90" w:rsidRDefault="00E22B90" w:rsidP="00E22B90">
            <w:pPr>
              <w:pStyle w:val="CDITable-RowCentrens"/>
            </w:pPr>
            <w:r>
              <w:t>HPV</w:t>
            </w:r>
          </w:p>
        </w:tc>
      </w:tr>
      <w:tr w:rsidR="00E22B90" w:rsidRPr="00AD678D" w14:paraId="5F891844"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14A71437" w14:textId="0DCD5C7C" w:rsidR="00E22B90" w:rsidRPr="00AD678D" w:rsidRDefault="00E22B90" w:rsidP="00E22B90">
            <w:pPr>
              <w:pStyle w:val="CDITable-RowLeftns"/>
            </w:pPr>
            <w:r>
              <w:t>14</w:t>
            </w:r>
            <w:r w:rsidRPr="00AD678D">
              <w:t>–</w:t>
            </w:r>
            <w:r>
              <w:t xml:space="preserve">19 </w:t>
            </w:r>
            <w:r w:rsidRPr="00AD678D">
              <w:t>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8BF3CDF" w14:textId="60FEE98E"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0B8F2E60" w14:textId="6C3FA73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EF2D9EB" w14:textId="2ED99541"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159EB2F6" w14:textId="2810FD7E"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4444FC0"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BB43E0F"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CBD9FF6" w14:textId="5C174B61" w:rsidR="00E22B90" w:rsidRPr="00E22B90" w:rsidRDefault="00E22B90" w:rsidP="00E22B90">
            <w:pPr>
              <w:pStyle w:val="CDITable-RowCentrens"/>
            </w:pPr>
            <w:r>
              <w:t>Scheduled</w:t>
            </w: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71AE8A63"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4FFFF8FE" w14:textId="52C9F035"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29FFFA06" w14:textId="14FD4197"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5C27722C" w14:textId="77777777" w:rsidR="00E22B90" w:rsidRPr="00E22B90" w:rsidRDefault="00E22B90" w:rsidP="00E22B90">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7053F273" w14:textId="41E8A48B" w:rsidR="00E22B90" w:rsidRPr="00E22B90" w:rsidRDefault="00E22B90" w:rsidP="00E22B90">
            <w:pPr>
              <w:pStyle w:val="CDITable-RowCentrens"/>
            </w:pPr>
          </w:p>
        </w:tc>
      </w:tr>
      <w:tr w:rsidR="00E22B90" w:rsidRPr="00AD678D" w14:paraId="22C04B40" w14:textId="77777777" w:rsidTr="00E22B90">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2974D786" w14:textId="37EEB115" w:rsidR="00E22B90" w:rsidRPr="00AD678D" w:rsidRDefault="00E22B90" w:rsidP="00E22B90">
            <w:pPr>
              <w:pStyle w:val="CDITable-RowLeftns"/>
            </w:pPr>
            <w:r>
              <w:t>10</w:t>
            </w:r>
            <w:r w:rsidRPr="00AD678D">
              <w:t>–</w:t>
            </w:r>
            <w:r>
              <w:t xml:space="preserve">19 </w:t>
            </w:r>
            <w:r w:rsidRPr="00AD678D">
              <w:t>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27CFBF6" w14:textId="4300BE9C"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0FDABC66" w14:textId="3389A80D"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57A5917" w14:textId="26C6CBEA"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1B8B580" w14:textId="578F1288"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3617C9CA"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9A51F80"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EB65886" w14:textId="77777777"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146F0385"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01E6BBF1" w14:textId="3C92673B"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BC4CFFD" w14:textId="77777777"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186BE2AC" w14:textId="04B3B1D1" w:rsidR="00E22B90" w:rsidRPr="00E22B90" w:rsidRDefault="00E22B90" w:rsidP="00E22B90">
            <w:pPr>
              <w:pStyle w:val="CDITable-RowCentrens"/>
            </w:pPr>
            <w:proofErr w:type="spellStart"/>
            <w:r>
              <w:t>Scheduled</w:t>
            </w:r>
            <w:r w:rsidRPr="00C127AF">
              <w:rPr>
                <w:vertAlign w:val="superscript"/>
              </w:rPr>
              <w:t>c</w:t>
            </w:r>
            <w:proofErr w:type="spellEnd"/>
            <w:r>
              <w:t xml:space="preserve"> </w:t>
            </w: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7DE3AF12" w14:textId="2E52E11A" w:rsidR="00E22B90" w:rsidRPr="00E22B90" w:rsidRDefault="00E22B90" w:rsidP="00E22B90">
            <w:pPr>
              <w:pStyle w:val="CDITable-RowCentrens"/>
            </w:pPr>
          </w:p>
        </w:tc>
      </w:tr>
    </w:tbl>
    <w:p w14:paraId="496D7732" w14:textId="012EBFA6" w:rsidR="002C524F" w:rsidRPr="002C524F" w:rsidRDefault="002C524F" w:rsidP="00E22B90">
      <w:pPr>
        <w:pStyle w:val="CDITable-FirstFootnote"/>
        <w:rPr>
          <w:lang w:val="en-GB"/>
        </w:rPr>
      </w:pPr>
      <w:r w:rsidRPr="002C524F">
        <w:rPr>
          <w:lang w:val="en-GB"/>
        </w:rPr>
        <w:t>a</w:t>
      </w:r>
      <w:r w:rsidRPr="002C524F">
        <w:rPr>
          <w:lang w:val="en-GB"/>
        </w:rPr>
        <w:tab/>
        <w:t xml:space="preserve">Hep B: hepatitis B; DTPa: diphtheria-tetanus-pertussis (acellular) – paediatric formulation; dTpa: diphtheria-tetanus-pertussis (acellular) – adolescent/adult formulation; Hib: </w:t>
      </w:r>
      <w:r w:rsidRPr="002C524F">
        <w:rPr>
          <w:i/>
          <w:iCs/>
          <w:lang w:val="en-GB"/>
        </w:rPr>
        <w:t>Haemophilus influenzae</w:t>
      </w:r>
      <w:r w:rsidRPr="002C524F">
        <w:rPr>
          <w:lang w:val="en-GB"/>
        </w:rPr>
        <w:t xml:space="preserve"> type b; IPV: inactivated polio vaccine; MMR: measles-mumps-rubella; MMRV: measles-mumps-rubella-varicella; Men ACWY: meningococcal ACWY conjugate vaccine; Hep</w:t>
      </w:r>
      <w:r>
        <w:rPr>
          <w:lang w:val="en-GB"/>
        </w:rPr>
        <w:t> </w:t>
      </w:r>
      <w:r w:rsidRPr="002C524F">
        <w:rPr>
          <w:lang w:val="en-GB"/>
        </w:rPr>
        <w:t>A:</w:t>
      </w:r>
      <w:r>
        <w:rPr>
          <w:lang w:val="en-GB"/>
        </w:rPr>
        <w:t> </w:t>
      </w:r>
      <w:r w:rsidRPr="002C524F">
        <w:rPr>
          <w:lang w:val="en-GB"/>
        </w:rPr>
        <w:t>hepatitis A; 13vPCV: 13-valent pneumococcal conjugate vaccine; 23vPPV: 23-valent pneumococcal polysaccharide vaccine; Flu: influenza; MenB: meningococcal B vaccine; HPV:</w:t>
      </w:r>
      <w:r>
        <w:rPr>
          <w:lang w:val="en-GB"/>
        </w:rPr>
        <w:t> </w:t>
      </w:r>
      <w:r w:rsidRPr="002C524F">
        <w:rPr>
          <w:lang w:val="en-GB"/>
        </w:rPr>
        <w:t>human papilloma virus; HZ: herpes zoster.</w:t>
      </w:r>
    </w:p>
    <w:p w14:paraId="07829328" w14:textId="77777777" w:rsidR="002C524F" w:rsidRPr="002C524F" w:rsidRDefault="002C524F" w:rsidP="002C524F">
      <w:pPr>
        <w:pStyle w:val="CDITable-Footnote"/>
        <w:rPr>
          <w:lang w:val="en-GB"/>
        </w:rPr>
      </w:pPr>
      <w:r w:rsidRPr="002C524F">
        <w:rPr>
          <w:lang w:val="en-GB"/>
        </w:rPr>
        <w:t>b</w:t>
      </w:r>
      <w:r w:rsidRPr="002C524F">
        <w:rPr>
          <w:lang w:val="en-GB"/>
        </w:rPr>
        <w:tab/>
        <w:t>Indigenous adolescents living in the Northern Territory, Western Australia, Queensland and South Australia, and those with specified underlying medical conditions that predispose them to invasive pneumococcal disease.</w:t>
      </w:r>
    </w:p>
    <w:p w14:paraId="28104E58" w14:textId="12D0570A" w:rsidR="002C524F" w:rsidRDefault="002C524F" w:rsidP="002C524F">
      <w:pPr>
        <w:pStyle w:val="CDITable-Footnote"/>
        <w:rPr>
          <w:lang w:val="en-GB"/>
        </w:rPr>
      </w:pPr>
      <w:r w:rsidRPr="002C524F">
        <w:rPr>
          <w:lang w:val="en-GB"/>
        </w:rPr>
        <w:t>c</w:t>
      </w:r>
      <w:r w:rsidRPr="002C524F">
        <w:rPr>
          <w:lang w:val="en-GB"/>
        </w:rPr>
        <w:tab/>
        <w:t>Annual vaccination: all Indigenous persons aged over 6 months.</w:t>
      </w:r>
      <w:r>
        <w:rPr>
          <w:lang w:val="en-GB"/>
        </w:rPr>
        <w:br w:type="page"/>
      </w:r>
    </w:p>
    <w:p w14:paraId="38E2BD08" w14:textId="77777777" w:rsidR="002C524F" w:rsidRPr="002C524F" w:rsidRDefault="002C524F" w:rsidP="002C524F">
      <w:pPr>
        <w:pStyle w:val="CDITable-Title"/>
        <w:rPr>
          <w:lang w:val="en-GB"/>
        </w:rPr>
      </w:pPr>
      <w:bookmarkStart w:id="90" w:name="_Toc229747133"/>
      <w:r w:rsidRPr="002C524F">
        <w:rPr>
          <w:lang w:val="en-GB"/>
        </w:rPr>
        <w:lastRenderedPageBreak/>
        <w:t xml:space="preserve">Table A.1.3: Australian National Immunisation Program (NIP) schedule in 2023, for adults (≥ 20 years of </w:t>
      </w:r>
      <w:proofErr w:type="gramStart"/>
      <w:r w:rsidRPr="002C524F">
        <w:rPr>
          <w:lang w:val="en-GB"/>
        </w:rPr>
        <w:t>age)</w:t>
      </w:r>
      <w:r w:rsidRPr="002C524F">
        <w:rPr>
          <w:vertAlign w:val="superscript"/>
          <w:lang w:val="en-GB"/>
        </w:rPr>
        <w:t>a</w:t>
      </w:r>
      <w:bookmarkEnd w:id="90"/>
      <w:proofErr w:type="gramEnd"/>
    </w:p>
    <w:tbl>
      <w:tblPr>
        <w:tblW w:w="0" w:type="auto"/>
        <w:tblLayout w:type="fixed"/>
        <w:tblCellMar>
          <w:left w:w="0" w:type="dxa"/>
          <w:right w:w="0" w:type="dxa"/>
        </w:tblCellMar>
        <w:tblLook w:val="0000" w:firstRow="0" w:lastRow="0" w:firstColumn="0" w:lastColumn="0" w:noHBand="0" w:noVBand="0"/>
        <w:tblCaption w:val="Table A.1.3: Australian National Immunisation Program (NIP) schedule in 2023, for adults (≥ 20 years of age)a"/>
        <w:tblDescription w:val="Table A.1.3 shows the Australian National Immunisation Program Schedule for adults in 2024."/>
      </w:tblPr>
      <w:tblGrid>
        <w:gridCol w:w="1247"/>
        <w:gridCol w:w="1105"/>
        <w:gridCol w:w="1021"/>
        <w:gridCol w:w="1105"/>
        <w:gridCol w:w="1106"/>
        <w:gridCol w:w="1105"/>
        <w:gridCol w:w="1106"/>
        <w:gridCol w:w="1105"/>
        <w:gridCol w:w="1174"/>
        <w:gridCol w:w="1071"/>
        <w:gridCol w:w="1106"/>
        <w:gridCol w:w="1173"/>
        <w:gridCol w:w="975"/>
      </w:tblGrid>
      <w:tr w:rsidR="00E22B90" w:rsidRPr="00AD678D" w14:paraId="217F27F1" w14:textId="77777777" w:rsidTr="00B30451">
        <w:trPr>
          <w:trHeight w:val="60"/>
          <w:tblHeader/>
        </w:trPr>
        <w:tc>
          <w:tcPr>
            <w:tcW w:w="1247" w:type="dxa"/>
            <w:vMerge w:val="restart"/>
            <w:tcBorders>
              <w:top w:val="nil"/>
              <w:left w:val="nil"/>
              <w:bottom w:val="single" w:sz="6" w:space="0" w:color="1E4496"/>
            </w:tcBorders>
            <w:shd w:val="solid" w:color="1E4496" w:fill="auto"/>
            <w:tcMar>
              <w:top w:w="85" w:type="dxa"/>
              <w:left w:w="113" w:type="dxa"/>
              <w:bottom w:w="85" w:type="dxa"/>
              <w:right w:w="113" w:type="dxa"/>
            </w:tcMar>
            <w:vAlign w:val="bottom"/>
          </w:tcPr>
          <w:p w14:paraId="6E27E115" w14:textId="77777777" w:rsidR="00E22B90" w:rsidRPr="00AD678D" w:rsidRDefault="00E22B90" w:rsidP="00B30451">
            <w:pPr>
              <w:pStyle w:val="CDITable-HeaderRowLeftns"/>
            </w:pPr>
            <w:r w:rsidRPr="00AD678D">
              <w:t>Age</w:t>
            </w:r>
          </w:p>
        </w:tc>
        <w:tc>
          <w:tcPr>
            <w:tcW w:w="13152" w:type="dxa"/>
            <w:gridSpan w:val="12"/>
            <w:tcBorders>
              <w:top w:val="nil"/>
              <w:bottom w:val="single" w:sz="6" w:space="0" w:color="FFFFFF" w:themeColor="background1"/>
              <w:right w:val="single" w:sz="6" w:space="0" w:color="auto"/>
            </w:tcBorders>
            <w:shd w:val="solid" w:color="1E4496" w:fill="auto"/>
            <w:tcMar>
              <w:top w:w="85" w:type="dxa"/>
              <w:left w:w="113" w:type="dxa"/>
              <w:bottom w:w="85" w:type="dxa"/>
              <w:right w:w="113" w:type="dxa"/>
            </w:tcMar>
            <w:vAlign w:val="bottom"/>
          </w:tcPr>
          <w:p w14:paraId="0AF2D918" w14:textId="77777777" w:rsidR="00E22B90" w:rsidRPr="00AD678D" w:rsidRDefault="00E22B90" w:rsidP="00B30451">
            <w:pPr>
              <w:pStyle w:val="CDITable-HeaderRowCentrens"/>
            </w:pPr>
            <w:proofErr w:type="spellStart"/>
            <w:r w:rsidRPr="00AD678D">
              <w:t>Vaccine</w:t>
            </w:r>
            <w:r w:rsidRPr="00AD678D">
              <w:rPr>
                <w:vertAlign w:val="superscript"/>
              </w:rPr>
              <w:t>a</w:t>
            </w:r>
            <w:proofErr w:type="spellEnd"/>
          </w:p>
        </w:tc>
      </w:tr>
      <w:tr w:rsidR="00E22B90" w:rsidRPr="00AD678D" w14:paraId="5B3AA191" w14:textId="77777777" w:rsidTr="00B30451">
        <w:trPr>
          <w:trHeight w:val="60"/>
          <w:tblHeader/>
        </w:trPr>
        <w:tc>
          <w:tcPr>
            <w:tcW w:w="1247" w:type="dxa"/>
            <w:vMerge/>
            <w:tcBorders>
              <w:top w:val="single" w:sz="6" w:space="0" w:color="1E4496"/>
              <w:left w:val="nil"/>
              <w:bottom w:val="single" w:sz="6" w:space="0" w:color="1E4496"/>
            </w:tcBorders>
            <w:tcMar>
              <w:top w:w="85" w:type="dxa"/>
              <w:bottom w:w="85" w:type="dxa"/>
            </w:tcMar>
          </w:tcPr>
          <w:p w14:paraId="262C0133" w14:textId="77777777" w:rsidR="00E22B90" w:rsidRPr="00AD678D" w:rsidRDefault="00E22B90" w:rsidP="00B30451">
            <w:pPr>
              <w:pStyle w:val="CDITable-RowCentrens"/>
            </w:pP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0136C14C" w14:textId="77777777" w:rsidR="00E22B90" w:rsidRPr="00AD678D" w:rsidRDefault="00E22B90" w:rsidP="00B30451">
            <w:pPr>
              <w:pStyle w:val="CDITable-HeaderRowCentrens"/>
            </w:pPr>
            <w:r w:rsidRPr="00AD678D">
              <w:t>Hep B</w:t>
            </w:r>
          </w:p>
        </w:tc>
        <w:tc>
          <w:tcPr>
            <w:tcW w:w="1021"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2CA223D4" w14:textId="77777777" w:rsidR="00E22B90" w:rsidRPr="00AD678D" w:rsidRDefault="00E22B90" w:rsidP="00B30451">
            <w:pPr>
              <w:pStyle w:val="CDITable-HeaderRowCentrens"/>
            </w:pPr>
            <w:r w:rsidRPr="00AD678D">
              <w:t>DTPa/</w:t>
            </w:r>
            <w:r>
              <w:t xml:space="preserve"> </w:t>
            </w:r>
            <w:r w:rsidRPr="00AD678D">
              <w:t>dTpa</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63453DBA" w14:textId="77777777" w:rsidR="00E22B90" w:rsidRPr="00AD678D" w:rsidRDefault="00E22B90" w:rsidP="00B30451">
            <w:pPr>
              <w:pStyle w:val="CDITable-HeaderRowCentrens"/>
            </w:pPr>
            <w:r w:rsidRPr="00AD678D">
              <w:t>Hib</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725DF95F" w14:textId="77777777" w:rsidR="00E22B90" w:rsidRPr="00AD678D" w:rsidRDefault="00E22B90" w:rsidP="00B30451">
            <w:pPr>
              <w:pStyle w:val="CDITable-HeaderRowCentrens"/>
            </w:pPr>
            <w:r w:rsidRPr="00AD678D">
              <w:t>Polio</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1A34B025" w14:textId="77777777" w:rsidR="00E22B90" w:rsidRPr="00AD678D" w:rsidRDefault="00E22B90" w:rsidP="00B30451">
            <w:pPr>
              <w:pStyle w:val="CDITable-HeaderRowCentrens"/>
            </w:pPr>
            <w:r w:rsidRPr="00AD678D">
              <w:t>MMR</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72562E04" w14:textId="77777777" w:rsidR="00E22B90" w:rsidRPr="00AD678D" w:rsidRDefault="00E22B90" w:rsidP="00B30451">
            <w:pPr>
              <w:pStyle w:val="CDITable-HeaderRowCentrens"/>
            </w:pPr>
            <w:r w:rsidRPr="00AD678D">
              <w:t>MMRV</w:t>
            </w:r>
          </w:p>
        </w:tc>
        <w:tc>
          <w:tcPr>
            <w:tcW w:w="1105"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6F304098" w14:textId="77777777" w:rsidR="00E22B90" w:rsidRPr="00AD678D" w:rsidRDefault="00E22B90" w:rsidP="00B30451">
            <w:pPr>
              <w:pStyle w:val="CDITable-HeaderRowCentrens"/>
            </w:pPr>
            <w:r w:rsidRPr="00AD678D">
              <w:t>Men ACWY</w:t>
            </w:r>
          </w:p>
        </w:tc>
        <w:tc>
          <w:tcPr>
            <w:tcW w:w="1174"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292AEBD9" w14:textId="77777777" w:rsidR="00E22B90" w:rsidRPr="00AD678D" w:rsidRDefault="00E22B90" w:rsidP="00B30451">
            <w:pPr>
              <w:pStyle w:val="CDITable-HeaderRowCentrens"/>
            </w:pPr>
            <w:r w:rsidRPr="00AD678D">
              <w:t>Hep A</w:t>
            </w:r>
          </w:p>
        </w:tc>
        <w:tc>
          <w:tcPr>
            <w:tcW w:w="1071"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6EA6BB92" w14:textId="77777777" w:rsidR="00E22B90" w:rsidRPr="00AD678D" w:rsidRDefault="00E22B90" w:rsidP="00B30451">
            <w:pPr>
              <w:pStyle w:val="CDITable-HeaderRowCentrens"/>
            </w:pPr>
            <w:r w:rsidRPr="00AD678D">
              <w:t>13vPCV/ 23vPPV</w:t>
            </w:r>
          </w:p>
        </w:tc>
        <w:tc>
          <w:tcPr>
            <w:tcW w:w="1106"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0D76C4C8" w14:textId="77777777" w:rsidR="00E22B90" w:rsidRPr="00AD678D" w:rsidRDefault="00E22B90" w:rsidP="00B30451">
            <w:pPr>
              <w:pStyle w:val="CDITable-HeaderRowCentrens"/>
            </w:pPr>
            <w:r w:rsidRPr="00AD678D">
              <w:t>Rotavirus</w:t>
            </w:r>
          </w:p>
        </w:tc>
        <w:tc>
          <w:tcPr>
            <w:tcW w:w="1173" w:type="dxa"/>
            <w:tcBorders>
              <w:top w:val="single" w:sz="6" w:space="0" w:color="FFFFFF" w:themeColor="background1"/>
              <w:bottom w:val="single" w:sz="6" w:space="0" w:color="1E4496"/>
            </w:tcBorders>
            <w:shd w:val="solid" w:color="1E4496" w:fill="auto"/>
            <w:tcMar>
              <w:top w:w="85" w:type="dxa"/>
              <w:left w:w="113" w:type="dxa"/>
              <w:bottom w:w="85" w:type="dxa"/>
              <w:right w:w="113" w:type="dxa"/>
            </w:tcMar>
            <w:vAlign w:val="bottom"/>
          </w:tcPr>
          <w:p w14:paraId="2067E022" w14:textId="77777777" w:rsidR="00E22B90" w:rsidRPr="00AD678D" w:rsidRDefault="00E22B90" w:rsidP="00B30451">
            <w:pPr>
              <w:pStyle w:val="CDITable-HeaderRowCentrens"/>
            </w:pPr>
            <w:r w:rsidRPr="00AD678D">
              <w:t>Flu</w:t>
            </w:r>
          </w:p>
        </w:tc>
        <w:tc>
          <w:tcPr>
            <w:tcW w:w="975" w:type="dxa"/>
            <w:tcBorders>
              <w:top w:val="single" w:sz="6" w:space="0" w:color="FFFFFF" w:themeColor="background1"/>
              <w:bottom w:val="single" w:sz="6" w:space="0" w:color="1E4496"/>
              <w:right w:val="nil"/>
            </w:tcBorders>
            <w:shd w:val="solid" w:color="1E4496" w:fill="auto"/>
            <w:tcMar>
              <w:top w:w="85" w:type="dxa"/>
              <w:left w:w="113" w:type="dxa"/>
              <w:bottom w:w="85" w:type="dxa"/>
              <w:right w:w="113" w:type="dxa"/>
            </w:tcMar>
            <w:vAlign w:val="bottom"/>
          </w:tcPr>
          <w:p w14:paraId="4C0E4A06" w14:textId="77777777" w:rsidR="00E22B90" w:rsidRPr="00AD678D" w:rsidRDefault="00E22B90" w:rsidP="00B30451">
            <w:pPr>
              <w:pStyle w:val="CDITable-HeaderRowCentrens"/>
            </w:pPr>
            <w:r w:rsidRPr="00AD678D">
              <w:t>Other</w:t>
            </w:r>
          </w:p>
        </w:tc>
      </w:tr>
      <w:tr w:rsidR="00E22B90" w:rsidRPr="00AD678D" w14:paraId="3680B6FD" w14:textId="77777777" w:rsidTr="00B30451">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73552C43" w14:textId="19D50D61" w:rsidR="00E22B90" w:rsidRPr="00AD678D" w:rsidRDefault="00E22B90" w:rsidP="00E22B90">
            <w:pPr>
              <w:pStyle w:val="CDITable-RowLeftns"/>
            </w:pPr>
            <w:r>
              <w:t>20–49 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258FF875" w14:textId="785E4899"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1F3B6C8F"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5C06B70"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1E67817"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199BA04"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181CCA7"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B94D8AF" w14:textId="77777777"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48499D3A"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4B219C73"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637BD492" w14:textId="77777777"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2096DB5A" w14:textId="7F1E9247" w:rsidR="00E22B90" w:rsidRPr="00E22B90" w:rsidRDefault="00E22B90" w:rsidP="00E22B90">
            <w:pPr>
              <w:pStyle w:val="CDITable-RowCentrens"/>
            </w:pPr>
            <w:proofErr w:type="spellStart"/>
            <w:r>
              <w:t>Scheduled</w:t>
            </w:r>
            <w:r w:rsidRPr="00C127AF">
              <w:rPr>
                <w:vertAlign w:val="superscript"/>
              </w:rPr>
              <w:t>b</w:t>
            </w:r>
            <w:proofErr w:type="spellEnd"/>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5669DE44" w14:textId="77777777" w:rsidR="00E22B90" w:rsidRPr="00E22B90" w:rsidRDefault="00E22B90" w:rsidP="00E22B90">
            <w:pPr>
              <w:pStyle w:val="CDITable-RowCentrens"/>
            </w:pPr>
          </w:p>
        </w:tc>
      </w:tr>
      <w:tr w:rsidR="00E22B90" w:rsidRPr="00AD678D" w14:paraId="678DC3B2" w14:textId="77777777" w:rsidTr="00B30451">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02F8CB0D" w14:textId="1D6F0813" w:rsidR="00E22B90" w:rsidRPr="00AD678D" w:rsidRDefault="00E22B90" w:rsidP="00E22B90">
            <w:pPr>
              <w:pStyle w:val="CDITable-RowLeftns"/>
            </w:pPr>
            <w:r>
              <w:t>≥ 50 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D925B9C" w14:textId="4871C95F"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12D137C2" w14:textId="35599339"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7F54CDE9" w14:textId="19B44F79"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736C6BF0" w14:textId="1CC3AC43"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2175BF9D"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3D44B364"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FA2D680" w14:textId="77777777"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750BB7CD"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5D97225D" w14:textId="52DEA2FB" w:rsidR="00E22B90" w:rsidRPr="00E22B90" w:rsidRDefault="00E22B90" w:rsidP="00E22B90">
            <w:pPr>
              <w:pStyle w:val="CDITable-RowCentrens"/>
            </w:pPr>
            <w:r>
              <w:t>13vPCV, 23vPPV</w:t>
            </w:r>
            <w:r w:rsidRPr="00C127AF">
              <w:rPr>
                <w:vertAlign w:val="superscript"/>
              </w:rPr>
              <w:t>c</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0A0E4366" w14:textId="22918663"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603C4BF6" w14:textId="421F5452" w:rsidR="00E22B90" w:rsidRPr="00E22B90" w:rsidRDefault="00E22B90" w:rsidP="00E22B90">
            <w:pPr>
              <w:pStyle w:val="CDITable-RowCentrens"/>
            </w:pPr>
            <w:proofErr w:type="spellStart"/>
            <w:r>
              <w:t>Scheduled</w:t>
            </w:r>
            <w:r w:rsidRPr="00C127AF">
              <w:rPr>
                <w:vertAlign w:val="superscript"/>
              </w:rPr>
              <w:t>b</w:t>
            </w:r>
            <w:proofErr w:type="spellEnd"/>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043B0725" w14:textId="54141C61" w:rsidR="00E22B90" w:rsidRPr="00E22B90" w:rsidRDefault="00E22B90" w:rsidP="00E22B90">
            <w:pPr>
              <w:pStyle w:val="CDITable-RowCentrens"/>
            </w:pPr>
          </w:p>
        </w:tc>
      </w:tr>
      <w:tr w:rsidR="00E22B90" w:rsidRPr="00AD678D" w14:paraId="36D25F2E" w14:textId="77777777" w:rsidTr="00B30451">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449978C7" w14:textId="47958AF8" w:rsidR="00E22B90" w:rsidRPr="00AD678D" w:rsidRDefault="00E22B90" w:rsidP="00E22B90">
            <w:pPr>
              <w:pStyle w:val="CDITable-RowLeftns"/>
            </w:pPr>
            <w:r>
              <w:t>≥ 65 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EBB4076" w14:textId="1A4F7D1F"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00A4C45D" w14:textId="12B3E471"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C0DE0ED" w14:textId="31C2A154"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B7AC654" w14:textId="25686A4C"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0176ED7"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E03FE47"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A3ED145" w14:textId="77777777"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36EF17FD"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0D78092C" w14:textId="1C2A7F75"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104A2AB" w14:textId="55EDBAF7"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39E1511D" w14:textId="46F29F29" w:rsidR="00E22B90" w:rsidRPr="00E22B90" w:rsidRDefault="00E22B90" w:rsidP="00E22B90">
            <w:pPr>
              <w:pStyle w:val="CDITable-RowCentrens"/>
            </w:pPr>
            <w:proofErr w:type="spellStart"/>
            <w:r>
              <w:t>Scheduled</w:t>
            </w:r>
            <w:r w:rsidRPr="00C127AF">
              <w:rPr>
                <w:vertAlign w:val="superscript"/>
              </w:rPr>
              <w:t>b</w:t>
            </w:r>
            <w:proofErr w:type="spellEnd"/>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13F19AF5" w14:textId="50472F48" w:rsidR="00E22B90" w:rsidRPr="00E22B90" w:rsidRDefault="00E22B90" w:rsidP="00E22B90">
            <w:pPr>
              <w:pStyle w:val="CDITable-RowCentrens"/>
            </w:pPr>
          </w:p>
        </w:tc>
      </w:tr>
      <w:tr w:rsidR="00E22B90" w:rsidRPr="00AD678D" w14:paraId="5BB8412E" w14:textId="77777777" w:rsidTr="00B30451">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3F9A27B3" w14:textId="1A9C9C2D" w:rsidR="00E22B90" w:rsidRPr="00AD678D" w:rsidRDefault="00E22B90" w:rsidP="00E22B90">
            <w:pPr>
              <w:pStyle w:val="CDITable-RowLeftns"/>
            </w:pPr>
            <w:r>
              <w:t>Pregnant women (any age)</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17F1DC84" w14:textId="4874A939"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34A5694E" w14:textId="64D0CBC6" w:rsidR="00E22B90" w:rsidRPr="00E22B90" w:rsidRDefault="00E22B90" w:rsidP="00E22B90">
            <w:pPr>
              <w:pStyle w:val="CDITable-RowCentrens"/>
            </w:pPr>
            <w:proofErr w:type="spellStart"/>
            <w:r>
              <w:t>dTpa</w:t>
            </w:r>
            <w:r w:rsidRPr="00C127AF">
              <w:rPr>
                <w:vertAlign w:val="superscript"/>
              </w:rPr>
              <w:t>d</w:t>
            </w:r>
            <w:proofErr w:type="spellEnd"/>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48C59566" w14:textId="17914C42"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5F014F82" w14:textId="15D49628"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05405D1"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27009BA"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5F320680" w14:textId="77777777"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1D3045DA"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5FF47E81" w14:textId="22A7AE40"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1A6118D" w14:textId="77777777"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1AFC1D46" w14:textId="392649A4" w:rsidR="00E22B90" w:rsidRPr="00E22B90" w:rsidRDefault="00E22B90" w:rsidP="00E22B90">
            <w:pPr>
              <w:pStyle w:val="CDITable-RowCentrens"/>
            </w:pPr>
            <w:proofErr w:type="spellStart"/>
            <w:r>
              <w:t>Scheduled</w:t>
            </w:r>
            <w:r w:rsidRPr="00C127AF">
              <w:rPr>
                <w:vertAlign w:val="superscript"/>
              </w:rPr>
              <w:t>e</w:t>
            </w:r>
            <w:proofErr w:type="spellEnd"/>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54FBD21B" w14:textId="767FDF55" w:rsidR="00E22B90" w:rsidRPr="00E22B90" w:rsidRDefault="00E22B90" w:rsidP="00E22B90">
            <w:pPr>
              <w:pStyle w:val="CDITable-RowCentrens"/>
            </w:pPr>
          </w:p>
        </w:tc>
      </w:tr>
      <w:tr w:rsidR="00E22B90" w:rsidRPr="00AD678D" w14:paraId="381C8D75" w14:textId="77777777" w:rsidTr="00B30451">
        <w:trPr>
          <w:trHeight w:val="60"/>
        </w:trPr>
        <w:tc>
          <w:tcPr>
            <w:tcW w:w="1247" w:type="dxa"/>
            <w:tcBorders>
              <w:top w:val="single" w:sz="6" w:space="0" w:color="1E4496"/>
              <w:left w:val="nil"/>
              <w:bottom w:val="single" w:sz="6" w:space="0" w:color="1E4496"/>
            </w:tcBorders>
            <w:tcMar>
              <w:top w:w="85" w:type="dxa"/>
              <w:left w:w="113" w:type="dxa"/>
              <w:bottom w:w="85" w:type="dxa"/>
              <w:right w:w="113" w:type="dxa"/>
            </w:tcMar>
            <w:vAlign w:val="center"/>
          </w:tcPr>
          <w:p w14:paraId="46A966B7" w14:textId="7A654007" w:rsidR="00E22B90" w:rsidRPr="00AD678D" w:rsidRDefault="00E22B90" w:rsidP="00E22B90">
            <w:pPr>
              <w:pStyle w:val="CDITable-RowLeftns"/>
            </w:pPr>
            <w:r>
              <w:t>70 years</w:t>
            </w: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6BD64E9F" w14:textId="77777777" w:rsidR="00E22B90" w:rsidRPr="00E22B90" w:rsidRDefault="00E22B90" w:rsidP="00E22B90">
            <w:pPr>
              <w:pStyle w:val="CDITable-RowCentrens"/>
            </w:pPr>
          </w:p>
        </w:tc>
        <w:tc>
          <w:tcPr>
            <w:tcW w:w="1021" w:type="dxa"/>
            <w:tcBorders>
              <w:top w:val="single" w:sz="6" w:space="0" w:color="1E4496"/>
              <w:bottom w:val="single" w:sz="6" w:space="0" w:color="1E4496"/>
            </w:tcBorders>
            <w:tcMar>
              <w:top w:w="85" w:type="dxa"/>
              <w:left w:w="113" w:type="dxa"/>
              <w:bottom w:w="85" w:type="dxa"/>
              <w:right w:w="113" w:type="dxa"/>
            </w:tcMar>
            <w:vAlign w:val="center"/>
          </w:tcPr>
          <w:p w14:paraId="1793294B"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3A3DBB8" w14:textId="77777777"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030E188"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2E490762" w14:textId="3A9B52AC" w:rsidR="00E22B90" w:rsidRPr="00E22B90" w:rsidRDefault="00E22B90" w:rsidP="00E22B90">
            <w:pPr>
              <w:pStyle w:val="CDITable-RowCentrens"/>
            </w:pP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42AD006F" w14:textId="77777777" w:rsidR="00E22B90" w:rsidRPr="00E22B90" w:rsidRDefault="00E22B90" w:rsidP="00E22B90">
            <w:pPr>
              <w:pStyle w:val="CDITable-RowCentrens"/>
            </w:pPr>
          </w:p>
        </w:tc>
        <w:tc>
          <w:tcPr>
            <w:tcW w:w="1105" w:type="dxa"/>
            <w:tcBorders>
              <w:top w:val="single" w:sz="6" w:space="0" w:color="1E4496"/>
              <w:bottom w:val="single" w:sz="6" w:space="0" w:color="1E4496"/>
            </w:tcBorders>
            <w:tcMar>
              <w:top w:w="85" w:type="dxa"/>
              <w:left w:w="113" w:type="dxa"/>
              <w:bottom w:w="85" w:type="dxa"/>
              <w:right w:w="113" w:type="dxa"/>
            </w:tcMar>
            <w:vAlign w:val="center"/>
          </w:tcPr>
          <w:p w14:paraId="01F68742" w14:textId="0FFB6696" w:rsidR="00E22B90" w:rsidRPr="00E22B90" w:rsidRDefault="00E22B90" w:rsidP="00E22B90">
            <w:pPr>
              <w:pStyle w:val="CDITable-RowCentrens"/>
            </w:pPr>
          </w:p>
        </w:tc>
        <w:tc>
          <w:tcPr>
            <w:tcW w:w="1174" w:type="dxa"/>
            <w:tcBorders>
              <w:top w:val="single" w:sz="6" w:space="0" w:color="1E4496"/>
              <w:bottom w:val="single" w:sz="6" w:space="0" w:color="1E4496"/>
            </w:tcBorders>
            <w:tcMar>
              <w:top w:w="85" w:type="dxa"/>
              <w:left w:w="113" w:type="dxa"/>
              <w:bottom w:w="85" w:type="dxa"/>
              <w:right w:w="113" w:type="dxa"/>
            </w:tcMar>
            <w:vAlign w:val="center"/>
          </w:tcPr>
          <w:p w14:paraId="69AF95CA" w14:textId="77777777" w:rsidR="00E22B90" w:rsidRPr="00E22B90" w:rsidRDefault="00E22B90" w:rsidP="00E22B90">
            <w:pPr>
              <w:pStyle w:val="CDITable-RowCentrens"/>
            </w:pPr>
          </w:p>
        </w:tc>
        <w:tc>
          <w:tcPr>
            <w:tcW w:w="1071" w:type="dxa"/>
            <w:tcBorders>
              <w:top w:val="single" w:sz="6" w:space="0" w:color="1E4496"/>
              <w:bottom w:val="single" w:sz="6" w:space="0" w:color="1E4496"/>
            </w:tcBorders>
            <w:tcMar>
              <w:top w:w="85" w:type="dxa"/>
              <w:left w:w="113" w:type="dxa"/>
              <w:bottom w:w="85" w:type="dxa"/>
              <w:right w:w="113" w:type="dxa"/>
            </w:tcMar>
            <w:vAlign w:val="center"/>
          </w:tcPr>
          <w:p w14:paraId="101243AD" w14:textId="0CE3E2D6" w:rsidR="00E22B90" w:rsidRPr="00E22B90" w:rsidRDefault="00E22B90" w:rsidP="00E22B90">
            <w:pPr>
              <w:pStyle w:val="CDITable-RowCentrens"/>
            </w:pPr>
            <w:r>
              <w:t>13vPCV</w:t>
            </w:r>
            <w:r w:rsidRPr="00C127AF">
              <w:rPr>
                <w:vertAlign w:val="superscript"/>
              </w:rPr>
              <w:t>f</w:t>
            </w:r>
          </w:p>
        </w:tc>
        <w:tc>
          <w:tcPr>
            <w:tcW w:w="1106" w:type="dxa"/>
            <w:tcBorders>
              <w:top w:val="single" w:sz="6" w:space="0" w:color="1E4496"/>
              <w:bottom w:val="single" w:sz="6" w:space="0" w:color="1E4496"/>
            </w:tcBorders>
            <w:tcMar>
              <w:top w:w="85" w:type="dxa"/>
              <w:left w:w="113" w:type="dxa"/>
              <w:bottom w:w="85" w:type="dxa"/>
              <w:right w:w="113" w:type="dxa"/>
            </w:tcMar>
            <w:vAlign w:val="center"/>
          </w:tcPr>
          <w:p w14:paraId="27BAED6F" w14:textId="77777777" w:rsidR="00E22B90" w:rsidRPr="00E22B90" w:rsidRDefault="00E22B90" w:rsidP="00E22B90">
            <w:pPr>
              <w:pStyle w:val="CDITable-RowCentrens"/>
            </w:pPr>
          </w:p>
        </w:tc>
        <w:tc>
          <w:tcPr>
            <w:tcW w:w="1173" w:type="dxa"/>
            <w:tcBorders>
              <w:top w:val="single" w:sz="6" w:space="0" w:color="1E4496"/>
              <w:bottom w:val="single" w:sz="6" w:space="0" w:color="1E4496"/>
            </w:tcBorders>
            <w:tcMar>
              <w:top w:w="85" w:type="dxa"/>
              <w:left w:w="113" w:type="dxa"/>
              <w:bottom w:w="85" w:type="dxa"/>
              <w:right w:w="113" w:type="dxa"/>
            </w:tcMar>
            <w:vAlign w:val="center"/>
          </w:tcPr>
          <w:p w14:paraId="49338DE5" w14:textId="77777777" w:rsidR="00E22B90" w:rsidRPr="00E22B90" w:rsidRDefault="00E22B90" w:rsidP="00E22B90">
            <w:pPr>
              <w:pStyle w:val="CDITable-RowCentrens"/>
            </w:pPr>
          </w:p>
        </w:tc>
        <w:tc>
          <w:tcPr>
            <w:tcW w:w="975" w:type="dxa"/>
            <w:tcBorders>
              <w:top w:val="single" w:sz="6" w:space="0" w:color="1E4496"/>
              <w:bottom w:val="single" w:sz="6" w:space="0" w:color="1E4496"/>
              <w:right w:val="nil"/>
            </w:tcBorders>
            <w:tcMar>
              <w:top w:w="85" w:type="dxa"/>
              <w:left w:w="113" w:type="dxa"/>
              <w:bottom w:w="85" w:type="dxa"/>
              <w:right w:w="113" w:type="dxa"/>
            </w:tcMar>
            <w:vAlign w:val="center"/>
          </w:tcPr>
          <w:p w14:paraId="59D76A79" w14:textId="1D81DF72" w:rsidR="00E22B90" w:rsidRPr="00E22B90" w:rsidRDefault="00E22B90" w:rsidP="00E22B90">
            <w:pPr>
              <w:pStyle w:val="CDITable-RowCentrens"/>
            </w:pPr>
            <w:proofErr w:type="spellStart"/>
            <w:r>
              <w:t>HZ</w:t>
            </w:r>
            <w:r w:rsidRPr="00C127AF">
              <w:rPr>
                <w:vertAlign w:val="superscript"/>
              </w:rPr>
              <w:t>g</w:t>
            </w:r>
            <w:proofErr w:type="spellEnd"/>
          </w:p>
        </w:tc>
      </w:tr>
    </w:tbl>
    <w:p w14:paraId="7BF4F558" w14:textId="46114528" w:rsidR="002C524F" w:rsidRPr="002C524F" w:rsidRDefault="002C524F" w:rsidP="002C524F">
      <w:pPr>
        <w:pStyle w:val="CDITable-FirstFootnote"/>
        <w:rPr>
          <w:lang w:val="en-GB"/>
        </w:rPr>
      </w:pPr>
      <w:r w:rsidRPr="002C524F">
        <w:rPr>
          <w:lang w:val="en-GB"/>
        </w:rPr>
        <w:t>a</w:t>
      </w:r>
      <w:r w:rsidRPr="002C524F">
        <w:rPr>
          <w:lang w:val="en-GB"/>
        </w:rPr>
        <w:tab/>
        <w:t xml:space="preserve">Hep B: hepatitis B; DTPa: diphtheria-tetanus-pertussis (acellular) – paediatric formulation; dTpa: diphtheria-tetanus-pertussis (acellular) – adolescent/adult formulation; Hib: </w:t>
      </w:r>
      <w:r w:rsidRPr="002C524F">
        <w:rPr>
          <w:i/>
          <w:iCs/>
          <w:lang w:val="en-GB"/>
        </w:rPr>
        <w:t>Haemophilus influenzae</w:t>
      </w:r>
      <w:r w:rsidRPr="002C524F">
        <w:rPr>
          <w:lang w:val="en-GB"/>
        </w:rPr>
        <w:t xml:space="preserve"> type b; IPV: inactivated polio vaccine; MMR: measles-mumps-rubella; MMRV: measles-mumps-rubella-varicella; Men ACWY: meningococcal ACWY conjugate vaccine; Hep</w:t>
      </w:r>
      <w:r>
        <w:rPr>
          <w:lang w:val="en-GB"/>
        </w:rPr>
        <w:t> </w:t>
      </w:r>
      <w:r w:rsidRPr="002C524F">
        <w:rPr>
          <w:lang w:val="en-GB"/>
        </w:rPr>
        <w:t>A:</w:t>
      </w:r>
      <w:r>
        <w:rPr>
          <w:lang w:val="en-GB"/>
        </w:rPr>
        <w:t> </w:t>
      </w:r>
      <w:r w:rsidRPr="002C524F">
        <w:rPr>
          <w:lang w:val="en-GB"/>
        </w:rPr>
        <w:t>hepatitis A; 13vPCV: 13-valent pneumococcal conjugate vaccine; 23vPPV: 23-valent pneumococcal polysaccharide vaccine; Flu: influenza; MenB: meningococcal B vaccine; HPV:</w:t>
      </w:r>
      <w:r>
        <w:rPr>
          <w:lang w:val="en-GB"/>
        </w:rPr>
        <w:t> </w:t>
      </w:r>
      <w:r w:rsidRPr="002C524F">
        <w:rPr>
          <w:lang w:val="en-GB"/>
        </w:rPr>
        <w:t>human papilloma virus; HZ: herpes zoster.</w:t>
      </w:r>
    </w:p>
    <w:p w14:paraId="7F751F1C" w14:textId="77777777" w:rsidR="002C524F" w:rsidRPr="002C524F" w:rsidRDefault="002C524F" w:rsidP="002C524F">
      <w:pPr>
        <w:pStyle w:val="CDITable-Footnote"/>
        <w:rPr>
          <w:lang w:val="en-GB"/>
        </w:rPr>
      </w:pPr>
      <w:r w:rsidRPr="002C524F">
        <w:rPr>
          <w:lang w:val="en-GB"/>
        </w:rPr>
        <w:t>b</w:t>
      </w:r>
      <w:r w:rsidRPr="002C524F">
        <w:rPr>
          <w:lang w:val="en-GB"/>
        </w:rPr>
        <w:tab/>
        <w:t>Annual vaccination: all Indigenous persons aged over 6 months; non-Indigenous adults aged ≥ 65 years.</w:t>
      </w:r>
    </w:p>
    <w:p w14:paraId="4B3775F9" w14:textId="77777777" w:rsidR="002C524F" w:rsidRPr="002C524F" w:rsidRDefault="002C524F" w:rsidP="002C524F">
      <w:pPr>
        <w:pStyle w:val="CDITable-Footnote"/>
        <w:rPr>
          <w:lang w:val="en-GB"/>
        </w:rPr>
      </w:pPr>
      <w:r w:rsidRPr="002C524F">
        <w:rPr>
          <w:lang w:val="en-GB"/>
        </w:rPr>
        <w:t>c</w:t>
      </w:r>
      <w:r w:rsidRPr="002C524F">
        <w:rPr>
          <w:lang w:val="en-GB"/>
        </w:rPr>
        <w:tab/>
        <w:t>Indigenous adults aged ≥ 50 years. 13vPCV vaccine replaced 23vPPV vaccine in mid-2020.</w:t>
      </w:r>
    </w:p>
    <w:p w14:paraId="29B5B497" w14:textId="77777777" w:rsidR="002C524F" w:rsidRPr="002C524F" w:rsidRDefault="002C524F" w:rsidP="002C524F">
      <w:pPr>
        <w:pStyle w:val="CDITable-Footnote"/>
        <w:rPr>
          <w:lang w:val="en-GB"/>
        </w:rPr>
      </w:pPr>
      <w:r w:rsidRPr="002C524F">
        <w:rPr>
          <w:lang w:val="en-GB"/>
        </w:rPr>
        <w:t>d</w:t>
      </w:r>
      <w:r w:rsidRPr="002C524F">
        <w:rPr>
          <w:lang w:val="en-GB"/>
        </w:rPr>
        <w:tab/>
        <w:t>During the third trimester of pregnancy.</w:t>
      </w:r>
    </w:p>
    <w:p w14:paraId="3ADDC43F" w14:textId="77777777" w:rsidR="002C524F" w:rsidRPr="002C524F" w:rsidRDefault="002C524F" w:rsidP="002C524F">
      <w:pPr>
        <w:pStyle w:val="CDITable-Footnote"/>
        <w:rPr>
          <w:lang w:val="en-GB"/>
        </w:rPr>
      </w:pPr>
      <w:r w:rsidRPr="002C524F">
        <w:rPr>
          <w:lang w:val="en-GB"/>
        </w:rPr>
        <w:t>e</w:t>
      </w:r>
      <w:r w:rsidRPr="002C524F">
        <w:rPr>
          <w:lang w:val="en-GB"/>
        </w:rPr>
        <w:tab/>
      </w:r>
      <w:proofErr w:type="gramStart"/>
      <w:r w:rsidRPr="002C524F">
        <w:rPr>
          <w:lang w:val="en-GB"/>
        </w:rPr>
        <w:t>At</w:t>
      </w:r>
      <w:proofErr w:type="gramEnd"/>
      <w:r w:rsidRPr="002C524F">
        <w:rPr>
          <w:lang w:val="en-GB"/>
        </w:rPr>
        <w:t xml:space="preserve"> any stage of pregnancy.</w:t>
      </w:r>
    </w:p>
    <w:p w14:paraId="68BE71FC" w14:textId="77777777" w:rsidR="002C524F" w:rsidRPr="002C524F" w:rsidRDefault="002C524F" w:rsidP="002C524F">
      <w:pPr>
        <w:pStyle w:val="CDITable-Footnote"/>
        <w:rPr>
          <w:lang w:val="en-GB"/>
        </w:rPr>
      </w:pPr>
      <w:r w:rsidRPr="002C524F">
        <w:rPr>
          <w:lang w:val="en-GB"/>
        </w:rPr>
        <w:t>f</w:t>
      </w:r>
      <w:r w:rsidRPr="002C524F">
        <w:rPr>
          <w:lang w:val="en-GB"/>
        </w:rPr>
        <w:tab/>
        <w:t>A 13vPCV vaccine for non-Indigenous elderly adults (≥ 70 years of age) from mid-2020</w:t>
      </w:r>
    </w:p>
    <w:p w14:paraId="338DAEDA" w14:textId="644A354B" w:rsidR="002C524F" w:rsidRDefault="002C524F" w:rsidP="002C524F">
      <w:pPr>
        <w:pStyle w:val="CDITable-Footnote"/>
        <w:rPr>
          <w:lang w:val="en-GB"/>
        </w:rPr>
      </w:pPr>
      <w:r w:rsidRPr="002C524F">
        <w:rPr>
          <w:lang w:val="en-GB"/>
        </w:rPr>
        <w:t>g</w:t>
      </w:r>
      <w:r w:rsidRPr="002C524F">
        <w:rPr>
          <w:lang w:val="en-GB"/>
        </w:rPr>
        <w:tab/>
        <w:t>A single dose of HZ vaccine was funded for adults aged 70 years (with catch up for 71–</w:t>
      </w:r>
      <w:proofErr w:type="gramStart"/>
      <w:r w:rsidRPr="002C524F">
        <w:rPr>
          <w:lang w:val="en-GB"/>
        </w:rPr>
        <w:t>79 year olds</w:t>
      </w:r>
      <w:proofErr w:type="gramEnd"/>
      <w:r w:rsidRPr="002C524F">
        <w:rPr>
          <w:lang w:val="en-GB"/>
        </w:rPr>
        <w:t xml:space="preserve"> to 2021) who had not previously received a dose of HZ vaccine. In November 2023, Shingrix replaced Zostavax on the NIP and was funded for adults aged ≥ 65 years, Indigenous people aged ≥ 50 years and immunocompromised people aged ≥ 18 years at high risk of herpes zoster infection.</w:t>
      </w:r>
      <w:r>
        <w:rPr>
          <w:lang w:val="en-GB"/>
        </w:rPr>
        <w:br w:type="page"/>
      </w:r>
    </w:p>
    <w:p w14:paraId="78A5BB7D" w14:textId="71A44ED4" w:rsidR="002C524F" w:rsidRPr="002C524F" w:rsidRDefault="002C524F" w:rsidP="002C524F">
      <w:pPr>
        <w:pStyle w:val="CDITable-Title"/>
        <w:rPr>
          <w:lang w:val="en-GB"/>
        </w:rPr>
      </w:pPr>
      <w:bookmarkStart w:id="91" w:name="_Toc229747134"/>
      <w:r w:rsidRPr="002C524F">
        <w:rPr>
          <w:lang w:val="en-GB"/>
        </w:rPr>
        <w:lastRenderedPageBreak/>
        <w:t>Table A.2: Changes in immunisation policy, recommendations and coverage calculation algorithms relevant to interpretation of findings in</w:t>
      </w:r>
      <w:r w:rsidR="00B15A99">
        <w:rPr>
          <w:lang w:val="en-GB"/>
        </w:rPr>
        <w:t> </w:t>
      </w:r>
      <w:r w:rsidRPr="002C524F">
        <w:rPr>
          <w:lang w:val="en-GB"/>
        </w:rPr>
        <w:t xml:space="preserve">this report, </w:t>
      </w:r>
      <w:proofErr w:type="spellStart"/>
      <w:proofErr w:type="gramStart"/>
      <w:r w:rsidRPr="002C524F">
        <w:rPr>
          <w:lang w:val="en-GB"/>
        </w:rPr>
        <w:t>Australia,</w:t>
      </w:r>
      <w:r w:rsidRPr="002C524F">
        <w:rPr>
          <w:vertAlign w:val="superscript"/>
          <w:lang w:val="en-GB"/>
        </w:rPr>
        <w:t>a</w:t>
      </w:r>
      <w:proofErr w:type="spellEnd"/>
      <w:proofErr w:type="gramEnd"/>
      <w:r w:rsidRPr="002C524F">
        <w:rPr>
          <w:lang w:val="en-GB"/>
        </w:rPr>
        <w:t xml:space="preserve"> 2015–2024</w:t>
      </w:r>
      <w:bookmarkEnd w:id="91"/>
    </w:p>
    <w:tbl>
      <w:tblPr>
        <w:tblW w:w="0" w:type="auto"/>
        <w:tblBorders>
          <w:insideH w:val="single" w:sz="6" w:space="0" w:color="1E4496" w:themeColor="text2"/>
        </w:tblBorders>
        <w:tblLayout w:type="fixed"/>
        <w:tblCellMar>
          <w:left w:w="0" w:type="dxa"/>
          <w:right w:w="0" w:type="dxa"/>
        </w:tblCellMar>
        <w:tblLook w:val="0000" w:firstRow="0" w:lastRow="0" w:firstColumn="0" w:lastColumn="0" w:noHBand="0" w:noVBand="0"/>
        <w:tblCaption w:val="Table A.2: Changes in immunisation policy, recommendations and coverage calculation algorithms relevant to interpretation of findings in this report, Australia,a 2015–2024"/>
        <w:tblDescription w:val="Table A.2 highlights significant changes in immunisation policy and coverage calculation algorithms in Australia from 2015 to 2024. The three most significant changes were 1) ATAGI recommendations for COVID-19 vaccination in 2024 were updated to be a primary 1-dose course for all people aged 18 years with additional doses recommended every 6 months for adults aged ≥75 years and every 12 months for adults aged 65–74 years; 2) the funded schedule of 9vHPV, routinely offered to adolescents in Year 7 (around the age of 12–13 years) changed in February 2023 from two doses to a single dose; and 3) Shingrix replaced Zostavax on the NIP and was funded for adults aged ≥65 years, Indigenous people aged ≥50 years and immunocompromised people aged ≥18 years at high risk of herpes zoster infection."/>
      </w:tblPr>
      <w:tblGrid>
        <w:gridCol w:w="2098"/>
        <w:gridCol w:w="12416"/>
      </w:tblGrid>
      <w:tr w:rsidR="00493BCD" w:rsidRPr="00E22B90" w14:paraId="3F13F080" w14:textId="77777777" w:rsidTr="00493BCD">
        <w:trPr>
          <w:trHeight w:val="60"/>
          <w:tblHeader/>
        </w:trPr>
        <w:tc>
          <w:tcPr>
            <w:tcW w:w="2098" w:type="dxa"/>
            <w:shd w:val="clear" w:color="auto" w:fill="1E4496" w:themeFill="text2"/>
            <w:tcMar>
              <w:top w:w="113" w:type="dxa"/>
              <w:left w:w="113" w:type="dxa"/>
              <w:bottom w:w="113" w:type="dxa"/>
              <w:right w:w="113" w:type="dxa"/>
            </w:tcMar>
            <w:vAlign w:val="bottom"/>
          </w:tcPr>
          <w:p w14:paraId="7E71971A" w14:textId="77777777" w:rsidR="00E22B90" w:rsidRPr="00E22B90" w:rsidRDefault="00E22B90" w:rsidP="00E22B90">
            <w:pPr>
              <w:pStyle w:val="CDITable-HeaderRowLeftns"/>
            </w:pPr>
            <w:r w:rsidRPr="00E22B90">
              <w:t>Month and year</w:t>
            </w:r>
          </w:p>
        </w:tc>
        <w:tc>
          <w:tcPr>
            <w:tcW w:w="12416" w:type="dxa"/>
            <w:shd w:val="clear" w:color="auto" w:fill="1E4496" w:themeFill="text2"/>
            <w:tcMar>
              <w:top w:w="113" w:type="dxa"/>
              <w:left w:w="113" w:type="dxa"/>
              <w:bottom w:w="113" w:type="dxa"/>
              <w:right w:w="113" w:type="dxa"/>
            </w:tcMar>
            <w:vAlign w:val="bottom"/>
          </w:tcPr>
          <w:p w14:paraId="66BEC18B" w14:textId="77777777" w:rsidR="00E22B90" w:rsidRPr="00E22B90" w:rsidRDefault="00E22B90" w:rsidP="00E22B90">
            <w:pPr>
              <w:pStyle w:val="CDITable-HeaderRowLeftns"/>
            </w:pPr>
            <w:r w:rsidRPr="00E22B90">
              <w:t>Change advised</w:t>
            </w:r>
          </w:p>
        </w:tc>
      </w:tr>
      <w:tr w:rsidR="00493BCD" w:rsidRPr="00E22B90" w14:paraId="0C28C8EE" w14:textId="77777777" w:rsidTr="00493BCD">
        <w:trPr>
          <w:trHeight w:val="60"/>
        </w:trPr>
        <w:tc>
          <w:tcPr>
            <w:tcW w:w="2098" w:type="dxa"/>
            <w:tcMar>
              <w:top w:w="113" w:type="dxa"/>
              <w:left w:w="113" w:type="dxa"/>
              <w:bottom w:w="113" w:type="dxa"/>
              <w:right w:w="113" w:type="dxa"/>
            </w:tcMar>
            <w:vAlign w:val="center"/>
          </w:tcPr>
          <w:p w14:paraId="7AFE33C4" w14:textId="77777777" w:rsidR="00E22B90" w:rsidRPr="00E22B90" w:rsidRDefault="00E22B90" w:rsidP="00E22B90">
            <w:pPr>
              <w:pStyle w:val="CDITable-RowLeftns"/>
            </w:pPr>
            <w:r w:rsidRPr="00E22B90">
              <w:t>February 2024</w:t>
            </w:r>
          </w:p>
        </w:tc>
        <w:tc>
          <w:tcPr>
            <w:tcW w:w="12416" w:type="dxa"/>
            <w:tcMar>
              <w:top w:w="113" w:type="dxa"/>
              <w:left w:w="113" w:type="dxa"/>
              <w:bottom w:w="113" w:type="dxa"/>
              <w:right w:w="113" w:type="dxa"/>
            </w:tcMar>
            <w:vAlign w:val="center"/>
          </w:tcPr>
          <w:p w14:paraId="0514DB2C" w14:textId="09D7E881" w:rsidR="00E22B90" w:rsidRPr="00E22B90" w:rsidRDefault="00E22B90" w:rsidP="00E22B90">
            <w:pPr>
              <w:pStyle w:val="CDITable-RowLeftns"/>
            </w:pPr>
            <w:r w:rsidRPr="00E22B90">
              <w:t>The Australian Technical Advisory Group on Immunisation (ATAGI) recommendations for COVID-19 vaccination in 2024 updated to be a primary</w:t>
            </w:r>
            <w:r w:rsidR="00493BCD">
              <w:t xml:space="preserve"> </w:t>
            </w:r>
            <w:r w:rsidRPr="00E22B90">
              <w:t>1-dose course for all people aged 18 years, with additional doses recommended every 6 months for adults aged ≥ 75 years and every 12 months for adults aged 65–74 years</w:t>
            </w:r>
          </w:p>
        </w:tc>
      </w:tr>
      <w:tr w:rsidR="00493BCD" w:rsidRPr="00E22B90" w14:paraId="11266076" w14:textId="77777777" w:rsidTr="00493BCD">
        <w:trPr>
          <w:trHeight w:val="60"/>
        </w:trPr>
        <w:tc>
          <w:tcPr>
            <w:tcW w:w="2098" w:type="dxa"/>
            <w:tcMar>
              <w:top w:w="113" w:type="dxa"/>
              <w:left w:w="113" w:type="dxa"/>
              <w:bottom w:w="113" w:type="dxa"/>
              <w:right w:w="113" w:type="dxa"/>
            </w:tcMar>
            <w:vAlign w:val="center"/>
          </w:tcPr>
          <w:p w14:paraId="13B110CE" w14:textId="77777777" w:rsidR="00E22B90" w:rsidRPr="00E22B90" w:rsidRDefault="00E22B90" w:rsidP="00E22B90">
            <w:pPr>
              <w:pStyle w:val="CDITable-RowLeftns"/>
            </w:pPr>
            <w:r w:rsidRPr="00E22B90">
              <w:t>November 2023</w:t>
            </w:r>
          </w:p>
        </w:tc>
        <w:tc>
          <w:tcPr>
            <w:tcW w:w="12416" w:type="dxa"/>
            <w:tcMar>
              <w:top w:w="113" w:type="dxa"/>
              <w:left w:w="113" w:type="dxa"/>
              <w:bottom w:w="113" w:type="dxa"/>
              <w:right w:w="113" w:type="dxa"/>
            </w:tcMar>
            <w:vAlign w:val="center"/>
          </w:tcPr>
          <w:p w14:paraId="0ADE671C" w14:textId="77777777" w:rsidR="00E22B90" w:rsidRPr="00E22B90" w:rsidRDefault="00E22B90" w:rsidP="00E22B90">
            <w:pPr>
              <w:pStyle w:val="CDITable-RowLeftns"/>
            </w:pPr>
            <w:r w:rsidRPr="00E22B90">
              <w:t>Shingrix replaced Zostavax on the NIP and funded for adults aged ≥ 65 years, Aboriginal and Torres Strait Islander people aged ≥ 50 years and immunocompromised people aged ≥ 18 years at high risk of herpes zoster infection</w:t>
            </w:r>
          </w:p>
        </w:tc>
      </w:tr>
      <w:tr w:rsidR="00493BCD" w:rsidRPr="00E22B90" w14:paraId="13A699A1" w14:textId="77777777" w:rsidTr="00493BCD">
        <w:trPr>
          <w:trHeight w:val="60"/>
        </w:trPr>
        <w:tc>
          <w:tcPr>
            <w:tcW w:w="2098" w:type="dxa"/>
            <w:tcMar>
              <w:top w:w="113" w:type="dxa"/>
              <w:left w:w="113" w:type="dxa"/>
              <w:bottom w:w="113" w:type="dxa"/>
              <w:right w:w="113" w:type="dxa"/>
            </w:tcMar>
            <w:vAlign w:val="center"/>
          </w:tcPr>
          <w:p w14:paraId="084F46B1" w14:textId="77777777" w:rsidR="00E22B90" w:rsidRPr="00E22B90" w:rsidRDefault="00E22B90" w:rsidP="00E22B90">
            <w:pPr>
              <w:pStyle w:val="CDITable-RowLeftns"/>
            </w:pPr>
            <w:r w:rsidRPr="00E22B90">
              <w:t>July 2023</w:t>
            </w:r>
          </w:p>
        </w:tc>
        <w:tc>
          <w:tcPr>
            <w:tcW w:w="12416" w:type="dxa"/>
            <w:tcMar>
              <w:top w:w="113" w:type="dxa"/>
              <w:left w:w="113" w:type="dxa"/>
              <w:bottom w:w="113" w:type="dxa"/>
              <w:right w:w="113" w:type="dxa"/>
            </w:tcMar>
            <w:vAlign w:val="center"/>
          </w:tcPr>
          <w:p w14:paraId="6457B423" w14:textId="77777777" w:rsidR="00E22B90" w:rsidRPr="00E22B90" w:rsidRDefault="00E22B90" w:rsidP="00E22B90">
            <w:pPr>
              <w:pStyle w:val="CDITable-RowLeftns"/>
            </w:pPr>
            <w:r w:rsidRPr="00E22B90">
              <w:t>Catch-up program of meningococcal B vaccine (Bexsero) available for all Aboriginal and Torres Strait Islander infants under 2 years of age (originally due to end on 30 June 2023)</w:t>
            </w:r>
          </w:p>
        </w:tc>
      </w:tr>
      <w:tr w:rsidR="00493BCD" w:rsidRPr="00E22B90" w14:paraId="1A702920" w14:textId="77777777" w:rsidTr="00493BCD">
        <w:trPr>
          <w:trHeight w:val="60"/>
        </w:trPr>
        <w:tc>
          <w:tcPr>
            <w:tcW w:w="2098" w:type="dxa"/>
            <w:vMerge w:val="restart"/>
            <w:tcMar>
              <w:top w:w="113" w:type="dxa"/>
              <w:left w:w="113" w:type="dxa"/>
              <w:bottom w:w="113" w:type="dxa"/>
              <w:right w:w="113" w:type="dxa"/>
            </w:tcMar>
            <w:vAlign w:val="center"/>
          </w:tcPr>
          <w:p w14:paraId="79607313" w14:textId="77777777" w:rsidR="00E22B90" w:rsidRPr="00E22B90" w:rsidRDefault="00E22B90" w:rsidP="00E22B90">
            <w:pPr>
              <w:pStyle w:val="CDITable-RowLeftns"/>
            </w:pPr>
            <w:r w:rsidRPr="00E22B90">
              <w:t>February 2023</w:t>
            </w:r>
          </w:p>
        </w:tc>
        <w:tc>
          <w:tcPr>
            <w:tcW w:w="12416" w:type="dxa"/>
            <w:tcMar>
              <w:top w:w="113" w:type="dxa"/>
              <w:left w:w="113" w:type="dxa"/>
              <w:bottom w:w="113" w:type="dxa"/>
              <w:right w:w="113" w:type="dxa"/>
            </w:tcMar>
            <w:vAlign w:val="center"/>
          </w:tcPr>
          <w:p w14:paraId="042BABF3" w14:textId="77777777" w:rsidR="00E22B90" w:rsidRPr="00E22B90" w:rsidRDefault="00E22B90" w:rsidP="00E22B90">
            <w:pPr>
              <w:pStyle w:val="CDITable-RowLeftns"/>
            </w:pPr>
            <w:r w:rsidRPr="00E22B90">
              <w:t>Funded schedule of 9vHPV, routinely offered to adolescents in Year 7 (around the age of 12−13 years), changed from two doses to a single dose</w:t>
            </w:r>
          </w:p>
        </w:tc>
      </w:tr>
      <w:tr w:rsidR="00493BCD" w:rsidRPr="00E22B90" w14:paraId="48CE1E3F" w14:textId="77777777" w:rsidTr="00493BCD">
        <w:trPr>
          <w:trHeight w:val="60"/>
        </w:trPr>
        <w:tc>
          <w:tcPr>
            <w:tcW w:w="2098" w:type="dxa"/>
            <w:vMerge/>
          </w:tcPr>
          <w:p w14:paraId="5BE66BAB" w14:textId="77777777" w:rsidR="00E22B90" w:rsidRPr="00E22B90" w:rsidRDefault="00E22B90" w:rsidP="00E22B90">
            <w:pPr>
              <w:pStyle w:val="CDITable-RowLeftns"/>
            </w:pPr>
          </w:p>
        </w:tc>
        <w:tc>
          <w:tcPr>
            <w:tcW w:w="12416" w:type="dxa"/>
            <w:tcMar>
              <w:top w:w="113" w:type="dxa"/>
              <w:left w:w="113" w:type="dxa"/>
              <w:bottom w:w="113" w:type="dxa"/>
              <w:right w:w="113" w:type="dxa"/>
            </w:tcMar>
            <w:vAlign w:val="center"/>
          </w:tcPr>
          <w:p w14:paraId="31BD5E0E" w14:textId="77777777" w:rsidR="00E22B90" w:rsidRPr="00E22B90" w:rsidRDefault="00E22B90" w:rsidP="00E22B90">
            <w:pPr>
              <w:pStyle w:val="CDITable-RowLeftns"/>
            </w:pPr>
            <w:r w:rsidRPr="00E22B90">
              <w:t>Funded catch-up 9vHPV program extended to young adults up to and including 25 years of age, increasing from 19 years of age</w:t>
            </w:r>
          </w:p>
        </w:tc>
      </w:tr>
      <w:tr w:rsidR="00493BCD" w:rsidRPr="00E22B90" w14:paraId="572E1EA0" w14:textId="77777777" w:rsidTr="00493BCD">
        <w:trPr>
          <w:trHeight w:val="60"/>
        </w:trPr>
        <w:tc>
          <w:tcPr>
            <w:tcW w:w="2098" w:type="dxa"/>
            <w:tcMar>
              <w:top w:w="113" w:type="dxa"/>
              <w:left w:w="113" w:type="dxa"/>
              <w:bottom w:w="113" w:type="dxa"/>
              <w:right w:w="113" w:type="dxa"/>
            </w:tcMar>
            <w:vAlign w:val="center"/>
          </w:tcPr>
          <w:p w14:paraId="266B2497" w14:textId="77777777" w:rsidR="00E22B90" w:rsidRPr="00E22B90" w:rsidRDefault="00E22B90" w:rsidP="00E22B90">
            <w:pPr>
              <w:pStyle w:val="CDITable-RowLeftns"/>
            </w:pPr>
            <w:r w:rsidRPr="00E22B90">
              <w:t>October 2021</w:t>
            </w:r>
          </w:p>
        </w:tc>
        <w:tc>
          <w:tcPr>
            <w:tcW w:w="12416" w:type="dxa"/>
            <w:tcMar>
              <w:top w:w="113" w:type="dxa"/>
              <w:left w:w="113" w:type="dxa"/>
              <w:bottom w:w="113" w:type="dxa"/>
              <w:right w:w="113" w:type="dxa"/>
            </w:tcMar>
            <w:vAlign w:val="center"/>
          </w:tcPr>
          <w:p w14:paraId="77677631" w14:textId="77777777" w:rsidR="00E22B90" w:rsidRPr="00E22B90" w:rsidRDefault="00E22B90" w:rsidP="00E22B90">
            <w:pPr>
              <w:pStyle w:val="CDITable-RowLeftns"/>
            </w:pPr>
            <w:r w:rsidRPr="00E22B90">
              <w:t>ATAGI recommended first inactivated recombinant zoster vaccine (Shingrix) over first live zoster vaccine (Zostavax) in individuals aged ≥ 50 years for prevention of herpes zoster and its complications because of the higher efficacy of Shingrix</w:t>
            </w:r>
          </w:p>
        </w:tc>
      </w:tr>
      <w:tr w:rsidR="00493BCD" w:rsidRPr="00E22B90" w14:paraId="1C5CBC40" w14:textId="77777777" w:rsidTr="00493BCD">
        <w:trPr>
          <w:trHeight w:val="60"/>
        </w:trPr>
        <w:tc>
          <w:tcPr>
            <w:tcW w:w="2098" w:type="dxa"/>
            <w:tcMar>
              <w:top w:w="113" w:type="dxa"/>
              <w:left w:w="113" w:type="dxa"/>
              <w:bottom w:w="113" w:type="dxa"/>
              <w:right w:w="113" w:type="dxa"/>
            </w:tcMar>
            <w:vAlign w:val="center"/>
          </w:tcPr>
          <w:p w14:paraId="1F59BE76" w14:textId="77777777" w:rsidR="00E22B90" w:rsidRPr="00E22B90" w:rsidRDefault="00E22B90" w:rsidP="00E22B90">
            <w:pPr>
              <w:pStyle w:val="CDITable-RowLeftns"/>
            </w:pPr>
            <w:r w:rsidRPr="00E22B90">
              <w:t>February–July 2021</w:t>
            </w:r>
          </w:p>
        </w:tc>
        <w:tc>
          <w:tcPr>
            <w:tcW w:w="12416" w:type="dxa"/>
            <w:tcMar>
              <w:top w:w="113" w:type="dxa"/>
              <w:left w:w="113" w:type="dxa"/>
              <w:bottom w:w="113" w:type="dxa"/>
              <w:right w:w="113" w:type="dxa"/>
            </w:tcMar>
            <w:vAlign w:val="center"/>
          </w:tcPr>
          <w:p w14:paraId="50EC82A4" w14:textId="6823926B" w:rsidR="00E22B90" w:rsidRPr="00E22B90" w:rsidRDefault="00E22B90" w:rsidP="00E22B90">
            <w:pPr>
              <w:pStyle w:val="CDITable-RowLeftns"/>
            </w:pPr>
            <w:r w:rsidRPr="00E22B90">
              <w:t>Legislative changes made to the Australian Immunisation Register Act 2015 introducing mandatory reporting to the AIR of COVID-19 vaccines from 21</w:t>
            </w:r>
            <w:r w:rsidR="00493BCD">
              <w:t> </w:t>
            </w:r>
            <w:r w:rsidRPr="00E22B90">
              <w:t>February, influenza vaccines from 1 March and then all NIP vaccines from 1 July</w:t>
            </w:r>
          </w:p>
        </w:tc>
      </w:tr>
      <w:tr w:rsidR="00493BCD" w:rsidRPr="00E22B90" w14:paraId="5CD8310F" w14:textId="77777777" w:rsidTr="00493BCD">
        <w:trPr>
          <w:trHeight w:val="60"/>
        </w:trPr>
        <w:tc>
          <w:tcPr>
            <w:tcW w:w="2098" w:type="dxa"/>
            <w:vMerge w:val="restart"/>
            <w:tcMar>
              <w:top w:w="113" w:type="dxa"/>
              <w:left w:w="113" w:type="dxa"/>
              <w:bottom w:w="113" w:type="dxa"/>
              <w:right w:w="113" w:type="dxa"/>
            </w:tcMar>
            <w:vAlign w:val="center"/>
          </w:tcPr>
          <w:p w14:paraId="2CAEA198" w14:textId="77777777" w:rsidR="00E22B90" w:rsidRPr="00E22B90" w:rsidRDefault="00E22B90" w:rsidP="00E22B90">
            <w:pPr>
              <w:pStyle w:val="CDITable-RowLeftns"/>
            </w:pPr>
            <w:r w:rsidRPr="00E22B90">
              <w:t>July 2020</w:t>
            </w:r>
          </w:p>
        </w:tc>
        <w:tc>
          <w:tcPr>
            <w:tcW w:w="12416" w:type="dxa"/>
            <w:tcMar>
              <w:top w:w="113" w:type="dxa"/>
              <w:left w:w="113" w:type="dxa"/>
              <w:bottom w:w="113" w:type="dxa"/>
              <w:right w:w="113" w:type="dxa"/>
            </w:tcMar>
            <w:vAlign w:val="center"/>
          </w:tcPr>
          <w:p w14:paraId="4279FC7D" w14:textId="77777777" w:rsidR="00E22B90" w:rsidRPr="00E22B90" w:rsidRDefault="00E22B90" w:rsidP="00E22B90">
            <w:pPr>
              <w:pStyle w:val="CDITable-RowLeftns"/>
            </w:pPr>
            <w:r w:rsidRPr="00E22B90">
              <w:t>A single dose of 13vPCV is recommended and funded for Aboriginal and Torres Strait Islander adults at 50 years of age, followed by a dose of 23vPPV 12 months later and a second dose of 23vPPV 5–10 years after that</w:t>
            </w:r>
          </w:p>
        </w:tc>
      </w:tr>
      <w:tr w:rsidR="00493BCD" w:rsidRPr="00E22B90" w14:paraId="2005FCA3" w14:textId="77777777" w:rsidTr="00493BCD">
        <w:trPr>
          <w:trHeight w:val="60"/>
        </w:trPr>
        <w:tc>
          <w:tcPr>
            <w:tcW w:w="2098" w:type="dxa"/>
            <w:vMerge/>
          </w:tcPr>
          <w:p w14:paraId="6CDEEAA2" w14:textId="77777777" w:rsidR="00E22B90" w:rsidRPr="00E22B90" w:rsidRDefault="00E22B90" w:rsidP="00E22B90">
            <w:pPr>
              <w:pStyle w:val="CDITable-RowLeftns"/>
            </w:pPr>
          </w:p>
        </w:tc>
        <w:tc>
          <w:tcPr>
            <w:tcW w:w="12416" w:type="dxa"/>
            <w:tcMar>
              <w:top w:w="113" w:type="dxa"/>
              <w:left w:w="113" w:type="dxa"/>
              <w:bottom w:w="113" w:type="dxa"/>
              <w:right w:w="113" w:type="dxa"/>
            </w:tcMar>
            <w:vAlign w:val="center"/>
          </w:tcPr>
          <w:p w14:paraId="3EDC2F0E" w14:textId="77777777" w:rsidR="00E22B90" w:rsidRPr="00E22B90" w:rsidRDefault="00E22B90" w:rsidP="00E22B90">
            <w:pPr>
              <w:pStyle w:val="CDITable-RowLeftns"/>
            </w:pPr>
            <w:r w:rsidRPr="00E22B90">
              <w:t>A single dose of 13vPCV is recommended and funded for non-Indigenous adults at 70 years of age, replacing the previously funded dose of 23vPPV at 65 years of age</w:t>
            </w:r>
          </w:p>
        </w:tc>
      </w:tr>
      <w:tr w:rsidR="00493BCD" w:rsidRPr="00E22B90" w14:paraId="104CA817" w14:textId="77777777" w:rsidTr="00493BCD">
        <w:trPr>
          <w:trHeight w:val="60"/>
        </w:trPr>
        <w:tc>
          <w:tcPr>
            <w:tcW w:w="2098" w:type="dxa"/>
            <w:vMerge/>
          </w:tcPr>
          <w:p w14:paraId="20B9B6CF" w14:textId="77777777" w:rsidR="00E22B90" w:rsidRPr="00E22B90" w:rsidRDefault="00E22B90" w:rsidP="00E22B90">
            <w:pPr>
              <w:pStyle w:val="CDITable-RowLeftns"/>
            </w:pPr>
          </w:p>
        </w:tc>
        <w:tc>
          <w:tcPr>
            <w:tcW w:w="12416" w:type="dxa"/>
            <w:tcMar>
              <w:top w:w="113" w:type="dxa"/>
              <w:left w:w="113" w:type="dxa"/>
              <w:bottom w:w="113" w:type="dxa"/>
              <w:right w:w="113" w:type="dxa"/>
            </w:tcMar>
            <w:vAlign w:val="center"/>
          </w:tcPr>
          <w:p w14:paraId="0FA6E284" w14:textId="77777777" w:rsidR="00E22B90" w:rsidRPr="00E22B90" w:rsidRDefault="00E22B90" w:rsidP="00E22B90">
            <w:pPr>
              <w:pStyle w:val="CDITable-RowLeftns"/>
            </w:pPr>
            <w:r w:rsidRPr="00E22B90">
              <w:t>Meningococcal B vaccine funded for all Aboriginal and Torres Strait Islander children aged &lt; 12 months and individuals of any age with specified high-risk medical conditions; catch-up is available for all Aboriginal and Torres Strait Islander children aged &lt; 2 years (up to 23 months)</w:t>
            </w:r>
          </w:p>
        </w:tc>
      </w:tr>
      <w:tr w:rsidR="00493BCD" w:rsidRPr="00E22B90" w14:paraId="034E193E" w14:textId="77777777" w:rsidTr="00493BCD">
        <w:trPr>
          <w:trHeight w:val="60"/>
        </w:trPr>
        <w:tc>
          <w:tcPr>
            <w:tcW w:w="2098" w:type="dxa"/>
            <w:vMerge/>
          </w:tcPr>
          <w:p w14:paraId="67D92E6E" w14:textId="77777777" w:rsidR="00E22B90" w:rsidRPr="00E22B90" w:rsidRDefault="00E22B90" w:rsidP="00E22B90">
            <w:pPr>
              <w:pStyle w:val="CDITable-RowLeftns"/>
            </w:pPr>
          </w:p>
        </w:tc>
        <w:tc>
          <w:tcPr>
            <w:tcW w:w="12416" w:type="dxa"/>
            <w:tcMar>
              <w:top w:w="113" w:type="dxa"/>
              <w:left w:w="113" w:type="dxa"/>
              <w:bottom w:w="113" w:type="dxa"/>
              <w:right w:w="113" w:type="dxa"/>
            </w:tcMar>
            <w:vAlign w:val="center"/>
          </w:tcPr>
          <w:p w14:paraId="11D71505" w14:textId="77777777" w:rsidR="00E22B90" w:rsidRPr="00E22B90" w:rsidRDefault="00E22B90" w:rsidP="00E22B90">
            <w:pPr>
              <w:pStyle w:val="CDITable-RowLeftns"/>
            </w:pPr>
            <w:r w:rsidRPr="00E22B90">
              <w:t>Scheduled ages for funded hepatitis A vaccination (2 doses) for Aboriginal and Torres Strait Islander children in the Northern Territory, Queensland, South Australia and Western Australia changed to 18 months and 4 years</w:t>
            </w:r>
          </w:p>
        </w:tc>
      </w:tr>
      <w:tr w:rsidR="00493BCD" w:rsidRPr="00E22B90" w14:paraId="7E0BFD72" w14:textId="77777777" w:rsidTr="00493BCD">
        <w:trPr>
          <w:trHeight w:val="60"/>
        </w:trPr>
        <w:tc>
          <w:tcPr>
            <w:tcW w:w="2098" w:type="dxa"/>
            <w:tcBorders>
              <w:bottom w:val="single" w:sz="6" w:space="0" w:color="1E4496" w:themeColor="text2"/>
            </w:tcBorders>
            <w:tcMar>
              <w:top w:w="113" w:type="dxa"/>
              <w:left w:w="113" w:type="dxa"/>
              <w:bottom w:w="113" w:type="dxa"/>
              <w:right w:w="113" w:type="dxa"/>
            </w:tcMar>
            <w:vAlign w:val="center"/>
          </w:tcPr>
          <w:p w14:paraId="662B0A61" w14:textId="77777777" w:rsidR="00E22B90" w:rsidRPr="00E22B90" w:rsidRDefault="00E22B90" w:rsidP="00E22B90">
            <w:pPr>
              <w:pStyle w:val="CDITable-RowLeftns"/>
            </w:pPr>
            <w:r w:rsidRPr="00E22B90">
              <w:t>March 2020</w:t>
            </w:r>
          </w:p>
        </w:tc>
        <w:tc>
          <w:tcPr>
            <w:tcW w:w="12416" w:type="dxa"/>
            <w:tcBorders>
              <w:bottom w:val="single" w:sz="6" w:space="0" w:color="1E4496" w:themeColor="text2"/>
            </w:tcBorders>
            <w:tcMar>
              <w:top w:w="113" w:type="dxa"/>
              <w:left w:w="113" w:type="dxa"/>
              <w:bottom w:w="113" w:type="dxa"/>
              <w:right w:w="113" w:type="dxa"/>
            </w:tcMar>
            <w:vAlign w:val="center"/>
          </w:tcPr>
          <w:p w14:paraId="1C3A278D" w14:textId="77777777" w:rsidR="00E22B90" w:rsidRPr="00E22B90" w:rsidRDefault="00E22B90" w:rsidP="00E22B90">
            <w:pPr>
              <w:pStyle w:val="CDITable-RowLeftns"/>
            </w:pPr>
            <w:r w:rsidRPr="00E22B90">
              <w:t>All children aged 6–59 months funded for influenza vaccine under the NIP</w:t>
            </w:r>
          </w:p>
        </w:tc>
      </w:tr>
      <w:tr w:rsidR="00493BCD" w:rsidRPr="00E22B90" w14:paraId="6DC4AC03" w14:textId="77777777" w:rsidTr="00493BCD">
        <w:trPr>
          <w:trHeight w:val="60"/>
        </w:trPr>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070B95" w14:textId="77777777" w:rsidR="00E22B90" w:rsidRPr="00E22B90" w:rsidRDefault="00E22B90" w:rsidP="00E22B90">
            <w:pPr>
              <w:pStyle w:val="CDITable-RowLeftns"/>
            </w:pPr>
            <w:r w:rsidRPr="00E22B90">
              <w:t>April 2019</w:t>
            </w:r>
          </w:p>
        </w:tc>
        <w:tc>
          <w:tcPr>
            <w:tcW w:w="1241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540EB3" w14:textId="77777777" w:rsidR="00E22B90" w:rsidRPr="00E22B90" w:rsidRDefault="00E22B90" w:rsidP="00E22B90">
            <w:pPr>
              <w:pStyle w:val="CDITable-RowLeftns"/>
            </w:pPr>
            <w:r w:rsidRPr="00E22B90">
              <w:t>Meningococcal ACWY conjugate vaccine funded under NIP for adolescents aged 14–16 years delivered through school-based vaccination programs and for adolescents aged 15–19 years delivered through primary care providers as part of an on-going catch-up program</w:t>
            </w:r>
          </w:p>
        </w:tc>
      </w:tr>
      <w:tr w:rsidR="00493BCD" w:rsidRPr="00E22B90" w14:paraId="4DC36464" w14:textId="77777777" w:rsidTr="00493BCD">
        <w:trPr>
          <w:trHeight w:val="60"/>
        </w:trPr>
        <w:tc>
          <w:tcPr>
            <w:tcW w:w="2098" w:type="dxa"/>
            <w:tcBorders>
              <w:top w:val="single" w:sz="6" w:space="0" w:color="1E4496" w:themeColor="text2"/>
            </w:tcBorders>
            <w:tcMar>
              <w:top w:w="113" w:type="dxa"/>
              <w:left w:w="113" w:type="dxa"/>
              <w:bottom w:w="113" w:type="dxa"/>
              <w:right w:w="113" w:type="dxa"/>
            </w:tcMar>
            <w:vAlign w:val="center"/>
          </w:tcPr>
          <w:p w14:paraId="2D07D7C5" w14:textId="77777777" w:rsidR="00E22B90" w:rsidRPr="00E22B90" w:rsidRDefault="00E22B90" w:rsidP="00E22B90">
            <w:pPr>
              <w:pStyle w:val="CDITable-RowLeftns"/>
            </w:pPr>
            <w:r w:rsidRPr="00E22B90">
              <w:lastRenderedPageBreak/>
              <w:t>March 2019</w:t>
            </w:r>
          </w:p>
        </w:tc>
        <w:tc>
          <w:tcPr>
            <w:tcW w:w="12416" w:type="dxa"/>
            <w:tcBorders>
              <w:top w:val="single" w:sz="6" w:space="0" w:color="1E4496" w:themeColor="text2"/>
            </w:tcBorders>
            <w:tcMar>
              <w:top w:w="113" w:type="dxa"/>
              <w:left w:w="113" w:type="dxa"/>
              <w:bottom w:w="113" w:type="dxa"/>
              <w:right w:w="113" w:type="dxa"/>
            </w:tcMar>
            <w:vAlign w:val="center"/>
          </w:tcPr>
          <w:p w14:paraId="20ED6188" w14:textId="77777777" w:rsidR="00E22B90" w:rsidRPr="00E22B90" w:rsidRDefault="00E22B90" w:rsidP="00E22B90">
            <w:pPr>
              <w:pStyle w:val="CDITable-RowLeftns"/>
            </w:pPr>
            <w:r w:rsidRPr="00E22B90">
              <w:t>Annual seasonal influenza vaccination funded by the Northern Territory for all children aged 6–59 months</w:t>
            </w:r>
          </w:p>
        </w:tc>
      </w:tr>
      <w:tr w:rsidR="00493BCD" w:rsidRPr="00E22B90" w14:paraId="36DDC719" w14:textId="77777777" w:rsidTr="00493BCD">
        <w:trPr>
          <w:trHeight w:val="60"/>
        </w:trPr>
        <w:tc>
          <w:tcPr>
            <w:tcW w:w="2098" w:type="dxa"/>
            <w:tcMar>
              <w:top w:w="113" w:type="dxa"/>
              <w:left w:w="113" w:type="dxa"/>
              <w:bottom w:w="113" w:type="dxa"/>
              <w:right w:w="113" w:type="dxa"/>
            </w:tcMar>
            <w:vAlign w:val="center"/>
          </w:tcPr>
          <w:p w14:paraId="5BEF1CD4" w14:textId="77777777" w:rsidR="00E22B90" w:rsidRPr="00E22B90" w:rsidRDefault="00E22B90" w:rsidP="00E22B90">
            <w:pPr>
              <w:pStyle w:val="CDITable-RowLeftns"/>
            </w:pPr>
            <w:r w:rsidRPr="00E22B90">
              <w:t>February 2019</w:t>
            </w:r>
          </w:p>
        </w:tc>
        <w:tc>
          <w:tcPr>
            <w:tcW w:w="12416" w:type="dxa"/>
            <w:tcMar>
              <w:top w:w="113" w:type="dxa"/>
              <w:left w:w="113" w:type="dxa"/>
              <w:bottom w:w="113" w:type="dxa"/>
              <w:right w:w="113" w:type="dxa"/>
            </w:tcMar>
            <w:vAlign w:val="center"/>
          </w:tcPr>
          <w:p w14:paraId="7F31DC4F" w14:textId="6DEF25A7" w:rsidR="00E22B90" w:rsidRPr="00E22B90" w:rsidRDefault="00E22B90" w:rsidP="00E22B90">
            <w:pPr>
              <w:pStyle w:val="CDITable-RowLeftns"/>
            </w:pPr>
            <w:r w:rsidRPr="00E22B90">
              <w:t>Aboriginal and Torres Strait Islander children and adolescents aged 5–14 years funded for annual seasonal influenza vaccination under the NIP (all</w:t>
            </w:r>
            <w:r w:rsidR="00493BCD">
              <w:t> </w:t>
            </w:r>
            <w:r w:rsidRPr="00E22B90">
              <w:t>Aboriginal and Torres Strait Islander children aged 6 months and older now eligible for a funded annual influenza vaccine)</w:t>
            </w:r>
          </w:p>
        </w:tc>
      </w:tr>
      <w:tr w:rsidR="00493BCD" w:rsidRPr="00E22B90" w14:paraId="48237782" w14:textId="77777777" w:rsidTr="00493BCD">
        <w:trPr>
          <w:trHeight w:val="60"/>
        </w:trPr>
        <w:tc>
          <w:tcPr>
            <w:tcW w:w="2098" w:type="dxa"/>
            <w:vMerge w:val="restart"/>
            <w:tcMar>
              <w:top w:w="113" w:type="dxa"/>
              <w:left w:w="113" w:type="dxa"/>
              <w:bottom w:w="113" w:type="dxa"/>
              <w:right w:w="113" w:type="dxa"/>
            </w:tcMar>
            <w:vAlign w:val="center"/>
          </w:tcPr>
          <w:p w14:paraId="752BE26B" w14:textId="77777777" w:rsidR="00E22B90" w:rsidRPr="00E22B90" w:rsidRDefault="00E22B90" w:rsidP="00E22B90">
            <w:pPr>
              <w:pStyle w:val="CDITable-RowLeftns"/>
            </w:pPr>
            <w:r w:rsidRPr="00E22B90">
              <w:t>July 2018</w:t>
            </w:r>
          </w:p>
        </w:tc>
        <w:tc>
          <w:tcPr>
            <w:tcW w:w="12416" w:type="dxa"/>
            <w:tcMar>
              <w:top w:w="113" w:type="dxa"/>
              <w:left w:w="113" w:type="dxa"/>
              <w:bottom w:w="113" w:type="dxa"/>
              <w:right w:w="113" w:type="dxa"/>
            </w:tcMar>
            <w:vAlign w:val="center"/>
          </w:tcPr>
          <w:p w14:paraId="2F9A28FE" w14:textId="77777777" w:rsidR="00E22B90" w:rsidRPr="00E22B90" w:rsidRDefault="00E22B90" w:rsidP="00E22B90">
            <w:pPr>
              <w:pStyle w:val="CDITable-RowLeftns"/>
            </w:pPr>
            <w:r w:rsidRPr="00E22B90">
              <w:t>Schedule for routine childhood vaccination with 13vPCV is changed from 2, 4 and 6 months of age to 2, 4 and 12 months of age; vaccination coverage assessment algorithm for ‘fully vaccinated’ at the 12-month milestone amended to require either two or three doses of 13vPCV; vaccination coverage assessment algorithm for ‘fully vaccinated’ at the 24-month milestone amended to require three doses of 13vPCV</w:t>
            </w:r>
          </w:p>
        </w:tc>
      </w:tr>
      <w:tr w:rsidR="00493BCD" w:rsidRPr="00E22B90" w14:paraId="4762ACC4" w14:textId="77777777" w:rsidTr="00493BCD">
        <w:trPr>
          <w:trHeight w:val="60"/>
        </w:trPr>
        <w:tc>
          <w:tcPr>
            <w:tcW w:w="2098" w:type="dxa"/>
            <w:vMerge/>
          </w:tcPr>
          <w:p w14:paraId="13AC8AE6" w14:textId="77777777" w:rsidR="00E22B90" w:rsidRPr="00E22B90" w:rsidRDefault="00E22B90" w:rsidP="00E22B90">
            <w:pPr>
              <w:pStyle w:val="CDITable-RowLeftns"/>
            </w:pPr>
          </w:p>
        </w:tc>
        <w:tc>
          <w:tcPr>
            <w:tcW w:w="12416" w:type="dxa"/>
            <w:tcMar>
              <w:top w:w="113" w:type="dxa"/>
              <w:left w:w="113" w:type="dxa"/>
              <w:bottom w:w="113" w:type="dxa"/>
              <w:right w:w="113" w:type="dxa"/>
            </w:tcMar>
            <w:vAlign w:val="center"/>
          </w:tcPr>
          <w:p w14:paraId="5D5956C5" w14:textId="77777777" w:rsidR="00E22B90" w:rsidRPr="00E22B90" w:rsidRDefault="00E22B90" w:rsidP="00E22B90">
            <w:pPr>
              <w:pStyle w:val="CDITable-RowLeftns"/>
            </w:pPr>
            <w:r w:rsidRPr="00E22B90">
              <w:t>Meningococcal ACWY conjugate vaccine funded for all children at 12 months of age, replacing combined Hib and MenC-containing, with the Hib dose moved to 18 months and given as a monovalent Hib vaccine</w:t>
            </w:r>
          </w:p>
        </w:tc>
      </w:tr>
      <w:tr w:rsidR="00493BCD" w:rsidRPr="00E22B90" w14:paraId="06E7C834" w14:textId="77777777" w:rsidTr="00493BCD">
        <w:trPr>
          <w:trHeight w:val="60"/>
        </w:trPr>
        <w:tc>
          <w:tcPr>
            <w:tcW w:w="2098" w:type="dxa"/>
            <w:tcMar>
              <w:top w:w="113" w:type="dxa"/>
              <w:left w:w="113" w:type="dxa"/>
              <w:bottom w:w="113" w:type="dxa"/>
              <w:right w:w="113" w:type="dxa"/>
            </w:tcMar>
            <w:vAlign w:val="center"/>
          </w:tcPr>
          <w:p w14:paraId="2F8AB5F1" w14:textId="77777777" w:rsidR="00E22B90" w:rsidRPr="00E22B90" w:rsidRDefault="00E22B90" w:rsidP="00E22B90">
            <w:pPr>
              <w:pStyle w:val="CDITable-RowLeftns"/>
            </w:pPr>
            <w:r w:rsidRPr="00E22B90">
              <w:t>May 2018</w:t>
            </w:r>
          </w:p>
        </w:tc>
        <w:tc>
          <w:tcPr>
            <w:tcW w:w="12416" w:type="dxa"/>
            <w:tcMar>
              <w:top w:w="113" w:type="dxa"/>
              <w:left w:w="113" w:type="dxa"/>
              <w:bottom w:w="113" w:type="dxa"/>
              <w:right w:w="113" w:type="dxa"/>
            </w:tcMar>
            <w:vAlign w:val="center"/>
          </w:tcPr>
          <w:p w14:paraId="7772B71D" w14:textId="77777777" w:rsidR="00E22B90" w:rsidRPr="00E22B90" w:rsidRDefault="00E22B90" w:rsidP="00E22B90">
            <w:pPr>
              <w:pStyle w:val="CDITable-RowLeftns"/>
            </w:pPr>
            <w:r w:rsidRPr="00E22B90">
              <w:t>Annual seasonal influenza vaccination funded by the Australian Capital Territory, New South Wales, Queensland, South Australia, Tasmania and Victoria for all children aged 6–59 months</w:t>
            </w:r>
          </w:p>
        </w:tc>
      </w:tr>
      <w:tr w:rsidR="00493BCD" w:rsidRPr="00E22B90" w14:paraId="694530F4" w14:textId="77777777" w:rsidTr="00493BCD">
        <w:trPr>
          <w:trHeight w:val="60"/>
        </w:trPr>
        <w:tc>
          <w:tcPr>
            <w:tcW w:w="2098" w:type="dxa"/>
            <w:tcMar>
              <w:top w:w="113" w:type="dxa"/>
              <w:left w:w="113" w:type="dxa"/>
              <w:bottom w:w="113" w:type="dxa"/>
              <w:right w:w="113" w:type="dxa"/>
            </w:tcMar>
            <w:vAlign w:val="center"/>
          </w:tcPr>
          <w:p w14:paraId="04F81F54" w14:textId="77777777" w:rsidR="00E22B90" w:rsidRPr="00E22B90" w:rsidRDefault="00E22B90" w:rsidP="00E22B90">
            <w:pPr>
              <w:pStyle w:val="CDITable-RowLeftns"/>
            </w:pPr>
            <w:r w:rsidRPr="00E22B90">
              <w:t>February 2018</w:t>
            </w:r>
          </w:p>
        </w:tc>
        <w:tc>
          <w:tcPr>
            <w:tcW w:w="12416" w:type="dxa"/>
            <w:tcMar>
              <w:top w:w="113" w:type="dxa"/>
              <w:left w:w="113" w:type="dxa"/>
              <w:bottom w:w="113" w:type="dxa"/>
              <w:right w:w="113" w:type="dxa"/>
            </w:tcMar>
            <w:vAlign w:val="center"/>
          </w:tcPr>
          <w:p w14:paraId="3DD681FA" w14:textId="77777777" w:rsidR="00E22B90" w:rsidRPr="00E22B90" w:rsidRDefault="00E22B90" w:rsidP="00E22B90">
            <w:pPr>
              <w:pStyle w:val="CDITable-RowLeftns"/>
            </w:pPr>
            <w:r w:rsidRPr="00E22B90">
              <w:t>A two-dose schedule of 9vHPV vaccine is recommended and funded under the NIP for female and male adolescents aged 12–14 years, delivered through school-based vaccination programs (changed from a three-dose schedule of 4vHPV vaccine in place since 2007 for females and 2013 for males)</w:t>
            </w:r>
          </w:p>
        </w:tc>
      </w:tr>
      <w:tr w:rsidR="00493BCD" w:rsidRPr="00E22B90" w14:paraId="0F9BF0D3" w14:textId="77777777" w:rsidTr="00493BCD">
        <w:trPr>
          <w:trHeight w:val="60"/>
        </w:trPr>
        <w:tc>
          <w:tcPr>
            <w:tcW w:w="2098" w:type="dxa"/>
            <w:vMerge w:val="restart"/>
            <w:tcMar>
              <w:top w:w="113" w:type="dxa"/>
              <w:left w:w="113" w:type="dxa"/>
              <w:bottom w:w="113" w:type="dxa"/>
              <w:right w:w="113" w:type="dxa"/>
            </w:tcMar>
            <w:vAlign w:val="center"/>
          </w:tcPr>
          <w:p w14:paraId="1E73F861" w14:textId="77777777" w:rsidR="00E22B90" w:rsidRPr="00E22B90" w:rsidRDefault="00E22B90" w:rsidP="00E22B90">
            <w:pPr>
              <w:pStyle w:val="CDITable-RowLeftns"/>
            </w:pPr>
            <w:r w:rsidRPr="00E22B90">
              <w:t>July 2017</w:t>
            </w:r>
          </w:p>
        </w:tc>
        <w:tc>
          <w:tcPr>
            <w:tcW w:w="12416" w:type="dxa"/>
            <w:tcMar>
              <w:top w:w="113" w:type="dxa"/>
              <w:left w:w="113" w:type="dxa"/>
              <w:bottom w:w="113" w:type="dxa"/>
              <w:right w:w="113" w:type="dxa"/>
            </w:tcMar>
            <w:vAlign w:val="center"/>
          </w:tcPr>
          <w:p w14:paraId="620C5EC1" w14:textId="77777777" w:rsidR="00E22B90" w:rsidRPr="00E22B90" w:rsidRDefault="00E22B90" w:rsidP="00E22B90">
            <w:pPr>
              <w:pStyle w:val="CDITable-RowLeftns"/>
            </w:pPr>
            <w:r w:rsidRPr="00E22B90">
              <w:t>Queensland, South Australia, Victoria and Western Australia changed from a three-dose RotaTeq rotavirus schedule to a two-dose Rotarix schedule, consistent with the Australian Capital Territory, New South Wales, Northern Territory and Tasmania</w:t>
            </w:r>
          </w:p>
        </w:tc>
      </w:tr>
      <w:tr w:rsidR="00493BCD" w:rsidRPr="00E22B90" w14:paraId="350BD4B2" w14:textId="77777777" w:rsidTr="00493BCD">
        <w:trPr>
          <w:trHeight w:val="60"/>
        </w:trPr>
        <w:tc>
          <w:tcPr>
            <w:tcW w:w="2098" w:type="dxa"/>
            <w:vMerge/>
          </w:tcPr>
          <w:p w14:paraId="6C7298E7" w14:textId="77777777" w:rsidR="00E22B90" w:rsidRPr="00E22B90" w:rsidRDefault="00E22B90" w:rsidP="00E22B90">
            <w:pPr>
              <w:pStyle w:val="CDITable-RowLeftns"/>
            </w:pPr>
          </w:p>
        </w:tc>
        <w:tc>
          <w:tcPr>
            <w:tcW w:w="12416" w:type="dxa"/>
            <w:tcMar>
              <w:top w:w="113" w:type="dxa"/>
              <w:left w:w="113" w:type="dxa"/>
              <w:bottom w:w="113" w:type="dxa"/>
              <w:right w:w="113" w:type="dxa"/>
            </w:tcMar>
            <w:vAlign w:val="center"/>
          </w:tcPr>
          <w:p w14:paraId="0360D659" w14:textId="77777777" w:rsidR="00E22B90" w:rsidRPr="00E22B90" w:rsidRDefault="00E22B90" w:rsidP="00E22B90">
            <w:pPr>
              <w:pStyle w:val="CDITable-RowLeftns"/>
            </w:pPr>
            <w:r w:rsidRPr="00E22B90">
              <w:t>Coverage for the second dose on MMR-containing vaccine no longer assessed at 60 months of age</w:t>
            </w:r>
          </w:p>
        </w:tc>
      </w:tr>
      <w:tr w:rsidR="00493BCD" w:rsidRPr="00E22B90" w14:paraId="2E64BD85" w14:textId="77777777" w:rsidTr="00493BCD">
        <w:trPr>
          <w:trHeight w:val="60"/>
        </w:trPr>
        <w:tc>
          <w:tcPr>
            <w:tcW w:w="2098" w:type="dxa"/>
            <w:vMerge/>
          </w:tcPr>
          <w:p w14:paraId="21EB8BA1" w14:textId="77777777" w:rsidR="00E22B90" w:rsidRPr="00E22B90" w:rsidRDefault="00E22B90" w:rsidP="00E22B90">
            <w:pPr>
              <w:pStyle w:val="CDITable-RowLeftns"/>
            </w:pPr>
          </w:p>
        </w:tc>
        <w:tc>
          <w:tcPr>
            <w:tcW w:w="12416" w:type="dxa"/>
            <w:tcMar>
              <w:top w:w="113" w:type="dxa"/>
              <w:left w:w="113" w:type="dxa"/>
              <w:bottom w:w="113" w:type="dxa"/>
              <w:right w:w="113" w:type="dxa"/>
            </w:tcMar>
            <w:vAlign w:val="center"/>
          </w:tcPr>
          <w:p w14:paraId="64586698" w14:textId="77777777" w:rsidR="00E22B90" w:rsidRPr="00E22B90" w:rsidRDefault="00E22B90" w:rsidP="00E22B90">
            <w:pPr>
              <w:pStyle w:val="CDITable-RowLeftns"/>
            </w:pPr>
            <w:r w:rsidRPr="00E22B90">
              <w:t>All individuals aged 10–19 years and refugees and humanitarian entrants aged ≥ 20 years eligible to receive free catch-up vaccinations through an expansion to the NIP</w:t>
            </w:r>
          </w:p>
        </w:tc>
      </w:tr>
      <w:tr w:rsidR="00493BCD" w:rsidRPr="00E22B90" w14:paraId="60CDD606" w14:textId="77777777" w:rsidTr="00493BCD">
        <w:trPr>
          <w:trHeight w:val="60"/>
        </w:trPr>
        <w:tc>
          <w:tcPr>
            <w:tcW w:w="2098" w:type="dxa"/>
            <w:tcMar>
              <w:top w:w="113" w:type="dxa"/>
              <w:left w:w="113" w:type="dxa"/>
              <w:bottom w:w="113" w:type="dxa"/>
              <w:right w:w="113" w:type="dxa"/>
            </w:tcMar>
            <w:vAlign w:val="center"/>
          </w:tcPr>
          <w:p w14:paraId="69C76B29" w14:textId="77777777" w:rsidR="00E22B90" w:rsidRPr="00E22B90" w:rsidRDefault="00E22B90" w:rsidP="00E22B90">
            <w:pPr>
              <w:pStyle w:val="CDITable-RowLeftns"/>
            </w:pPr>
            <w:r w:rsidRPr="00E22B90">
              <w:t>December 2016</w:t>
            </w:r>
          </w:p>
        </w:tc>
        <w:tc>
          <w:tcPr>
            <w:tcW w:w="12416" w:type="dxa"/>
            <w:tcMar>
              <w:top w:w="113" w:type="dxa"/>
              <w:left w:w="113" w:type="dxa"/>
              <w:bottom w:w="113" w:type="dxa"/>
              <w:right w:w="113" w:type="dxa"/>
            </w:tcMar>
            <w:vAlign w:val="center"/>
          </w:tcPr>
          <w:p w14:paraId="2266E78D" w14:textId="77777777" w:rsidR="00E22B90" w:rsidRPr="00E22B90" w:rsidRDefault="00E22B90" w:rsidP="00E22B90">
            <w:pPr>
              <w:pStyle w:val="CDITable-RowLeftns"/>
            </w:pPr>
            <w:r w:rsidRPr="00E22B90">
              <w:t>Vaccination coverage assessment algorithm for ‘fully vaccinated’ at the 24-month milestone amended to require four doses of DTP-containing vaccine</w:t>
            </w:r>
          </w:p>
        </w:tc>
      </w:tr>
      <w:tr w:rsidR="00493BCD" w:rsidRPr="00E22B90" w14:paraId="33542E86" w14:textId="77777777" w:rsidTr="00493BCD">
        <w:trPr>
          <w:trHeight w:val="60"/>
        </w:trPr>
        <w:tc>
          <w:tcPr>
            <w:tcW w:w="2098" w:type="dxa"/>
            <w:tcMar>
              <w:top w:w="113" w:type="dxa"/>
              <w:left w:w="113" w:type="dxa"/>
              <w:bottom w:w="113" w:type="dxa"/>
              <w:right w:w="113" w:type="dxa"/>
            </w:tcMar>
            <w:vAlign w:val="center"/>
          </w:tcPr>
          <w:p w14:paraId="5398A129" w14:textId="77777777" w:rsidR="00E22B90" w:rsidRPr="00E22B90" w:rsidRDefault="00E22B90" w:rsidP="00E22B90">
            <w:pPr>
              <w:pStyle w:val="CDITable-RowLeftns"/>
            </w:pPr>
            <w:r w:rsidRPr="00E22B90">
              <w:t>November 2016</w:t>
            </w:r>
          </w:p>
        </w:tc>
        <w:tc>
          <w:tcPr>
            <w:tcW w:w="12416" w:type="dxa"/>
            <w:tcMar>
              <w:top w:w="113" w:type="dxa"/>
              <w:left w:w="113" w:type="dxa"/>
              <w:bottom w:w="113" w:type="dxa"/>
              <w:right w:w="113" w:type="dxa"/>
            </w:tcMar>
            <w:vAlign w:val="center"/>
          </w:tcPr>
          <w:p w14:paraId="216B7AD6" w14:textId="77777777" w:rsidR="00E22B90" w:rsidRPr="00E22B90" w:rsidRDefault="00E22B90" w:rsidP="00E22B90">
            <w:pPr>
              <w:pStyle w:val="CDITable-RowLeftns"/>
            </w:pPr>
            <w:r w:rsidRPr="00E22B90">
              <w:t>National herpes zoster (HZ) vaccination program commenced with a single dose of HZ vaccine at 70 years of age with a catch-up program for people aged 71–79 years</w:t>
            </w:r>
          </w:p>
        </w:tc>
      </w:tr>
      <w:tr w:rsidR="00493BCD" w:rsidRPr="00E22B90" w14:paraId="4DD2DEC1" w14:textId="77777777" w:rsidTr="00493BCD">
        <w:trPr>
          <w:trHeight w:val="60"/>
        </w:trPr>
        <w:tc>
          <w:tcPr>
            <w:tcW w:w="2098" w:type="dxa"/>
            <w:tcMar>
              <w:top w:w="113" w:type="dxa"/>
              <w:left w:w="113" w:type="dxa"/>
              <w:bottom w:w="113" w:type="dxa"/>
              <w:right w:w="113" w:type="dxa"/>
            </w:tcMar>
            <w:vAlign w:val="center"/>
          </w:tcPr>
          <w:p w14:paraId="3F8988CC" w14:textId="77777777" w:rsidR="00E22B90" w:rsidRPr="00E22B90" w:rsidRDefault="00E22B90" w:rsidP="00E22B90">
            <w:pPr>
              <w:pStyle w:val="CDITable-RowLeftns"/>
            </w:pPr>
            <w:r w:rsidRPr="00E22B90">
              <w:t>March 2016</w:t>
            </w:r>
          </w:p>
        </w:tc>
        <w:tc>
          <w:tcPr>
            <w:tcW w:w="12416" w:type="dxa"/>
            <w:tcMar>
              <w:top w:w="113" w:type="dxa"/>
              <w:left w:w="113" w:type="dxa"/>
              <w:bottom w:w="113" w:type="dxa"/>
              <w:right w:w="113" w:type="dxa"/>
            </w:tcMar>
            <w:vAlign w:val="center"/>
          </w:tcPr>
          <w:p w14:paraId="1A51C3D7" w14:textId="77777777" w:rsidR="00E22B90" w:rsidRPr="00E22B90" w:rsidRDefault="00E22B90" w:rsidP="00E22B90">
            <w:pPr>
              <w:pStyle w:val="CDITable-RowLeftns"/>
            </w:pPr>
            <w:r w:rsidRPr="00E22B90">
              <w:t>Booster dose of DTP vaccine funded at 18 months of age</w:t>
            </w:r>
          </w:p>
        </w:tc>
      </w:tr>
      <w:tr w:rsidR="00493BCD" w:rsidRPr="00E22B90" w14:paraId="38343CC0" w14:textId="77777777" w:rsidTr="00493BCD">
        <w:trPr>
          <w:trHeight w:val="60"/>
        </w:trPr>
        <w:tc>
          <w:tcPr>
            <w:tcW w:w="2098" w:type="dxa"/>
            <w:tcBorders>
              <w:bottom w:val="single" w:sz="6" w:space="0" w:color="1E4496" w:themeColor="text2"/>
            </w:tcBorders>
            <w:tcMar>
              <w:top w:w="113" w:type="dxa"/>
              <w:left w:w="113" w:type="dxa"/>
              <w:bottom w:w="113" w:type="dxa"/>
              <w:right w:w="113" w:type="dxa"/>
            </w:tcMar>
            <w:vAlign w:val="center"/>
          </w:tcPr>
          <w:p w14:paraId="2DB86F2D" w14:textId="77777777" w:rsidR="00E22B90" w:rsidRPr="00E22B90" w:rsidRDefault="00E22B90" w:rsidP="00E22B90">
            <w:pPr>
              <w:pStyle w:val="CDITable-RowLeftns"/>
            </w:pPr>
            <w:r w:rsidRPr="00E22B90">
              <w:t>January 2016</w:t>
            </w:r>
          </w:p>
        </w:tc>
        <w:tc>
          <w:tcPr>
            <w:tcW w:w="12416" w:type="dxa"/>
            <w:tcBorders>
              <w:bottom w:val="single" w:sz="6" w:space="0" w:color="1E4496" w:themeColor="text2"/>
            </w:tcBorders>
            <w:tcMar>
              <w:top w:w="113" w:type="dxa"/>
              <w:left w:w="113" w:type="dxa"/>
              <w:bottom w:w="113" w:type="dxa"/>
              <w:right w:w="113" w:type="dxa"/>
            </w:tcMar>
            <w:vAlign w:val="center"/>
          </w:tcPr>
          <w:p w14:paraId="178DDBC1" w14:textId="77777777" w:rsidR="00E22B90" w:rsidRPr="00E22B90" w:rsidRDefault="00E22B90" w:rsidP="00E22B90">
            <w:pPr>
              <w:pStyle w:val="CDITable-RowLeftns"/>
            </w:pPr>
            <w:r w:rsidRPr="00E22B90">
              <w:t>New immunisation requirements for federal government family assistance payments (‘No Jab, No Pay’) came into effect; only parents of children (aged &lt; 20 years, up from &lt; 7 years previously) who are ‘fully vaccinated’ or on a recognised catch-up schedule are eligible to receive the Child Care Benefit, Child Care Rebate and/or the Family Tax Benefit Part A end-of-year supplement; children with medical contraindications or natural immunity for certain diseases continue to be exempt from the requirements; however, objection on non-medical grounds is no longer a valid exemption</w:t>
            </w:r>
          </w:p>
        </w:tc>
      </w:tr>
      <w:tr w:rsidR="00493BCD" w:rsidRPr="00E22B90" w14:paraId="1D6452E0" w14:textId="77777777" w:rsidTr="00493BCD">
        <w:trPr>
          <w:trHeight w:val="60"/>
        </w:trPr>
        <w:tc>
          <w:tcPr>
            <w:tcW w:w="209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0B7016" w14:textId="77777777" w:rsidR="00E22B90" w:rsidRPr="00E22B90" w:rsidRDefault="00E22B90" w:rsidP="00E22B90">
            <w:pPr>
              <w:pStyle w:val="CDITable-RowLeftns"/>
            </w:pPr>
            <w:r w:rsidRPr="00E22B90">
              <w:t>March 2015</w:t>
            </w:r>
          </w:p>
        </w:tc>
        <w:tc>
          <w:tcPr>
            <w:tcW w:w="1241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D7C9C5" w14:textId="77777777" w:rsidR="00E22B90" w:rsidRPr="00E22B90" w:rsidRDefault="00E22B90" w:rsidP="00E22B90">
            <w:pPr>
              <w:pStyle w:val="CDITable-RowLeftns"/>
            </w:pPr>
            <w:r w:rsidRPr="00E22B90">
              <w:t>Annual seasonal influenza vaccination funded under the NIP for Aboriginal and Torres Strait Islander children aged 6–59 months</w:t>
            </w:r>
          </w:p>
        </w:tc>
      </w:tr>
    </w:tbl>
    <w:p w14:paraId="265B9151" w14:textId="5C7AD8AE" w:rsidR="002C524F" w:rsidRDefault="002C524F" w:rsidP="002C524F">
      <w:pPr>
        <w:pStyle w:val="CDITable-FirstFootnote"/>
      </w:pPr>
      <w:r w:rsidRPr="002C524F">
        <w:t>a</w:t>
      </w:r>
      <w:r w:rsidRPr="002C524F">
        <w:tab/>
        <w:t>Reference 45.</w:t>
      </w:r>
    </w:p>
    <w:p w14:paraId="21E29D14" w14:textId="77777777" w:rsidR="002C524F" w:rsidRDefault="002C524F" w:rsidP="004973B4">
      <w:pPr>
        <w:sectPr w:rsidR="002C524F" w:rsidSect="002C524F">
          <w:footnotePr>
            <w:numFmt w:val="lowerRoman"/>
          </w:footnotePr>
          <w:pgSz w:w="16840" w:h="11907" w:orient="landscape" w:code="9"/>
          <w:pgMar w:top="1134" w:right="1134" w:bottom="1134" w:left="1134" w:header="709" w:footer="567" w:gutter="0"/>
          <w:cols w:space="708"/>
          <w:docGrid w:linePitch="360"/>
        </w:sectPr>
      </w:pPr>
    </w:p>
    <w:p w14:paraId="4E17EEE7" w14:textId="77777777" w:rsidR="002C524F" w:rsidRPr="002C524F" w:rsidRDefault="002C524F" w:rsidP="002C524F">
      <w:pPr>
        <w:pStyle w:val="Heading2-nospacebefore"/>
      </w:pPr>
      <w:bookmarkStart w:id="92" w:name="_Toc229747098"/>
      <w:r w:rsidRPr="002C524F">
        <w:lastRenderedPageBreak/>
        <w:t>Detailed methods</w:t>
      </w:r>
      <w:bookmarkEnd w:id="92"/>
    </w:p>
    <w:p w14:paraId="073502BE" w14:textId="77777777" w:rsidR="002C524F" w:rsidRPr="002C524F" w:rsidRDefault="002C524F" w:rsidP="002C524F">
      <w:pPr>
        <w:pStyle w:val="Heading3-lessspacebefore"/>
        <w:rPr>
          <w:lang w:val="en-GB"/>
        </w:rPr>
      </w:pPr>
      <w:r w:rsidRPr="002C524F">
        <w:rPr>
          <w:lang w:val="en-GB"/>
        </w:rPr>
        <w:t>The Australian Immunisation Register</w:t>
      </w:r>
    </w:p>
    <w:p w14:paraId="17B6D8F1" w14:textId="0B3323AE" w:rsidR="002C524F" w:rsidRPr="002C524F" w:rsidRDefault="002C524F" w:rsidP="002C524F">
      <w:pPr>
        <w:rPr>
          <w:lang w:val="en-GB"/>
        </w:rPr>
      </w:pPr>
      <w:r w:rsidRPr="002C524F">
        <w:rPr>
          <w:lang w:val="en-GB"/>
        </w:rPr>
        <w:t>The Australian Childhood Immunisation Register (ACIR) was established on 1 January 1996 by transferring demographic data from Medicare on all enrolled children aged &lt; 7 years.</w:t>
      </w:r>
      <w:r w:rsidRPr="002C524F">
        <w:rPr>
          <w:vertAlign w:val="superscript"/>
          <w:lang w:val="en-GB"/>
        </w:rPr>
        <w:t>43</w:t>
      </w:r>
      <w:r w:rsidRPr="002C524F">
        <w:rPr>
          <w:lang w:val="en-GB"/>
        </w:rPr>
        <w:t xml:space="preserve"> On 30</w:t>
      </w:r>
      <w:r w:rsidR="00590636">
        <w:rPr>
          <w:lang w:val="en-GB"/>
        </w:rPr>
        <w:t> </w:t>
      </w:r>
      <w:r w:rsidRPr="002C524F">
        <w:rPr>
          <w:lang w:val="en-GB"/>
        </w:rPr>
        <w:t>September 2016, the ACIR expanded to become the Australian Immunisation Register (AIR), which collects data on all vaccinations given from birth to death.</w:t>
      </w:r>
      <w:r w:rsidRPr="002C524F">
        <w:rPr>
          <w:vertAlign w:val="superscript"/>
          <w:lang w:val="en-GB"/>
        </w:rPr>
        <w:t>44</w:t>
      </w:r>
      <w:r w:rsidRPr="002C524F">
        <w:rPr>
          <w:lang w:val="en-GB"/>
        </w:rPr>
        <w:t xml:space="preserve"> All people registered with Medicare are assigned a unique number that then travels with that person for life, across all relevant Medicare card numbers (e.g. where there are multiple cards due to family circumstances or maturity). Participation in the AIR is ‘opt-out’, and so the AIR constitutes a nearly complete population register for Australian residents.</w:t>
      </w:r>
      <w:r w:rsidRPr="002C524F">
        <w:rPr>
          <w:vertAlign w:val="superscript"/>
          <w:lang w:val="en-GB"/>
        </w:rPr>
        <w:t>43</w:t>
      </w:r>
      <w:r w:rsidRPr="002C524F">
        <w:rPr>
          <w:lang w:val="en-GB"/>
        </w:rPr>
        <w:t xml:space="preserve"> Individuals who are not Medicare-registered but for whom a vaccination encounter is reported to the AIR are assigned a temporary number,</w:t>
      </w:r>
      <w:r w:rsidRPr="002C524F">
        <w:rPr>
          <w:vertAlign w:val="superscript"/>
          <w:lang w:val="en-GB"/>
        </w:rPr>
        <w:t>45</w:t>
      </w:r>
      <w:r w:rsidRPr="002C524F">
        <w:rPr>
          <w:lang w:val="en-GB"/>
        </w:rPr>
        <w:t xml:space="preserve"> with subsequent assignment of a unique number if the individual is identified to be Medicare-registered. Since 2001, vaccinations given overseas can be recorded if an Australia-based provider endorses their validity. Data are transferred to the AIR when a recognised Australia-based immunisation provider supplies details of an eligible vaccination. This occurs predominantly via practice management software or direct data entry on the AIR website. A person remains active on the AIR until Medicare is notified that they have either died or permanently left Australia, after which an ‘end date’ is applied to their AIR record. All vaccination encounter records for a person remain on the register indefinitely. Mandatory reporting to the AIR was introduced from 1 July 2021 for all vaccines given to people of any age under the NIP, as well as earlier for COVID-19 vaccines (from 20 February 2021) and influenza vaccines (from 1 March 2021).</w:t>
      </w:r>
      <w:r w:rsidRPr="002C524F">
        <w:rPr>
          <w:vertAlign w:val="superscript"/>
          <w:lang w:val="en-GB"/>
        </w:rPr>
        <w:t>35</w:t>
      </w:r>
    </w:p>
    <w:p w14:paraId="5CAD4594" w14:textId="77777777" w:rsidR="002C524F" w:rsidRPr="002C524F" w:rsidRDefault="002C524F" w:rsidP="00590636">
      <w:pPr>
        <w:pStyle w:val="Heading3"/>
        <w:rPr>
          <w:lang w:val="en-GB"/>
        </w:rPr>
      </w:pPr>
      <w:r w:rsidRPr="002C524F">
        <w:rPr>
          <w:lang w:val="en-GB"/>
        </w:rPr>
        <w:t>Data source</w:t>
      </w:r>
    </w:p>
    <w:p w14:paraId="7E532929" w14:textId="77777777" w:rsidR="002C524F" w:rsidRPr="002C524F" w:rsidRDefault="002C524F" w:rsidP="002C524F">
      <w:pPr>
        <w:rPr>
          <w:lang w:val="en-GB"/>
        </w:rPr>
      </w:pPr>
      <w:r w:rsidRPr="002C524F">
        <w:rPr>
          <w:lang w:val="en-GB"/>
        </w:rPr>
        <w:t xml:space="preserve">The AIR contains limited information for </w:t>
      </w:r>
      <w:proofErr w:type="gramStart"/>
      <w:r w:rsidRPr="002C524F">
        <w:rPr>
          <w:lang w:val="en-GB"/>
        </w:rPr>
        <w:t>each individual</w:t>
      </w:r>
      <w:proofErr w:type="gramEnd"/>
      <w:r w:rsidRPr="002C524F">
        <w:rPr>
          <w:lang w:val="en-GB"/>
        </w:rPr>
        <w:t xml:space="preserve"> (unique identifier, date of birth, gender, Aboriginal and Torres Strait Islander status, postcode) and regarding vaccinations received (brand/type, dose number, encounter date, immunisation provider). There </w:t>
      </w:r>
      <w:proofErr w:type="gramStart"/>
      <w:r w:rsidRPr="002C524F">
        <w:rPr>
          <w:lang w:val="en-GB"/>
        </w:rPr>
        <w:t>are</w:t>
      </w:r>
      <w:proofErr w:type="gramEnd"/>
      <w:r w:rsidRPr="002C524F">
        <w:rPr>
          <w:lang w:val="en-GB"/>
        </w:rPr>
        <w:t xml:space="preserve"> no ethnicity, country of birth, occupation, residential aged care nor disability fields on AIR and very limited/incomplete information on medical risk conditions (which define key target groups under the NIP). This limits the scope of vaccination coverage analyses and research which can be undertaken using AIR data. However, the ability to use the postcode field on AIR to connect AIR data to other sources of available geographic/demographic data somewhat mitigates the lack of socio-demographic information on the AIR.</w:t>
      </w:r>
    </w:p>
    <w:p w14:paraId="4C26F906" w14:textId="64C30F13" w:rsidR="00590636" w:rsidRDefault="002C524F" w:rsidP="00590636">
      <w:pPr>
        <w:rPr>
          <w:lang w:val="en-GB"/>
        </w:rPr>
      </w:pPr>
      <w:r w:rsidRPr="002C524F">
        <w:rPr>
          <w:lang w:val="en-GB"/>
        </w:rPr>
        <w:t xml:space="preserve">Individuals with a temporary unique identifier number (i.e. not Medicare-registered) are excluded from all coverage analyses in this report, along with those whose records have an ‘end date’. Prior to analysis, NCIRS removes duplicate AIR person records (i.e. where the unique identifier number is identical), retaining only the most up-to-date record based on Medicare registration date, as well as duplicate vaccination records (i.e. where the unique identifier number, vaccine type, vaccine dose and encounter date are identical). To allow for known data entry errors at the time of reporting to AIR, NCIRS uses statistical programs to calculate coverage for </w:t>
      </w:r>
      <w:proofErr w:type="gramStart"/>
      <w:r w:rsidRPr="002C524F">
        <w:rPr>
          <w:lang w:val="en-GB"/>
        </w:rPr>
        <w:t>particular vaccines</w:t>
      </w:r>
      <w:proofErr w:type="gramEnd"/>
      <w:r w:rsidRPr="002C524F">
        <w:rPr>
          <w:lang w:val="en-GB"/>
        </w:rPr>
        <w:t xml:space="preserve"> that look for vaccine dose numbers greater than the nominal last dose (e.g. for second MMR dose coverage, the programs look for doses 2, 3 or 4 of MMR).</w:t>
      </w:r>
      <w:r w:rsidR="00590636">
        <w:rPr>
          <w:lang w:val="en-GB"/>
        </w:rPr>
        <w:br w:type="page"/>
      </w:r>
    </w:p>
    <w:p w14:paraId="73ABB77B" w14:textId="77777777" w:rsidR="002C524F" w:rsidRPr="002C524F" w:rsidRDefault="002C524F" w:rsidP="00590636">
      <w:pPr>
        <w:pStyle w:val="Heading3"/>
        <w:rPr>
          <w:lang w:val="en-GB"/>
        </w:rPr>
      </w:pPr>
      <w:r w:rsidRPr="002C524F">
        <w:rPr>
          <w:lang w:val="en-GB"/>
        </w:rPr>
        <w:lastRenderedPageBreak/>
        <w:t>Remoteness status</w:t>
      </w:r>
    </w:p>
    <w:p w14:paraId="1DAAEB50" w14:textId="77777777" w:rsidR="002C524F" w:rsidRPr="002C524F" w:rsidRDefault="002C524F" w:rsidP="002C524F">
      <w:pPr>
        <w:rPr>
          <w:lang w:val="en-GB"/>
        </w:rPr>
      </w:pPr>
      <w:r w:rsidRPr="002C524F">
        <w:rPr>
          <w:lang w:val="en-GB"/>
        </w:rPr>
        <w:t>Areas of residence were defined as ‘Major cities’, ‘Inner regional’, ‘Outer regional’, ‘Remote’ and ‘Very remote’ using the Accessibility/Remoteness Index of Australia (ARIA+).</w:t>
      </w:r>
      <w:r w:rsidRPr="002C524F">
        <w:rPr>
          <w:vertAlign w:val="superscript"/>
          <w:lang w:val="en-GB"/>
        </w:rPr>
        <w:t>46</w:t>
      </w:r>
      <w:r w:rsidRPr="002C524F">
        <w:rPr>
          <w:lang w:val="en-GB"/>
        </w:rPr>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analyses in this report, the two ‘Regional’ categories (‘Inner regional’ and ‘Outer regional’) were combined, as were the two ‘Remote’ categories (‘Remote’ and ‘Very remote’). ARIA+ Accessibility/Remoteness categories were assigned to each person using their recorded postcode of residence on the AIR.</w:t>
      </w:r>
    </w:p>
    <w:p w14:paraId="411218D4" w14:textId="77777777" w:rsidR="002C524F" w:rsidRPr="002C524F" w:rsidRDefault="002C524F" w:rsidP="00590636">
      <w:pPr>
        <w:pStyle w:val="Heading3"/>
        <w:rPr>
          <w:lang w:val="en-GB"/>
        </w:rPr>
      </w:pPr>
      <w:r w:rsidRPr="002C524F">
        <w:rPr>
          <w:lang w:val="en-GB"/>
        </w:rPr>
        <w:t>Socio-economic status</w:t>
      </w:r>
    </w:p>
    <w:p w14:paraId="6E4F62C4" w14:textId="77777777" w:rsidR="002C524F" w:rsidRPr="002C524F" w:rsidRDefault="002C524F" w:rsidP="002C524F">
      <w:pPr>
        <w:rPr>
          <w:lang w:val="en-GB"/>
        </w:rPr>
      </w:pPr>
      <w:r w:rsidRPr="002C524F">
        <w:rPr>
          <w:lang w:val="en-GB"/>
        </w:rPr>
        <w:t>Vaccination coverage and timeliness were assessed by area level socio-economic status using the Australian Bureau of Statistics Socio-Economic Indexes for Areas (SEIFA) – Index of Economic Resources.</w:t>
      </w:r>
      <w:r w:rsidRPr="002C524F">
        <w:rPr>
          <w:vertAlign w:val="superscript"/>
          <w:lang w:val="en-GB"/>
        </w:rPr>
        <w:t>47</w:t>
      </w:r>
      <w:r w:rsidRPr="002C524F">
        <w:rPr>
          <w:lang w:val="en-GB"/>
        </w:rPr>
        <w:t xml:space="preserve"> The SEIFA index category was assigned for </w:t>
      </w:r>
      <w:proofErr w:type="gramStart"/>
      <w:r w:rsidRPr="002C524F">
        <w:rPr>
          <w:lang w:val="en-GB"/>
        </w:rPr>
        <w:t>each individual</w:t>
      </w:r>
      <w:proofErr w:type="gramEnd"/>
      <w:r w:rsidRPr="002C524F">
        <w:rPr>
          <w:lang w:val="en-GB"/>
        </w:rPr>
        <w:t xml:space="preserve"> using their recorded postcode of residence on the AIR. For this report, we compared vaccination coverage for people living in postcodes classified as being in the top quintile of all postcodes </w:t>
      </w:r>
      <w:proofErr w:type="gramStart"/>
      <w:r w:rsidRPr="002C524F">
        <w:rPr>
          <w:lang w:val="en-GB"/>
        </w:rPr>
        <w:t>with regard to</w:t>
      </w:r>
      <w:proofErr w:type="gramEnd"/>
      <w:r w:rsidRPr="002C524F">
        <w:rPr>
          <w:lang w:val="en-GB"/>
        </w:rPr>
        <w:t xml:space="preserve"> economic resources with vaccination coverage for people living in postcodes classified as being in the bottom quintile of postcodes </w:t>
      </w:r>
      <w:proofErr w:type="gramStart"/>
      <w:r w:rsidRPr="002C524F">
        <w:rPr>
          <w:lang w:val="en-GB"/>
        </w:rPr>
        <w:t>with regard to</w:t>
      </w:r>
      <w:proofErr w:type="gramEnd"/>
      <w:r w:rsidRPr="002C524F">
        <w:rPr>
          <w:lang w:val="en-GB"/>
        </w:rPr>
        <w:t xml:space="preserve"> economic resources.</w:t>
      </w:r>
    </w:p>
    <w:p w14:paraId="768CECAA" w14:textId="77777777" w:rsidR="002C524F" w:rsidRPr="002C524F" w:rsidRDefault="002C524F" w:rsidP="00590636">
      <w:pPr>
        <w:pStyle w:val="Heading3"/>
        <w:rPr>
          <w:lang w:val="en-GB"/>
        </w:rPr>
      </w:pPr>
      <w:r w:rsidRPr="002C524F">
        <w:rPr>
          <w:lang w:val="en-GB"/>
        </w:rPr>
        <w:t>Small area analysis</w:t>
      </w:r>
    </w:p>
    <w:p w14:paraId="17603284" w14:textId="77777777" w:rsidR="002C524F" w:rsidRPr="00590636" w:rsidRDefault="002C524F" w:rsidP="00590636">
      <w:pPr>
        <w:pStyle w:val="Heading4"/>
        <w:spacing w:before="180"/>
        <w:rPr>
          <w:bCs w:val="0"/>
          <w:iCs w:val="0"/>
          <w:lang w:val="en-GB"/>
        </w:rPr>
      </w:pPr>
      <w:r w:rsidRPr="00590636">
        <w:rPr>
          <w:bCs w:val="0"/>
          <w:iCs w:val="0"/>
          <w:lang w:val="en-GB"/>
        </w:rPr>
        <w:t>SA3</w:t>
      </w:r>
    </w:p>
    <w:p w14:paraId="607EB610" w14:textId="6EF2DBFA" w:rsidR="002C524F" w:rsidRPr="002C524F" w:rsidRDefault="002C524F" w:rsidP="002C524F">
      <w:pPr>
        <w:rPr>
          <w:lang w:val="en-GB"/>
        </w:rPr>
      </w:pPr>
      <w:r w:rsidRPr="002C524F">
        <w:rPr>
          <w:lang w:val="en-GB"/>
        </w:rPr>
        <w:t>Analysis of coverage was undertaken at the small area level using the Australian Bureau of Statistics-defined SA3,</w:t>
      </w:r>
      <w:r w:rsidRPr="002C524F">
        <w:rPr>
          <w:vertAlign w:val="superscript"/>
          <w:lang w:val="en-GB"/>
        </w:rPr>
        <w:t>48</w:t>
      </w:r>
      <w:r w:rsidRPr="002C524F">
        <w:rPr>
          <w:lang w:val="en-GB"/>
        </w:rPr>
        <w:t xml:space="preserve"> which was chosen because each SA3 is small enough to show differences within jurisdictions but not so small as to render maps unreadable. For reasons of both confidentiality and precision of coverage estimates, SA3s with denominators of fewer than 26</w:t>
      </w:r>
      <w:r w:rsidR="00590636">
        <w:rPr>
          <w:lang w:val="en-GB"/>
        </w:rPr>
        <w:t> </w:t>
      </w:r>
      <w:r w:rsidRPr="002C524F">
        <w:rPr>
          <w:lang w:val="en-GB"/>
        </w:rPr>
        <w:t>children were not included in any small area coverage analysis. Maps were created using version 15 of the MapInfo mapping software</w:t>
      </w:r>
      <w:r w:rsidRPr="002C524F">
        <w:rPr>
          <w:vertAlign w:val="superscript"/>
          <w:lang w:val="en-GB"/>
        </w:rPr>
        <w:t>49</w:t>
      </w:r>
      <w:r w:rsidRPr="002C524F">
        <w:rPr>
          <w:lang w:val="en-GB"/>
        </w:rPr>
        <w:t xml:space="preserve"> and the Australian Bureau of Statistics Census Boundary Information. As postcode is the only geographical data field available on the AIR, the Australian Bureau of Statistics Postcode to SA3 Concordance 2021 file was used to match residential postcodes on AIR to SA3s.</w:t>
      </w:r>
      <w:r w:rsidRPr="002C524F">
        <w:rPr>
          <w:vertAlign w:val="superscript"/>
          <w:lang w:val="en-GB"/>
        </w:rPr>
        <w:t>50</w:t>
      </w:r>
    </w:p>
    <w:p w14:paraId="781B61EB" w14:textId="77777777" w:rsidR="002C524F" w:rsidRPr="002C524F" w:rsidRDefault="002C524F" w:rsidP="00590636">
      <w:pPr>
        <w:pStyle w:val="Heading4"/>
        <w:rPr>
          <w:lang w:val="en-GB"/>
        </w:rPr>
      </w:pPr>
      <w:r w:rsidRPr="002C524F">
        <w:rPr>
          <w:lang w:val="en-GB"/>
        </w:rPr>
        <w:t>PHN</w:t>
      </w:r>
    </w:p>
    <w:p w14:paraId="5D6C7B38" w14:textId="47553991" w:rsidR="00590636" w:rsidRDefault="002C524F" w:rsidP="00590636">
      <w:pPr>
        <w:rPr>
          <w:lang w:val="en-GB"/>
        </w:rPr>
      </w:pPr>
      <w:r w:rsidRPr="002C524F">
        <w:rPr>
          <w:lang w:val="en-GB"/>
        </w:rPr>
        <w:t>Analysis of coverage was also undertaken at the Primary Health Network (PHN) level. PHNs are organisations that work to improve coordination of healthcare in their area. There are 31 PHNs in Australia.</w:t>
      </w:r>
      <w:r w:rsidR="00590636">
        <w:rPr>
          <w:lang w:val="en-GB"/>
        </w:rPr>
        <w:br w:type="page"/>
      </w:r>
    </w:p>
    <w:p w14:paraId="07BBF3D7" w14:textId="77777777" w:rsidR="002C524F" w:rsidRPr="002C524F" w:rsidRDefault="002C524F" w:rsidP="00590636">
      <w:pPr>
        <w:pStyle w:val="Heading3"/>
        <w:rPr>
          <w:lang w:val="en-GB"/>
        </w:rPr>
      </w:pPr>
      <w:r w:rsidRPr="002C524F">
        <w:rPr>
          <w:lang w:val="en-GB"/>
        </w:rPr>
        <w:lastRenderedPageBreak/>
        <w:t>Aboriginal and Torres Strait Islander status</w:t>
      </w:r>
    </w:p>
    <w:p w14:paraId="5086434A" w14:textId="77777777" w:rsidR="002C524F" w:rsidRPr="002C524F" w:rsidRDefault="002C524F" w:rsidP="002C524F">
      <w:pPr>
        <w:rPr>
          <w:lang w:val="en-GB"/>
        </w:rPr>
      </w:pPr>
      <w:r w:rsidRPr="002C524F">
        <w:rPr>
          <w:lang w:val="en-GB"/>
        </w:rPr>
        <w:t xml:space="preserve">Aboriginal and Torres Strait Islander status on the AIR is recorded as ‘Indigenous’, ‘non-Indigenous’ or ‘unknown’. The AIR uses two sources to obtain and report on an individual’s Aboriginal and Torres Strait Islander status. Initially, the status is sourced from what has been reported to Medicare. However, if a person informs their vaccination provider that they identify (or do not identify) as Aboriginal and/or Torres Strait Islander, then the vaccination provider can record that status through direct data entry on the AIR via the AIR Site. This is the Aboriginal and Torres Strait Islander status information on the AIR that NCIRS receives via their downloaded data from the Services Australia data portal. However, this provider-recorded Aboriginal and Torres Strait Islander status information does not update/change the Aboriginal and Torres Strait Islander status information recorded on Medicare. Further, if a vaccination provider changes the Aboriginal and Torres Strait Islander status of a person within their practice management software, this does not get updated on AIR. For this report, individuals </w:t>
      </w:r>
      <w:proofErr w:type="gramStart"/>
      <w:r w:rsidRPr="002C524F">
        <w:rPr>
          <w:lang w:val="en-GB"/>
        </w:rPr>
        <w:t>whose</w:t>
      </w:r>
      <w:proofErr w:type="gramEnd"/>
      <w:r w:rsidRPr="002C524F">
        <w:rPr>
          <w:lang w:val="en-GB"/>
        </w:rPr>
        <w:t xml:space="preserve"> Aboriginal and Torres Strait Islander status was not specified (0.3% of persons on the AIR, as </w:t>
      </w:r>
      <w:proofErr w:type="gramStart"/>
      <w:r w:rsidRPr="002C524F">
        <w:rPr>
          <w:lang w:val="en-GB"/>
        </w:rPr>
        <w:t>at</w:t>
      </w:r>
      <w:proofErr w:type="gramEnd"/>
      <w:r w:rsidRPr="002C524F">
        <w:rPr>
          <w:lang w:val="en-GB"/>
        </w:rPr>
        <w:t xml:space="preserve"> 2 February 2025) were classified as non-Indigenous for the purposes of analysis. While Aboriginal and Torres Strait Islander status is available in AIR, other demographic parameters such as country of birth and ethnicity are not, nor medical conditions. </w:t>
      </w:r>
    </w:p>
    <w:p w14:paraId="49D052F6" w14:textId="77777777" w:rsidR="002C524F" w:rsidRPr="002C524F" w:rsidRDefault="002C524F" w:rsidP="00590636">
      <w:pPr>
        <w:pStyle w:val="Heading3"/>
        <w:rPr>
          <w:lang w:val="en-GB"/>
        </w:rPr>
      </w:pPr>
      <w:r w:rsidRPr="002C524F">
        <w:rPr>
          <w:lang w:val="en-GB"/>
        </w:rPr>
        <w:t xml:space="preserve">Vaccination coverage: children </w:t>
      </w:r>
    </w:p>
    <w:p w14:paraId="580B827B" w14:textId="77777777" w:rsidR="002C524F" w:rsidRPr="002C524F" w:rsidRDefault="002C524F" w:rsidP="002C524F">
      <w:pPr>
        <w:rPr>
          <w:lang w:val="en-GB"/>
        </w:rPr>
      </w:pPr>
      <w:r w:rsidRPr="002C524F">
        <w:rPr>
          <w:lang w:val="en-GB"/>
        </w:rPr>
        <w:t xml:space="preserve">This report predominantly uses AIR data as </w:t>
      </w:r>
      <w:proofErr w:type="gramStart"/>
      <w:r w:rsidRPr="002C524F">
        <w:rPr>
          <w:lang w:val="en-GB"/>
        </w:rPr>
        <w:t>at</w:t>
      </w:r>
      <w:proofErr w:type="gramEnd"/>
      <w:r w:rsidRPr="002C524F">
        <w:rPr>
          <w:lang w:val="en-GB"/>
        </w:rPr>
        <w:t xml:space="preserve"> 2 February 2025. The cohort method has been used for calculating immunisation coverage at the population level (national and state/territory and other small areas) since the inception of the ACIR.</w:t>
      </w:r>
      <w:r w:rsidRPr="002C524F">
        <w:rPr>
          <w:vertAlign w:val="superscript"/>
          <w:lang w:val="en-GB"/>
        </w:rPr>
        <w:t>51</w:t>
      </w:r>
      <w:r w:rsidRPr="002C524F">
        <w:rPr>
          <w:lang w:val="en-GB"/>
        </w:rPr>
        <w:t xml:space="preserve"> Vaccine/antigen doses included in the algorithms to assess whether a child is fully vaccinated are set by the Australian Government Department of Health, Disability and Ageing (‘the Department’). The standard methodology used by Services Australia/the Department and NCIRS assesses coverage at 6–18 months after vaccines are due, to allow time for delayed vaccination. Cohort vaccination status is assessed at 12 months of age (for vaccines due at 4 and 6 months), 24 months of age (for vaccines due at 6, 12 and 18 months) and 60 months of age (for vaccines due at 48 months). Only vaccines given on or before a child’s first, second or fifth birthday, respectively, are included in coverage calculations.</w:t>
      </w:r>
      <w:r w:rsidRPr="002C524F">
        <w:rPr>
          <w:vertAlign w:val="superscript"/>
          <w:lang w:val="en-GB"/>
        </w:rPr>
        <w:t>51</w:t>
      </w:r>
      <w:r w:rsidRPr="002C524F">
        <w:rPr>
          <w:lang w:val="en-GB"/>
        </w:rPr>
        <w:t xml:space="preserve"> If a child’s records indicate receipt of the last dose of a vaccine that required more than one dose to complete the series, it is assumed that earlier vaccines in the sequence were given.</w:t>
      </w:r>
    </w:p>
    <w:p w14:paraId="4C997DBA" w14:textId="3F21490C" w:rsidR="002C524F" w:rsidRPr="002C524F" w:rsidRDefault="002C524F" w:rsidP="002C524F">
      <w:pPr>
        <w:rPr>
          <w:lang w:val="en-GB"/>
        </w:rPr>
      </w:pPr>
      <w:r w:rsidRPr="002C524F">
        <w:rPr>
          <w:lang w:val="en-GB"/>
        </w:rPr>
        <w:t>For most analyses in this report, 12-month-wide cohorts were used; specifically, children born between 1 January 2023 and 31 December 2023 for the 12-month milestone, between 1 January 2022 and 31 December 2022 for the 24-month milestone, and between 1 January 2019 and 31</w:t>
      </w:r>
      <w:r w:rsidR="00590636">
        <w:rPr>
          <w:lang w:val="en-GB"/>
        </w:rPr>
        <w:t> </w:t>
      </w:r>
      <w:r w:rsidRPr="002C524F">
        <w:rPr>
          <w:lang w:val="en-GB"/>
        </w:rPr>
        <w:t>December 2019 for the 60-month milestone. However, to assess fully vaccinated trends over time, three-month-wide birth cohorts were used, with children aged 12–14 months for the 12-month assessment age, children aged 24–26 months for the 24- month assessment age and children aged 60–62 months for the 60-month assessment age.</w:t>
      </w:r>
    </w:p>
    <w:p w14:paraId="377928A1" w14:textId="77777777" w:rsidR="002C524F" w:rsidRPr="002C524F" w:rsidRDefault="002C524F" w:rsidP="002C524F">
      <w:pPr>
        <w:rPr>
          <w:lang w:val="en-GB"/>
        </w:rPr>
      </w:pPr>
      <w:r w:rsidRPr="002C524F">
        <w:rPr>
          <w:lang w:val="en-GB"/>
        </w:rPr>
        <w:t xml:space="preserve">The proportion of children fully vaccinated was calculated using the number of Medicare-registered children fully vaccinated with the vaccines of interest by the designated age as the numerator and the total number of Medicare-registered children in the relevant age cohort as the denominator. Definitions of fully vaccinated coverage are provided in Appendix A, Table A.3; definitions for the 12-, 24- and 60-month milestones have been developed by the Department for the purpose of standardised reporting. However, vaccination coverage estimates in this report may differ from estimates published elsewhere using different methods, for example calculation using rolling annualised quarterly coverage data. </w:t>
      </w:r>
    </w:p>
    <w:p w14:paraId="3E187D15" w14:textId="77777777" w:rsidR="002C524F" w:rsidRPr="002C524F" w:rsidRDefault="002C524F" w:rsidP="002C524F">
      <w:pPr>
        <w:rPr>
          <w:lang w:val="en-GB"/>
        </w:rPr>
      </w:pPr>
      <w:r w:rsidRPr="002C524F">
        <w:rPr>
          <w:lang w:val="en-GB"/>
        </w:rPr>
        <w:lastRenderedPageBreak/>
        <w:t xml:space="preserve">Vaccination coverage was also calculated for individual NIP vaccines/antigens, including those given in early childhood but not routinely reported on and not part of fully vaccinated calculations at 12, 24 and 60 months of age. This additional coverage assessment included the second dose of rotavirus vaccine by 12 months of age, the first dose of hepatitis A vaccine in Aboriginal and Torres Strait Islander children by 30 months of age and the fourth dose of 13vPCV in Aboriginal and Torres Strait Islander children by 30 months of age. Coverage of doses 1–3 of meningococcal B vaccine by 24 months of age, as well as course completion (defined as receipt of three doses if the first meningococcal B vaccine dose was received prior to 1 year of age or receipt of two doses if the first dose was received after having turned 1 year of age) was assessed for the cohort of Aboriginal and Torres Strait Islander children born in 2022. The proportion of children vaccinated with the relevant vaccine/antigen dose was calculated using the number of Medicare-registered children vaccinated with the relevant vaccine/antigen dose by the designated age as the numerator and the total number of Medicare-registered children in the relevant age cohort as the denominator. </w:t>
      </w:r>
    </w:p>
    <w:p w14:paraId="4C836B3D" w14:textId="77777777" w:rsidR="002C524F" w:rsidRPr="002C524F" w:rsidRDefault="002C524F" w:rsidP="002C524F">
      <w:pPr>
        <w:rPr>
          <w:lang w:val="en-GB"/>
        </w:rPr>
      </w:pPr>
      <w:r w:rsidRPr="002C524F">
        <w:rPr>
          <w:lang w:val="en-GB"/>
        </w:rPr>
        <w:t xml:space="preserve">Influenza vaccination coverage for children aged 6–59 months and 5–9 years was calculated using the number of children in the relevant age group with at least one dose of influenza vaccine recorded on the AIR in the calendar year of interest (i.e. 2024 or 2023) as the numerator and the total number of children registered on the AIR in each relevant age group as the denominator. Vaccination numerators were based on age at vaccination, and age group denominators were based on age </w:t>
      </w:r>
      <w:proofErr w:type="gramStart"/>
      <w:r w:rsidRPr="002C524F">
        <w:rPr>
          <w:lang w:val="en-GB"/>
        </w:rPr>
        <w:t>at</w:t>
      </w:r>
      <w:proofErr w:type="gramEnd"/>
      <w:r w:rsidRPr="002C524F">
        <w:rPr>
          <w:lang w:val="en-GB"/>
        </w:rPr>
        <w:t xml:space="preserve"> 30 June in the year of interest. Analyses were undertaken by age group, jurisdiction and year.</w:t>
      </w:r>
    </w:p>
    <w:p w14:paraId="7A7848E9" w14:textId="77777777" w:rsidR="00590636" w:rsidRDefault="002C524F" w:rsidP="002C524F">
      <w:pPr>
        <w:rPr>
          <w:lang w:val="en-GB"/>
        </w:rPr>
        <w:sectPr w:rsidR="00590636" w:rsidSect="001E3ECB">
          <w:footnotePr>
            <w:numFmt w:val="lowerRoman"/>
          </w:footnotePr>
          <w:pgSz w:w="11907" w:h="16840" w:code="9"/>
          <w:pgMar w:top="1134" w:right="1134" w:bottom="1134" w:left="1134" w:header="709" w:footer="567" w:gutter="0"/>
          <w:cols w:space="708"/>
          <w:docGrid w:linePitch="360"/>
        </w:sectPr>
      </w:pPr>
      <w:r w:rsidRPr="002C524F">
        <w:rPr>
          <w:lang w:val="en-GB"/>
        </w:rPr>
        <w:t>Similar analyses to those outlined above were also undertaken separately for coverage in Aboriginal and Torres Strait Islander children.</w:t>
      </w:r>
    </w:p>
    <w:p w14:paraId="310BC5AB" w14:textId="77777777" w:rsidR="00590636" w:rsidRPr="00590636" w:rsidRDefault="00590636" w:rsidP="00590636">
      <w:pPr>
        <w:pStyle w:val="CDITable-Title"/>
        <w:spacing w:before="0"/>
        <w:rPr>
          <w:lang w:val="en-GB"/>
        </w:rPr>
      </w:pPr>
      <w:bookmarkStart w:id="93" w:name="_Toc229747135"/>
      <w:r w:rsidRPr="00590636">
        <w:rPr>
          <w:lang w:val="en-GB"/>
        </w:rPr>
        <w:lastRenderedPageBreak/>
        <w:t>Table A.3: Vaccinations required to be deemed fully vaccinated by each assessment milestone, Australia, 2024</w:t>
      </w:r>
      <w:bookmarkEnd w:id="93"/>
    </w:p>
    <w:tbl>
      <w:tblPr>
        <w:tblW w:w="0" w:type="auto"/>
        <w:tblBorders>
          <w:insideH w:val="single" w:sz="6" w:space="0" w:color="1E4496" w:themeColor="text2"/>
        </w:tblBorders>
        <w:tblLayout w:type="fixed"/>
        <w:tblCellMar>
          <w:left w:w="0" w:type="dxa"/>
          <w:right w:w="0" w:type="dxa"/>
        </w:tblCellMar>
        <w:tblLook w:val="0000" w:firstRow="0" w:lastRow="0" w:firstColumn="0" w:lastColumn="0" w:noHBand="0" w:noVBand="0"/>
        <w:tblCaption w:val="Table A.3: Vaccinations required to be deemed fully vaccinated by each assessment milestone, Australia, 2024"/>
        <w:tblDescription w:val="Table A.3 lists the vaccinations required to be deemed fully vaccinated by each assessment milestone age in 2024."/>
      </w:tblPr>
      <w:tblGrid>
        <w:gridCol w:w="3402"/>
        <w:gridCol w:w="3401"/>
        <w:gridCol w:w="7540"/>
      </w:tblGrid>
      <w:tr w:rsidR="00493BCD" w:rsidRPr="00493BCD" w14:paraId="4E3430EC" w14:textId="77777777" w:rsidTr="00493BCD">
        <w:trPr>
          <w:trHeight w:val="60"/>
          <w:tblHeader/>
        </w:trPr>
        <w:tc>
          <w:tcPr>
            <w:tcW w:w="3402" w:type="dxa"/>
            <w:shd w:val="clear" w:color="auto" w:fill="1E4496" w:themeFill="text2"/>
            <w:tcMar>
              <w:top w:w="57" w:type="dxa"/>
              <w:left w:w="113" w:type="dxa"/>
              <w:bottom w:w="57" w:type="dxa"/>
              <w:right w:w="113" w:type="dxa"/>
            </w:tcMar>
            <w:vAlign w:val="bottom"/>
          </w:tcPr>
          <w:p w14:paraId="5BA08D78" w14:textId="77777777" w:rsidR="00493BCD" w:rsidRPr="00493BCD" w:rsidRDefault="00493BCD" w:rsidP="00493BCD">
            <w:pPr>
              <w:pStyle w:val="CDITable-HeaderRowLeftns"/>
              <w:rPr>
                <w:lang w:val="en-GB"/>
              </w:rPr>
            </w:pPr>
            <w:r w:rsidRPr="00493BCD">
              <w:rPr>
                <w:lang w:val="en-GB"/>
              </w:rPr>
              <w:t>Milestone</w:t>
            </w:r>
          </w:p>
        </w:tc>
        <w:tc>
          <w:tcPr>
            <w:tcW w:w="3401" w:type="dxa"/>
            <w:shd w:val="clear" w:color="auto" w:fill="1E4496" w:themeFill="text2"/>
            <w:tcMar>
              <w:top w:w="57" w:type="dxa"/>
              <w:left w:w="113" w:type="dxa"/>
              <w:bottom w:w="57" w:type="dxa"/>
              <w:right w:w="113" w:type="dxa"/>
            </w:tcMar>
            <w:vAlign w:val="bottom"/>
          </w:tcPr>
          <w:p w14:paraId="39601819" w14:textId="77777777" w:rsidR="00493BCD" w:rsidRPr="00493BCD" w:rsidRDefault="00493BCD" w:rsidP="00493BCD">
            <w:pPr>
              <w:pStyle w:val="CDITable-HeaderRowLeftns"/>
              <w:rPr>
                <w:lang w:val="en-GB"/>
              </w:rPr>
            </w:pPr>
            <w:r w:rsidRPr="00493BCD">
              <w:rPr>
                <w:lang w:val="en-GB"/>
              </w:rPr>
              <w:t>Cohort born during</w:t>
            </w:r>
          </w:p>
        </w:tc>
        <w:tc>
          <w:tcPr>
            <w:tcW w:w="7540" w:type="dxa"/>
            <w:shd w:val="clear" w:color="auto" w:fill="1E4496" w:themeFill="text2"/>
            <w:tcMar>
              <w:top w:w="57" w:type="dxa"/>
              <w:left w:w="113" w:type="dxa"/>
              <w:bottom w:w="57" w:type="dxa"/>
              <w:right w:w="113" w:type="dxa"/>
            </w:tcMar>
            <w:vAlign w:val="bottom"/>
          </w:tcPr>
          <w:p w14:paraId="36895950" w14:textId="77777777" w:rsidR="00493BCD" w:rsidRPr="00493BCD" w:rsidRDefault="00493BCD" w:rsidP="00493BCD">
            <w:pPr>
              <w:pStyle w:val="CDITable-HeaderRowLeftns"/>
              <w:rPr>
                <w:lang w:val="en-GB"/>
              </w:rPr>
            </w:pPr>
            <w:proofErr w:type="spellStart"/>
            <w:r w:rsidRPr="00493BCD">
              <w:rPr>
                <w:lang w:val="en-GB"/>
              </w:rPr>
              <w:t>Vaccinations</w:t>
            </w:r>
            <w:r w:rsidRPr="00493BCD">
              <w:rPr>
                <w:vertAlign w:val="superscript"/>
                <w:lang w:val="en-GB"/>
              </w:rPr>
              <w:t>a</w:t>
            </w:r>
            <w:proofErr w:type="spellEnd"/>
          </w:p>
        </w:tc>
      </w:tr>
      <w:tr w:rsidR="00493BCD" w:rsidRPr="00493BCD" w14:paraId="4B0E7503" w14:textId="77777777" w:rsidTr="00493BCD">
        <w:trPr>
          <w:trHeight w:val="60"/>
        </w:trPr>
        <w:tc>
          <w:tcPr>
            <w:tcW w:w="3402" w:type="dxa"/>
            <w:vMerge w:val="restart"/>
            <w:tcMar>
              <w:top w:w="57" w:type="dxa"/>
              <w:left w:w="113" w:type="dxa"/>
              <w:bottom w:w="57" w:type="dxa"/>
              <w:right w:w="113" w:type="dxa"/>
            </w:tcMar>
            <w:vAlign w:val="center"/>
          </w:tcPr>
          <w:p w14:paraId="4345A5ED" w14:textId="77777777" w:rsidR="00493BCD" w:rsidRPr="00493BCD" w:rsidRDefault="00493BCD" w:rsidP="00493BCD">
            <w:pPr>
              <w:pStyle w:val="CDITable-RowLeftns"/>
              <w:rPr>
                <w:lang w:val="en-GB"/>
              </w:rPr>
            </w:pPr>
            <w:r w:rsidRPr="00493BCD">
              <w:rPr>
                <w:lang w:val="en-GB"/>
              </w:rPr>
              <w:t>9 months/12 months</w:t>
            </w:r>
          </w:p>
        </w:tc>
        <w:tc>
          <w:tcPr>
            <w:tcW w:w="3401" w:type="dxa"/>
            <w:vMerge w:val="restart"/>
            <w:tcMar>
              <w:top w:w="57" w:type="dxa"/>
              <w:left w:w="113" w:type="dxa"/>
              <w:bottom w:w="57" w:type="dxa"/>
              <w:right w:w="113" w:type="dxa"/>
            </w:tcMar>
            <w:vAlign w:val="center"/>
          </w:tcPr>
          <w:p w14:paraId="61FB46EB" w14:textId="77777777" w:rsidR="00493BCD" w:rsidRPr="00493BCD" w:rsidRDefault="00493BCD" w:rsidP="00493BCD">
            <w:pPr>
              <w:pStyle w:val="CDITable-RowLeftns"/>
              <w:rPr>
                <w:lang w:val="en-GB"/>
              </w:rPr>
            </w:pPr>
            <w:r w:rsidRPr="00493BCD">
              <w:rPr>
                <w:lang w:val="en-GB"/>
              </w:rPr>
              <w:t>1 January – 31 December 2023</w:t>
            </w:r>
          </w:p>
        </w:tc>
        <w:tc>
          <w:tcPr>
            <w:tcW w:w="7540" w:type="dxa"/>
            <w:tcMar>
              <w:top w:w="57" w:type="dxa"/>
              <w:left w:w="113" w:type="dxa"/>
              <w:bottom w:w="57" w:type="dxa"/>
              <w:right w:w="113" w:type="dxa"/>
            </w:tcMar>
            <w:vAlign w:val="center"/>
          </w:tcPr>
          <w:p w14:paraId="7FDC8CB2" w14:textId="77777777" w:rsidR="00493BCD" w:rsidRPr="00493BCD" w:rsidRDefault="00493BCD" w:rsidP="00493BCD">
            <w:pPr>
              <w:pStyle w:val="CDITable-RowLeftns"/>
              <w:rPr>
                <w:lang w:val="en-GB"/>
              </w:rPr>
            </w:pPr>
            <w:r w:rsidRPr="00493BCD">
              <w:rPr>
                <w:lang w:val="en-GB"/>
              </w:rPr>
              <w:t>Dose 3 DTPa (due at 6 months)</w:t>
            </w:r>
          </w:p>
        </w:tc>
      </w:tr>
      <w:tr w:rsidR="00493BCD" w:rsidRPr="00493BCD" w14:paraId="451D0D90" w14:textId="77777777" w:rsidTr="00493BCD">
        <w:trPr>
          <w:trHeight w:val="60"/>
        </w:trPr>
        <w:tc>
          <w:tcPr>
            <w:tcW w:w="3402" w:type="dxa"/>
            <w:vMerge/>
            <w:tcMar>
              <w:top w:w="57" w:type="dxa"/>
              <w:bottom w:w="57" w:type="dxa"/>
            </w:tcMar>
          </w:tcPr>
          <w:p w14:paraId="04ABC0BF" w14:textId="77777777" w:rsidR="00493BCD" w:rsidRPr="00493BCD" w:rsidRDefault="00493BCD" w:rsidP="00493BCD">
            <w:pPr>
              <w:pStyle w:val="CDITable-RowLeftns"/>
            </w:pPr>
          </w:p>
        </w:tc>
        <w:tc>
          <w:tcPr>
            <w:tcW w:w="3401" w:type="dxa"/>
            <w:vMerge/>
            <w:tcMar>
              <w:top w:w="57" w:type="dxa"/>
              <w:bottom w:w="57" w:type="dxa"/>
            </w:tcMar>
          </w:tcPr>
          <w:p w14:paraId="4C0E0BE5"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51EB25FC" w14:textId="77777777" w:rsidR="00493BCD" w:rsidRPr="00493BCD" w:rsidRDefault="00493BCD" w:rsidP="00493BCD">
            <w:pPr>
              <w:pStyle w:val="CDITable-RowLeftns"/>
              <w:rPr>
                <w:lang w:val="en-GB"/>
              </w:rPr>
            </w:pPr>
            <w:r w:rsidRPr="00493BCD">
              <w:rPr>
                <w:lang w:val="en-GB"/>
              </w:rPr>
              <w:t>Dose 3 polio (due at 6 months)</w:t>
            </w:r>
          </w:p>
        </w:tc>
      </w:tr>
      <w:tr w:rsidR="00493BCD" w:rsidRPr="00493BCD" w14:paraId="3ACDA18A" w14:textId="77777777" w:rsidTr="00493BCD">
        <w:trPr>
          <w:trHeight w:val="60"/>
        </w:trPr>
        <w:tc>
          <w:tcPr>
            <w:tcW w:w="3402" w:type="dxa"/>
            <w:vMerge/>
            <w:tcMar>
              <w:top w:w="57" w:type="dxa"/>
              <w:bottom w:w="57" w:type="dxa"/>
            </w:tcMar>
          </w:tcPr>
          <w:p w14:paraId="069E1F10" w14:textId="77777777" w:rsidR="00493BCD" w:rsidRPr="00493BCD" w:rsidRDefault="00493BCD" w:rsidP="00493BCD">
            <w:pPr>
              <w:pStyle w:val="CDITable-RowLeftns"/>
            </w:pPr>
          </w:p>
        </w:tc>
        <w:tc>
          <w:tcPr>
            <w:tcW w:w="3401" w:type="dxa"/>
            <w:vMerge/>
            <w:tcMar>
              <w:top w:w="57" w:type="dxa"/>
              <w:bottom w:w="57" w:type="dxa"/>
            </w:tcMar>
          </w:tcPr>
          <w:p w14:paraId="7B1A62CE"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3E4D694E" w14:textId="77777777" w:rsidR="00493BCD" w:rsidRPr="00493BCD" w:rsidRDefault="00493BCD" w:rsidP="00493BCD">
            <w:pPr>
              <w:pStyle w:val="CDITable-RowLeftns"/>
              <w:rPr>
                <w:lang w:val="en-GB"/>
              </w:rPr>
            </w:pPr>
            <w:r w:rsidRPr="00493BCD">
              <w:rPr>
                <w:lang w:val="en-GB"/>
              </w:rPr>
              <w:t>Dose 3 HepB (due at 6 months)</w:t>
            </w:r>
          </w:p>
        </w:tc>
      </w:tr>
      <w:tr w:rsidR="00493BCD" w:rsidRPr="00493BCD" w14:paraId="61853026" w14:textId="77777777" w:rsidTr="00493BCD">
        <w:trPr>
          <w:trHeight w:val="60"/>
        </w:trPr>
        <w:tc>
          <w:tcPr>
            <w:tcW w:w="3402" w:type="dxa"/>
            <w:vMerge/>
            <w:tcMar>
              <w:top w:w="57" w:type="dxa"/>
              <w:bottom w:w="57" w:type="dxa"/>
            </w:tcMar>
          </w:tcPr>
          <w:p w14:paraId="7DBAFA8E" w14:textId="77777777" w:rsidR="00493BCD" w:rsidRPr="00493BCD" w:rsidRDefault="00493BCD" w:rsidP="00493BCD">
            <w:pPr>
              <w:pStyle w:val="CDITable-RowLeftns"/>
            </w:pPr>
          </w:p>
        </w:tc>
        <w:tc>
          <w:tcPr>
            <w:tcW w:w="3401" w:type="dxa"/>
            <w:vMerge/>
            <w:tcMar>
              <w:top w:w="57" w:type="dxa"/>
              <w:bottom w:w="57" w:type="dxa"/>
            </w:tcMar>
          </w:tcPr>
          <w:p w14:paraId="092B081C"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52E2CAA6" w14:textId="77777777" w:rsidR="00493BCD" w:rsidRPr="00493BCD" w:rsidRDefault="00493BCD" w:rsidP="00493BCD">
            <w:pPr>
              <w:pStyle w:val="CDITable-RowLeftns"/>
              <w:rPr>
                <w:lang w:val="en-GB"/>
              </w:rPr>
            </w:pPr>
            <w:r w:rsidRPr="00493BCD">
              <w:rPr>
                <w:lang w:val="en-GB"/>
              </w:rPr>
              <w:t xml:space="preserve">Dose 3 Hib (due at 6 </w:t>
            </w:r>
            <w:proofErr w:type="gramStart"/>
            <w:r w:rsidRPr="00493BCD">
              <w:rPr>
                <w:lang w:val="en-GB"/>
              </w:rPr>
              <w:t>months)</w:t>
            </w:r>
            <w:r w:rsidRPr="00493BCD">
              <w:rPr>
                <w:vertAlign w:val="superscript"/>
                <w:lang w:val="en-GB"/>
              </w:rPr>
              <w:t>b</w:t>
            </w:r>
            <w:proofErr w:type="gramEnd"/>
          </w:p>
        </w:tc>
      </w:tr>
      <w:tr w:rsidR="00493BCD" w:rsidRPr="00493BCD" w14:paraId="4533CB6D" w14:textId="77777777" w:rsidTr="00493BCD">
        <w:trPr>
          <w:trHeight w:val="60"/>
        </w:trPr>
        <w:tc>
          <w:tcPr>
            <w:tcW w:w="3402" w:type="dxa"/>
            <w:vMerge/>
            <w:tcMar>
              <w:top w:w="57" w:type="dxa"/>
              <w:bottom w:w="57" w:type="dxa"/>
            </w:tcMar>
          </w:tcPr>
          <w:p w14:paraId="4D950695" w14:textId="77777777" w:rsidR="00493BCD" w:rsidRPr="00493BCD" w:rsidRDefault="00493BCD" w:rsidP="00493BCD">
            <w:pPr>
              <w:pStyle w:val="CDITable-RowLeftns"/>
            </w:pPr>
          </w:p>
        </w:tc>
        <w:tc>
          <w:tcPr>
            <w:tcW w:w="3401" w:type="dxa"/>
            <w:vMerge/>
            <w:tcMar>
              <w:top w:w="57" w:type="dxa"/>
              <w:bottom w:w="57" w:type="dxa"/>
            </w:tcMar>
          </w:tcPr>
          <w:p w14:paraId="692A67BB"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1ADA5677" w14:textId="77777777" w:rsidR="00493BCD" w:rsidRPr="00493BCD" w:rsidRDefault="00493BCD" w:rsidP="00493BCD">
            <w:pPr>
              <w:pStyle w:val="CDITable-RowLeftns"/>
              <w:rPr>
                <w:lang w:val="en-GB"/>
              </w:rPr>
            </w:pPr>
            <w:r w:rsidRPr="00493BCD">
              <w:rPr>
                <w:lang w:val="en-GB"/>
              </w:rPr>
              <w:t>Dose 2 or 3 13vPCV (due at 4 or 6 months)</w:t>
            </w:r>
          </w:p>
        </w:tc>
      </w:tr>
      <w:tr w:rsidR="00493BCD" w:rsidRPr="00493BCD" w14:paraId="3F415BB7" w14:textId="77777777" w:rsidTr="00493BCD">
        <w:trPr>
          <w:trHeight w:val="60"/>
        </w:trPr>
        <w:tc>
          <w:tcPr>
            <w:tcW w:w="3402" w:type="dxa"/>
            <w:vMerge w:val="restart"/>
            <w:tcMar>
              <w:top w:w="57" w:type="dxa"/>
              <w:left w:w="113" w:type="dxa"/>
              <w:bottom w:w="57" w:type="dxa"/>
              <w:right w:w="113" w:type="dxa"/>
            </w:tcMar>
            <w:vAlign w:val="center"/>
          </w:tcPr>
          <w:p w14:paraId="6F0FF747" w14:textId="77777777" w:rsidR="00493BCD" w:rsidRPr="00493BCD" w:rsidRDefault="00493BCD" w:rsidP="00493BCD">
            <w:pPr>
              <w:pStyle w:val="CDITable-RowLeftns"/>
              <w:rPr>
                <w:lang w:val="en-GB"/>
              </w:rPr>
            </w:pPr>
            <w:r w:rsidRPr="00493BCD">
              <w:rPr>
                <w:lang w:val="en-GB"/>
              </w:rPr>
              <w:t>15 months</w:t>
            </w:r>
          </w:p>
        </w:tc>
        <w:tc>
          <w:tcPr>
            <w:tcW w:w="3401" w:type="dxa"/>
            <w:vMerge w:val="restart"/>
            <w:tcMar>
              <w:top w:w="57" w:type="dxa"/>
              <w:left w:w="113" w:type="dxa"/>
              <w:bottom w:w="57" w:type="dxa"/>
              <w:right w:w="113" w:type="dxa"/>
            </w:tcMar>
            <w:vAlign w:val="center"/>
          </w:tcPr>
          <w:p w14:paraId="528E4119" w14:textId="77777777" w:rsidR="00493BCD" w:rsidRPr="00493BCD" w:rsidRDefault="00493BCD" w:rsidP="00493BCD">
            <w:pPr>
              <w:pStyle w:val="CDITable-RowLeftns"/>
              <w:rPr>
                <w:lang w:val="en-GB"/>
              </w:rPr>
            </w:pPr>
            <w:r w:rsidRPr="00493BCD">
              <w:rPr>
                <w:lang w:val="en-GB"/>
              </w:rPr>
              <w:t>1 January – 31 December 2022</w:t>
            </w:r>
          </w:p>
        </w:tc>
        <w:tc>
          <w:tcPr>
            <w:tcW w:w="7540" w:type="dxa"/>
            <w:tcMar>
              <w:top w:w="57" w:type="dxa"/>
              <w:left w:w="113" w:type="dxa"/>
              <w:bottom w:w="57" w:type="dxa"/>
              <w:right w:w="113" w:type="dxa"/>
            </w:tcMar>
            <w:vAlign w:val="center"/>
          </w:tcPr>
          <w:p w14:paraId="366441E9" w14:textId="77777777" w:rsidR="00493BCD" w:rsidRPr="00493BCD" w:rsidRDefault="00493BCD" w:rsidP="00493BCD">
            <w:pPr>
              <w:pStyle w:val="CDITable-RowLeftns"/>
              <w:rPr>
                <w:lang w:val="en-GB"/>
              </w:rPr>
            </w:pPr>
            <w:r w:rsidRPr="00493BCD">
              <w:rPr>
                <w:lang w:val="en-GB"/>
              </w:rPr>
              <w:t>Dose 3 DTPa (due at 6 months)</w:t>
            </w:r>
          </w:p>
        </w:tc>
      </w:tr>
      <w:tr w:rsidR="00493BCD" w:rsidRPr="00493BCD" w14:paraId="220D0186" w14:textId="77777777" w:rsidTr="00493BCD">
        <w:trPr>
          <w:trHeight w:val="60"/>
        </w:trPr>
        <w:tc>
          <w:tcPr>
            <w:tcW w:w="3402" w:type="dxa"/>
            <w:vMerge/>
            <w:tcMar>
              <w:top w:w="57" w:type="dxa"/>
              <w:bottom w:w="57" w:type="dxa"/>
            </w:tcMar>
          </w:tcPr>
          <w:p w14:paraId="49684DAD" w14:textId="77777777" w:rsidR="00493BCD" w:rsidRPr="00493BCD" w:rsidRDefault="00493BCD" w:rsidP="00493BCD">
            <w:pPr>
              <w:pStyle w:val="CDITable-RowLeftns"/>
            </w:pPr>
          </w:p>
        </w:tc>
        <w:tc>
          <w:tcPr>
            <w:tcW w:w="3401" w:type="dxa"/>
            <w:vMerge/>
            <w:tcMar>
              <w:top w:w="57" w:type="dxa"/>
              <w:bottom w:w="57" w:type="dxa"/>
            </w:tcMar>
          </w:tcPr>
          <w:p w14:paraId="4178C9A7"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51DCE369" w14:textId="77777777" w:rsidR="00493BCD" w:rsidRPr="00493BCD" w:rsidRDefault="00493BCD" w:rsidP="00493BCD">
            <w:pPr>
              <w:pStyle w:val="CDITable-RowLeftns"/>
              <w:rPr>
                <w:lang w:val="en-GB"/>
              </w:rPr>
            </w:pPr>
            <w:r w:rsidRPr="00493BCD">
              <w:rPr>
                <w:lang w:val="en-GB"/>
              </w:rPr>
              <w:t>Dose 3 polio (due at 6 months)</w:t>
            </w:r>
          </w:p>
        </w:tc>
      </w:tr>
      <w:tr w:rsidR="00493BCD" w:rsidRPr="00493BCD" w14:paraId="749494F9" w14:textId="77777777" w:rsidTr="00493BCD">
        <w:trPr>
          <w:trHeight w:val="60"/>
        </w:trPr>
        <w:tc>
          <w:tcPr>
            <w:tcW w:w="3402" w:type="dxa"/>
            <w:vMerge/>
            <w:tcMar>
              <w:top w:w="57" w:type="dxa"/>
              <w:bottom w:w="57" w:type="dxa"/>
            </w:tcMar>
          </w:tcPr>
          <w:p w14:paraId="68002501" w14:textId="77777777" w:rsidR="00493BCD" w:rsidRPr="00493BCD" w:rsidRDefault="00493BCD" w:rsidP="00493BCD">
            <w:pPr>
              <w:pStyle w:val="CDITable-RowLeftns"/>
            </w:pPr>
          </w:p>
        </w:tc>
        <w:tc>
          <w:tcPr>
            <w:tcW w:w="3401" w:type="dxa"/>
            <w:vMerge/>
            <w:tcMar>
              <w:top w:w="57" w:type="dxa"/>
              <w:bottom w:w="57" w:type="dxa"/>
            </w:tcMar>
          </w:tcPr>
          <w:p w14:paraId="68988176"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3DAB6D80" w14:textId="77777777" w:rsidR="00493BCD" w:rsidRPr="00493BCD" w:rsidRDefault="00493BCD" w:rsidP="00493BCD">
            <w:pPr>
              <w:pStyle w:val="CDITable-RowLeftns"/>
              <w:rPr>
                <w:lang w:val="en-GB"/>
              </w:rPr>
            </w:pPr>
            <w:r w:rsidRPr="00493BCD">
              <w:rPr>
                <w:lang w:val="en-GB"/>
              </w:rPr>
              <w:t>Dose 3 HepB (due at 6 months)</w:t>
            </w:r>
          </w:p>
        </w:tc>
      </w:tr>
      <w:tr w:rsidR="00493BCD" w:rsidRPr="00493BCD" w14:paraId="4191B8BC" w14:textId="77777777" w:rsidTr="00493BCD">
        <w:trPr>
          <w:trHeight w:val="60"/>
        </w:trPr>
        <w:tc>
          <w:tcPr>
            <w:tcW w:w="3402" w:type="dxa"/>
            <w:vMerge/>
            <w:tcMar>
              <w:top w:w="57" w:type="dxa"/>
              <w:bottom w:w="57" w:type="dxa"/>
            </w:tcMar>
          </w:tcPr>
          <w:p w14:paraId="03240D9F" w14:textId="77777777" w:rsidR="00493BCD" w:rsidRPr="00493BCD" w:rsidRDefault="00493BCD" w:rsidP="00493BCD">
            <w:pPr>
              <w:pStyle w:val="CDITable-RowLeftns"/>
            </w:pPr>
          </w:p>
        </w:tc>
        <w:tc>
          <w:tcPr>
            <w:tcW w:w="3401" w:type="dxa"/>
            <w:vMerge/>
            <w:tcMar>
              <w:top w:w="57" w:type="dxa"/>
              <w:bottom w:w="57" w:type="dxa"/>
            </w:tcMar>
          </w:tcPr>
          <w:p w14:paraId="192B354D"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29A888B8" w14:textId="77777777" w:rsidR="00493BCD" w:rsidRPr="00493BCD" w:rsidRDefault="00493BCD" w:rsidP="00493BCD">
            <w:pPr>
              <w:pStyle w:val="CDITable-RowLeftns"/>
              <w:rPr>
                <w:lang w:val="en-GB"/>
              </w:rPr>
            </w:pPr>
            <w:r w:rsidRPr="00493BCD">
              <w:rPr>
                <w:lang w:val="en-GB"/>
              </w:rPr>
              <w:t xml:space="preserve">Dose 3 Hib (due at 6 </w:t>
            </w:r>
            <w:proofErr w:type="gramStart"/>
            <w:r w:rsidRPr="00493BCD">
              <w:rPr>
                <w:lang w:val="en-GB"/>
              </w:rPr>
              <w:t>months)</w:t>
            </w:r>
            <w:r w:rsidRPr="00493BCD">
              <w:rPr>
                <w:vertAlign w:val="superscript"/>
                <w:lang w:val="en-GB"/>
              </w:rPr>
              <w:t>b</w:t>
            </w:r>
            <w:proofErr w:type="gramEnd"/>
          </w:p>
        </w:tc>
      </w:tr>
      <w:tr w:rsidR="00493BCD" w:rsidRPr="00493BCD" w14:paraId="01FB8DF0" w14:textId="77777777" w:rsidTr="00493BCD">
        <w:trPr>
          <w:trHeight w:val="60"/>
        </w:trPr>
        <w:tc>
          <w:tcPr>
            <w:tcW w:w="3402" w:type="dxa"/>
            <w:vMerge/>
            <w:tcMar>
              <w:top w:w="57" w:type="dxa"/>
              <w:bottom w:w="57" w:type="dxa"/>
            </w:tcMar>
          </w:tcPr>
          <w:p w14:paraId="0E68DF7D" w14:textId="77777777" w:rsidR="00493BCD" w:rsidRPr="00493BCD" w:rsidRDefault="00493BCD" w:rsidP="00493BCD">
            <w:pPr>
              <w:pStyle w:val="CDITable-RowLeftns"/>
            </w:pPr>
          </w:p>
        </w:tc>
        <w:tc>
          <w:tcPr>
            <w:tcW w:w="3401" w:type="dxa"/>
            <w:vMerge/>
            <w:tcMar>
              <w:top w:w="57" w:type="dxa"/>
              <w:bottom w:w="57" w:type="dxa"/>
            </w:tcMar>
          </w:tcPr>
          <w:p w14:paraId="6852740F"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3E3B3F63" w14:textId="77777777" w:rsidR="00493BCD" w:rsidRPr="00493BCD" w:rsidRDefault="00493BCD" w:rsidP="00493BCD">
            <w:pPr>
              <w:pStyle w:val="CDITable-RowLeftns"/>
              <w:rPr>
                <w:lang w:val="en-GB"/>
              </w:rPr>
            </w:pPr>
            <w:r w:rsidRPr="00493BCD">
              <w:rPr>
                <w:lang w:val="en-GB"/>
              </w:rPr>
              <w:t xml:space="preserve">Dose 3 or 4 13vPCV (due at 6 or 12 months) </w:t>
            </w:r>
          </w:p>
        </w:tc>
      </w:tr>
      <w:tr w:rsidR="00493BCD" w:rsidRPr="00493BCD" w14:paraId="5C23D430" w14:textId="77777777" w:rsidTr="00493BCD">
        <w:trPr>
          <w:trHeight w:val="60"/>
        </w:trPr>
        <w:tc>
          <w:tcPr>
            <w:tcW w:w="3402" w:type="dxa"/>
            <w:vMerge/>
            <w:tcMar>
              <w:top w:w="57" w:type="dxa"/>
              <w:bottom w:w="57" w:type="dxa"/>
            </w:tcMar>
          </w:tcPr>
          <w:p w14:paraId="2A80E2EA" w14:textId="77777777" w:rsidR="00493BCD" w:rsidRPr="00493BCD" w:rsidRDefault="00493BCD" w:rsidP="00493BCD">
            <w:pPr>
              <w:pStyle w:val="CDITable-RowLeftns"/>
            </w:pPr>
          </w:p>
        </w:tc>
        <w:tc>
          <w:tcPr>
            <w:tcW w:w="3401" w:type="dxa"/>
            <w:vMerge/>
            <w:tcMar>
              <w:top w:w="57" w:type="dxa"/>
              <w:bottom w:w="57" w:type="dxa"/>
            </w:tcMar>
          </w:tcPr>
          <w:p w14:paraId="2D8E03BA"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3C31C373" w14:textId="77777777" w:rsidR="00493BCD" w:rsidRPr="00493BCD" w:rsidRDefault="00493BCD" w:rsidP="00493BCD">
            <w:pPr>
              <w:pStyle w:val="CDITable-RowLeftns"/>
              <w:rPr>
                <w:lang w:val="en-GB"/>
              </w:rPr>
            </w:pPr>
            <w:r w:rsidRPr="00493BCD">
              <w:rPr>
                <w:lang w:val="en-GB"/>
              </w:rPr>
              <w:t>Dose 1 meningococcal C-containing vaccine (due at 12 months)</w:t>
            </w:r>
          </w:p>
        </w:tc>
      </w:tr>
      <w:tr w:rsidR="00493BCD" w:rsidRPr="00493BCD" w14:paraId="0FC9CB67" w14:textId="77777777" w:rsidTr="00493BCD">
        <w:trPr>
          <w:trHeight w:val="60"/>
        </w:trPr>
        <w:tc>
          <w:tcPr>
            <w:tcW w:w="3402" w:type="dxa"/>
            <w:vMerge/>
            <w:tcMar>
              <w:top w:w="57" w:type="dxa"/>
              <w:bottom w:w="57" w:type="dxa"/>
            </w:tcMar>
          </w:tcPr>
          <w:p w14:paraId="6590253B" w14:textId="77777777" w:rsidR="00493BCD" w:rsidRPr="00493BCD" w:rsidRDefault="00493BCD" w:rsidP="00493BCD">
            <w:pPr>
              <w:pStyle w:val="CDITable-RowLeftns"/>
            </w:pPr>
          </w:p>
        </w:tc>
        <w:tc>
          <w:tcPr>
            <w:tcW w:w="3401" w:type="dxa"/>
            <w:vMerge/>
            <w:tcMar>
              <w:top w:w="57" w:type="dxa"/>
              <w:bottom w:w="57" w:type="dxa"/>
            </w:tcMar>
          </w:tcPr>
          <w:p w14:paraId="65F12292"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6EC82895" w14:textId="77777777" w:rsidR="00493BCD" w:rsidRPr="00493BCD" w:rsidRDefault="00493BCD" w:rsidP="00493BCD">
            <w:pPr>
              <w:pStyle w:val="CDITable-RowLeftns"/>
              <w:rPr>
                <w:lang w:val="en-GB"/>
              </w:rPr>
            </w:pPr>
            <w:r w:rsidRPr="00493BCD">
              <w:rPr>
                <w:lang w:val="en-GB"/>
              </w:rPr>
              <w:t>Dose 1 MMR (due at 12 months)</w:t>
            </w:r>
          </w:p>
        </w:tc>
      </w:tr>
      <w:tr w:rsidR="00493BCD" w:rsidRPr="00493BCD" w14:paraId="123591FB" w14:textId="77777777" w:rsidTr="00493BCD">
        <w:trPr>
          <w:trHeight w:val="60"/>
        </w:trPr>
        <w:tc>
          <w:tcPr>
            <w:tcW w:w="3402" w:type="dxa"/>
            <w:vMerge w:val="restart"/>
            <w:tcMar>
              <w:top w:w="57" w:type="dxa"/>
              <w:left w:w="113" w:type="dxa"/>
              <w:bottom w:w="57" w:type="dxa"/>
              <w:right w:w="113" w:type="dxa"/>
            </w:tcMar>
            <w:vAlign w:val="center"/>
          </w:tcPr>
          <w:p w14:paraId="4B8CD7DA" w14:textId="77777777" w:rsidR="00493BCD" w:rsidRPr="00493BCD" w:rsidRDefault="00493BCD" w:rsidP="00493BCD">
            <w:pPr>
              <w:pStyle w:val="CDITable-RowLeftns"/>
              <w:rPr>
                <w:lang w:val="en-GB"/>
              </w:rPr>
            </w:pPr>
            <w:r w:rsidRPr="00493BCD">
              <w:rPr>
                <w:lang w:val="en-GB"/>
              </w:rPr>
              <w:t>21 months/24 months</w:t>
            </w:r>
          </w:p>
        </w:tc>
        <w:tc>
          <w:tcPr>
            <w:tcW w:w="3401" w:type="dxa"/>
            <w:vMerge w:val="restart"/>
            <w:tcMar>
              <w:top w:w="57" w:type="dxa"/>
              <w:left w:w="113" w:type="dxa"/>
              <w:bottom w:w="57" w:type="dxa"/>
              <w:right w:w="113" w:type="dxa"/>
            </w:tcMar>
            <w:vAlign w:val="center"/>
          </w:tcPr>
          <w:p w14:paraId="7541B131" w14:textId="77777777" w:rsidR="00493BCD" w:rsidRPr="00493BCD" w:rsidRDefault="00493BCD" w:rsidP="00493BCD">
            <w:pPr>
              <w:pStyle w:val="CDITable-RowLeftns"/>
              <w:rPr>
                <w:lang w:val="en-GB"/>
              </w:rPr>
            </w:pPr>
            <w:r w:rsidRPr="00493BCD">
              <w:rPr>
                <w:lang w:val="en-GB"/>
              </w:rPr>
              <w:t>1 January – 31 December 2022</w:t>
            </w:r>
          </w:p>
        </w:tc>
        <w:tc>
          <w:tcPr>
            <w:tcW w:w="7540" w:type="dxa"/>
            <w:tcMar>
              <w:top w:w="57" w:type="dxa"/>
              <w:left w:w="113" w:type="dxa"/>
              <w:bottom w:w="57" w:type="dxa"/>
              <w:right w:w="113" w:type="dxa"/>
            </w:tcMar>
            <w:vAlign w:val="center"/>
          </w:tcPr>
          <w:p w14:paraId="74378D53" w14:textId="77777777" w:rsidR="00493BCD" w:rsidRPr="00493BCD" w:rsidRDefault="00493BCD" w:rsidP="00493BCD">
            <w:pPr>
              <w:pStyle w:val="CDITable-RowLeftns"/>
              <w:rPr>
                <w:lang w:val="en-GB"/>
              </w:rPr>
            </w:pPr>
            <w:r w:rsidRPr="00493BCD">
              <w:rPr>
                <w:lang w:val="en-GB"/>
              </w:rPr>
              <w:t>Dose 4 DTPa (due at 18 months)</w:t>
            </w:r>
          </w:p>
        </w:tc>
      </w:tr>
      <w:tr w:rsidR="00493BCD" w:rsidRPr="00493BCD" w14:paraId="656D0424" w14:textId="77777777" w:rsidTr="00493BCD">
        <w:trPr>
          <w:trHeight w:val="60"/>
        </w:trPr>
        <w:tc>
          <w:tcPr>
            <w:tcW w:w="3402" w:type="dxa"/>
            <w:vMerge/>
            <w:tcMar>
              <w:top w:w="57" w:type="dxa"/>
              <w:bottom w:w="57" w:type="dxa"/>
            </w:tcMar>
          </w:tcPr>
          <w:p w14:paraId="2C2E0228" w14:textId="77777777" w:rsidR="00493BCD" w:rsidRPr="00493BCD" w:rsidRDefault="00493BCD" w:rsidP="00493BCD">
            <w:pPr>
              <w:pStyle w:val="CDITable-RowLeftns"/>
            </w:pPr>
          </w:p>
        </w:tc>
        <w:tc>
          <w:tcPr>
            <w:tcW w:w="3401" w:type="dxa"/>
            <w:vMerge/>
            <w:tcMar>
              <w:top w:w="57" w:type="dxa"/>
              <w:bottom w:w="57" w:type="dxa"/>
            </w:tcMar>
          </w:tcPr>
          <w:p w14:paraId="7C15864E"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60CE4D01" w14:textId="77777777" w:rsidR="00493BCD" w:rsidRPr="00493BCD" w:rsidRDefault="00493BCD" w:rsidP="00493BCD">
            <w:pPr>
              <w:pStyle w:val="CDITable-RowLeftns"/>
              <w:rPr>
                <w:lang w:val="en-GB"/>
              </w:rPr>
            </w:pPr>
            <w:r w:rsidRPr="00493BCD">
              <w:rPr>
                <w:lang w:val="en-GB"/>
              </w:rPr>
              <w:t>Dose 3 polio (due at 6 months)</w:t>
            </w:r>
          </w:p>
        </w:tc>
      </w:tr>
      <w:tr w:rsidR="00493BCD" w:rsidRPr="00493BCD" w14:paraId="2ECA8207" w14:textId="77777777" w:rsidTr="00493BCD">
        <w:trPr>
          <w:trHeight w:val="60"/>
        </w:trPr>
        <w:tc>
          <w:tcPr>
            <w:tcW w:w="3402" w:type="dxa"/>
            <w:vMerge/>
            <w:tcMar>
              <w:top w:w="57" w:type="dxa"/>
              <w:bottom w:w="57" w:type="dxa"/>
            </w:tcMar>
          </w:tcPr>
          <w:p w14:paraId="2244BEAF" w14:textId="77777777" w:rsidR="00493BCD" w:rsidRPr="00493BCD" w:rsidRDefault="00493BCD" w:rsidP="00493BCD">
            <w:pPr>
              <w:pStyle w:val="CDITable-RowLeftns"/>
            </w:pPr>
          </w:p>
        </w:tc>
        <w:tc>
          <w:tcPr>
            <w:tcW w:w="3401" w:type="dxa"/>
            <w:vMerge/>
            <w:tcMar>
              <w:top w:w="57" w:type="dxa"/>
              <w:bottom w:w="57" w:type="dxa"/>
            </w:tcMar>
          </w:tcPr>
          <w:p w14:paraId="4253FEBD"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2B607739" w14:textId="77777777" w:rsidR="00493BCD" w:rsidRPr="00493BCD" w:rsidRDefault="00493BCD" w:rsidP="00493BCD">
            <w:pPr>
              <w:pStyle w:val="CDITable-RowLeftns"/>
              <w:rPr>
                <w:lang w:val="en-GB"/>
              </w:rPr>
            </w:pPr>
            <w:r w:rsidRPr="00493BCD">
              <w:rPr>
                <w:lang w:val="en-GB"/>
              </w:rPr>
              <w:t>Dose 3 HepB (due at 6 months)</w:t>
            </w:r>
          </w:p>
        </w:tc>
      </w:tr>
      <w:tr w:rsidR="00493BCD" w:rsidRPr="00493BCD" w14:paraId="7DE66C9B" w14:textId="77777777" w:rsidTr="00493BCD">
        <w:trPr>
          <w:trHeight w:val="60"/>
        </w:trPr>
        <w:tc>
          <w:tcPr>
            <w:tcW w:w="3402" w:type="dxa"/>
            <w:vMerge/>
            <w:tcMar>
              <w:top w:w="57" w:type="dxa"/>
              <w:bottom w:w="57" w:type="dxa"/>
            </w:tcMar>
          </w:tcPr>
          <w:p w14:paraId="29EB027D" w14:textId="77777777" w:rsidR="00493BCD" w:rsidRPr="00493BCD" w:rsidRDefault="00493BCD" w:rsidP="00493BCD">
            <w:pPr>
              <w:pStyle w:val="CDITable-RowLeftns"/>
            </w:pPr>
          </w:p>
        </w:tc>
        <w:tc>
          <w:tcPr>
            <w:tcW w:w="3401" w:type="dxa"/>
            <w:vMerge/>
            <w:tcMar>
              <w:top w:w="57" w:type="dxa"/>
              <w:bottom w:w="57" w:type="dxa"/>
            </w:tcMar>
          </w:tcPr>
          <w:p w14:paraId="37CB34E0"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09B84973" w14:textId="77777777" w:rsidR="00493BCD" w:rsidRPr="00493BCD" w:rsidRDefault="00493BCD" w:rsidP="00493BCD">
            <w:pPr>
              <w:pStyle w:val="CDITable-RowLeftns"/>
              <w:rPr>
                <w:lang w:val="en-GB"/>
              </w:rPr>
            </w:pPr>
            <w:r w:rsidRPr="00493BCD">
              <w:rPr>
                <w:lang w:val="en-GB"/>
              </w:rPr>
              <w:t xml:space="preserve">Dose 4 Hib (due at 18 </w:t>
            </w:r>
            <w:proofErr w:type="gramStart"/>
            <w:r w:rsidRPr="00493BCD">
              <w:rPr>
                <w:lang w:val="en-GB"/>
              </w:rPr>
              <w:t>months)</w:t>
            </w:r>
            <w:r w:rsidRPr="00493BCD">
              <w:rPr>
                <w:vertAlign w:val="superscript"/>
                <w:lang w:val="en-GB"/>
              </w:rPr>
              <w:t>b</w:t>
            </w:r>
            <w:proofErr w:type="gramEnd"/>
          </w:p>
        </w:tc>
      </w:tr>
      <w:tr w:rsidR="00493BCD" w:rsidRPr="00493BCD" w14:paraId="3EC98F21" w14:textId="77777777" w:rsidTr="00493BCD">
        <w:trPr>
          <w:trHeight w:val="60"/>
        </w:trPr>
        <w:tc>
          <w:tcPr>
            <w:tcW w:w="3402" w:type="dxa"/>
            <w:vMerge/>
            <w:tcMar>
              <w:top w:w="57" w:type="dxa"/>
              <w:bottom w:w="57" w:type="dxa"/>
            </w:tcMar>
          </w:tcPr>
          <w:p w14:paraId="0BE1807B" w14:textId="77777777" w:rsidR="00493BCD" w:rsidRPr="00493BCD" w:rsidRDefault="00493BCD" w:rsidP="00493BCD">
            <w:pPr>
              <w:pStyle w:val="CDITable-RowLeftns"/>
            </w:pPr>
          </w:p>
        </w:tc>
        <w:tc>
          <w:tcPr>
            <w:tcW w:w="3401" w:type="dxa"/>
            <w:vMerge/>
            <w:tcMar>
              <w:top w:w="57" w:type="dxa"/>
              <w:bottom w:w="57" w:type="dxa"/>
            </w:tcMar>
          </w:tcPr>
          <w:p w14:paraId="650AA00F"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63AB5430" w14:textId="77777777" w:rsidR="00493BCD" w:rsidRPr="00493BCD" w:rsidRDefault="00493BCD" w:rsidP="00493BCD">
            <w:pPr>
              <w:pStyle w:val="CDITable-RowLeftns"/>
              <w:rPr>
                <w:lang w:val="en-GB"/>
              </w:rPr>
            </w:pPr>
            <w:r w:rsidRPr="00493BCD">
              <w:rPr>
                <w:lang w:val="en-GB"/>
              </w:rPr>
              <w:t xml:space="preserve">Dose 1 meningococcal C-containing vaccine (due at 12 months) </w:t>
            </w:r>
          </w:p>
        </w:tc>
      </w:tr>
      <w:tr w:rsidR="00493BCD" w:rsidRPr="00493BCD" w14:paraId="22A629ED" w14:textId="77777777" w:rsidTr="00493BCD">
        <w:trPr>
          <w:trHeight w:val="60"/>
        </w:trPr>
        <w:tc>
          <w:tcPr>
            <w:tcW w:w="3402" w:type="dxa"/>
            <w:vMerge/>
            <w:tcMar>
              <w:top w:w="57" w:type="dxa"/>
              <w:bottom w:w="57" w:type="dxa"/>
            </w:tcMar>
          </w:tcPr>
          <w:p w14:paraId="5584A8B9" w14:textId="77777777" w:rsidR="00493BCD" w:rsidRPr="00493BCD" w:rsidRDefault="00493BCD" w:rsidP="00493BCD">
            <w:pPr>
              <w:pStyle w:val="CDITable-RowLeftns"/>
            </w:pPr>
          </w:p>
        </w:tc>
        <w:tc>
          <w:tcPr>
            <w:tcW w:w="3401" w:type="dxa"/>
            <w:vMerge/>
            <w:tcMar>
              <w:top w:w="57" w:type="dxa"/>
              <w:bottom w:w="57" w:type="dxa"/>
            </w:tcMar>
          </w:tcPr>
          <w:p w14:paraId="5D49A2D6"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6CF8DF94" w14:textId="77777777" w:rsidR="00493BCD" w:rsidRPr="00493BCD" w:rsidRDefault="00493BCD" w:rsidP="00493BCD">
            <w:pPr>
              <w:pStyle w:val="CDITable-RowLeftns"/>
              <w:rPr>
                <w:lang w:val="en-GB"/>
              </w:rPr>
            </w:pPr>
            <w:r w:rsidRPr="00493BCD">
              <w:rPr>
                <w:lang w:val="en-GB"/>
              </w:rPr>
              <w:t>Dose 1 varicella (due at 18 months)</w:t>
            </w:r>
          </w:p>
        </w:tc>
      </w:tr>
      <w:tr w:rsidR="00493BCD" w:rsidRPr="00493BCD" w14:paraId="36F34CAF" w14:textId="77777777" w:rsidTr="00493BCD">
        <w:trPr>
          <w:trHeight w:val="60"/>
        </w:trPr>
        <w:tc>
          <w:tcPr>
            <w:tcW w:w="3402" w:type="dxa"/>
            <w:vMerge/>
            <w:tcMar>
              <w:top w:w="57" w:type="dxa"/>
              <w:bottom w:w="57" w:type="dxa"/>
            </w:tcMar>
          </w:tcPr>
          <w:p w14:paraId="5BA337FF" w14:textId="77777777" w:rsidR="00493BCD" w:rsidRPr="00493BCD" w:rsidRDefault="00493BCD" w:rsidP="00493BCD">
            <w:pPr>
              <w:pStyle w:val="CDITable-RowLeftns"/>
            </w:pPr>
          </w:p>
        </w:tc>
        <w:tc>
          <w:tcPr>
            <w:tcW w:w="3401" w:type="dxa"/>
            <w:vMerge/>
            <w:tcMar>
              <w:top w:w="57" w:type="dxa"/>
              <w:bottom w:w="57" w:type="dxa"/>
            </w:tcMar>
          </w:tcPr>
          <w:p w14:paraId="1FA815BE"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0E56E747" w14:textId="77777777" w:rsidR="00493BCD" w:rsidRPr="00493BCD" w:rsidRDefault="00493BCD" w:rsidP="00493BCD">
            <w:pPr>
              <w:pStyle w:val="CDITable-RowLeftns"/>
              <w:rPr>
                <w:lang w:val="en-GB"/>
              </w:rPr>
            </w:pPr>
            <w:r w:rsidRPr="00493BCD">
              <w:rPr>
                <w:lang w:val="en-GB"/>
              </w:rPr>
              <w:t>Dose 2 MMR (due at 18 months)</w:t>
            </w:r>
          </w:p>
        </w:tc>
      </w:tr>
      <w:tr w:rsidR="00493BCD" w:rsidRPr="00493BCD" w14:paraId="590C1C52" w14:textId="77777777" w:rsidTr="00493BCD">
        <w:trPr>
          <w:trHeight w:val="60"/>
        </w:trPr>
        <w:tc>
          <w:tcPr>
            <w:tcW w:w="3402" w:type="dxa"/>
            <w:vMerge/>
            <w:tcBorders>
              <w:bottom w:val="single" w:sz="6" w:space="0" w:color="1E4496" w:themeColor="text2"/>
            </w:tcBorders>
            <w:tcMar>
              <w:top w:w="57" w:type="dxa"/>
              <w:bottom w:w="57" w:type="dxa"/>
            </w:tcMar>
          </w:tcPr>
          <w:p w14:paraId="2ED1B0C3" w14:textId="77777777" w:rsidR="00493BCD" w:rsidRPr="00493BCD" w:rsidRDefault="00493BCD" w:rsidP="00493BCD">
            <w:pPr>
              <w:pStyle w:val="CDITable-RowLeftns"/>
            </w:pPr>
          </w:p>
        </w:tc>
        <w:tc>
          <w:tcPr>
            <w:tcW w:w="3401" w:type="dxa"/>
            <w:vMerge/>
            <w:tcBorders>
              <w:bottom w:val="single" w:sz="6" w:space="0" w:color="1E4496" w:themeColor="text2"/>
            </w:tcBorders>
            <w:tcMar>
              <w:top w:w="57" w:type="dxa"/>
              <w:bottom w:w="57" w:type="dxa"/>
            </w:tcMar>
          </w:tcPr>
          <w:p w14:paraId="3D7704DA" w14:textId="77777777" w:rsidR="00493BCD" w:rsidRPr="00493BCD" w:rsidRDefault="00493BCD" w:rsidP="00493BCD">
            <w:pPr>
              <w:pStyle w:val="CDITable-RowLeftns"/>
            </w:pPr>
          </w:p>
        </w:tc>
        <w:tc>
          <w:tcPr>
            <w:tcW w:w="7540" w:type="dxa"/>
            <w:tcMar>
              <w:top w:w="57" w:type="dxa"/>
              <w:left w:w="113" w:type="dxa"/>
              <w:bottom w:w="57" w:type="dxa"/>
              <w:right w:w="113" w:type="dxa"/>
            </w:tcMar>
            <w:vAlign w:val="center"/>
          </w:tcPr>
          <w:p w14:paraId="1A01FB23" w14:textId="77777777" w:rsidR="00493BCD" w:rsidRPr="00493BCD" w:rsidRDefault="00493BCD" w:rsidP="00493BCD">
            <w:pPr>
              <w:pStyle w:val="CDITable-RowLeftns"/>
              <w:rPr>
                <w:lang w:val="en-GB"/>
              </w:rPr>
            </w:pPr>
            <w:r w:rsidRPr="00493BCD">
              <w:rPr>
                <w:lang w:val="en-GB"/>
              </w:rPr>
              <w:t>Dose 3 or 4 13vPCV (due at 6 or 12 months)</w:t>
            </w:r>
          </w:p>
        </w:tc>
      </w:tr>
      <w:tr w:rsidR="00493BCD" w:rsidRPr="00493BCD" w14:paraId="5C5F6FCA" w14:textId="77777777" w:rsidTr="00493BCD">
        <w:trPr>
          <w:trHeight w:val="60"/>
        </w:trPr>
        <w:tc>
          <w:tcPr>
            <w:tcW w:w="3402" w:type="dxa"/>
            <w:vMerge w:val="restart"/>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0A74EE1" w14:textId="77777777" w:rsidR="00493BCD" w:rsidRPr="00493BCD" w:rsidRDefault="00493BCD" w:rsidP="00493BCD">
            <w:pPr>
              <w:pStyle w:val="CDITable-RowLeftns"/>
              <w:rPr>
                <w:lang w:val="en-GB"/>
              </w:rPr>
            </w:pPr>
            <w:r w:rsidRPr="00493BCD">
              <w:rPr>
                <w:lang w:val="en-GB"/>
              </w:rPr>
              <w:t>51 months/60 months</w:t>
            </w:r>
          </w:p>
        </w:tc>
        <w:tc>
          <w:tcPr>
            <w:tcW w:w="3401" w:type="dxa"/>
            <w:vMerge w:val="restart"/>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D89E673" w14:textId="77777777" w:rsidR="00493BCD" w:rsidRPr="00493BCD" w:rsidRDefault="00493BCD" w:rsidP="00493BCD">
            <w:pPr>
              <w:pStyle w:val="CDITable-RowLeftns"/>
              <w:rPr>
                <w:lang w:val="en-GB"/>
              </w:rPr>
            </w:pPr>
            <w:r w:rsidRPr="00493BCD">
              <w:rPr>
                <w:lang w:val="en-GB"/>
              </w:rPr>
              <w:t>1 January – 31 December 2019</w:t>
            </w:r>
          </w:p>
        </w:tc>
        <w:tc>
          <w:tcPr>
            <w:tcW w:w="7540" w:type="dxa"/>
            <w:tcBorders>
              <w:bottom w:val="single" w:sz="6" w:space="0" w:color="1E4496" w:themeColor="text2"/>
            </w:tcBorders>
            <w:tcMar>
              <w:top w:w="57" w:type="dxa"/>
              <w:left w:w="113" w:type="dxa"/>
              <w:bottom w:w="57" w:type="dxa"/>
              <w:right w:w="113" w:type="dxa"/>
            </w:tcMar>
            <w:vAlign w:val="center"/>
          </w:tcPr>
          <w:p w14:paraId="5E5ACC60" w14:textId="77777777" w:rsidR="00493BCD" w:rsidRPr="00493BCD" w:rsidRDefault="00493BCD" w:rsidP="00493BCD">
            <w:pPr>
              <w:pStyle w:val="CDITable-RowLeftns"/>
              <w:rPr>
                <w:lang w:val="en-GB"/>
              </w:rPr>
            </w:pPr>
            <w:r w:rsidRPr="00493BCD">
              <w:rPr>
                <w:lang w:val="en-GB"/>
              </w:rPr>
              <w:t>Dose 4 or 5 DTPa (due at 48 months)</w:t>
            </w:r>
          </w:p>
        </w:tc>
      </w:tr>
      <w:tr w:rsidR="00493BCD" w:rsidRPr="00493BCD" w14:paraId="7AC07ABF" w14:textId="77777777" w:rsidTr="00493BCD">
        <w:trPr>
          <w:trHeight w:val="60"/>
        </w:trPr>
        <w:tc>
          <w:tcPr>
            <w:tcW w:w="3402" w:type="dxa"/>
            <w:vMerge/>
            <w:tcBorders>
              <w:top w:val="nil"/>
              <w:bottom w:val="single" w:sz="6" w:space="0" w:color="1E4496" w:themeColor="text2"/>
            </w:tcBorders>
            <w:tcMar>
              <w:top w:w="57" w:type="dxa"/>
              <w:bottom w:w="57" w:type="dxa"/>
            </w:tcMar>
          </w:tcPr>
          <w:p w14:paraId="54508E52" w14:textId="77777777" w:rsidR="00493BCD" w:rsidRPr="00493BCD" w:rsidRDefault="00493BCD" w:rsidP="00493BCD">
            <w:pPr>
              <w:pStyle w:val="CDITable-RowLeftns"/>
            </w:pPr>
          </w:p>
        </w:tc>
        <w:tc>
          <w:tcPr>
            <w:tcW w:w="3401" w:type="dxa"/>
            <w:vMerge/>
            <w:tcBorders>
              <w:top w:val="nil"/>
              <w:bottom w:val="single" w:sz="6" w:space="0" w:color="1E4496" w:themeColor="text2"/>
            </w:tcBorders>
            <w:tcMar>
              <w:top w:w="57" w:type="dxa"/>
              <w:bottom w:w="57" w:type="dxa"/>
            </w:tcMar>
          </w:tcPr>
          <w:p w14:paraId="3170B5E2" w14:textId="77777777" w:rsidR="00493BCD" w:rsidRPr="00493BCD" w:rsidRDefault="00493BCD" w:rsidP="00493BCD">
            <w:pPr>
              <w:pStyle w:val="CDITable-RowLeftns"/>
            </w:pPr>
          </w:p>
        </w:tc>
        <w:tc>
          <w:tcPr>
            <w:tcW w:w="754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BFE6DA0" w14:textId="77777777" w:rsidR="00493BCD" w:rsidRPr="00493BCD" w:rsidRDefault="00493BCD" w:rsidP="00493BCD">
            <w:pPr>
              <w:pStyle w:val="CDITable-RowLeftns"/>
              <w:rPr>
                <w:lang w:val="en-GB"/>
              </w:rPr>
            </w:pPr>
            <w:r w:rsidRPr="00493BCD">
              <w:rPr>
                <w:lang w:val="en-GB"/>
              </w:rPr>
              <w:t>Dose 4 polio (due at 48 months)</w:t>
            </w:r>
          </w:p>
        </w:tc>
      </w:tr>
    </w:tbl>
    <w:p w14:paraId="1641FC02" w14:textId="77777777" w:rsidR="00590636" w:rsidRPr="00590636" w:rsidRDefault="00590636" w:rsidP="00590636">
      <w:pPr>
        <w:pStyle w:val="CDITable-FirstFootnote"/>
        <w:rPr>
          <w:lang w:val="en-GB"/>
        </w:rPr>
      </w:pPr>
      <w:r w:rsidRPr="00590636">
        <w:rPr>
          <w:lang w:val="en-GB"/>
        </w:rPr>
        <w:t>a</w:t>
      </w:r>
      <w:r w:rsidRPr="00590636">
        <w:rPr>
          <w:lang w:val="en-GB"/>
        </w:rPr>
        <w:tab/>
        <w:t xml:space="preserve">DTPa: diphtheria-tetanus-pertussis paediatric formulation; Hep B: hepatitis B; Hib: </w:t>
      </w:r>
      <w:r w:rsidRPr="00590636">
        <w:rPr>
          <w:i/>
          <w:iCs/>
          <w:lang w:val="en-GB"/>
        </w:rPr>
        <w:t>Haemophilus influenzae</w:t>
      </w:r>
      <w:r w:rsidRPr="00590636">
        <w:rPr>
          <w:lang w:val="en-GB"/>
        </w:rPr>
        <w:t xml:space="preserve"> type b; 13vPCV: 13-valent pneumococcal conjugate vaccine; MMR: measles-mumps-rubella.</w:t>
      </w:r>
    </w:p>
    <w:p w14:paraId="35B51E5B" w14:textId="77777777" w:rsidR="00590636" w:rsidRDefault="00590636" w:rsidP="00590636">
      <w:pPr>
        <w:pStyle w:val="CDITable-Footnote"/>
        <w:rPr>
          <w:lang w:val="en-GB"/>
        </w:rPr>
        <w:sectPr w:rsidR="00590636" w:rsidSect="00590636">
          <w:footnotePr>
            <w:numFmt w:val="lowerRoman"/>
          </w:footnotePr>
          <w:pgSz w:w="16840" w:h="11907" w:orient="landscape" w:code="9"/>
          <w:pgMar w:top="1134" w:right="1134" w:bottom="1134" w:left="1134" w:header="709" w:footer="567" w:gutter="0"/>
          <w:cols w:space="708"/>
          <w:docGrid w:linePitch="360"/>
        </w:sectPr>
      </w:pPr>
      <w:r w:rsidRPr="00590636">
        <w:rPr>
          <w:lang w:val="en-GB"/>
        </w:rPr>
        <w:t>b</w:t>
      </w:r>
      <w:r w:rsidRPr="00590636">
        <w:rPr>
          <w:lang w:val="en-GB"/>
        </w:rPr>
        <w:tab/>
        <w:t xml:space="preserve">Children who had </w:t>
      </w:r>
      <w:proofErr w:type="spellStart"/>
      <w:r w:rsidRPr="00590636">
        <w:rPr>
          <w:lang w:val="en-GB"/>
        </w:rPr>
        <w:t>Comvax</w:t>
      </w:r>
      <w:proofErr w:type="spellEnd"/>
      <w:r w:rsidRPr="00590636">
        <w:rPr>
          <w:lang w:val="en-GB"/>
        </w:rPr>
        <w:t xml:space="preserve">, Generic HIB and/or PedvaxHIB recorded on the AIR only require dose 2 Hib to be deemed fully vaccinated by 12 months and dose 3 or 4 to be deemed fully vaccinated by 24 months. Children who had </w:t>
      </w:r>
      <w:proofErr w:type="spellStart"/>
      <w:r w:rsidRPr="00590636">
        <w:rPr>
          <w:lang w:val="en-GB"/>
        </w:rPr>
        <w:t>ActHIB</w:t>
      </w:r>
      <w:proofErr w:type="spellEnd"/>
      <w:r w:rsidRPr="00590636">
        <w:rPr>
          <w:lang w:val="en-GB"/>
        </w:rPr>
        <w:t xml:space="preserve">, </w:t>
      </w:r>
      <w:proofErr w:type="spellStart"/>
      <w:r w:rsidRPr="00590636">
        <w:rPr>
          <w:lang w:val="en-GB"/>
        </w:rPr>
        <w:t>Hexaxim</w:t>
      </w:r>
      <w:proofErr w:type="spellEnd"/>
      <w:r w:rsidRPr="00590636">
        <w:rPr>
          <w:lang w:val="en-GB"/>
        </w:rPr>
        <w:t xml:space="preserve">, </w:t>
      </w:r>
      <w:proofErr w:type="spellStart"/>
      <w:r w:rsidRPr="00590636">
        <w:rPr>
          <w:lang w:val="en-GB"/>
        </w:rPr>
        <w:t>Hiberix</w:t>
      </w:r>
      <w:proofErr w:type="spellEnd"/>
      <w:r w:rsidRPr="00590636">
        <w:rPr>
          <w:lang w:val="en-GB"/>
        </w:rPr>
        <w:t xml:space="preserve">, </w:t>
      </w:r>
      <w:proofErr w:type="spellStart"/>
      <w:r w:rsidRPr="00590636">
        <w:rPr>
          <w:lang w:val="en-GB"/>
        </w:rPr>
        <w:t>HibTITER</w:t>
      </w:r>
      <w:proofErr w:type="spellEnd"/>
      <w:r w:rsidRPr="00590636">
        <w:rPr>
          <w:lang w:val="en-GB"/>
        </w:rPr>
        <w:t xml:space="preserve">, Infanrix Hexa, </w:t>
      </w:r>
      <w:proofErr w:type="spellStart"/>
      <w:r w:rsidRPr="00590636">
        <w:rPr>
          <w:lang w:val="en-GB"/>
        </w:rPr>
        <w:t>Menitorix</w:t>
      </w:r>
      <w:proofErr w:type="spellEnd"/>
      <w:r w:rsidRPr="00590636">
        <w:rPr>
          <w:lang w:val="en-GB"/>
        </w:rPr>
        <w:t xml:space="preserve">, </w:t>
      </w:r>
      <w:proofErr w:type="spellStart"/>
      <w:r w:rsidRPr="00590636">
        <w:rPr>
          <w:lang w:val="en-GB"/>
        </w:rPr>
        <w:t>Pediacel</w:t>
      </w:r>
      <w:proofErr w:type="spellEnd"/>
      <w:r w:rsidRPr="00590636">
        <w:rPr>
          <w:lang w:val="en-GB"/>
        </w:rPr>
        <w:t xml:space="preserve">, </w:t>
      </w:r>
      <w:proofErr w:type="spellStart"/>
      <w:r w:rsidRPr="00590636">
        <w:rPr>
          <w:lang w:val="en-GB"/>
        </w:rPr>
        <w:t>ProHIBit</w:t>
      </w:r>
      <w:proofErr w:type="spellEnd"/>
      <w:r w:rsidRPr="00590636">
        <w:rPr>
          <w:lang w:val="en-GB"/>
        </w:rPr>
        <w:t xml:space="preserve"> and </w:t>
      </w:r>
      <w:proofErr w:type="spellStart"/>
      <w:r w:rsidRPr="00590636">
        <w:rPr>
          <w:lang w:val="en-GB"/>
        </w:rPr>
        <w:t>Poliacel</w:t>
      </w:r>
      <w:proofErr w:type="spellEnd"/>
      <w:r w:rsidRPr="00590636">
        <w:rPr>
          <w:lang w:val="en-GB"/>
        </w:rPr>
        <w:t xml:space="preserve"> recorded on the AIR only require dose 3 if it was given at over 15 months of age to be deemed fully vaccinated by 24 months.</w:t>
      </w:r>
    </w:p>
    <w:p w14:paraId="10C633A6" w14:textId="77777777" w:rsidR="00590636" w:rsidRPr="00590636" w:rsidRDefault="00590636" w:rsidP="00590636">
      <w:pPr>
        <w:pStyle w:val="Heading3-nospacebefore"/>
      </w:pPr>
      <w:r w:rsidRPr="00590636">
        <w:lastRenderedPageBreak/>
        <w:t>On-time vaccination coverage</w:t>
      </w:r>
    </w:p>
    <w:p w14:paraId="1EB81A2F" w14:textId="77777777" w:rsidR="00590636" w:rsidRPr="00590636" w:rsidRDefault="00590636" w:rsidP="00590636">
      <w:pPr>
        <w:rPr>
          <w:lang w:val="en-GB"/>
        </w:rPr>
      </w:pPr>
      <w:r w:rsidRPr="00590636">
        <w:rPr>
          <w:lang w:val="en-GB"/>
        </w:rPr>
        <w:t>On-time vaccination was defined as receipt of the scheduled vaccine dose within 30 days of the recommended age. Specifically, children who received the second dose of DTPa-containing vaccine (due at 4 months of age under the NIP) before they were more than 5 months of age were classified as on time for that dose, and children who received the first dose of MMR-containing vaccine (due at 12 months of age under the NIP) before they were more than 13 months of age were classified as on-time for that dose. On-time vaccination was measured in three-month-wide birth cohorts, defined by the quarter and year in which the children in each cohort were due to receive the vaccine dose being assessed. The proportion of each cohort vaccinated on time was calculated using the number of Medicare-registered children vaccinated within 30 days of the recommended age of the vaccine of interest as the numerator and the total number of Medicare-registered children in the relevant cohort as the denominator. This is a more timely way to assess on-time vaccination (as children due for the relevant vaccines in 2024 were included in the analysis) and differs to how timeliness of vaccination has been calculated in previous reports prior to the 2022 report, where the denominator was the number of Medicare-registered children in the relevant cohort who had ever received the vaccine of interest and required assessment of timeliness at up to 3 years after doses were due, to allow time for very late vaccinations to be included in the analysis. Similar analyses to those outlined above were also undertaken separately for on-time coverage in Aboriginal and Torres Strait Islander children.</w:t>
      </w:r>
    </w:p>
    <w:p w14:paraId="17D13D5E" w14:textId="77777777" w:rsidR="00590636" w:rsidRPr="00590636" w:rsidRDefault="00590636" w:rsidP="00590636">
      <w:pPr>
        <w:rPr>
          <w:lang w:val="en-GB"/>
        </w:rPr>
      </w:pPr>
      <w:r w:rsidRPr="00590636">
        <w:rPr>
          <w:lang w:val="en-GB"/>
        </w:rPr>
        <w:t>To capture other aspects of timeliness, fully vaccinated coverage was also assessed at 3 months after last vaccine dose due – that is, earlier than the standard assessment milestones, at 9, 15, 21 and 51 months of age – for all children and for Aboriginal and Torres Strait Islander children, and by PHN and jurisdiction. The definitions of fully vaccinated coverage used are provided in Appendix A, Table A.3.</w:t>
      </w:r>
    </w:p>
    <w:p w14:paraId="512BECC7" w14:textId="77777777" w:rsidR="00590636" w:rsidRPr="00590636" w:rsidRDefault="00590636" w:rsidP="00590636">
      <w:pPr>
        <w:pStyle w:val="Heading3"/>
        <w:rPr>
          <w:lang w:val="en-GB"/>
        </w:rPr>
      </w:pPr>
      <w:r w:rsidRPr="00590636">
        <w:rPr>
          <w:lang w:val="en-GB"/>
        </w:rPr>
        <w:t>Vaccination coverage: adolescents</w:t>
      </w:r>
    </w:p>
    <w:p w14:paraId="1D277FE3" w14:textId="77777777" w:rsidR="00590636" w:rsidRPr="00590636" w:rsidRDefault="00590636" w:rsidP="00590636">
      <w:pPr>
        <w:rPr>
          <w:lang w:val="en-GB"/>
        </w:rPr>
      </w:pPr>
      <w:r w:rsidRPr="00590636">
        <w:rPr>
          <w:lang w:val="en-GB"/>
        </w:rPr>
        <w:t>The WHO recommends assessing HPV vaccination coverage by 15 years of age for the purpose of comparison internationally and over time. In the cohorts of Medicare-registered adolescents turning 15 years of age during 2024 or 2023 (i.e. cohorts born in 2009 or 2008, respectively), the proportion who had received at least one dose of HPV vaccine after their ninth birthday (as HPV vaccine is registered from 9 years of age) but before their fifteenth birthday was calculated. Analysis of HPV vaccination coverage by 15 years of age was undertaken for all adolescents and for Aboriginal and Torres Strait Islander adolescents by year, gender, jurisdiction, and socio-economic status and remoteness category of area of residence. However, adolescent vaccination coverage estimates in this report may differ from estimates published elsewhere using different methods, for example calculation using rolling annualised quarterly coverage data.</w:t>
      </w:r>
    </w:p>
    <w:p w14:paraId="0F61E908" w14:textId="77777777" w:rsidR="00590636" w:rsidRPr="00590636" w:rsidRDefault="00590636" w:rsidP="00590636">
      <w:pPr>
        <w:rPr>
          <w:lang w:val="en-GB"/>
        </w:rPr>
      </w:pPr>
      <w:r w:rsidRPr="00590636">
        <w:rPr>
          <w:lang w:val="en-GB"/>
        </w:rPr>
        <w:t xml:space="preserve">Vaccination coverage of individual adolescent vaccines – namely, at least one dose of HPV vaccine given at ≥ 9 years of age, a dose of diphtheria-tetanus-pertussis vaccine (recorded on the AIR as either dTpa or DTPa) given at ≥ 10 years of age and a dose of meningococcal ACWY vaccine given at ≥ 10 years of age – were also calculated using single year-wide birth cohorts of Medicare-registered individuals, with reference to the age the cohorts were turning in 2024. These vaccines are predominantly given under the NIP as part of state/territory school-based vaccination programs – HPV and dTpa vaccines are provided to students in Year 7 (typically around the age of 12–13 years) and meningococcal ACWY vaccine is provided to students in Year 10 (typically around the age of 15–16 years). However, adolescents who miss or opt out of receiving these vaccines at school can be vaccinated by other providers, with dTpa and meningococcal vaccine </w:t>
      </w:r>
      <w:r w:rsidRPr="00590636">
        <w:rPr>
          <w:lang w:val="en-GB"/>
        </w:rPr>
        <w:lastRenderedPageBreak/>
        <w:t xml:space="preserve">funded up to 19 years of age and HPV vaccine funded up to 25 years of age. Coverage was therefore assessed in single year-wide cohorts turning 13–25 years of age (for HPV vaccine), 13–19 years of age (for adolescent dose of diphtheria-tetanus-pertussis vaccine) and 15–19 years of age (for adolescent dose of meningococcal ACWY vaccine). Analysis for each vaccine was undertaken by gender, birth cohort/age and jurisdiction for all adolescents and for Aboriginal and Torres Strait Islander adolescents. </w:t>
      </w:r>
    </w:p>
    <w:p w14:paraId="3A3588E9" w14:textId="77777777" w:rsidR="00590636" w:rsidRPr="00590636" w:rsidRDefault="00590636" w:rsidP="00590636">
      <w:pPr>
        <w:rPr>
          <w:lang w:val="en-GB"/>
        </w:rPr>
      </w:pPr>
      <w:r w:rsidRPr="00590636">
        <w:rPr>
          <w:lang w:val="en-GB"/>
        </w:rPr>
        <w:t>To assess full coverage of the adolescent vaccinations funded under the NIP, two adolescent composite measures of vaccination coverage were calculated, as previously recommended.</w:t>
      </w:r>
      <w:r w:rsidRPr="00590636">
        <w:rPr>
          <w:vertAlign w:val="superscript"/>
          <w:lang w:val="en-GB"/>
        </w:rPr>
        <w:t>19</w:t>
      </w:r>
      <w:r w:rsidRPr="00590636">
        <w:rPr>
          <w:lang w:val="en-GB"/>
        </w:rPr>
        <w:t xml:space="preserve"> One composite measure – receipt of both an HPV vaccine dose and an adolescent dose of diphtheria-tetanus-pertussis vaccine by 31 December of the relevant year – was assessed in the cohort of Medicare-registered adolescents turning 15 years of age in 2024 (versus 2023 and 2022). Another composite measure – receipt of an HPV vaccine dose and adolescent doses of diphtheria-tetanus-pertussis and meningococcal ACWY vaccine by 31 December of the relevant year – was assessed in the cohort of Medicare-registered adolescents turning 18 years of age in 2024 (versus 2023 and 2022). Analysis of both adolescent composite measures was undertaken by jurisdiction for all adolescents and for Aboriginal and Torres Strait Islander adolescents.</w:t>
      </w:r>
    </w:p>
    <w:p w14:paraId="32D2248B" w14:textId="77777777" w:rsidR="00590636" w:rsidRPr="00590636" w:rsidRDefault="00590636" w:rsidP="00590636">
      <w:pPr>
        <w:rPr>
          <w:lang w:val="en-GB"/>
        </w:rPr>
      </w:pPr>
      <w:r w:rsidRPr="00590636">
        <w:rPr>
          <w:lang w:val="en-GB"/>
        </w:rPr>
        <w:t xml:space="preserve">Influenza vaccination coverage for adolescents aged 10–19 years was calculated using the number of Medicare-registered adolescents in the relevant age group with at least one dose of influenza vaccine recorded on the AIR in the calendar year of interest (i.e. 2024 or 2023) as the numerator and the total number of adolescents registered on the AIR in each relevant age group as the denominator. Vaccination numerators were based on age at vaccination, and age group denominators were based on age </w:t>
      </w:r>
      <w:proofErr w:type="gramStart"/>
      <w:r w:rsidRPr="00590636">
        <w:rPr>
          <w:lang w:val="en-GB"/>
        </w:rPr>
        <w:t>at</w:t>
      </w:r>
      <w:proofErr w:type="gramEnd"/>
      <w:r w:rsidRPr="00590636">
        <w:rPr>
          <w:lang w:val="en-GB"/>
        </w:rPr>
        <w:t xml:space="preserve"> 30 June in the year of interest. Analyses were undertaken by age group, jurisdiction and year for all adolescents and for Aboriginal and Torres Strait Islander adolescents.</w:t>
      </w:r>
    </w:p>
    <w:p w14:paraId="42D0B06D" w14:textId="77777777" w:rsidR="00590636" w:rsidRPr="00590636" w:rsidRDefault="00590636" w:rsidP="00590636">
      <w:pPr>
        <w:pStyle w:val="Heading3"/>
        <w:rPr>
          <w:lang w:val="en-GB"/>
        </w:rPr>
      </w:pPr>
      <w:r w:rsidRPr="00590636">
        <w:rPr>
          <w:lang w:val="en-GB"/>
        </w:rPr>
        <w:t>Vaccination coverage: adults</w:t>
      </w:r>
    </w:p>
    <w:p w14:paraId="5B0D2DD2" w14:textId="3594F9E8" w:rsidR="00590636" w:rsidRPr="00590636" w:rsidRDefault="00590636" w:rsidP="00590636">
      <w:pPr>
        <w:rPr>
          <w:lang w:val="en-GB"/>
        </w:rPr>
      </w:pPr>
      <w:r w:rsidRPr="00590636">
        <w:rPr>
          <w:lang w:val="en-GB"/>
        </w:rPr>
        <w:t xml:space="preserve">Following the introduction of Shingrix vaccine onto the NIP from 1 November 2023, Shingrix uptake was assessed for NIP-eligible adults aged ≥ 65 years and for Aboriginal and Torres Strait Islander adults aged ≥ 50 years. Although younger immunocompromised adults are also eligible for Shingrix under the NIP from 18 years of age, Shingrix uptake in this population </w:t>
      </w:r>
      <w:proofErr w:type="gramStart"/>
      <w:r w:rsidRPr="00590636">
        <w:rPr>
          <w:lang w:val="en-GB"/>
        </w:rPr>
        <w:t>was not able to</w:t>
      </w:r>
      <w:proofErr w:type="gramEnd"/>
      <w:r w:rsidRPr="00590636">
        <w:rPr>
          <w:lang w:val="en-GB"/>
        </w:rPr>
        <w:t xml:space="preserve"> be assessed as the AIR does not contain information on immunocompromise. Adults with a prior dose of Zostavax recorded on the AIR were only included in the NIP-eligible population denominator if Zostavax was given at age 70–79 years more than 5 years ago, or if Zostavax was given at age &lt;</w:t>
      </w:r>
      <w:r>
        <w:rPr>
          <w:lang w:val="en-GB"/>
        </w:rPr>
        <w:t> </w:t>
      </w:r>
      <w:r w:rsidRPr="00590636">
        <w:rPr>
          <w:lang w:val="en-GB"/>
        </w:rPr>
        <w:t xml:space="preserve">70 years or ≥ 80 years more than 12 months ago. Adults aged ≥ 65 years (or aged ≥ 50 years for Aboriginal and Torres Strait Islander adults) with an AIR record of a first dose of Shingrix received prior to it becoming available on the NIP (Shingrix had been available on private prescription since June 2021) were also included in the NIP-eligible population. However, adults aged ≥ 65 years (or aged ≥ 50 years for Aboriginal and Torres Strait Islander adults) with an AIR record of two doses of Shingrix, with interval of at least 4 weeks between doses, received before 1 November 2023 were excluded from the NIP-eligible population. Uptake of Shingrix vaccine was calculated as a proportion i.e. the number of NIP-eligible adults who received at least one dose of Shingrix vaccine between 1 November 2023 and 31 December 2024 divided by the number of NIP-eligible adults based on age </w:t>
      </w:r>
      <w:proofErr w:type="gramStart"/>
      <w:r w:rsidRPr="00590636">
        <w:rPr>
          <w:lang w:val="en-GB"/>
        </w:rPr>
        <w:t>at</w:t>
      </w:r>
      <w:proofErr w:type="gramEnd"/>
      <w:r w:rsidRPr="00590636">
        <w:rPr>
          <w:lang w:val="en-GB"/>
        </w:rPr>
        <w:t xml:space="preserve"> 31 December 2024. Receipt of Shingrix vaccine was categorised as: a) ‘Dose 1 pre-NIP + Dose 2 post-NIP’ (i.e. receipt of one dose of Shingrix before its inclusion on the NIP and another dose after its inclusion on the NIP with interval of at least 4 weeks between doses); b) ‘Dose 1 only post-NIP’ (i.e. receipt of only one dose of Shingrix, or two doses less than 4 weeks apart, after its inclusion on the NIP, where Dose 1 not received pre-NIP); and c) ‘Dose 1 + Dose 2 </w:t>
      </w:r>
      <w:r w:rsidRPr="00590636">
        <w:rPr>
          <w:lang w:val="en-GB"/>
        </w:rPr>
        <w:lastRenderedPageBreak/>
        <w:t xml:space="preserve">post-NIP’ (i.e. receipt of two doses of Shingrix, at least 4 weeks apart, after its inclusion on the NIP, where Dose 1 not received pre-NIP). Uptake was calculated for all adults aged ≥ 65 years and for Aboriginal and Torres Strait Islander adults aged 50–64 years and ≥ 65 years, nationally and by jurisdiction. </w:t>
      </w:r>
    </w:p>
    <w:p w14:paraId="23A3C488" w14:textId="2EBA2C02" w:rsidR="00590636" w:rsidRPr="00590636" w:rsidRDefault="00590636" w:rsidP="00590636">
      <w:pPr>
        <w:rPr>
          <w:lang w:val="en-GB"/>
        </w:rPr>
      </w:pPr>
      <w:r w:rsidRPr="00590636">
        <w:rPr>
          <w:lang w:val="en-GB"/>
        </w:rPr>
        <w:t>Adult zoster vaccination coverage calculated in this report differs to previous reports in which coverage was calculated for adults turning 71 years of age, as well as for the entire cohort turning ≥ 70 years of age in the year of interest, due to the NIP changing from a funded single dose of Zostavax at 70 years of age to two funded doses of Shingrix for all adults ≥ 65 years of age, for Aboriginal and Torres Strait Islander adults aged ≥ 50 years and for immunocompromised people aged ≥ 18 years with specified medical conditions. In this report, adult zoster vaccination coverage was calculated using the cohort method for all Medicare-registered adults turning ≥ 65 years of age in 2024, and for all Medicare-registered Aboriginal and Torres Strait Islander adults turning 50–64, ≥ 65 and ≥ 50 years of age. As the AIR does not contain information on immunocompromise, coverage was not able to be calculated for the population of immunocompromised people aged ≥18 years. Overall zoster vaccination coverage was defined as receipt (before or after inclusion of Shingrix on the NIP) of one dose of Zostavax or two doses of Shingrix (given at least four weeks apart) by 31 December 2024. The proportion of overall zoster vaccination coverage by vaccine brand was calculated and categorised as a) receipt of two doses of Shingrix given at least 4 weeks apart, irrespective of whether Zostavax had been received previously; b) receipt of at least one dose of Zostavax less than 5 years previously (i.e. received between 1 January 2020 – 31</w:t>
      </w:r>
      <w:r>
        <w:rPr>
          <w:lang w:val="en-GB"/>
        </w:rPr>
        <w:t> </w:t>
      </w:r>
      <w:r w:rsidRPr="00590636">
        <w:rPr>
          <w:lang w:val="en-GB"/>
        </w:rPr>
        <w:t xml:space="preserve">December 2024), where two doses of Shingrix at least 4 weeks apart had not been received; and c) receipt of at least one dose of Zostavax 5 or more years previously (i.e. received on/prior to 31 December 2019), where two doses of Shingrix at least 4 weeks apart had not been received. Overall zoster vaccination coverage, and coverage by brand, were assessed nationally and by jurisdiction for each cohort. To estimate partial vaccination coverage, the proportion of each cohort who had no prior history of zoster vaccination and received one dose of Shingrix (or two doses less than 4 weeks apart) by 31 December 2024 was also calculated. </w:t>
      </w:r>
    </w:p>
    <w:p w14:paraId="5CB756D1" w14:textId="1823CE5A" w:rsidR="00590636" w:rsidRPr="00590636" w:rsidRDefault="00590636" w:rsidP="00590636">
      <w:pPr>
        <w:rPr>
          <w:lang w:val="en-GB"/>
        </w:rPr>
      </w:pPr>
      <w:r w:rsidRPr="00590636">
        <w:rPr>
          <w:lang w:val="en-GB"/>
        </w:rPr>
        <w:t>Adult 13vPCV vaccination coverage was calculated using the cohort method for Medicare-registered adults turning 71 years of age during 2024, 2023, 2022, 2021 or 2020 (i.e. cohorts born in 1953, 1952, 1951, 1950 or 1949, respectively). The proportion of these cohorts that had received an adult dose of 13vPCV by 31 December of the relevant year was calculated. Adult 13vPCV vaccination coverage was also calculated for all Medicare-registered adults turning ≥</w:t>
      </w:r>
      <w:r>
        <w:rPr>
          <w:lang w:val="en-GB"/>
        </w:rPr>
        <w:t> </w:t>
      </w:r>
      <w:r w:rsidRPr="00590636">
        <w:rPr>
          <w:lang w:val="en-GB"/>
        </w:rPr>
        <w:t>70</w:t>
      </w:r>
      <w:r>
        <w:rPr>
          <w:lang w:val="en-GB"/>
        </w:rPr>
        <w:t> </w:t>
      </w:r>
      <w:r w:rsidRPr="00590636">
        <w:rPr>
          <w:lang w:val="en-GB"/>
        </w:rPr>
        <w:t>years of age in 2024, and for all Medicare-registered Aboriginal and Torres Strait Islander adults turning 50–69 years, ≥ 70 years, and ≥ 50 years of age. 13vPCV vaccination coverage was assessed nationally and by jurisdiction for each cohort.</w:t>
      </w:r>
    </w:p>
    <w:p w14:paraId="008A7FB9" w14:textId="77777777" w:rsidR="00590636" w:rsidRPr="00590636" w:rsidRDefault="00590636" w:rsidP="00590636">
      <w:pPr>
        <w:rPr>
          <w:lang w:val="en-GB"/>
        </w:rPr>
      </w:pPr>
      <w:r w:rsidRPr="00590636">
        <w:rPr>
          <w:lang w:val="en-GB"/>
        </w:rPr>
        <w:t xml:space="preserve">Influenza vaccination coverage for adults aged 20–49 years, 50–64 years and ≥ 65 years was calculated using the number of Medicare-registered adults in the relevant age group with at least one dose of influenza vaccine recorded on the AIR in the calendar year of interest (i.e. 2024 or 2023) as the numerator and the total number of adults registered on the AIR in each relevant age group as the denominator. Vaccination numerators were based on age at vaccination, and age group denominators were based on age </w:t>
      </w:r>
      <w:proofErr w:type="gramStart"/>
      <w:r w:rsidRPr="00590636">
        <w:rPr>
          <w:lang w:val="en-GB"/>
        </w:rPr>
        <w:t>at</w:t>
      </w:r>
      <w:proofErr w:type="gramEnd"/>
      <w:r w:rsidRPr="00590636">
        <w:rPr>
          <w:lang w:val="en-GB"/>
        </w:rPr>
        <w:t xml:space="preserve"> 30 June in the year of interest. Analyses were undertaken by age group, jurisdiction and year for all adults and for Aboriginal and Torres Strait Islander adults.</w:t>
      </w:r>
    </w:p>
    <w:p w14:paraId="5C528FFB" w14:textId="6DACE359" w:rsidR="00590636" w:rsidRPr="00590636" w:rsidRDefault="00590636" w:rsidP="00590636">
      <w:pPr>
        <w:rPr>
          <w:lang w:val="en-GB"/>
        </w:rPr>
      </w:pPr>
      <w:r w:rsidRPr="00590636">
        <w:rPr>
          <w:lang w:val="en-GB"/>
        </w:rPr>
        <w:t xml:space="preserve">An adult composite measure of vaccination coverage – defined as receipt of an influenza vaccine dose in 2024, a 13vPCV dose and either one dose of Zostavax (if Zostavax was received within the previous five years, given the evidence that protection using Zostavax wanes significantly from around five years after vaccination) or two doses of Shingrix vaccine (given at least four weeks </w:t>
      </w:r>
      <w:r w:rsidRPr="00590636">
        <w:rPr>
          <w:lang w:val="en-GB"/>
        </w:rPr>
        <w:lastRenderedPageBreak/>
        <w:t>apart) by the end of 2024 – was assessed in the cohort of Medicare-registered adults turning 71</w:t>
      </w:r>
      <w:r>
        <w:rPr>
          <w:lang w:val="en-GB"/>
        </w:rPr>
        <w:t> </w:t>
      </w:r>
      <w:r w:rsidRPr="00590636">
        <w:rPr>
          <w:lang w:val="en-GB"/>
        </w:rPr>
        <w:t xml:space="preserve">years of age in 2024. The composite measure was assessed nationally and by jurisdiction for all adults and for Aboriginal and Torres Strait Islander adults. </w:t>
      </w:r>
    </w:p>
    <w:p w14:paraId="666A7DBA" w14:textId="77777777" w:rsidR="00590636" w:rsidRPr="00590636" w:rsidRDefault="00590636" w:rsidP="00590636">
      <w:pPr>
        <w:rPr>
          <w:lang w:val="en-GB"/>
        </w:rPr>
      </w:pPr>
      <w:r w:rsidRPr="00590636">
        <w:rPr>
          <w:lang w:val="en-GB"/>
        </w:rPr>
        <w:t xml:space="preserve">Adult up-to-date diphtheria, tetanus and pertussis vaccination coverage was assessed among Medicare-registered older adults by age group (50–64 years and ≥ 65 years). In line with Australian Immunisation Handbook (AIH) recommendations, people ≥ 50 years were deemed up to date for tetanus and diphtheria vaccination if they had received a tetanus or diphtheria-containing vaccine after the age of 40 years, and up to date for pertussis vaccination if they had received a pertussis-containing vaccine after the age of 40 years (for those aged 50–64 years) or 55 years (for those aged ≥ 65 years). The proportion of adults up to date for tetanus, pertussis, and diphtheria vaccination was calculated from the number vaccinated by 31 December 2024 and the total number of adults in the relevant age group, based on age </w:t>
      </w:r>
      <w:proofErr w:type="gramStart"/>
      <w:r w:rsidRPr="00590636">
        <w:rPr>
          <w:lang w:val="en-GB"/>
        </w:rPr>
        <w:t>at</w:t>
      </w:r>
      <w:proofErr w:type="gramEnd"/>
      <w:r w:rsidRPr="00590636">
        <w:rPr>
          <w:lang w:val="en-GB"/>
        </w:rPr>
        <w:t xml:space="preserve"> 31 December 2024. Up-to-date coverage was assessed nationally and by jurisdiction for all adults and for Aboriginal and Torres Strait Islander adults. As the AIR only expanded to include adult vaccinations in 2016, and the reporting of adult tetanus, diphtheria, and pertussis vaccinations to the AIR is not currently mandatory, it is likely that the vaccination coverage of up-to-date tetanus, pertussis, and diphtheria calculated are under-estimated. </w:t>
      </w:r>
    </w:p>
    <w:p w14:paraId="1E66434E" w14:textId="7A80EA71" w:rsidR="00590636" w:rsidRPr="00590636" w:rsidRDefault="00590636" w:rsidP="00590636">
      <w:pPr>
        <w:rPr>
          <w:lang w:val="en-GB"/>
        </w:rPr>
      </w:pPr>
      <w:r w:rsidRPr="00590636">
        <w:rPr>
          <w:lang w:val="en-GB"/>
        </w:rPr>
        <w:t>Adult up-to-date COVID-19 vaccination was assessed among Medicare-registered adults by age group (18–64 years, 65–74 years and ≥ 75 years). In line with the AIH recommendations for COVID-19 vaccination during 2024, adults were deemed up to date for COVID-19 vaccination if they were: a) aged 18–64 years and had ever received at least one dose of a COVID-19 vaccine by 31 December 2024; b) aged 65–74 years and had received at least one dose in 2024 (i.e. within the previous 12 months); and c) aged ≥ 75 years and had received at least one dose between 1</w:t>
      </w:r>
      <w:r>
        <w:rPr>
          <w:lang w:val="en-GB"/>
        </w:rPr>
        <w:t> </w:t>
      </w:r>
      <w:r w:rsidRPr="00590636">
        <w:rPr>
          <w:lang w:val="en-GB"/>
        </w:rPr>
        <w:t xml:space="preserve">July and 31 December 2024 (i.e. within the previous six months). The proportion of adults up to date for COVID-19 vaccination was calculated from the number vaccinated by 31 December 2024 and the total number of adults in the relevant age group, based on age </w:t>
      </w:r>
      <w:proofErr w:type="gramStart"/>
      <w:r w:rsidRPr="00590636">
        <w:rPr>
          <w:lang w:val="en-GB"/>
        </w:rPr>
        <w:t>at</w:t>
      </w:r>
      <w:proofErr w:type="gramEnd"/>
      <w:r w:rsidRPr="00590636">
        <w:rPr>
          <w:lang w:val="en-GB"/>
        </w:rPr>
        <w:t xml:space="preserve"> 31 December 2024. Up-to-date coverage was assessed nationally and by jurisdiction for all adults and for Aboriginal and Torres Strait Islander adults. The COVID-19 vaccination data included in this report was calculated using AIR data for both the numerator and denominator and therefore differs from COVID-19 vaccination data available elsewhere.</w:t>
      </w:r>
      <w:r w:rsidRPr="00590636">
        <w:rPr>
          <w:vertAlign w:val="superscript"/>
          <w:lang w:val="en-GB"/>
        </w:rPr>
        <w:t>20</w:t>
      </w:r>
    </w:p>
    <w:p w14:paraId="5430CF0B" w14:textId="77777777" w:rsidR="00590636" w:rsidRPr="00590636" w:rsidRDefault="00590636" w:rsidP="00590636">
      <w:pPr>
        <w:pStyle w:val="Heading3"/>
        <w:rPr>
          <w:lang w:val="en-GB"/>
        </w:rPr>
      </w:pPr>
      <w:r w:rsidRPr="00590636">
        <w:rPr>
          <w:lang w:val="en-GB"/>
        </w:rPr>
        <w:t>Provider setting</w:t>
      </w:r>
    </w:p>
    <w:p w14:paraId="1B2DD3B5" w14:textId="6722D7B2" w:rsidR="00590636" w:rsidRDefault="00590636" w:rsidP="0006263F">
      <w:pPr>
        <w:rPr>
          <w:lang w:val="en-GB"/>
        </w:rPr>
      </w:pPr>
      <w:r w:rsidRPr="00590636">
        <w:rPr>
          <w:lang w:val="en-GB"/>
        </w:rPr>
        <w:t>The proportion of vaccinations (COVID-19, influenza, other NIP vaccines) given to Medicare-registered adults aged 20-64 years and ≥ 65 years and recorded on AIR as administered in 2024 was calculated by provider setting and by jurisdiction for all adults and for Aboriginal and Torres Strait Islander adults.</w:t>
      </w:r>
      <w:r>
        <w:rPr>
          <w:lang w:val="en-GB"/>
        </w:rPr>
        <w:br w:type="page"/>
      </w:r>
    </w:p>
    <w:p w14:paraId="297678AB" w14:textId="77777777" w:rsidR="00590636" w:rsidRPr="00590636" w:rsidRDefault="00590636" w:rsidP="00590636">
      <w:pPr>
        <w:pStyle w:val="Heading2"/>
        <w:rPr>
          <w:lang w:val="en-GB"/>
        </w:rPr>
      </w:pPr>
      <w:bookmarkStart w:id="94" w:name="_Toc229747099"/>
      <w:r w:rsidRPr="00590636">
        <w:rPr>
          <w:lang w:val="en-GB"/>
        </w:rPr>
        <w:lastRenderedPageBreak/>
        <w:t>Additional data</w:t>
      </w:r>
      <w:bookmarkEnd w:id="94"/>
    </w:p>
    <w:p w14:paraId="40FFF87C" w14:textId="77777777" w:rsidR="00590636" w:rsidRPr="00590636" w:rsidRDefault="00590636" w:rsidP="00590636">
      <w:pPr>
        <w:pStyle w:val="CDIFigure-Title"/>
        <w:rPr>
          <w:lang w:val="en-GB"/>
        </w:rPr>
      </w:pPr>
      <w:bookmarkStart w:id="95" w:name="_Toc229747041"/>
      <w:r w:rsidRPr="00590636">
        <w:rPr>
          <w:lang w:val="en-GB"/>
        </w:rPr>
        <w:t xml:space="preserve">Figure A.1: Trends in fully vaccinated coverage at 12, 24 and 60 months of age by </w:t>
      </w:r>
      <w:proofErr w:type="spellStart"/>
      <w:proofErr w:type="gramStart"/>
      <w:r w:rsidRPr="00590636">
        <w:rPr>
          <w:lang w:val="en-GB"/>
        </w:rPr>
        <w:t>quarter,</w:t>
      </w:r>
      <w:r w:rsidRPr="00590636">
        <w:rPr>
          <w:vertAlign w:val="superscript"/>
          <w:lang w:val="en-GB"/>
        </w:rPr>
        <w:t>a</w:t>
      </w:r>
      <w:proofErr w:type="gramEnd"/>
      <w:r w:rsidRPr="00590636">
        <w:rPr>
          <w:vertAlign w:val="superscript"/>
          <w:lang w:val="en-GB"/>
        </w:rPr>
        <w:t>,</w:t>
      </w:r>
      <w:proofErr w:type="gramStart"/>
      <w:r w:rsidRPr="00590636">
        <w:rPr>
          <w:vertAlign w:val="superscript"/>
          <w:lang w:val="en-GB"/>
        </w:rPr>
        <w:t>b,c</w:t>
      </w:r>
      <w:proofErr w:type="spellEnd"/>
      <w:proofErr w:type="gramEnd"/>
      <w:r w:rsidRPr="00590636">
        <w:rPr>
          <w:lang w:val="en-GB"/>
        </w:rPr>
        <w:t xml:space="preserve"> Australia, 2015–2024</w:t>
      </w:r>
      <w:bookmarkEnd w:id="95"/>
    </w:p>
    <w:p w14:paraId="44F99607" w14:textId="30EA8695" w:rsidR="002C524F" w:rsidRPr="0006263F" w:rsidRDefault="00934D4A" w:rsidP="00AA173D">
      <w:pPr>
        <w:pStyle w:val="CDIFigure-Placeholder"/>
        <w:spacing w:before="180" w:after="180"/>
      </w:pPr>
      <w:r>
        <w:rPr>
          <w:noProof/>
          <w14:ligatures w14:val="none"/>
        </w:rPr>
        <w:drawing>
          <wp:inline distT="0" distB="0" distL="0" distR="0" wp14:anchorId="3039CC29" wp14:editId="4214C6C5">
            <wp:extent cx="5875200" cy="2466000"/>
            <wp:effectExtent l="0" t="0" r="0" b="0"/>
            <wp:docPr id="268894273" name="Picture 8" descr="Figure A.1 shows trends in ‘fully immunised’ childhood vaccination coverage in Australia, assessed at 12 months, 24 months, and at 60 months of age, from 2015-2024. Until 2021, there was a clear trend of increasing vaccination coverage over time for all age groups assessed, however, coverage for all three age groups decreased during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94273" name="Picture 8" descr="Figure A.1 shows trends in ‘fully immunised’ childhood vaccination coverage in Australia, assessed at 12 months, 24 months, and at 60 months of age, from 2015-2024. Until 2021, there was a clear trend of increasing vaccination coverage over time for all age groups assessed, however, coverage for all three age groups decreased during 2021-2024."/>
                    <pic:cNvPicPr/>
                  </pic:nvPicPr>
                  <pic:blipFill rotWithShape="1">
                    <a:blip r:embed="rId113" cstate="print">
                      <a:extLst>
                        <a:ext uri="{28A0092B-C50C-407E-A947-70E740481C1C}">
                          <a14:useLocalDpi xmlns:a14="http://schemas.microsoft.com/office/drawing/2010/main" val="0"/>
                        </a:ext>
                      </a:extLst>
                    </a:blip>
                    <a:srcRect/>
                    <a:stretch>
                      <a:fillRect/>
                    </a:stretch>
                  </pic:blipFill>
                  <pic:spPr bwMode="auto">
                    <a:xfrm>
                      <a:off x="0" y="0"/>
                      <a:ext cx="5875200" cy="2466000"/>
                    </a:xfrm>
                    <a:prstGeom prst="rect">
                      <a:avLst/>
                    </a:prstGeom>
                    <a:ln>
                      <a:noFill/>
                    </a:ln>
                    <a:extLst>
                      <a:ext uri="{53640926-AAD7-44D8-BBD7-CCE9431645EC}">
                        <a14:shadowObscured xmlns:a14="http://schemas.microsoft.com/office/drawing/2010/main"/>
                      </a:ext>
                    </a:extLst>
                  </pic:spPr>
                </pic:pic>
              </a:graphicData>
            </a:graphic>
          </wp:inline>
        </w:drawing>
      </w:r>
    </w:p>
    <w:p w14:paraId="45268596" w14:textId="77777777" w:rsidR="00590636" w:rsidRPr="00590636" w:rsidRDefault="00590636" w:rsidP="00590636">
      <w:pPr>
        <w:pStyle w:val="CDITable-Footnote"/>
        <w:rPr>
          <w:lang w:val="en-GB"/>
        </w:rPr>
      </w:pPr>
      <w:r w:rsidRPr="00590636">
        <w:rPr>
          <w:lang w:val="en-GB"/>
        </w:rPr>
        <w:t>a</w:t>
      </w:r>
      <w:r w:rsidRPr="00590636">
        <w:rPr>
          <w:lang w:val="en-GB"/>
        </w:rPr>
        <w:tab/>
        <w:t>Source: Australian Immunisation Register.</w:t>
      </w:r>
    </w:p>
    <w:p w14:paraId="71DFAD92" w14:textId="77777777" w:rsidR="00590636" w:rsidRPr="00590636" w:rsidRDefault="00590636" w:rsidP="00590636">
      <w:pPr>
        <w:pStyle w:val="CDITable-Footnote"/>
        <w:rPr>
          <w:lang w:val="en-GB"/>
        </w:rPr>
      </w:pPr>
      <w:r w:rsidRPr="00590636">
        <w:rPr>
          <w:lang w:val="en-GB"/>
        </w:rPr>
        <w:t>b</w:t>
      </w:r>
      <w:r w:rsidRPr="00590636">
        <w:rPr>
          <w:lang w:val="en-GB"/>
        </w:rPr>
        <w:tab/>
      </w:r>
      <w:proofErr w:type="gramStart"/>
      <w:r w:rsidRPr="00590636">
        <w:rPr>
          <w:lang w:val="en-GB"/>
        </w:rPr>
        <w:t>By</w:t>
      </w:r>
      <w:proofErr w:type="gramEnd"/>
      <w:r w:rsidRPr="00590636">
        <w:rPr>
          <w:lang w:val="en-GB"/>
        </w:rPr>
        <w:t xml:space="preserve"> three-month birth cohorts born between 1 January 2010 and 31 December 2023. Coverage assessment date was 12, 24 or 60 months after the last birthdate of each cohort. Vaccination coverage estimates are calculated by quarter and may differ from estimates published elsewhere using rolling annualised data.</w:t>
      </w:r>
    </w:p>
    <w:p w14:paraId="2D12B154" w14:textId="77777777" w:rsidR="00590636" w:rsidRPr="00590636" w:rsidRDefault="00590636" w:rsidP="00590636">
      <w:pPr>
        <w:pStyle w:val="CDITable-Footnote"/>
        <w:rPr>
          <w:lang w:val="en-GB"/>
        </w:rPr>
      </w:pPr>
      <w:r w:rsidRPr="00590636">
        <w:rPr>
          <w:lang w:val="en-GB"/>
        </w:rPr>
        <w:t>c</w:t>
      </w:r>
      <w:r w:rsidRPr="00590636">
        <w:rPr>
          <w:lang w:val="en-GB"/>
        </w:rPr>
        <w:tab/>
        <w:t>MMR2: second dose of MMR vaccine; MenC: meningococcal C-containing vaccine; DTPa: diphtheria-tetanus-pertussis – paediatric formulation.</w:t>
      </w:r>
    </w:p>
    <w:p w14:paraId="41299D96" w14:textId="77777777" w:rsidR="00590636" w:rsidRDefault="00590636" w:rsidP="00590636">
      <w:pPr>
        <w:pStyle w:val="CDIFigure-Title"/>
        <w:rPr>
          <w:lang w:val="en-GB"/>
        </w:rPr>
      </w:pPr>
      <w:bookmarkStart w:id="96" w:name="_Toc229747042"/>
      <w:r w:rsidRPr="00590636">
        <w:rPr>
          <w:lang w:val="en-GB"/>
        </w:rPr>
        <w:t xml:space="preserve">Figure A.2: Trends in vaccination coverage at 12 months of age, by vaccine/antigen and </w:t>
      </w:r>
      <w:proofErr w:type="spellStart"/>
      <w:proofErr w:type="gramStart"/>
      <w:r w:rsidRPr="00590636">
        <w:rPr>
          <w:lang w:val="en-GB"/>
        </w:rPr>
        <w:t>quarter,</w:t>
      </w:r>
      <w:r w:rsidRPr="00590636">
        <w:rPr>
          <w:vertAlign w:val="superscript"/>
          <w:lang w:val="en-GB"/>
        </w:rPr>
        <w:t>a</w:t>
      </w:r>
      <w:proofErr w:type="gramEnd"/>
      <w:r w:rsidRPr="00590636">
        <w:rPr>
          <w:vertAlign w:val="superscript"/>
          <w:lang w:val="en-GB"/>
        </w:rPr>
        <w:t>,</w:t>
      </w:r>
      <w:proofErr w:type="gramStart"/>
      <w:r w:rsidRPr="00590636">
        <w:rPr>
          <w:vertAlign w:val="superscript"/>
          <w:lang w:val="en-GB"/>
        </w:rPr>
        <w:t>b,c</w:t>
      </w:r>
      <w:proofErr w:type="gramEnd"/>
      <w:r w:rsidRPr="00590636">
        <w:rPr>
          <w:vertAlign w:val="superscript"/>
          <w:lang w:val="en-GB"/>
        </w:rPr>
        <w:t>,d</w:t>
      </w:r>
      <w:proofErr w:type="spellEnd"/>
      <w:r w:rsidRPr="00590636">
        <w:rPr>
          <w:lang w:val="en-GB"/>
        </w:rPr>
        <w:t xml:space="preserve"> Australia, 2015–2024</w:t>
      </w:r>
      <w:bookmarkEnd w:id="96"/>
    </w:p>
    <w:p w14:paraId="1424229F" w14:textId="74860B9A" w:rsidR="00590636" w:rsidRPr="00590636" w:rsidRDefault="00C55F21" w:rsidP="00AA173D">
      <w:pPr>
        <w:pStyle w:val="CDIFigure-Placeholder"/>
        <w:spacing w:before="180" w:after="180"/>
        <w:rPr>
          <w:lang w:val="en-GB"/>
        </w:rPr>
      </w:pPr>
      <w:r>
        <w:rPr>
          <w:noProof/>
          <w:lang w:val="en-GB"/>
          <w14:ligatures w14:val="none"/>
        </w:rPr>
        <w:drawing>
          <wp:inline distT="0" distB="0" distL="0" distR="0" wp14:anchorId="55780F40" wp14:editId="2B7852FF">
            <wp:extent cx="5875200" cy="2451600"/>
            <wp:effectExtent l="0" t="0" r="0" b="6350"/>
            <wp:docPr id="1909669027" name="Picture 18" descr="Figure A.2 shows trends in vaccination coverage estimates for individual vaccines at 12 months of age from 2015-2024. DTPa, polio, Hib and hepatitis B coverage at 12 months of age remained relatively stable from 2015 to 2017 and then increased to their highest ever levels of up to 95% during 2018-2020. Coverage for 13vPCV is similar to that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69027" name="Picture 18" descr="Figure A.2 shows trends in vaccination coverage estimates for individual vaccines at 12 months of age from 2015-2024. DTPa, polio, Hib and hepatitis B coverage at 12 months of age remained relatively stable from 2015 to 2017 and then increased to their highest ever levels of up to 95% during 2018-2020. Coverage for 13vPCV is similar to that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3 and 2024."/>
                    <pic:cNvPicPr/>
                  </pic:nvPicPr>
                  <pic:blipFill rotWithShape="1">
                    <a:blip r:embed="rId114" cstate="print">
                      <a:extLst>
                        <a:ext uri="{28A0092B-C50C-407E-A947-70E740481C1C}">
                          <a14:useLocalDpi xmlns:a14="http://schemas.microsoft.com/office/drawing/2010/main" val="0"/>
                        </a:ext>
                      </a:extLst>
                    </a:blip>
                    <a:srcRect/>
                    <a:stretch>
                      <a:fillRect/>
                    </a:stretch>
                  </pic:blipFill>
                  <pic:spPr bwMode="auto">
                    <a:xfrm>
                      <a:off x="0" y="0"/>
                      <a:ext cx="5875200" cy="2451600"/>
                    </a:xfrm>
                    <a:prstGeom prst="rect">
                      <a:avLst/>
                    </a:prstGeom>
                    <a:ln>
                      <a:noFill/>
                    </a:ln>
                    <a:extLst>
                      <a:ext uri="{53640926-AAD7-44D8-BBD7-CCE9431645EC}">
                        <a14:shadowObscured xmlns:a14="http://schemas.microsoft.com/office/drawing/2010/main"/>
                      </a:ext>
                    </a:extLst>
                  </pic:spPr>
                </pic:pic>
              </a:graphicData>
            </a:graphic>
          </wp:inline>
        </w:drawing>
      </w:r>
    </w:p>
    <w:p w14:paraId="748F5490" w14:textId="77777777" w:rsidR="00590636" w:rsidRPr="00590636" w:rsidRDefault="00590636" w:rsidP="00590636">
      <w:pPr>
        <w:pStyle w:val="CDITable-Footnote"/>
        <w:rPr>
          <w:lang w:val="en-GB"/>
        </w:rPr>
      </w:pPr>
      <w:r w:rsidRPr="00590636">
        <w:rPr>
          <w:lang w:val="en-GB"/>
        </w:rPr>
        <w:t>a</w:t>
      </w:r>
      <w:r w:rsidRPr="00590636">
        <w:rPr>
          <w:lang w:val="en-GB"/>
        </w:rPr>
        <w:tab/>
        <w:t>Source: Australian Immunisation Register.</w:t>
      </w:r>
    </w:p>
    <w:p w14:paraId="39AC06AF" w14:textId="60FE9370" w:rsidR="00590636" w:rsidRPr="00590636" w:rsidRDefault="00590636" w:rsidP="00590636">
      <w:pPr>
        <w:pStyle w:val="CDITable-Footnote"/>
        <w:rPr>
          <w:lang w:val="en-GB"/>
        </w:rPr>
      </w:pPr>
      <w:r w:rsidRPr="00590636">
        <w:rPr>
          <w:lang w:val="en-GB"/>
        </w:rPr>
        <w:t>b</w:t>
      </w:r>
      <w:r w:rsidRPr="00590636">
        <w:rPr>
          <w:lang w:val="en-GB"/>
        </w:rPr>
        <w:tab/>
      </w:r>
      <w:proofErr w:type="gramStart"/>
      <w:r w:rsidRPr="00590636">
        <w:rPr>
          <w:lang w:val="en-GB"/>
        </w:rPr>
        <w:t>By</w:t>
      </w:r>
      <w:proofErr w:type="gramEnd"/>
      <w:r w:rsidRPr="00590636">
        <w:rPr>
          <w:lang w:val="en-GB"/>
        </w:rPr>
        <w:t xml:space="preserve"> three-month birth cohorts born between 1 January 2014 and 31 December 2023. Coverage assessment date was 12</w:t>
      </w:r>
      <w:r>
        <w:rPr>
          <w:lang w:val="en-GB"/>
        </w:rPr>
        <w:t> </w:t>
      </w:r>
      <w:r w:rsidRPr="00590636">
        <w:rPr>
          <w:lang w:val="en-GB"/>
        </w:rPr>
        <w:t>months after the last birth date of each cohort. Vaccination coverage estimates are calculated by quarter and may differ from estimates published elsewhere using rolling annualised data.</w:t>
      </w:r>
    </w:p>
    <w:p w14:paraId="1789307B" w14:textId="77777777" w:rsidR="00590636" w:rsidRPr="00590636" w:rsidRDefault="00590636" w:rsidP="00590636">
      <w:pPr>
        <w:pStyle w:val="CDITable-Footnote"/>
        <w:rPr>
          <w:lang w:val="en-GB"/>
        </w:rPr>
      </w:pPr>
      <w:r w:rsidRPr="00590636">
        <w:rPr>
          <w:lang w:val="en-GB"/>
        </w:rPr>
        <w:t>c</w:t>
      </w:r>
      <w:r w:rsidRPr="00590636">
        <w:rPr>
          <w:lang w:val="en-GB"/>
        </w:rPr>
        <w:tab/>
        <w:t>Third dose of DTPa vaccine, polio vaccine and hepatitis B vaccine, second or third dose of 13vPCV and Hib vaccines and second dose of rotavirus vaccine (vaccines included in the 12-month definition of fully vaccinated coverage + rotavirus vaccine).</w:t>
      </w:r>
    </w:p>
    <w:p w14:paraId="263C78FB" w14:textId="1179F7D7" w:rsidR="0006263F" w:rsidRDefault="00590636" w:rsidP="0006263F">
      <w:pPr>
        <w:pStyle w:val="CDITable-Footnote"/>
        <w:rPr>
          <w:lang w:val="en-GB"/>
        </w:rPr>
      </w:pPr>
      <w:r w:rsidRPr="00590636">
        <w:rPr>
          <w:lang w:val="en-GB"/>
        </w:rPr>
        <w:t>d</w:t>
      </w:r>
      <w:r w:rsidRPr="00590636">
        <w:rPr>
          <w:lang w:val="en-GB"/>
        </w:rPr>
        <w:tab/>
        <w:t xml:space="preserve">DTPa: diphtheria-tetanus-pertussis – paediatric formulation; Hib: </w:t>
      </w:r>
      <w:r w:rsidRPr="00590636">
        <w:rPr>
          <w:i/>
          <w:iCs/>
          <w:lang w:val="en-GB"/>
        </w:rPr>
        <w:t>Haemophilus influenzae</w:t>
      </w:r>
      <w:r w:rsidRPr="00590636">
        <w:rPr>
          <w:lang w:val="en-GB"/>
        </w:rPr>
        <w:t xml:space="preserve"> type b; Hep B: hepatitis B; 13vPCV: pneumococcal conjugate vaccine.</w:t>
      </w:r>
      <w:r w:rsidR="0006263F">
        <w:rPr>
          <w:lang w:val="en-GB"/>
        </w:rPr>
        <w:br w:type="page"/>
      </w:r>
    </w:p>
    <w:p w14:paraId="42E3B7E2" w14:textId="77777777" w:rsidR="0006263F" w:rsidRDefault="0006263F" w:rsidP="0006263F">
      <w:pPr>
        <w:pStyle w:val="CDIFigure-Title"/>
        <w:rPr>
          <w:lang w:val="en-GB"/>
        </w:rPr>
      </w:pPr>
      <w:bookmarkStart w:id="97" w:name="_Toc229747043"/>
      <w:r w:rsidRPr="0006263F">
        <w:rPr>
          <w:lang w:val="en-GB"/>
        </w:rPr>
        <w:lastRenderedPageBreak/>
        <w:t xml:space="preserve">Figure A.3: Trends in vaccination coverage at 24 months of age, by vaccine/antigen and </w:t>
      </w:r>
      <w:proofErr w:type="spellStart"/>
      <w:proofErr w:type="gramStart"/>
      <w:r w:rsidRPr="0006263F">
        <w:rPr>
          <w:lang w:val="en-GB"/>
        </w:rPr>
        <w:t>quarter,</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Australia, 2015–2024</w:t>
      </w:r>
      <w:bookmarkEnd w:id="97"/>
    </w:p>
    <w:p w14:paraId="573B349B" w14:textId="7D4E48FC" w:rsidR="0006263F" w:rsidRPr="0006263F" w:rsidRDefault="00AA173D" w:rsidP="00AA173D">
      <w:pPr>
        <w:pStyle w:val="CDIFigure-Placeholder"/>
        <w:spacing w:before="180" w:after="180"/>
        <w:rPr>
          <w:lang w:val="en-GB"/>
        </w:rPr>
      </w:pPr>
      <w:r>
        <w:rPr>
          <w:noProof/>
          <w:lang w:val="en-GB"/>
          <w14:ligatures w14:val="none"/>
        </w:rPr>
        <w:drawing>
          <wp:inline distT="0" distB="0" distL="0" distR="0" wp14:anchorId="3F52DDAA" wp14:editId="4B5F8B85">
            <wp:extent cx="6120765" cy="2568216"/>
            <wp:effectExtent l="0" t="0" r="0" b="3810"/>
            <wp:docPr id="1407922138" name="Picture 10" descr="Figure A.3 shows trends in vaccination coverage estimates for individual vaccines at 24 months of age from 2015-2024. At the end of 2016, coverage for DTPa-containing vaccine decreased considerably after the 18-month booster dose was added to the NIP. Coverage for MMRV vaccine remains below all other vaccines measured at 24 months of age, at 89.4% in December 2024. Coverage for all individual vaccines at 24 months decreased during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22138" name="Picture 10" descr="Figure A.3 shows trends in vaccination coverage estimates for individual vaccines at 24 months of age from 2015-2024. At the end of 2016, coverage for DTPa-containing vaccine decreased considerably after the 18-month booster dose was added to the NIP. Coverage for MMRV vaccine remains below all other vaccines measured at 24 months of age, at 89.4% in December 2024. Coverage for all individual vaccines at 24 months decreased during 2024."/>
                    <pic:cNvPicPr/>
                  </pic:nvPicPr>
                  <pic:blipFill rotWithShape="1">
                    <a:blip r:embed="rId115" cstate="print">
                      <a:extLst>
                        <a:ext uri="{28A0092B-C50C-407E-A947-70E740481C1C}">
                          <a14:useLocalDpi xmlns:a14="http://schemas.microsoft.com/office/drawing/2010/main" val="0"/>
                        </a:ext>
                      </a:extLst>
                    </a:blip>
                    <a:srcRect/>
                    <a:stretch>
                      <a:fillRect/>
                    </a:stretch>
                  </pic:blipFill>
                  <pic:spPr bwMode="auto">
                    <a:xfrm>
                      <a:off x="0" y="0"/>
                      <a:ext cx="6120765" cy="2568216"/>
                    </a:xfrm>
                    <a:prstGeom prst="rect">
                      <a:avLst/>
                    </a:prstGeom>
                    <a:ln>
                      <a:noFill/>
                    </a:ln>
                    <a:extLst>
                      <a:ext uri="{53640926-AAD7-44D8-BBD7-CCE9431645EC}">
                        <a14:shadowObscured xmlns:a14="http://schemas.microsoft.com/office/drawing/2010/main"/>
                      </a:ext>
                    </a:extLst>
                  </pic:spPr>
                </pic:pic>
              </a:graphicData>
            </a:graphic>
          </wp:inline>
        </w:drawing>
      </w:r>
    </w:p>
    <w:p w14:paraId="35121EC9" w14:textId="77777777" w:rsidR="0006263F" w:rsidRPr="0006263F" w:rsidRDefault="0006263F" w:rsidP="0006263F">
      <w:pPr>
        <w:pStyle w:val="CDITable-Footnote"/>
        <w:rPr>
          <w:lang w:val="en-GB"/>
        </w:rPr>
      </w:pPr>
      <w:r w:rsidRPr="0006263F">
        <w:rPr>
          <w:lang w:val="en-GB"/>
        </w:rPr>
        <w:t>a</w:t>
      </w:r>
      <w:r w:rsidRPr="0006263F">
        <w:rPr>
          <w:lang w:val="en-GB"/>
        </w:rPr>
        <w:tab/>
        <w:t>Source: Australian Immunisation Register.</w:t>
      </w:r>
    </w:p>
    <w:p w14:paraId="1333DC04" w14:textId="618CB2F8" w:rsidR="0006263F" w:rsidRPr="0006263F" w:rsidRDefault="0006263F" w:rsidP="0006263F">
      <w:pPr>
        <w:pStyle w:val="CDITable-Footnote"/>
        <w:rPr>
          <w:lang w:val="en-GB"/>
        </w:rPr>
      </w:pPr>
      <w:r w:rsidRPr="0006263F">
        <w:rPr>
          <w:lang w:val="en-GB"/>
        </w:rPr>
        <w:t>b</w:t>
      </w:r>
      <w:r w:rsidRPr="0006263F">
        <w:rPr>
          <w:lang w:val="en-GB"/>
        </w:rPr>
        <w:tab/>
      </w:r>
      <w:proofErr w:type="gramStart"/>
      <w:r w:rsidRPr="0006263F">
        <w:rPr>
          <w:lang w:val="en-GB"/>
        </w:rPr>
        <w:t>By</w:t>
      </w:r>
      <w:proofErr w:type="gramEnd"/>
      <w:r w:rsidRPr="0006263F">
        <w:rPr>
          <w:lang w:val="en-GB"/>
        </w:rPr>
        <w:t xml:space="preserve"> three-month birth cohorts born between 1 January 2013 and 31 December 2022. Coverage assessment date was 24</w:t>
      </w:r>
      <w:r>
        <w:rPr>
          <w:lang w:val="en-GB"/>
        </w:rPr>
        <w:t> </w:t>
      </w:r>
      <w:r w:rsidRPr="0006263F">
        <w:rPr>
          <w:lang w:val="en-GB"/>
        </w:rPr>
        <w:t>months after the last birth date of each cohort. Vaccination coverage estimates are calculated by quarter and may differ from estimates published elsewhere using rolling annualised data.</w:t>
      </w:r>
    </w:p>
    <w:p w14:paraId="478C3482" w14:textId="77777777" w:rsidR="0006263F" w:rsidRPr="0006263F" w:rsidRDefault="0006263F" w:rsidP="0006263F">
      <w:pPr>
        <w:pStyle w:val="CDITable-Footnote"/>
        <w:rPr>
          <w:lang w:val="en-GB"/>
        </w:rPr>
      </w:pPr>
      <w:r w:rsidRPr="0006263F">
        <w:rPr>
          <w:lang w:val="en-GB"/>
        </w:rPr>
        <w:t>c</w:t>
      </w:r>
      <w:r w:rsidRPr="0006263F">
        <w:rPr>
          <w:lang w:val="en-GB"/>
        </w:rPr>
        <w:tab/>
        <w:t>Fourth dose of DTPa vaccine, third dose of polio vaccine, third or fourth dose of Hib, third dose of Hep B, second dose of MMRV, first dose of MenC, and third or fourth dose of 13vPCV (vaccines included in the 24-month definition of fully vaccinated coverage).</w:t>
      </w:r>
    </w:p>
    <w:p w14:paraId="68C73BC3" w14:textId="2E39754A" w:rsidR="0006263F" w:rsidRPr="0006263F" w:rsidRDefault="0006263F" w:rsidP="0006263F">
      <w:pPr>
        <w:pStyle w:val="CDITable-Footnote"/>
        <w:rPr>
          <w:lang w:val="en-GB"/>
        </w:rPr>
      </w:pPr>
      <w:r w:rsidRPr="0006263F">
        <w:rPr>
          <w:lang w:val="en-GB"/>
        </w:rPr>
        <w:t>d</w:t>
      </w:r>
      <w:r w:rsidRPr="0006263F">
        <w:rPr>
          <w:lang w:val="en-GB"/>
        </w:rPr>
        <w:tab/>
        <w:t xml:space="preserve">DTPa: diphtheria-tetanus-pertussis – paediatric formulation; Hib: </w:t>
      </w:r>
      <w:r w:rsidRPr="0006263F">
        <w:rPr>
          <w:i/>
          <w:iCs/>
          <w:lang w:val="en-GB"/>
        </w:rPr>
        <w:t>Haemophilus influenzae</w:t>
      </w:r>
      <w:r w:rsidRPr="0006263F">
        <w:rPr>
          <w:lang w:val="en-GB"/>
        </w:rPr>
        <w:t xml:space="preserve"> type b; Hep B: hepatitis B; MMR:</w:t>
      </w:r>
      <w:r>
        <w:rPr>
          <w:lang w:val="en-GB"/>
        </w:rPr>
        <w:t> </w:t>
      </w:r>
      <w:r w:rsidRPr="0006263F">
        <w:rPr>
          <w:lang w:val="en-GB"/>
        </w:rPr>
        <w:t>measles-mumps-rubella; MenC: meningococcal C-containing vaccine; MMRV: measles-mumps-rubella-varicella; 13vPCV: pneumococcal conjugate vaccine.</w:t>
      </w:r>
    </w:p>
    <w:p w14:paraId="3E4C8E31" w14:textId="77777777" w:rsidR="0006263F" w:rsidRDefault="0006263F" w:rsidP="0006263F">
      <w:pPr>
        <w:pStyle w:val="CDIFigure-Title"/>
        <w:rPr>
          <w:lang w:val="en-GB"/>
        </w:rPr>
      </w:pPr>
      <w:bookmarkStart w:id="98" w:name="_Toc229747044"/>
      <w:r w:rsidRPr="0006263F">
        <w:rPr>
          <w:lang w:val="en-GB"/>
        </w:rPr>
        <w:t xml:space="preserve">Figure A.4: Trends in vaccination coverage at 60 months of age, by vaccine/antigen and </w:t>
      </w:r>
      <w:proofErr w:type="spellStart"/>
      <w:proofErr w:type="gramStart"/>
      <w:r w:rsidRPr="0006263F">
        <w:rPr>
          <w:lang w:val="en-GB"/>
        </w:rPr>
        <w:t>quarter,</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Australia, 2014–2023</w:t>
      </w:r>
      <w:bookmarkEnd w:id="98"/>
    </w:p>
    <w:p w14:paraId="1F8B00AB" w14:textId="3A4BCA96" w:rsidR="0006263F" w:rsidRPr="0006263F" w:rsidRDefault="00AA173D" w:rsidP="00AA173D">
      <w:pPr>
        <w:pStyle w:val="CDIFigure-Placeholder"/>
        <w:spacing w:before="180" w:after="180"/>
        <w:rPr>
          <w:lang w:val="en-GB"/>
        </w:rPr>
      </w:pPr>
      <w:r>
        <w:rPr>
          <w:noProof/>
          <w:lang w:val="en-GB"/>
          <w14:ligatures w14:val="none"/>
        </w:rPr>
        <w:drawing>
          <wp:inline distT="0" distB="0" distL="0" distR="0" wp14:anchorId="08A79DC2" wp14:editId="63338AC5">
            <wp:extent cx="6120765" cy="2552313"/>
            <wp:effectExtent l="0" t="0" r="0" b="635"/>
            <wp:docPr id="1709085981" name="Picture 11" descr="Figure A.4 shows trends in vaccination coverage estimates for individual vaccines at 60 months of age from 2015-2024. Coverage for all vaccines steadily increased until 2021 and then decreased to reach 93.1% for DTPa and polio vaccines in late 2024, down from 94.2% in l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85981" name="Picture 11" descr="Figure A.4 shows trends in vaccination coverage estimates for individual vaccines at 60 months of age from 2015-2024. Coverage for all vaccines steadily increased until 2021 and then decreased to reach 93.1% for DTPa and polio vaccines in late 2024, down from 94.2% in late 2023."/>
                    <pic:cNvPicPr/>
                  </pic:nvPicPr>
                  <pic:blipFill rotWithShape="1">
                    <a:blip r:embed="rId116" cstate="print">
                      <a:extLst>
                        <a:ext uri="{28A0092B-C50C-407E-A947-70E740481C1C}">
                          <a14:useLocalDpi xmlns:a14="http://schemas.microsoft.com/office/drawing/2010/main" val="0"/>
                        </a:ext>
                      </a:extLst>
                    </a:blip>
                    <a:srcRect/>
                    <a:stretch>
                      <a:fillRect/>
                    </a:stretch>
                  </pic:blipFill>
                  <pic:spPr bwMode="auto">
                    <a:xfrm>
                      <a:off x="0" y="0"/>
                      <a:ext cx="6120765" cy="2552313"/>
                    </a:xfrm>
                    <a:prstGeom prst="rect">
                      <a:avLst/>
                    </a:prstGeom>
                    <a:ln>
                      <a:noFill/>
                    </a:ln>
                    <a:extLst>
                      <a:ext uri="{53640926-AAD7-44D8-BBD7-CCE9431645EC}">
                        <a14:shadowObscured xmlns:a14="http://schemas.microsoft.com/office/drawing/2010/main"/>
                      </a:ext>
                    </a:extLst>
                  </pic:spPr>
                </pic:pic>
              </a:graphicData>
            </a:graphic>
          </wp:inline>
        </w:drawing>
      </w:r>
    </w:p>
    <w:p w14:paraId="19F7CC4A" w14:textId="77777777" w:rsidR="0006263F" w:rsidRPr="0006263F" w:rsidRDefault="0006263F" w:rsidP="0006263F">
      <w:pPr>
        <w:pStyle w:val="CDITable-Footnote"/>
        <w:rPr>
          <w:lang w:val="en-GB"/>
        </w:rPr>
      </w:pPr>
      <w:r w:rsidRPr="0006263F">
        <w:rPr>
          <w:lang w:val="en-GB"/>
        </w:rPr>
        <w:t>a</w:t>
      </w:r>
      <w:r w:rsidRPr="0006263F">
        <w:rPr>
          <w:lang w:val="en-GB"/>
        </w:rPr>
        <w:tab/>
        <w:t>Source: Australian Immunisation Register.</w:t>
      </w:r>
    </w:p>
    <w:p w14:paraId="5264E83B" w14:textId="6731FCD7" w:rsidR="0006263F" w:rsidRPr="0006263F" w:rsidRDefault="0006263F" w:rsidP="0006263F">
      <w:pPr>
        <w:pStyle w:val="CDITable-Footnote"/>
        <w:rPr>
          <w:lang w:val="en-GB"/>
        </w:rPr>
      </w:pPr>
      <w:r w:rsidRPr="0006263F">
        <w:rPr>
          <w:lang w:val="en-GB"/>
        </w:rPr>
        <w:t>b</w:t>
      </w:r>
      <w:r w:rsidRPr="0006263F">
        <w:rPr>
          <w:lang w:val="en-GB"/>
        </w:rPr>
        <w:tab/>
      </w:r>
      <w:proofErr w:type="gramStart"/>
      <w:r w:rsidRPr="0006263F">
        <w:rPr>
          <w:lang w:val="en-GB"/>
        </w:rPr>
        <w:t>By</w:t>
      </w:r>
      <w:proofErr w:type="gramEnd"/>
      <w:r w:rsidRPr="0006263F">
        <w:rPr>
          <w:lang w:val="en-GB"/>
        </w:rPr>
        <w:t xml:space="preserve"> three-month birth cohorts born between 1 January 2010 and 31 December 2019. Coverage assessment date was 60</w:t>
      </w:r>
      <w:r>
        <w:rPr>
          <w:lang w:val="en-GB"/>
        </w:rPr>
        <w:t> </w:t>
      </w:r>
      <w:r w:rsidRPr="0006263F">
        <w:rPr>
          <w:lang w:val="en-GB"/>
        </w:rPr>
        <w:t>months after the last birth date of each cohort. Vaccination coverage estimates are calculated by quarter and may differ from estimates published elsewhere using rolling annualised data.</w:t>
      </w:r>
    </w:p>
    <w:p w14:paraId="042E05DD" w14:textId="77777777" w:rsidR="0006263F" w:rsidRPr="0006263F" w:rsidRDefault="0006263F" w:rsidP="0006263F">
      <w:pPr>
        <w:pStyle w:val="CDITable-Footnote"/>
        <w:rPr>
          <w:lang w:val="en-GB"/>
        </w:rPr>
      </w:pPr>
      <w:r w:rsidRPr="0006263F">
        <w:rPr>
          <w:lang w:val="en-GB"/>
        </w:rPr>
        <w:t>c</w:t>
      </w:r>
      <w:r w:rsidRPr="0006263F">
        <w:rPr>
          <w:lang w:val="en-GB"/>
        </w:rPr>
        <w:tab/>
        <w:t>Fourth or fifth dose of DTPa vaccine and fourth dose of polio vaccine.</w:t>
      </w:r>
    </w:p>
    <w:p w14:paraId="13CA1C65" w14:textId="3DA519DF" w:rsidR="0006263F" w:rsidRDefault="0006263F" w:rsidP="0006263F">
      <w:pPr>
        <w:pStyle w:val="CDITable-Footnote"/>
        <w:rPr>
          <w:lang w:val="en-GB"/>
        </w:rPr>
      </w:pPr>
      <w:r w:rsidRPr="0006263F">
        <w:rPr>
          <w:lang w:val="en-GB"/>
        </w:rPr>
        <w:t>d</w:t>
      </w:r>
      <w:r w:rsidRPr="0006263F">
        <w:rPr>
          <w:lang w:val="en-GB"/>
        </w:rPr>
        <w:tab/>
        <w:t>DTPa: diphtheria-tetanus-pertussis – paediatric formulation; MMR: measles-mumps-rubella (vaccines included in the</w:t>
      </w:r>
      <w:r>
        <w:rPr>
          <w:lang w:val="en-GB"/>
        </w:rPr>
        <w:br/>
      </w:r>
      <w:r w:rsidRPr="0006263F">
        <w:rPr>
          <w:lang w:val="en-GB"/>
        </w:rPr>
        <w:t>60-month definition of fully vaccinated coverage).</w:t>
      </w:r>
      <w:r>
        <w:rPr>
          <w:lang w:val="en-GB"/>
        </w:rPr>
        <w:br w:type="page"/>
      </w:r>
    </w:p>
    <w:p w14:paraId="6EE8E56C" w14:textId="77777777" w:rsidR="0006263F" w:rsidRDefault="0006263F" w:rsidP="0006263F">
      <w:pPr>
        <w:pStyle w:val="CDIFigure-Title"/>
        <w:rPr>
          <w:lang w:val="en-GB"/>
        </w:rPr>
      </w:pPr>
      <w:bookmarkStart w:id="99" w:name="_Toc229747045"/>
      <w:r w:rsidRPr="0006263F">
        <w:rPr>
          <w:lang w:val="en-GB"/>
        </w:rPr>
        <w:lastRenderedPageBreak/>
        <w:t xml:space="preserve">Figure A.5: Trends in fully vaccinated coverage at 12, 24 and 60 months of age for Aboriginal and Torres Strait Islander children, by </w:t>
      </w:r>
      <w:proofErr w:type="spellStart"/>
      <w:proofErr w:type="gramStart"/>
      <w:r w:rsidRPr="0006263F">
        <w:rPr>
          <w:lang w:val="en-GB"/>
        </w:rPr>
        <w:t>quarter,</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spellEnd"/>
      <w:proofErr w:type="gramEnd"/>
      <w:r w:rsidRPr="0006263F">
        <w:rPr>
          <w:lang w:val="en-GB"/>
        </w:rPr>
        <w:t xml:space="preserve"> Australia, 2015–2024</w:t>
      </w:r>
      <w:bookmarkEnd w:id="99"/>
    </w:p>
    <w:p w14:paraId="7B07A3DA" w14:textId="312D496D" w:rsidR="0006263F" w:rsidRPr="0006263F" w:rsidRDefault="00C55F21" w:rsidP="00AA173D">
      <w:pPr>
        <w:pStyle w:val="CDIFigure-Placeholder"/>
        <w:spacing w:before="180" w:after="180"/>
        <w:rPr>
          <w:lang w:val="en-GB"/>
        </w:rPr>
      </w:pPr>
      <w:r>
        <w:rPr>
          <w:noProof/>
          <w:lang w:val="en-GB"/>
          <w14:ligatures w14:val="none"/>
        </w:rPr>
        <w:drawing>
          <wp:inline distT="0" distB="0" distL="0" distR="0" wp14:anchorId="3166A9F3" wp14:editId="22EC6D8D">
            <wp:extent cx="6120200" cy="2698115"/>
            <wp:effectExtent l="0" t="0" r="0" b="6985"/>
            <wp:docPr id="206091933" name="Picture 19" descr="Figure A.5 shows trends in fully vaccinated coverage at 12, 24 and 60 months of age for Aboriginal and Torres Strait Islander children, by quarter, Australia, 2015–2024. Coverage for all three age groups remained steady across the 10-yea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1933" name="Picture 19" descr="Figure A.5 shows trends in fully vaccinated coverage at 12, 24 and 60 months of age for Aboriginal and Torres Strait Islander children, by quarter, Australia, 2015–2024. Coverage for all three age groups remained steady across the 10-year period."/>
                    <pic:cNvPicPr/>
                  </pic:nvPicPr>
                  <pic:blipFill rotWithShape="1">
                    <a:blip r:embed="rId117" cstate="print">
                      <a:extLst>
                        <a:ext uri="{28A0092B-C50C-407E-A947-70E740481C1C}">
                          <a14:useLocalDpi xmlns:a14="http://schemas.microsoft.com/office/drawing/2010/main" val="0"/>
                        </a:ext>
                      </a:extLst>
                    </a:blip>
                    <a:srcRect/>
                    <a:stretch>
                      <a:fillRect/>
                    </a:stretch>
                  </pic:blipFill>
                  <pic:spPr bwMode="auto">
                    <a:xfrm>
                      <a:off x="0" y="0"/>
                      <a:ext cx="6120765" cy="2698364"/>
                    </a:xfrm>
                    <a:prstGeom prst="rect">
                      <a:avLst/>
                    </a:prstGeom>
                    <a:ln>
                      <a:noFill/>
                    </a:ln>
                    <a:extLst>
                      <a:ext uri="{53640926-AAD7-44D8-BBD7-CCE9431645EC}">
                        <a14:shadowObscured xmlns:a14="http://schemas.microsoft.com/office/drawing/2010/main"/>
                      </a:ext>
                    </a:extLst>
                  </pic:spPr>
                </pic:pic>
              </a:graphicData>
            </a:graphic>
          </wp:inline>
        </w:drawing>
      </w:r>
    </w:p>
    <w:p w14:paraId="77B65E43" w14:textId="77777777" w:rsidR="0006263F" w:rsidRPr="0006263F" w:rsidRDefault="0006263F" w:rsidP="0006263F">
      <w:pPr>
        <w:pStyle w:val="CDITable-Footnote"/>
        <w:rPr>
          <w:lang w:val="en-GB"/>
        </w:rPr>
      </w:pPr>
      <w:r w:rsidRPr="0006263F">
        <w:rPr>
          <w:lang w:val="en-GB"/>
        </w:rPr>
        <w:t>a</w:t>
      </w:r>
      <w:r w:rsidRPr="0006263F">
        <w:rPr>
          <w:lang w:val="en-GB"/>
        </w:rPr>
        <w:tab/>
        <w:t>Source: Australian Immunisation Register.</w:t>
      </w:r>
    </w:p>
    <w:p w14:paraId="2A4B1E43" w14:textId="77777777" w:rsidR="0006263F" w:rsidRPr="0006263F" w:rsidRDefault="0006263F" w:rsidP="0006263F">
      <w:pPr>
        <w:pStyle w:val="CDITable-Footnote"/>
        <w:rPr>
          <w:lang w:val="en-GB"/>
        </w:rPr>
      </w:pPr>
      <w:r w:rsidRPr="0006263F">
        <w:rPr>
          <w:lang w:val="en-GB"/>
        </w:rPr>
        <w:t>b</w:t>
      </w:r>
      <w:r w:rsidRPr="0006263F">
        <w:rPr>
          <w:lang w:val="en-GB"/>
        </w:rPr>
        <w:tab/>
      </w:r>
      <w:proofErr w:type="gramStart"/>
      <w:r w:rsidRPr="0006263F">
        <w:rPr>
          <w:lang w:val="en-GB"/>
        </w:rPr>
        <w:t>By</w:t>
      </w:r>
      <w:proofErr w:type="gramEnd"/>
      <w:r w:rsidRPr="0006263F">
        <w:rPr>
          <w:lang w:val="en-GB"/>
        </w:rPr>
        <w:t xml:space="preserve"> three-month birth cohorts born between 1 January 2010 and 31 December 2023. Coverage assessment date was 12, 24 or 60 months after the last birthdate of each cohort. Vaccination coverage estimates are calculated by quarter and may differ from estimates published elsewhere using rolling annualised data.</w:t>
      </w:r>
    </w:p>
    <w:p w14:paraId="1ED4B5CD" w14:textId="77777777" w:rsidR="0006263F" w:rsidRPr="0006263F" w:rsidRDefault="0006263F" w:rsidP="0006263F">
      <w:pPr>
        <w:pStyle w:val="CDITable-Footnote"/>
        <w:rPr>
          <w:lang w:val="en-GB"/>
        </w:rPr>
      </w:pPr>
      <w:r w:rsidRPr="0006263F">
        <w:rPr>
          <w:lang w:val="en-GB"/>
        </w:rPr>
        <w:t>c</w:t>
      </w:r>
      <w:r w:rsidRPr="0006263F">
        <w:rPr>
          <w:lang w:val="en-GB"/>
        </w:rPr>
        <w:tab/>
        <w:t>MMR2: second dose of MMR vaccine; MenC: meningococcal C-containing vaccine; DTPa: diphtheria-tetanus-pertussis – paediatric formulation.</w:t>
      </w:r>
    </w:p>
    <w:p w14:paraId="614F3B8F" w14:textId="77777777" w:rsidR="0006263F" w:rsidRDefault="0006263F" w:rsidP="0006263F">
      <w:pPr>
        <w:pStyle w:val="CDIFigure-Title"/>
        <w:rPr>
          <w:lang w:val="en-GB"/>
        </w:rPr>
      </w:pPr>
      <w:bookmarkStart w:id="100" w:name="_Toc229747046"/>
      <w:r w:rsidRPr="0006263F">
        <w:rPr>
          <w:lang w:val="en-GB"/>
        </w:rPr>
        <w:t xml:space="preserve">Figure A.6: Trends in coverage for hepatitis A vaccine for Aboriginal and Torres Strait Islander children, by </w:t>
      </w:r>
      <w:proofErr w:type="spellStart"/>
      <w:proofErr w:type="gramStart"/>
      <w:r w:rsidRPr="0006263F">
        <w:rPr>
          <w:lang w:val="en-GB"/>
        </w:rPr>
        <w:t>jurisdiction,</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Australia, 2015–2024</w:t>
      </w:r>
      <w:bookmarkEnd w:id="100"/>
    </w:p>
    <w:p w14:paraId="6F3F5700" w14:textId="0A04AEF9" w:rsidR="0006263F" w:rsidRPr="0006263F" w:rsidRDefault="00AA173D" w:rsidP="00AA173D">
      <w:pPr>
        <w:pStyle w:val="CDIFigure-Placeholder"/>
        <w:spacing w:before="180" w:after="180"/>
        <w:rPr>
          <w:lang w:val="en-GB"/>
        </w:rPr>
      </w:pPr>
      <w:r>
        <w:rPr>
          <w:noProof/>
          <w:lang w:val="en-GB"/>
          <w14:ligatures w14:val="none"/>
        </w:rPr>
        <w:drawing>
          <wp:inline distT="0" distB="0" distL="0" distR="0" wp14:anchorId="70B92ACB" wp14:editId="05450BEB">
            <wp:extent cx="6120765" cy="2738120"/>
            <wp:effectExtent l="0" t="0" r="0" b="5080"/>
            <wp:docPr id="1273065862" name="Picture 13" descr="Figure A.6 shows trends in coverage estimates for hepatitis A vaccine for Indigenous children by jurisdiction from 2015 to 2024. From March 2015, coverage of 2 doses of hepatitis A vaccine for Indigenous children by 30 months of age increased in all four jurisdictions. Further increases in coverage were seen in 2016-2018, with coverage plateauing during 2020. From March 2021, coverage of 1 dose of hepatitis A vaccine for Indigenous children by 30 months of age was assessed and reached 85.5 % in the Northern Territory in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65862" name="Picture 13" descr="Figure A.6 shows trends in coverage estimates for hepatitis A vaccine for Indigenous children by jurisdiction from 2015 to 2024. From March 2015, coverage of 2 doses of hepatitis A vaccine for Indigenous children by 30 months of age increased in all four jurisdictions. Further increases in coverage were seen in 2016-2018, with coverage plateauing during 2020. From March 2021, coverage of 1 dose of hepatitis A vaccine for Indigenous children by 30 months of age was assessed and reached 85.5 % in the Northern Territory in December 2024."/>
                    <pic:cNvPicPr/>
                  </pic:nvPicPr>
                  <pic:blipFill>
                    <a:blip r:embed="rId118">
                      <a:extLst>
                        <a:ext uri="{28A0092B-C50C-407E-A947-70E740481C1C}">
                          <a14:useLocalDpi xmlns:a14="http://schemas.microsoft.com/office/drawing/2010/main" val="0"/>
                        </a:ext>
                      </a:extLst>
                    </a:blip>
                    <a:stretch>
                      <a:fillRect/>
                    </a:stretch>
                  </pic:blipFill>
                  <pic:spPr>
                    <a:xfrm>
                      <a:off x="0" y="0"/>
                      <a:ext cx="6120765" cy="2738120"/>
                    </a:xfrm>
                    <a:prstGeom prst="rect">
                      <a:avLst/>
                    </a:prstGeom>
                  </pic:spPr>
                </pic:pic>
              </a:graphicData>
            </a:graphic>
          </wp:inline>
        </w:drawing>
      </w:r>
    </w:p>
    <w:p w14:paraId="37ACBEBB" w14:textId="77777777" w:rsidR="0006263F" w:rsidRPr="0006263F" w:rsidRDefault="0006263F" w:rsidP="0006263F">
      <w:pPr>
        <w:pStyle w:val="CDITable-Footnote"/>
        <w:rPr>
          <w:lang w:val="en-GB"/>
        </w:rPr>
      </w:pPr>
      <w:r w:rsidRPr="0006263F">
        <w:rPr>
          <w:lang w:val="en-GB"/>
        </w:rPr>
        <w:t>a</w:t>
      </w:r>
      <w:r w:rsidRPr="0006263F">
        <w:rPr>
          <w:lang w:val="en-GB"/>
        </w:rPr>
        <w:tab/>
        <w:t>Source: Australian Immunisation Register.</w:t>
      </w:r>
    </w:p>
    <w:p w14:paraId="791DE758" w14:textId="77777777" w:rsidR="0006263F" w:rsidRPr="0006263F" w:rsidRDefault="0006263F" w:rsidP="0006263F">
      <w:pPr>
        <w:pStyle w:val="CDITable-Footnote"/>
        <w:rPr>
          <w:lang w:val="en-GB"/>
        </w:rPr>
      </w:pPr>
      <w:r w:rsidRPr="0006263F">
        <w:rPr>
          <w:lang w:val="en-GB"/>
        </w:rPr>
        <w:t>b</w:t>
      </w:r>
      <w:r w:rsidRPr="0006263F">
        <w:rPr>
          <w:lang w:val="en-GB"/>
        </w:rPr>
        <w:tab/>
        <w:t>Vaccination coverage estimates are calculated using three-month-wide birth cohorts by quarter.</w:t>
      </w:r>
    </w:p>
    <w:p w14:paraId="0B410BE4" w14:textId="77777777" w:rsidR="0006263F" w:rsidRPr="0006263F" w:rsidRDefault="0006263F" w:rsidP="0006263F">
      <w:pPr>
        <w:pStyle w:val="CDITable-Footnote"/>
        <w:rPr>
          <w:lang w:val="en-GB"/>
        </w:rPr>
      </w:pPr>
      <w:r w:rsidRPr="0006263F">
        <w:rPr>
          <w:lang w:val="en-GB"/>
        </w:rPr>
        <w:t>c</w:t>
      </w:r>
      <w:r w:rsidRPr="0006263F">
        <w:rPr>
          <w:lang w:val="en-GB"/>
        </w:rPr>
        <w:tab/>
        <w:t>Northern Territory (NT), Queensland (Qld), South Australia (SA) and Western Australia (WA) only. Values shown for Australia (</w:t>
      </w:r>
      <w:proofErr w:type="spellStart"/>
      <w:r w:rsidRPr="0006263F">
        <w:rPr>
          <w:lang w:val="en-GB"/>
        </w:rPr>
        <w:t>Aust</w:t>
      </w:r>
      <w:proofErr w:type="spellEnd"/>
      <w:r w:rsidRPr="0006263F">
        <w:rPr>
          <w:lang w:val="en-GB"/>
        </w:rPr>
        <w:t>) are the sum of those four jurisdictions only.</w:t>
      </w:r>
    </w:p>
    <w:p w14:paraId="7C0E45F0" w14:textId="1A2583C9" w:rsidR="0006263F" w:rsidRDefault="0006263F" w:rsidP="0006263F">
      <w:pPr>
        <w:pStyle w:val="CDITable-Footnote"/>
        <w:rPr>
          <w:lang w:val="en-GB"/>
        </w:rPr>
      </w:pPr>
      <w:r w:rsidRPr="0006263F">
        <w:rPr>
          <w:lang w:val="en-GB"/>
        </w:rPr>
        <w:t>d</w:t>
      </w:r>
      <w:r w:rsidRPr="0006263F">
        <w:rPr>
          <w:lang w:val="en-GB"/>
        </w:rPr>
        <w:tab/>
        <w:t>From July 2013, scheduled ages for funded hepatitis A vaccination (two doses) for Aboriginal and Torres Strait Islander children in NT, QLD, SA and WA were at 12 and 18 months and assessed at 30 months of age. From July 2020, scheduled ages for hepatitis A vaccination changed from 12 to 18 months (dose 1) and from 18 months to 4 years (dose 2). From July</w:t>
      </w:r>
      <w:r w:rsidR="00AA173D">
        <w:rPr>
          <w:lang w:val="en-GB"/>
        </w:rPr>
        <w:t> </w:t>
      </w:r>
      <w:r w:rsidRPr="0006263F">
        <w:rPr>
          <w:lang w:val="en-GB"/>
        </w:rPr>
        <w:t>2020, only the 18-month dose (dose 1) was assessed at 30 months of age. From March 2024, the 4-year dose (dose 2) was assessed at 60 months of age.</w:t>
      </w:r>
      <w:r>
        <w:rPr>
          <w:lang w:val="en-GB"/>
        </w:rPr>
        <w:br w:type="page"/>
      </w:r>
    </w:p>
    <w:p w14:paraId="74600C08" w14:textId="77777777" w:rsidR="0006263F" w:rsidRDefault="0006263F" w:rsidP="0006263F">
      <w:pPr>
        <w:pStyle w:val="CDIFigure-Title"/>
        <w:rPr>
          <w:lang w:val="en-GB"/>
        </w:rPr>
      </w:pPr>
      <w:bookmarkStart w:id="101" w:name="_Toc229747047"/>
      <w:r w:rsidRPr="0006263F">
        <w:rPr>
          <w:lang w:val="en-GB"/>
        </w:rPr>
        <w:lastRenderedPageBreak/>
        <w:t xml:space="preserve">Figure A.7: Trends in coverage for pneumococcal vaccine for Aboriginal and Torres Strait Islander children, by </w:t>
      </w:r>
      <w:proofErr w:type="spellStart"/>
      <w:proofErr w:type="gramStart"/>
      <w:r w:rsidRPr="0006263F">
        <w:rPr>
          <w:lang w:val="en-GB"/>
        </w:rPr>
        <w:t>jurisdiction,</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Australia, 2015–2024</w:t>
      </w:r>
      <w:bookmarkEnd w:id="101"/>
    </w:p>
    <w:p w14:paraId="03AEF268" w14:textId="4BE81497" w:rsidR="0006263F" w:rsidRPr="0006263F" w:rsidRDefault="00AA173D" w:rsidP="008278F4">
      <w:pPr>
        <w:pStyle w:val="CDIFigure-Placeholder"/>
        <w:spacing w:before="180" w:after="180"/>
      </w:pPr>
      <w:r>
        <w:rPr>
          <w:noProof/>
          <w14:ligatures w14:val="none"/>
        </w:rPr>
        <w:drawing>
          <wp:inline distT="0" distB="0" distL="0" distR="0" wp14:anchorId="216AD1F4" wp14:editId="50FD5D2D">
            <wp:extent cx="6119394" cy="2722880"/>
            <wp:effectExtent l="0" t="0" r="0" b="1270"/>
            <wp:docPr id="1191878874" name="Picture 15" descr="Figure A.7 shows trends in coverage estimates for pneumococcal vaccine for Indigenous children by 30 months of age by jurisdiction from 2015 to 2024. From March 2015, coverage for Indigenous children increased in all four jurisdictions. At the end of 2024 there was variation between jurisdictions in coverage for the booster dose of pneumococcal conjugate vaccine, from a low of 71.5% in Western Australia to a high of 87.3%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78874" name="Picture 15" descr="Figure A.7 shows trends in coverage estimates for pneumococcal vaccine for Indigenous children by 30 months of age by jurisdiction from 2015 to 2024. From March 2015, coverage for Indigenous children increased in all four jurisdictions. At the end of 2024 there was variation between jurisdictions in coverage for the booster dose of pneumococcal conjugate vaccine, from a low of 71.5% in Western Australia to a high of 87.3% in the Northern Territory."/>
                    <pic:cNvPicPr/>
                  </pic:nvPicPr>
                  <pic:blipFill rotWithShape="1">
                    <a:blip r:embed="rId119" cstate="print">
                      <a:extLst>
                        <a:ext uri="{28A0092B-C50C-407E-A947-70E740481C1C}">
                          <a14:useLocalDpi xmlns:a14="http://schemas.microsoft.com/office/drawing/2010/main" val="0"/>
                        </a:ext>
                      </a:extLst>
                    </a:blip>
                    <a:srcRect/>
                    <a:stretch>
                      <a:fillRect/>
                    </a:stretch>
                  </pic:blipFill>
                  <pic:spPr bwMode="auto">
                    <a:xfrm>
                      <a:off x="0" y="0"/>
                      <a:ext cx="6120765" cy="2723490"/>
                    </a:xfrm>
                    <a:prstGeom prst="rect">
                      <a:avLst/>
                    </a:prstGeom>
                    <a:ln>
                      <a:noFill/>
                    </a:ln>
                    <a:extLst>
                      <a:ext uri="{53640926-AAD7-44D8-BBD7-CCE9431645EC}">
                        <a14:shadowObscured xmlns:a14="http://schemas.microsoft.com/office/drawing/2010/main"/>
                      </a:ext>
                    </a:extLst>
                  </pic:spPr>
                </pic:pic>
              </a:graphicData>
            </a:graphic>
          </wp:inline>
        </w:drawing>
      </w:r>
    </w:p>
    <w:p w14:paraId="23BA8A9D" w14:textId="77777777" w:rsidR="0006263F" w:rsidRPr="0006263F" w:rsidRDefault="0006263F" w:rsidP="0006263F">
      <w:pPr>
        <w:pStyle w:val="CDITable-Footnote"/>
        <w:rPr>
          <w:lang w:val="en-GB"/>
        </w:rPr>
      </w:pPr>
      <w:r w:rsidRPr="0006263F">
        <w:rPr>
          <w:lang w:val="en-GB"/>
        </w:rPr>
        <w:t>a</w:t>
      </w:r>
      <w:r w:rsidRPr="0006263F">
        <w:rPr>
          <w:lang w:val="en-GB"/>
        </w:rPr>
        <w:tab/>
        <w:t>Source: Australian Immunisation Register.</w:t>
      </w:r>
    </w:p>
    <w:p w14:paraId="46647EAE" w14:textId="77777777" w:rsidR="0006263F" w:rsidRPr="0006263F" w:rsidRDefault="0006263F" w:rsidP="008278F4">
      <w:pPr>
        <w:pStyle w:val="CDITable-Footnote"/>
        <w:spacing w:before="40"/>
        <w:rPr>
          <w:lang w:val="en-GB"/>
        </w:rPr>
      </w:pPr>
      <w:r w:rsidRPr="0006263F">
        <w:rPr>
          <w:lang w:val="en-GB"/>
        </w:rPr>
        <w:t>b</w:t>
      </w:r>
      <w:r w:rsidRPr="0006263F">
        <w:rPr>
          <w:lang w:val="en-GB"/>
        </w:rPr>
        <w:tab/>
        <w:t>Vaccination coverage estimates are calculated using three-month-wide birth cohorts by quarter.</w:t>
      </w:r>
    </w:p>
    <w:p w14:paraId="185CA44B" w14:textId="77777777" w:rsidR="0006263F" w:rsidRPr="0006263F" w:rsidRDefault="0006263F" w:rsidP="008278F4">
      <w:pPr>
        <w:pStyle w:val="CDITable-Footnote"/>
        <w:spacing w:before="40"/>
        <w:rPr>
          <w:lang w:val="en-GB"/>
        </w:rPr>
      </w:pPr>
      <w:r w:rsidRPr="0006263F">
        <w:rPr>
          <w:lang w:val="en-GB"/>
        </w:rPr>
        <w:t>c</w:t>
      </w:r>
      <w:r w:rsidRPr="0006263F">
        <w:rPr>
          <w:lang w:val="en-GB"/>
        </w:rPr>
        <w:tab/>
        <w:t>Northern Territory (NT), Queensland (Qld), South Australia (SA) and Western Australia (WA) only. Values shown for Australia are the sum of those four jurisdictions only.</w:t>
      </w:r>
    </w:p>
    <w:p w14:paraId="351784DF" w14:textId="77777777" w:rsidR="0006263F" w:rsidRPr="0006263F" w:rsidRDefault="0006263F" w:rsidP="008278F4">
      <w:pPr>
        <w:pStyle w:val="CDITable-Footnote"/>
        <w:spacing w:before="40"/>
        <w:rPr>
          <w:lang w:val="en-GB"/>
        </w:rPr>
      </w:pPr>
      <w:r w:rsidRPr="0006263F">
        <w:rPr>
          <w:lang w:val="en-GB"/>
        </w:rPr>
        <w:t>d</w:t>
      </w:r>
      <w:r w:rsidRPr="0006263F">
        <w:rPr>
          <w:lang w:val="en-GB"/>
        </w:rPr>
        <w:tab/>
        <w:t>13vPCV: 13-valent pneumococcal conjugate vaccine. 12-month booster dose (fourth dose) assessed at 30 months of age in all four jurisdictions.</w:t>
      </w:r>
    </w:p>
    <w:p w14:paraId="62513E9E" w14:textId="77777777" w:rsidR="0006263F" w:rsidRDefault="0006263F" w:rsidP="0006263F">
      <w:pPr>
        <w:pStyle w:val="CDIFigure-Title"/>
        <w:rPr>
          <w:lang w:val="en-GB"/>
        </w:rPr>
      </w:pPr>
      <w:bookmarkStart w:id="102" w:name="_Toc229747048"/>
      <w:r w:rsidRPr="0006263F">
        <w:rPr>
          <w:lang w:val="en-GB"/>
        </w:rPr>
        <w:t xml:space="preserve">Figure A.8: Proportion of vaccinations given to adults aged 20–64 years and 65+ years by provider setting and vaccine </w:t>
      </w:r>
      <w:proofErr w:type="spellStart"/>
      <w:proofErr w:type="gramStart"/>
      <w:r w:rsidRPr="0006263F">
        <w:rPr>
          <w:lang w:val="en-GB"/>
        </w:rPr>
        <w:t>type,</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Australia, 2024</w:t>
      </w:r>
      <w:bookmarkEnd w:id="102"/>
    </w:p>
    <w:p w14:paraId="5FE1E72E" w14:textId="247F2F53" w:rsidR="0006263F" w:rsidRPr="0006263F" w:rsidRDefault="00AA173D" w:rsidP="008278F4">
      <w:pPr>
        <w:pStyle w:val="CDIFigure-Placeholder"/>
        <w:spacing w:before="180" w:after="180"/>
        <w:rPr>
          <w:lang w:val="en-GB"/>
        </w:rPr>
      </w:pPr>
      <w:r>
        <w:rPr>
          <w:noProof/>
          <w:lang w:val="en-GB"/>
          <w14:ligatures w14:val="none"/>
        </w:rPr>
        <w:drawing>
          <wp:inline distT="0" distB="0" distL="0" distR="0" wp14:anchorId="3E47593F" wp14:editId="2A2A5C44">
            <wp:extent cx="6120765" cy="2738120"/>
            <wp:effectExtent l="0" t="0" r="0" b="5080"/>
            <wp:docPr id="1394340228" name="Picture 16" descr="Figure A.8 shows the proportion of vaccinations given to all adults aged 20–64 years and 65+ years by provider setting and vaccine type, Australia, 2024. In 2024, the majority of NIP vaccinations (excluding influenza) given to adults in Australia were administered in general practice settings (56.3% for those aged 20–64 years and 83.0% for ≥65 years), followed by pharmacy settings (22.0% and 9.2%, respectively). General practice was the most common setting for adult influenza vaccination (38.5% for those aged 20–64 years and 74.7% for ≥65 years), followed by pharmacy (32.4% and 17.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40228" name="Picture 16" descr="Figure A.8 shows the proportion of vaccinations given to all adults aged 20–64 years and 65+ years by provider setting and vaccine type, Australia, 2024. In 2024, the majority of NIP vaccinations (excluding influenza) given to adults in Australia were administered in general practice settings (56.3% for those aged 20–64 years and 83.0% for ≥65 years), followed by pharmacy settings (22.0% and 9.2%, respectively). General practice was the most common setting for adult influenza vaccination (38.5% for those aged 20–64 years and 74.7% for ≥65 years), followed by pharmacy (32.4% and 17.6%, respectively)."/>
                    <pic:cNvPicPr/>
                  </pic:nvPicPr>
                  <pic:blipFill rotWithShape="1">
                    <a:blip r:embed="rId120">
                      <a:extLst>
                        <a:ext uri="{28A0092B-C50C-407E-A947-70E740481C1C}">
                          <a14:useLocalDpi xmlns:a14="http://schemas.microsoft.com/office/drawing/2010/main" val="0"/>
                        </a:ext>
                      </a:extLst>
                    </a:blip>
                    <a:srcRect/>
                    <a:stretch>
                      <a:fillRect/>
                    </a:stretch>
                  </pic:blipFill>
                  <pic:spPr bwMode="auto">
                    <a:xfrm>
                      <a:off x="0" y="0"/>
                      <a:ext cx="6120765" cy="2738120"/>
                    </a:xfrm>
                    <a:prstGeom prst="rect">
                      <a:avLst/>
                    </a:prstGeom>
                    <a:ln>
                      <a:noFill/>
                    </a:ln>
                    <a:extLst>
                      <a:ext uri="{53640926-AAD7-44D8-BBD7-CCE9431645EC}">
                        <a14:shadowObscured xmlns:a14="http://schemas.microsoft.com/office/drawing/2010/main"/>
                      </a:ext>
                    </a:extLst>
                  </pic:spPr>
                </pic:pic>
              </a:graphicData>
            </a:graphic>
          </wp:inline>
        </w:drawing>
      </w:r>
    </w:p>
    <w:p w14:paraId="61DC2AE8" w14:textId="77777777" w:rsidR="0006263F" w:rsidRPr="0006263F" w:rsidRDefault="0006263F" w:rsidP="0006263F">
      <w:pPr>
        <w:pStyle w:val="CDITable-Footnote"/>
        <w:rPr>
          <w:lang w:val="en-GB"/>
        </w:rPr>
      </w:pPr>
      <w:r w:rsidRPr="0006263F">
        <w:rPr>
          <w:lang w:val="en-GB"/>
        </w:rPr>
        <w:t>a</w:t>
      </w:r>
      <w:r w:rsidRPr="0006263F">
        <w:rPr>
          <w:lang w:val="en-GB"/>
        </w:rPr>
        <w:tab/>
        <w:t xml:space="preserve">Source: Australian Immunisation Register data as </w:t>
      </w:r>
      <w:proofErr w:type="gramStart"/>
      <w:r w:rsidRPr="0006263F">
        <w:rPr>
          <w:lang w:val="en-GB"/>
        </w:rPr>
        <w:t>at</w:t>
      </w:r>
      <w:proofErr w:type="gramEnd"/>
      <w:r w:rsidRPr="0006263F">
        <w:rPr>
          <w:lang w:val="en-GB"/>
        </w:rPr>
        <w:t xml:space="preserve"> 2 February 2025.</w:t>
      </w:r>
    </w:p>
    <w:p w14:paraId="5666FB9E" w14:textId="77777777" w:rsidR="0006263F" w:rsidRPr="0006263F" w:rsidRDefault="0006263F" w:rsidP="008278F4">
      <w:pPr>
        <w:pStyle w:val="CDITable-Footnote"/>
        <w:spacing w:before="40"/>
        <w:rPr>
          <w:lang w:val="en-GB"/>
        </w:rPr>
      </w:pPr>
      <w:r w:rsidRPr="0006263F">
        <w:rPr>
          <w:lang w:val="en-GB"/>
        </w:rPr>
        <w:t>b</w:t>
      </w:r>
      <w:r w:rsidRPr="0006263F">
        <w:rPr>
          <w:lang w:val="en-GB"/>
        </w:rPr>
        <w:tab/>
        <w:t>n = number of vaccination encounters.</w:t>
      </w:r>
    </w:p>
    <w:p w14:paraId="47CFC779" w14:textId="77777777" w:rsidR="0006263F" w:rsidRPr="0006263F" w:rsidRDefault="0006263F" w:rsidP="008278F4">
      <w:pPr>
        <w:pStyle w:val="CDITable-Footnote"/>
        <w:spacing w:before="40"/>
        <w:rPr>
          <w:lang w:val="en-GB"/>
        </w:rPr>
      </w:pPr>
      <w:r w:rsidRPr="0006263F">
        <w:rPr>
          <w:lang w:val="en-GB"/>
        </w:rPr>
        <w:t>c</w:t>
      </w:r>
      <w:r w:rsidRPr="0006263F">
        <w:rPr>
          <w:lang w:val="en-GB"/>
        </w:rPr>
        <w:tab/>
        <w:t>NIP vaccines include only those listed as the funded NIP vaccines on the National Immunisation Schedule but exclude influenza vaccines. In some provider settings, such as Aboriginal Health, the reported proportion may be underestimated due to vaccinations given by GPs or pharmacists working in or visiting these settings being linked to provider numbers associated with mainstream general practices or pharmacies. ‘Other’ provider type includes Flying Doctor Service, Nurse Practitioner, Midwife, Authorised Nurse Immuniser, Council and Residential Care Facility.</w:t>
      </w:r>
    </w:p>
    <w:p w14:paraId="14B1A81E" w14:textId="66BF7910" w:rsidR="0006263F" w:rsidRDefault="0006263F" w:rsidP="008278F4">
      <w:pPr>
        <w:pStyle w:val="CDITable-Footnote"/>
        <w:spacing w:before="40"/>
        <w:rPr>
          <w:lang w:val="en-GB"/>
        </w:rPr>
      </w:pPr>
      <w:r w:rsidRPr="0006263F">
        <w:rPr>
          <w:lang w:val="en-GB"/>
        </w:rPr>
        <w:t>d</w:t>
      </w:r>
      <w:r w:rsidRPr="0006263F">
        <w:rPr>
          <w:lang w:val="en-GB"/>
        </w:rPr>
        <w:tab/>
        <w:t xml:space="preserve">Proportion based on age at </w:t>
      </w:r>
      <w:proofErr w:type="gramStart"/>
      <w:r w:rsidRPr="0006263F">
        <w:rPr>
          <w:lang w:val="en-GB"/>
        </w:rPr>
        <w:t>vaccination, and</w:t>
      </w:r>
      <w:proofErr w:type="gramEnd"/>
      <w:r w:rsidRPr="0006263F">
        <w:rPr>
          <w:lang w:val="en-GB"/>
        </w:rPr>
        <w:t xml:space="preserve"> calculated using the number of vaccine type encounters in each provider setting as the numerator and the total number of vaccine type encounters as the denominator.</w:t>
      </w:r>
      <w:r>
        <w:rPr>
          <w:lang w:val="en-GB"/>
        </w:rPr>
        <w:br w:type="page"/>
      </w:r>
    </w:p>
    <w:p w14:paraId="7A7D0026" w14:textId="77777777" w:rsidR="0006263F" w:rsidRDefault="0006263F" w:rsidP="0006263F">
      <w:pPr>
        <w:pStyle w:val="CDIFigure-Title"/>
        <w:rPr>
          <w:lang w:val="en-GB"/>
        </w:rPr>
      </w:pPr>
      <w:bookmarkStart w:id="103" w:name="_Toc229747049"/>
      <w:r w:rsidRPr="0006263F">
        <w:rPr>
          <w:lang w:val="en-GB"/>
        </w:rPr>
        <w:lastRenderedPageBreak/>
        <w:t xml:space="preserve">Figure A.9: Proportion of vaccinations given to Aboriginal and Torres Strait Islander adults aged 20–64 years and 65+ years by provider setting and vaccine </w:t>
      </w:r>
      <w:proofErr w:type="spellStart"/>
      <w:proofErr w:type="gramStart"/>
      <w:r w:rsidRPr="0006263F">
        <w:rPr>
          <w:lang w:val="en-GB"/>
        </w:rPr>
        <w:t>type,</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Australia, 2024</w:t>
      </w:r>
      <w:bookmarkEnd w:id="103"/>
    </w:p>
    <w:p w14:paraId="6327F9A0" w14:textId="117F39A2" w:rsidR="0006263F" w:rsidRPr="0006263F" w:rsidRDefault="008278F4" w:rsidP="0006263F">
      <w:pPr>
        <w:pStyle w:val="CDIFigure-Placeholder"/>
        <w:rPr>
          <w:lang w:val="en-GB"/>
        </w:rPr>
      </w:pPr>
      <w:r>
        <w:rPr>
          <w:noProof/>
          <w:lang w:val="en-GB"/>
          <w14:ligatures w14:val="none"/>
        </w:rPr>
        <w:drawing>
          <wp:inline distT="0" distB="0" distL="0" distR="0" wp14:anchorId="58D2BF49" wp14:editId="420149C3">
            <wp:extent cx="6120765" cy="3235960"/>
            <wp:effectExtent l="0" t="0" r="0" b="2540"/>
            <wp:docPr id="752765876" name="Picture 17" descr="Figure A.9 shows the proportion of vaccinations given to Aboriginal and Torres Strait Islander adults aged 20–64 years and 65+ years by provider setting and vaccine type, Australia, 2024. In 2024, the majority of NIP vaccinations (excluding influenza) given to Aboriginal and Torres Strait Islander adults in Australia were administered in general practice settings (51.7% for those aged 20–64 years and 73.0% for those aged ≥65 years). Broadly similar patterns were seen for influenza and COVID-19 vaccination in Aboriginal and Torres Strait Islander adults, but with a substantial percentage of COVID-19 vaccinations given in pharmacy settings (28.0% in adults aged 20–64 years and 25.8% in adults aged ≥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65876" name="Picture 17" descr="Figure A.9 shows the proportion of vaccinations given to Aboriginal and Torres Strait Islander adults aged 20–64 years and 65+ years by provider setting and vaccine type, Australia, 2024. In 2024, the majority of NIP vaccinations (excluding influenza) given to Aboriginal and Torres Strait Islander adults in Australia were administered in general practice settings (51.7% for those aged 20–64 years and 73.0% for those aged ≥65 years). Broadly similar patterns were seen for influenza and COVID-19 vaccination in Aboriginal and Torres Strait Islander adults, but with a substantial percentage of COVID-19 vaccinations given in pharmacy settings (28.0% in adults aged 20–64 years and 25.8% in adults aged ≥65 years."/>
                    <pic:cNvPicPr/>
                  </pic:nvPicPr>
                  <pic:blipFill>
                    <a:blip r:embed="rId121">
                      <a:extLst>
                        <a:ext uri="{28A0092B-C50C-407E-A947-70E740481C1C}">
                          <a14:useLocalDpi xmlns:a14="http://schemas.microsoft.com/office/drawing/2010/main" val="0"/>
                        </a:ext>
                      </a:extLst>
                    </a:blip>
                    <a:stretch>
                      <a:fillRect/>
                    </a:stretch>
                  </pic:blipFill>
                  <pic:spPr>
                    <a:xfrm>
                      <a:off x="0" y="0"/>
                      <a:ext cx="6120765" cy="3235960"/>
                    </a:xfrm>
                    <a:prstGeom prst="rect">
                      <a:avLst/>
                    </a:prstGeom>
                  </pic:spPr>
                </pic:pic>
              </a:graphicData>
            </a:graphic>
          </wp:inline>
        </w:drawing>
      </w:r>
    </w:p>
    <w:p w14:paraId="287BB24F" w14:textId="77777777" w:rsidR="0006263F" w:rsidRPr="0006263F" w:rsidRDefault="0006263F" w:rsidP="0006263F">
      <w:pPr>
        <w:pStyle w:val="CDITable-Footnote"/>
        <w:rPr>
          <w:lang w:val="en-GB"/>
        </w:rPr>
      </w:pPr>
      <w:r w:rsidRPr="0006263F">
        <w:rPr>
          <w:lang w:val="en-GB"/>
        </w:rPr>
        <w:t>a</w:t>
      </w:r>
      <w:r w:rsidRPr="0006263F">
        <w:rPr>
          <w:lang w:val="en-GB"/>
        </w:rPr>
        <w:tab/>
        <w:t xml:space="preserve">Source: Australian Immunisation Register data as </w:t>
      </w:r>
      <w:proofErr w:type="gramStart"/>
      <w:r w:rsidRPr="0006263F">
        <w:rPr>
          <w:lang w:val="en-GB"/>
        </w:rPr>
        <w:t>at</w:t>
      </w:r>
      <w:proofErr w:type="gramEnd"/>
      <w:r w:rsidRPr="0006263F">
        <w:rPr>
          <w:lang w:val="en-GB"/>
        </w:rPr>
        <w:t xml:space="preserve"> 2 February 2025.</w:t>
      </w:r>
    </w:p>
    <w:p w14:paraId="2C7447F5" w14:textId="77777777" w:rsidR="0006263F" w:rsidRPr="0006263F" w:rsidRDefault="0006263F" w:rsidP="0006263F">
      <w:pPr>
        <w:pStyle w:val="CDITable-Footnote"/>
        <w:rPr>
          <w:lang w:val="en-GB"/>
        </w:rPr>
      </w:pPr>
      <w:r w:rsidRPr="0006263F">
        <w:rPr>
          <w:lang w:val="en-GB"/>
        </w:rPr>
        <w:t>b</w:t>
      </w:r>
      <w:r w:rsidRPr="0006263F">
        <w:rPr>
          <w:lang w:val="en-GB"/>
        </w:rPr>
        <w:tab/>
        <w:t>n = number of vaccination encounters.</w:t>
      </w:r>
    </w:p>
    <w:p w14:paraId="03F951E2" w14:textId="77777777" w:rsidR="0006263F" w:rsidRPr="0006263F" w:rsidRDefault="0006263F" w:rsidP="0006263F">
      <w:pPr>
        <w:pStyle w:val="CDITable-Footnote"/>
        <w:rPr>
          <w:lang w:val="en-GB"/>
        </w:rPr>
      </w:pPr>
      <w:r w:rsidRPr="0006263F">
        <w:rPr>
          <w:lang w:val="en-GB"/>
        </w:rPr>
        <w:t>c</w:t>
      </w:r>
      <w:r w:rsidRPr="0006263F">
        <w:rPr>
          <w:lang w:val="en-GB"/>
        </w:rPr>
        <w:tab/>
        <w:t>NIP vaccines include only those listed as the funded NIP vaccines on the National Immunisation Schedule but exclude influenza vaccines. In some provider settings, such as Aboriginal Health, the reported proportion may be underestimated due to vaccinations given by GPs or pharmacists working in or visiting these settings being linked to provider numbers associated with mainstream general practices or pharmacies. ‘Other’ provider type includes Flying Doctor Service, Nurse Practitioner, Midwife, Authorised Nurse Immuniser, Council and Residential Care Facility.</w:t>
      </w:r>
    </w:p>
    <w:p w14:paraId="54500CC2" w14:textId="1B8A41D4" w:rsidR="0006263F" w:rsidRDefault="0006263F" w:rsidP="0006263F">
      <w:pPr>
        <w:pStyle w:val="CDITable-Footnote"/>
        <w:rPr>
          <w:lang w:val="en-GB"/>
        </w:rPr>
      </w:pPr>
      <w:r w:rsidRPr="0006263F">
        <w:rPr>
          <w:lang w:val="en-GB"/>
        </w:rPr>
        <w:t>d</w:t>
      </w:r>
      <w:r w:rsidRPr="0006263F">
        <w:rPr>
          <w:lang w:val="en-GB"/>
        </w:rPr>
        <w:tab/>
        <w:t xml:space="preserve">Proportion based on age at </w:t>
      </w:r>
      <w:proofErr w:type="gramStart"/>
      <w:r w:rsidRPr="0006263F">
        <w:rPr>
          <w:lang w:val="en-GB"/>
        </w:rPr>
        <w:t>vaccination, and</w:t>
      </w:r>
      <w:proofErr w:type="gramEnd"/>
      <w:r w:rsidRPr="0006263F">
        <w:rPr>
          <w:lang w:val="en-GB"/>
        </w:rPr>
        <w:t xml:space="preserve"> calculated using the number of vaccine type encounters in each provider setting as the numerator and the total number of vaccine type encounters as the denominator.</w:t>
      </w:r>
      <w:r>
        <w:rPr>
          <w:lang w:val="en-GB"/>
        </w:rPr>
        <w:br w:type="page"/>
      </w:r>
    </w:p>
    <w:p w14:paraId="039A53D9" w14:textId="44F209C0" w:rsidR="0006263F" w:rsidRPr="0006263F" w:rsidRDefault="0006263F" w:rsidP="0006263F">
      <w:pPr>
        <w:pStyle w:val="CDITable-Title"/>
        <w:rPr>
          <w:lang w:val="en-GB"/>
        </w:rPr>
      </w:pPr>
      <w:bookmarkStart w:id="104" w:name="_Toc229747136"/>
      <w:r w:rsidRPr="0006263F">
        <w:rPr>
          <w:lang w:val="en-GB"/>
        </w:rPr>
        <w:lastRenderedPageBreak/>
        <w:t>Table A.4: Fully vaccinated coverage assessed at standard age milestones (12, 24 and 60</w:t>
      </w:r>
      <w:r>
        <w:rPr>
          <w:lang w:val="en-GB"/>
        </w:rPr>
        <w:t> </w:t>
      </w:r>
      <w:r w:rsidRPr="0006263F">
        <w:rPr>
          <w:lang w:val="en-GB"/>
        </w:rPr>
        <w:t xml:space="preserve">months) and earlier (9, 15, 21, 51 months) milestones, all children, by primary health network (PHN) and jurisdiction, </w:t>
      </w:r>
      <w:proofErr w:type="spellStart"/>
      <w:proofErr w:type="gramStart"/>
      <w:r w:rsidRPr="0006263F">
        <w:rPr>
          <w:lang w:val="en-GB"/>
        </w:rPr>
        <w:t>Australia,</w:t>
      </w:r>
      <w:r w:rsidRPr="0006263F">
        <w:rPr>
          <w:vertAlign w:val="superscript"/>
          <w:lang w:val="en-GB"/>
        </w:rPr>
        <w:t>a</w:t>
      </w:r>
      <w:proofErr w:type="spellEnd"/>
      <w:proofErr w:type="gramEnd"/>
      <w:r w:rsidRPr="0006263F">
        <w:rPr>
          <w:lang w:val="en-GB"/>
        </w:rPr>
        <w:t xml:space="preserve"> 2024</w:t>
      </w:r>
      <w:bookmarkEnd w:id="104"/>
    </w:p>
    <w:tbl>
      <w:tblPr>
        <w:tblW w:w="0" w:type="auto"/>
        <w:tblLayout w:type="fixed"/>
        <w:tblCellMar>
          <w:left w:w="0" w:type="dxa"/>
          <w:right w:w="0" w:type="dxa"/>
        </w:tblCellMar>
        <w:tblLook w:val="0000" w:firstRow="0" w:lastRow="0" w:firstColumn="0" w:lastColumn="0" w:noHBand="0" w:noVBand="0"/>
        <w:tblCaption w:val="Table A.4: Fully vaccinated coverage assessed at standard age milestones (12, 24 and 60 months) and earlier (9, 15, 21, 51 months) milestones, all children, by primary health network (PHN) and jurisdiction, Australia,a 2024"/>
        <w:tblDescription w:val="Table A.4 presents fully vaccinated coverage estimates for all children at the standard age milestones of 12 months, 24 months and 60 months, and at earlier age milestone (9, 15, 21 and 51 months), by Primary Health Network (PHN), 2024. During 2024, fully vaccinated coverage varied by PHN across Australia."/>
      </w:tblPr>
      <w:tblGrid>
        <w:gridCol w:w="2494"/>
        <w:gridCol w:w="1021"/>
        <w:gridCol w:w="1020"/>
        <w:gridCol w:w="1021"/>
        <w:gridCol w:w="1020"/>
        <w:gridCol w:w="1021"/>
        <w:gridCol w:w="1020"/>
        <w:gridCol w:w="1021"/>
      </w:tblGrid>
      <w:tr w:rsidR="004E45D3" w:rsidRPr="004E45D3" w14:paraId="3B3F0811" w14:textId="77777777" w:rsidTr="004E45D3">
        <w:trPr>
          <w:trHeight w:val="60"/>
          <w:tblHeader/>
        </w:trPr>
        <w:tc>
          <w:tcPr>
            <w:tcW w:w="2494" w:type="dxa"/>
            <w:vMerge w:val="restart"/>
            <w:tcBorders>
              <w:top w:val="nil"/>
              <w:left w:val="nil"/>
            </w:tcBorders>
            <w:shd w:val="clear" w:color="auto" w:fill="1E4496" w:themeFill="text2"/>
            <w:tcMar>
              <w:top w:w="85" w:type="dxa"/>
              <w:left w:w="113" w:type="dxa"/>
              <w:bottom w:w="85" w:type="dxa"/>
              <w:right w:w="113" w:type="dxa"/>
            </w:tcMar>
            <w:vAlign w:val="bottom"/>
          </w:tcPr>
          <w:p w14:paraId="2DD0C9AA" w14:textId="77777777" w:rsidR="004E45D3" w:rsidRPr="004E45D3" w:rsidRDefault="004E45D3" w:rsidP="004E45D3">
            <w:pPr>
              <w:pStyle w:val="CDITable-HeaderRowLeftns"/>
              <w:rPr>
                <w:lang w:val="en-GB"/>
              </w:rPr>
            </w:pPr>
            <w:r w:rsidRPr="004E45D3">
              <w:rPr>
                <w:lang w:val="en-GB"/>
              </w:rPr>
              <w:t>Jurisdiction and PHN</w:t>
            </w:r>
          </w:p>
        </w:tc>
        <w:tc>
          <w:tcPr>
            <w:tcW w:w="7144" w:type="dxa"/>
            <w:gridSpan w:val="7"/>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3DD54EDB" w14:textId="77777777" w:rsidR="004E45D3" w:rsidRPr="004E45D3" w:rsidRDefault="004E45D3" w:rsidP="004E45D3">
            <w:pPr>
              <w:pStyle w:val="CDITable-HeaderRowCentrens"/>
            </w:pPr>
            <w:r w:rsidRPr="004E45D3">
              <w:t>Age milestone</w:t>
            </w:r>
          </w:p>
        </w:tc>
      </w:tr>
      <w:tr w:rsidR="004E45D3" w:rsidRPr="004E45D3" w14:paraId="442F09F9" w14:textId="77777777" w:rsidTr="004E45D3">
        <w:trPr>
          <w:trHeight w:val="60"/>
          <w:tblHeader/>
        </w:trPr>
        <w:tc>
          <w:tcPr>
            <w:tcW w:w="2494" w:type="dxa"/>
            <w:vMerge/>
            <w:tcBorders>
              <w:left w:val="nil"/>
            </w:tcBorders>
            <w:shd w:val="clear" w:color="auto" w:fill="1E4496" w:themeFill="text2"/>
            <w:tcMar>
              <w:top w:w="85" w:type="dxa"/>
              <w:bottom w:w="85" w:type="dxa"/>
            </w:tcMar>
          </w:tcPr>
          <w:p w14:paraId="7C254C37" w14:textId="77777777" w:rsidR="004E45D3" w:rsidRPr="004E45D3" w:rsidRDefault="004E45D3" w:rsidP="004E45D3">
            <w:pPr>
              <w:pStyle w:val="CDITable-RowLeftns"/>
            </w:pPr>
          </w:p>
        </w:tc>
        <w:tc>
          <w:tcPr>
            <w:tcW w:w="1021"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3DE9C43B" w14:textId="77777777" w:rsidR="004E45D3" w:rsidRPr="004E45D3" w:rsidRDefault="004E45D3" w:rsidP="004E45D3">
            <w:pPr>
              <w:pStyle w:val="CDITable-HeaderRowCentrens"/>
            </w:pPr>
            <w:r w:rsidRPr="004E45D3">
              <w:t>9 mo</w:t>
            </w:r>
            <w:r w:rsidRPr="004E45D3">
              <w:rPr>
                <w:vertAlign w:val="superscript"/>
              </w:rPr>
              <w:t>b</w:t>
            </w:r>
          </w:p>
        </w:tc>
        <w:tc>
          <w:tcPr>
            <w:tcW w:w="102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4C19D4CA" w14:textId="77777777" w:rsidR="004E45D3" w:rsidRPr="004E45D3" w:rsidRDefault="004E45D3" w:rsidP="004E45D3">
            <w:pPr>
              <w:pStyle w:val="CDITable-HeaderRowCentrens"/>
            </w:pPr>
            <w:r w:rsidRPr="004E45D3">
              <w:t>12 mo</w:t>
            </w:r>
            <w:r w:rsidRPr="004E45D3">
              <w:rPr>
                <w:vertAlign w:val="superscript"/>
              </w:rPr>
              <w:t>b</w:t>
            </w:r>
          </w:p>
        </w:tc>
        <w:tc>
          <w:tcPr>
            <w:tcW w:w="1021"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16051C8E" w14:textId="77777777" w:rsidR="004E45D3" w:rsidRPr="004E45D3" w:rsidRDefault="004E45D3" w:rsidP="004E45D3">
            <w:pPr>
              <w:pStyle w:val="CDITable-HeaderRowCentrens"/>
            </w:pPr>
            <w:r w:rsidRPr="004E45D3">
              <w:t xml:space="preserve">15 </w:t>
            </w:r>
            <w:proofErr w:type="spellStart"/>
            <w:r w:rsidRPr="004E45D3">
              <w:t>mo</w:t>
            </w:r>
            <w:r w:rsidRPr="004E45D3">
              <w:rPr>
                <w:vertAlign w:val="superscript"/>
              </w:rPr>
              <w:t>c</w:t>
            </w:r>
            <w:proofErr w:type="spellEnd"/>
          </w:p>
        </w:tc>
        <w:tc>
          <w:tcPr>
            <w:tcW w:w="102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5D253EE3" w14:textId="77777777" w:rsidR="004E45D3" w:rsidRPr="004E45D3" w:rsidRDefault="004E45D3" w:rsidP="004E45D3">
            <w:pPr>
              <w:pStyle w:val="CDITable-HeaderRowCentrens"/>
            </w:pPr>
            <w:r w:rsidRPr="004E45D3">
              <w:t xml:space="preserve">21 </w:t>
            </w:r>
            <w:proofErr w:type="spellStart"/>
            <w:r w:rsidRPr="004E45D3">
              <w:t>mo</w:t>
            </w:r>
            <w:r w:rsidRPr="004E45D3">
              <w:rPr>
                <w:vertAlign w:val="superscript"/>
              </w:rPr>
              <w:t>c</w:t>
            </w:r>
            <w:proofErr w:type="spellEnd"/>
          </w:p>
        </w:tc>
        <w:tc>
          <w:tcPr>
            <w:tcW w:w="1021"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78EA795B" w14:textId="77777777" w:rsidR="004E45D3" w:rsidRPr="004E45D3" w:rsidRDefault="004E45D3" w:rsidP="004E45D3">
            <w:pPr>
              <w:pStyle w:val="CDITable-HeaderRowCentrens"/>
            </w:pPr>
            <w:r w:rsidRPr="004E45D3">
              <w:t xml:space="preserve">24 </w:t>
            </w:r>
            <w:proofErr w:type="spellStart"/>
            <w:r w:rsidRPr="004E45D3">
              <w:t>mo</w:t>
            </w:r>
            <w:r w:rsidRPr="004E45D3">
              <w:rPr>
                <w:vertAlign w:val="superscript"/>
              </w:rPr>
              <w:t>c</w:t>
            </w:r>
            <w:proofErr w:type="spellEnd"/>
          </w:p>
        </w:tc>
        <w:tc>
          <w:tcPr>
            <w:tcW w:w="102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563E91AB" w14:textId="77777777" w:rsidR="004E45D3" w:rsidRPr="004E45D3" w:rsidRDefault="004E45D3" w:rsidP="004E45D3">
            <w:pPr>
              <w:pStyle w:val="CDITable-HeaderRowCentrens"/>
            </w:pPr>
            <w:r w:rsidRPr="004E45D3">
              <w:t>51 mo</w:t>
            </w:r>
            <w:r w:rsidRPr="004E45D3">
              <w:rPr>
                <w:vertAlign w:val="superscript"/>
              </w:rPr>
              <w:t>d</w:t>
            </w:r>
          </w:p>
        </w:tc>
        <w:tc>
          <w:tcPr>
            <w:tcW w:w="1021"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39671F78" w14:textId="77777777" w:rsidR="004E45D3" w:rsidRPr="004E45D3" w:rsidRDefault="004E45D3" w:rsidP="004E45D3">
            <w:pPr>
              <w:pStyle w:val="CDITable-HeaderRowCentrens"/>
            </w:pPr>
            <w:r w:rsidRPr="004E45D3">
              <w:t>60 mo</w:t>
            </w:r>
            <w:r w:rsidRPr="004E45D3">
              <w:rPr>
                <w:vertAlign w:val="superscript"/>
              </w:rPr>
              <w:t>d</w:t>
            </w:r>
          </w:p>
        </w:tc>
      </w:tr>
      <w:tr w:rsidR="004E45D3" w:rsidRPr="004E45D3" w14:paraId="013B5354" w14:textId="77777777" w:rsidTr="004E45D3">
        <w:trPr>
          <w:trHeight w:val="60"/>
        </w:trPr>
        <w:tc>
          <w:tcPr>
            <w:tcW w:w="2494" w:type="dxa"/>
            <w:tcBorders>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B9E64F4" w14:textId="77777777" w:rsidR="004E45D3" w:rsidRPr="004E45D3" w:rsidRDefault="004E45D3" w:rsidP="004E45D3">
            <w:pPr>
              <w:pStyle w:val="CDITable-RowLeftns"/>
              <w:rPr>
                <w:b/>
                <w:bCs/>
                <w:lang w:val="en-GB"/>
              </w:rPr>
            </w:pPr>
            <w:r w:rsidRPr="004E45D3">
              <w:rPr>
                <w:b/>
                <w:bCs/>
                <w:lang w:val="en-GB"/>
              </w:rPr>
              <w:t>Australian Capital Territory</w:t>
            </w:r>
          </w:p>
        </w:tc>
        <w:tc>
          <w:tcPr>
            <w:tcW w:w="1021"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693DA20" w14:textId="77777777" w:rsidR="004E45D3" w:rsidRPr="004E45D3" w:rsidRDefault="004E45D3" w:rsidP="004E45D3">
            <w:pPr>
              <w:pStyle w:val="CDITable-RowCentrens"/>
              <w:rPr>
                <w:b/>
                <w:bCs/>
                <w:lang w:val="en-GB"/>
              </w:rPr>
            </w:pPr>
            <w:r w:rsidRPr="004E45D3">
              <w:rPr>
                <w:b/>
                <w:bCs/>
                <w:lang w:val="en-GB"/>
              </w:rPr>
              <w:t>92.7</w:t>
            </w:r>
          </w:p>
        </w:tc>
        <w:tc>
          <w:tcPr>
            <w:tcW w:w="1020"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123F6A2" w14:textId="77777777" w:rsidR="004E45D3" w:rsidRPr="004E45D3" w:rsidRDefault="004E45D3" w:rsidP="004E45D3">
            <w:pPr>
              <w:pStyle w:val="CDITable-RowCentrens"/>
              <w:rPr>
                <w:b/>
                <w:bCs/>
                <w:lang w:val="en-GB"/>
              </w:rPr>
            </w:pPr>
            <w:r w:rsidRPr="004E45D3">
              <w:rPr>
                <w:b/>
                <w:bCs/>
                <w:lang w:val="en-GB"/>
              </w:rPr>
              <w:t>94.6</w:t>
            </w:r>
          </w:p>
        </w:tc>
        <w:tc>
          <w:tcPr>
            <w:tcW w:w="1021"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BB98C1A" w14:textId="77777777" w:rsidR="004E45D3" w:rsidRPr="004E45D3" w:rsidRDefault="004E45D3" w:rsidP="004E45D3">
            <w:pPr>
              <w:pStyle w:val="CDITable-RowCentrens"/>
              <w:rPr>
                <w:b/>
                <w:bCs/>
                <w:lang w:val="en-GB"/>
              </w:rPr>
            </w:pPr>
            <w:r w:rsidRPr="004E45D3">
              <w:rPr>
                <w:b/>
                <w:bCs/>
                <w:lang w:val="en-GB"/>
              </w:rPr>
              <w:t>92.1</w:t>
            </w:r>
          </w:p>
        </w:tc>
        <w:tc>
          <w:tcPr>
            <w:tcW w:w="1020"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840A6D3" w14:textId="77777777" w:rsidR="004E45D3" w:rsidRPr="004E45D3" w:rsidRDefault="004E45D3" w:rsidP="004E45D3">
            <w:pPr>
              <w:pStyle w:val="CDITable-RowCentrens"/>
              <w:rPr>
                <w:b/>
                <w:bCs/>
                <w:lang w:val="en-GB"/>
              </w:rPr>
            </w:pPr>
            <w:r w:rsidRPr="004E45D3">
              <w:rPr>
                <w:b/>
                <w:bCs/>
                <w:lang w:val="en-GB"/>
              </w:rPr>
              <w:t>90.4</w:t>
            </w:r>
          </w:p>
        </w:tc>
        <w:tc>
          <w:tcPr>
            <w:tcW w:w="1021"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34CBD59" w14:textId="77777777" w:rsidR="004E45D3" w:rsidRPr="004E45D3" w:rsidRDefault="004E45D3" w:rsidP="004E45D3">
            <w:pPr>
              <w:pStyle w:val="CDITable-RowCentrens"/>
              <w:rPr>
                <w:b/>
                <w:bCs/>
                <w:lang w:val="en-GB"/>
              </w:rPr>
            </w:pPr>
            <w:r w:rsidRPr="004E45D3">
              <w:rPr>
                <w:b/>
                <w:bCs/>
                <w:lang w:val="en-GB"/>
              </w:rPr>
              <w:t>92.8</w:t>
            </w:r>
          </w:p>
        </w:tc>
        <w:tc>
          <w:tcPr>
            <w:tcW w:w="1020"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208F139" w14:textId="77777777" w:rsidR="004E45D3" w:rsidRPr="004E45D3" w:rsidRDefault="004E45D3" w:rsidP="004E45D3">
            <w:pPr>
              <w:pStyle w:val="CDITable-RowCentrens"/>
              <w:rPr>
                <w:b/>
                <w:bCs/>
                <w:lang w:val="en-GB"/>
              </w:rPr>
            </w:pPr>
            <w:r w:rsidRPr="004E45D3">
              <w:rPr>
                <w:b/>
                <w:bCs/>
                <w:lang w:val="en-GB"/>
              </w:rPr>
              <w:t>88.7</w:t>
            </w:r>
          </w:p>
        </w:tc>
        <w:tc>
          <w:tcPr>
            <w:tcW w:w="1021" w:type="dxa"/>
            <w:tcBorders>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0C1AF525" w14:textId="77777777" w:rsidR="004E45D3" w:rsidRPr="004E45D3" w:rsidRDefault="004E45D3" w:rsidP="004E45D3">
            <w:pPr>
              <w:pStyle w:val="CDITable-RowCentrens"/>
              <w:rPr>
                <w:b/>
                <w:bCs/>
                <w:lang w:val="en-GB"/>
              </w:rPr>
            </w:pPr>
            <w:r w:rsidRPr="004E45D3">
              <w:rPr>
                <w:b/>
                <w:bCs/>
                <w:lang w:val="en-GB"/>
              </w:rPr>
              <w:t>94.4</w:t>
            </w:r>
          </w:p>
        </w:tc>
      </w:tr>
      <w:tr w:rsidR="004E45D3" w:rsidRPr="004E45D3" w14:paraId="4F1FC92F"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BF86A8C" w14:textId="77777777" w:rsidR="004E45D3" w:rsidRPr="004E45D3" w:rsidRDefault="004E45D3" w:rsidP="004E45D3">
            <w:pPr>
              <w:pStyle w:val="CDITable-RowLeftns"/>
              <w:rPr>
                <w:lang w:val="en-GB"/>
              </w:rPr>
            </w:pPr>
            <w:r w:rsidRPr="004E45D3">
              <w:rPr>
                <w:lang w:val="en-GB"/>
              </w:rPr>
              <w:t>Australian Capital Territory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1C5D11" w14:textId="77777777" w:rsidR="004E45D3" w:rsidRPr="004E45D3" w:rsidRDefault="004E45D3" w:rsidP="004E45D3">
            <w:pPr>
              <w:pStyle w:val="CDITable-RowCentrens"/>
              <w:rPr>
                <w:lang w:val="en-GB"/>
              </w:rPr>
            </w:pPr>
            <w:r w:rsidRPr="004E45D3">
              <w:rPr>
                <w:lang w:val="en-GB"/>
              </w:rPr>
              <w:t>92.7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2B432C" w14:textId="77777777" w:rsidR="004E45D3" w:rsidRPr="004E45D3" w:rsidRDefault="004E45D3" w:rsidP="004E45D3">
            <w:pPr>
              <w:pStyle w:val="CDITable-RowCentrens"/>
              <w:rPr>
                <w:lang w:val="en-GB"/>
              </w:rPr>
            </w:pPr>
            <w:r w:rsidRPr="004E45D3">
              <w:rPr>
                <w:lang w:val="en-GB"/>
              </w:rPr>
              <w:t>94.6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BCBB57" w14:textId="77777777" w:rsidR="004E45D3" w:rsidRPr="004E45D3" w:rsidRDefault="004E45D3" w:rsidP="004E45D3">
            <w:pPr>
              <w:pStyle w:val="CDITable-RowCentrens"/>
              <w:rPr>
                <w:lang w:val="en-GB"/>
              </w:rPr>
            </w:pPr>
            <w:r w:rsidRPr="004E45D3">
              <w:rPr>
                <w:lang w:val="en-GB"/>
              </w:rPr>
              <w:t>92.1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6BAF9A" w14:textId="77777777" w:rsidR="004E45D3" w:rsidRPr="004E45D3" w:rsidRDefault="004E45D3" w:rsidP="004E45D3">
            <w:pPr>
              <w:pStyle w:val="CDITable-RowCentrens"/>
              <w:rPr>
                <w:lang w:val="en-GB"/>
              </w:rPr>
            </w:pPr>
            <w:r w:rsidRPr="004E45D3">
              <w:rPr>
                <w:lang w:val="en-GB"/>
              </w:rPr>
              <w:t>90.4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3C8D38" w14:textId="77777777" w:rsidR="004E45D3" w:rsidRPr="004E45D3" w:rsidRDefault="004E45D3" w:rsidP="004E45D3">
            <w:pPr>
              <w:pStyle w:val="CDITable-RowCentrens"/>
              <w:rPr>
                <w:lang w:val="en-GB"/>
              </w:rPr>
            </w:pPr>
            <w:r w:rsidRPr="004E45D3">
              <w:rPr>
                <w:lang w:val="en-GB"/>
              </w:rPr>
              <w:t>92.8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C029B39" w14:textId="77777777" w:rsidR="004E45D3" w:rsidRPr="004E45D3" w:rsidRDefault="004E45D3" w:rsidP="004E45D3">
            <w:pPr>
              <w:pStyle w:val="CDITable-RowCentrens"/>
              <w:rPr>
                <w:lang w:val="en-GB"/>
              </w:rPr>
            </w:pPr>
            <w:r w:rsidRPr="004E45D3">
              <w:rPr>
                <w:lang w:val="en-GB"/>
              </w:rPr>
              <w:t>88.7</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B09B98A" w14:textId="77777777" w:rsidR="004E45D3" w:rsidRPr="004E45D3" w:rsidRDefault="004E45D3" w:rsidP="004E45D3">
            <w:pPr>
              <w:pStyle w:val="CDITable-RowCentrens"/>
              <w:rPr>
                <w:lang w:val="en-GB"/>
              </w:rPr>
            </w:pPr>
            <w:r w:rsidRPr="004E45D3">
              <w:rPr>
                <w:lang w:val="en-GB"/>
              </w:rPr>
              <w:t>94.4</w:t>
            </w:r>
          </w:p>
        </w:tc>
      </w:tr>
      <w:tr w:rsidR="004E45D3" w:rsidRPr="004E45D3" w14:paraId="109DE6A9" w14:textId="77777777" w:rsidTr="004E45D3">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175F90D" w14:textId="77777777" w:rsidR="004E45D3" w:rsidRPr="004E45D3" w:rsidRDefault="004E45D3" w:rsidP="004E45D3">
            <w:pPr>
              <w:pStyle w:val="CDITable-RowLeftns"/>
              <w:rPr>
                <w:b/>
                <w:bCs/>
                <w:lang w:val="en-GB"/>
              </w:rPr>
            </w:pPr>
            <w:r w:rsidRPr="004E45D3">
              <w:rPr>
                <w:b/>
                <w:bCs/>
                <w:lang w:val="en-GB"/>
              </w:rPr>
              <w:t>New South Wales</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5E02D8E" w14:textId="77777777" w:rsidR="004E45D3" w:rsidRPr="004E45D3" w:rsidRDefault="004E45D3" w:rsidP="004E45D3">
            <w:pPr>
              <w:pStyle w:val="CDITable-RowCentrens"/>
              <w:rPr>
                <w:b/>
                <w:bCs/>
                <w:lang w:val="en-GB"/>
              </w:rPr>
            </w:pPr>
            <w:r w:rsidRPr="004E45D3">
              <w:rPr>
                <w:b/>
                <w:bCs/>
                <w:lang w:val="en-GB"/>
              </w:rPr>
              <w:t>88.6</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4408584" w14:textId="77777777" w:rsidR="004E45D3" w:rsidRPr="004E45D3" w:rsidRDefault="004E45D3" w:rsidP="004E45D3">
            <w:pPr>
              <w:pStyle w:val="CDITable-RowCentrens"/>
              <w:rPr>
                <w:b/>
                <w:bCs/>
                <w:lang w:val="en-GB"/>
              </w:rPr>
            </w:pPr>
            <w:r w:rsidRPr="004E45D3">
              <w:rPr>
                <w:b/>
                <w:bCs/>
                <w:lang w:val="en-GB"/>
              </w:rPr>
              <w:t>91.9</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A4EE635" w14:textId="77777777" w:rsidR="004E45D3" w:rsidRPr="004E45D3" w:rsidRDefault="004E45D3" w:rsidP="004E45D3">
            <w:pPr>
              <w:pStyle w:val="CDITable-RowCentrens"/>
              <w:rPr>
                <w:b/>
                <w:bCs/>
                <w:lang w:val="en-GB"/>
              </w:rPr>
            </w:pPr>
            <w:r w:rsidRPr="004E45D3">
              <w:rPr>
                <w:b/>
                <w:bCs/>
                <w:lang w:val="en-GB"/>
              </w:rPr>
              <w:t>88.3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FE23D25" w14:textId="77777777" w:rsidR="004E45D3" w:rsidRPr="004E45D3" w:rsidRDefault="004E45D3" w:rsidP="004E45D3">
            <w:pPr>
              <w:pStyle w:val="CDITable-RowCentrens"/>
              <w:rPr>
                <w:b/>
                <w:bCs/>
                <w:lang w:val="en-GB"/>
              </w:rPr>
            </w:pPr>
            <w:r w:rsidRPr="004E45D3">
              <w:rPr>
                <w:b/>
                <w:bCs/>
                <w:lang w:val="en-GB"/>
              </w:rPr>
              <w:t>85.9</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5508FA2" w14:textId="77777777" w:rsidR="004E45D3" w:rsidRPr="004E45D3" w:rsidRDefault="004E45D3" w:rsidP="004E45D3">
            <w:pPr>
              <w:pStyle w:val="CDITable-RowCentrens"/>
              <w:rPr>
                <w:b/>
                <w:bCs/>
                <w:lang w:val="en-GB"/>
              </w:rPr>
            </w:pPr>
            <w:r w:rsidRPr="004E45D3">
              <w:rPr>
                <w:b/>
                <w:bCs/>
                <w:lang w:val="en-GB"/>
              </w:rPr>
              <w:t>89.5</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EA2EF80" w14:textId="77777777" w:rsidR="004E45D3" w:rsidRPr="004E45D3" w:rsidRDefault="004E45D3" w:rsidP="004E45D3">
            <w:pPr>
              <w:pStyle w:val="CDITable-RowCentrens"/>
              <w:rPr>
                <w:b/>
                <w:bCs/>
                <w:lang w:val="en-GB"/>
              </w:rPr>
            </w:pPr>
            <w:r w:rsidRPr="004E45D3">
              <w:rPr>
                <w:b/>
                <w:bCs/>
                <w:lang w:val="en-GB"/>
              </w:rPr>
              <w:t>86.0</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5BCADD70" w14:textId="77777777" w:rsidR="004E45D3" w:rsidRPr="004E45D3" w:rsidRDefault="004E45D3" w:rsidP="004E45D3">
            <w:pPr>
              <w:pStyle w:val="CDITable-RowCentrens"/>
              <w:rPr>
                <w:b/>
                <w:bCs/>
                <w:lang w:val="en-GB"/>
              </w:rPr>
            </w:pPr>
            <w:r w:rsidRPr="004E45D3">
              <w:rPr>
                <w:b/>
                <w:bCs/>
                <w:lang w:val="en-GB"/>
              </w:rPr>
              <w:t>92.9</w:t>
            </w:r>
          </w:p>
        </w:tc>
      </w:tr>
      <w:tr w:rsidR="004E45D3" w:rsidRPr="004E45D3" w14:paraId="475092B1"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4A69420" w14:textId="77777777" w:rsidR="004E45D3" w:rsidRPr="004E45D3" w:rsidRDefault="004E45D3" w:rsidP="004E45D3">
            <w:pPr>
              <w:pStyle w:val="CDITable-RowLeftns"/>
              <w:rPr>
                <w:lang w:val="en-GB"/>
              </w:rPr>
            </w:pPr>
            <w:r w:rsidRPr="004E45D3">
              <w:rPr>
                <w:lang w:val="en-GB"/>
              </w:rPr>
              <w:t>Central and Eastern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8D41FA" w14:textId="77777777" w:rsidR="004E45D3" w:rsidRPr="004E45D3" w:rsidRDefault="004E45D3" w:rsidP="004E45D3">
            <w:pPr>
              <w:pStyle w:val="CDITable-RowCentrens"/>
              <w:rPr>
                <w:lang w:val="en-GB"/>
              </w:rPr>
            </w:pPr>
            <w:r w:rsidRPr="004E45D3">
              <w:rPr>
                <w:lang w:val="en-GB"/>
              </w:rPr>
              <w:t>90.7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28F00F" w14:textId="77777777" w:rsidR="004E45D3" w:rsidRPr="004E45D3" w:rsidRDefault="004E45D3" w:rsidP="004E45D3">
            <w:pPr>
              <w:pStyle w:val="CDITable-RowCentrens"/>
              <w:rPr>
                <w:lang w:val="en-GB"/>
              </w:rPr>
            </w:pPr>
            <w:r w:rsidRPr="004E45D3">
              <w:rPr>
                <w:lang w:val="en-GB"/>
              </w:rPr>
              <w:t>93.3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8E39ED" w14:textId="77777777" w:rsidR="004E45D3" w:rsidRPr="004E45D3" w:rsidRDefault="004E45D3" w:rsidP="004E45D3">
            <w:pPr>
              <w:pStyle w:val="CDITable-RowCentrens"/>
              <w:rPr>
                <w:lang w:val="en-GB"/>
              </w:rPr>
            </w:pPr>
            <w:r w:rsidRPr="004E45D3">
              <w:rPr>
                <w:lang w:val="en-GB"/>
              </w:rPr>
              <w:t>88.1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512811" w14:textId="77777777" w:rsidR="004E45D3" w:rsidRPr="004E45D3" w:rsidRDefault="004E45D3" w:rsidP="004E45D3">
            <w:pPr>
              <w:pStyle w:val="CDITable-RowCentrens"/>
              <w:rPr>
                <w:lang w:val="en-GB"/>
              </w:rPr>
            </w:pPr>
            <w:r w:rsidRPr="004E45D3">
              <w:rPr>
                <w:lang w:val="en-GB"/>
              </w:rPr>
              <w:t>86.2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7AEE64" w14:textId="77777777" w:rsidR="004E45D3" w:rsidRPr="004E45D3" w:rsidRDefault="004E45D3" w:rsidP="004E45D3">
            <w:pPr>
              <w:pStyle w:val="CDITable-RowCentrens"/>
              <w:rPr>
                <w:lang w:val="en-GB"/>
              </w:rPr>
            </w:pPr>
            <w:r w:rsidRPr="004E45D3">
              <w:rPr>
                <w:lang w:val="en-GB"/>
              </w:rPr>
              <w:t>89.5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618407A" w14:textId="77777777" w:rsidR="004E45D3" w:rsidRPr="004E45D3" w:rsidRDefault="004E45D3" w:rsidP="004E45D3">
            <w:pPr>
              <w:pStyle w:val="CDITable-RowCentrens"/>
              <w:rPr>
                <w:lang w:val="en-GB"/>
              </w:rPr>
            </w:pPr>
            <w:r w:rsidRPr="004E45D3">
              <w:rPr>
                <w:lang w:val="en-GB"/>
              </w:rPr>
              <w:t>85.0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B6E7378" w14:textId="77777777" w:rsidR="004E45D3" w:rsidRPr="004E45D3" w:rsidRDefault="004E45D3" w:rsidP="004E45D3">
            <w:pPr>
              <w:pStyle w:val="CDITable-RowCentrens"/>
              <w:rPr>
                <w:lang w:val="en-GB"/>
              </w:rPr>
            </w:pPr>
            <w:r w:rsidRPr="004E45D3">
              <w:rPr>
                <w:lang w:val="en-GB"/>
              </w:rPr>
              <w:t>91.8</w:t>
            </w:r>
          </w:p>
        </w:tc>
      </w:tr>
      <w:tr w:rsidR="004E45D3" w:rsidRPr="004E45D3" w14:paraId="65D88960"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91870CE" w14:textId="77777777" w:rsidR="004E45D3" w:rsidRPr="004E45D3" w:rsidRDefault="004E45D3" w:rsidP="004E45D3">
            <w:pPr>
              <w:pStyle w:val="CDITable-RowLeftns"/>
              <w:rPr>
                <w:lang w:val="en-GB"/>
              </w:rPr>
            </w:pPr>
            <w:r w:rsidRPr="004E45D3">
              <w:rPr>
                <w:lang w:val="en-GB"/>
              </w:rPr>
              <w:t>Hunter New England and Central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AC8D3E" w14:textId="77777777" w:rsidR="004E45D3" w:rsidRPr="004E45D3" w:rsidRDefault="004E45D3" w:rsidP="004E45D3">
            <w:pPr>
              <w:pStyle w:val="CDITable-RowCentrens"/>
              <w:rPr>
                <w:lang w:val="en-GB"/>
              </w:rPr>
            </w:pPr>
            <w:r w:rsidRPr="004E45D3">
              <w:rPr>
                <w:lang w:val="en-GB"/>
              </w:rPr>
              <w:t>90.4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B3477C" w14:textId="77777777" w:rsidR="004E45D3" w:rsidRPr="004E45D3" w:rsidRDefault="004E45D3" w:rsidP="004E45D3">
            <w:pPr>
              <w:pStyle w:val="CDITable-RowCentrens"/>
              <w:rPr>
                <w:lang w:val="en-GB"/>
              </w:rPr>
            </w:pPr>
            <w:r w:rsidRPr="004E45D3">
              <w:rPr>
                <w:lang w:val="en-GB"/>
              </w:rPr>
              <w:t>93.2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CA3039" w14:textId="77777777" w:rsidR="004E45D3" w:rsidRPr="004E45D3" w:rsidRDefault="004E45D3" w:rsidP="004E45D3">
            <w:pPr>
              <w:pStyle w:val="CDITable-RowCentrens"/>
              <w:rPr>
                <w:lang w:val="en-GB"/>
              </w:rPr>
            </w:pPr>
            <w:r w:rsidRPr="004E45D3">
              <w:rPr>
                <w:lang w:val="en-GB"/>
              </w:rPr>
              <w:t>90.7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A8BBD2" w14:textId="77777777" w:rsidR="004E45D3" w:rsidRPr="004E45D3" w:rsidRDefault="004E45D3" w:rsidP="004E45D3">
            <w:pPr>
              <w:pStyle w:val="CDITable-RowCentrens"/>
              <w:rPr>
                <w:lang w:val="en-GB"/>
              </w:rPr>
            </w:pPr>
            <w:r w:rsidRPr="004E45D3">
              <w:rPr>
                <w:lang w:val="en-GB"/>
              </w:rPr>
              <w:t>88.1</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3A3B35" w14:textId="77777777" w:rsidR="004E45D3" w:rsidRPr="004E45D3" w:rsidRDefault="004E45D3" w:rsidP="004E45D3">
            <w:pPr>
              <w:pStyle w:val="CDITable-RowCentrens"/>
              <w:rPr>
                <w:lang w:val="en-GB"/>
              </w:rPr>
            </w:pPr>
            <w:r w:rsidRPr="004E45D3">
              <w:rPr>
                <w:lang w:val="en-GB"/>
              </w:rPr>
              <w:t>91.7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FE4AE0" w14:textId="77777777" w:rsidR="004E45D3" w:rsidRPr="004E45D3" w:rsidRDefault="004E45D3" w:rsidP="004E45D3">
            <w:pPr>
              <w:pStyle w:val="CDITable-RowCentrens"/>
              <w:rPr>
                <w:lang w:val="en-GB"/>
              </w:rPr>
            </w:pPr>
            <w:r w:rsidRPr="004E45D3">
              <w:rPr>
                <w:lang w:val="en-GB"/>
              </w:rPr>
              <w:t>87.8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88B5F6D" w14:textId="77777777" w:rsidR="004E45D3" w:rsidRPr="004E45D3" w:rsidRDefault="004E45D3" w:rsidP="004E45D3">
            <w:pPr>
              <w:pStyle w:val="CDITable-RowCentrens"/>
              <w:rPr>
                <w:lang w:val="en-GB"/>
              </w:rPr>
            </w:pPr>
            <w:r w:rsidRPr="004E45D3">
              <w:rPr>
                <w:lang w:val="en-GB"/>
              </w:rPr>
              <w:t>94.3</w:t>
            </w:r>
          </w:p>
        </w:tc>
      </w:tr>
      <w:tr w:rsidR="004E45D3" w:rsidRPr="004E45D3" w14:paraId="3F2E40D7"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F1B0B3B" w14:textId="77777777" w:rsidR="004E45D3" w:rsidRPr="004E45D3" w:rsidRDefault="004E45D3" w:rsidP="004E45D3">
            <w:pPr>
              <w:pStyle w:val="CDITable-RowLeftns"/>
              <w:rPr>
                <w:lang w:val="en-GB"/>
              </w:rPr>
            </w:pPr>
            <w:r w:rsidRPr="004E45D3">
              <w:rPr>
                <w:lang w:val="en-GB"/>
              </w:rPr>
              <w:t>Murrumbidgee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8AAABB" w14:textId="77777777" w:rsidR="004E45D3" w:rsidRPr="004E45D3" w:rsidRDefault="004E45D3" w:rsidP="004E45D3">
            <w:pPr>
              <w:pStyle w:val="CDITable-RowCentrens"/>
              <w:rPr>
                <w:lang w:val="en-GB"/>
              </w:rPr>
            </w:pPr>
            <w:r w:rsidRPr="004E45D3">
              <w:rPr>
                <w:lang w:val="en-GB"/>
              </w:rPr>
              <w:t>89.7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C488AB" w14:textId="77777777" w:rsidR="004E45D3" w:rsidRPr="004E45D3" w:rsidRDefault="004E45D3" w:rsidP="004E45D3">
            <w:pPr>
              <w:pStyle w:val="CDITable-RowCentrens"/>
              <w:rPr>
                <w:lang w:val="en-GB"/>
              </w:rPr>
            </w:pPr>
            <w:r w:rsidRPr="004E45D3">
              <w:rPr>
                <w:lang w:val="en-GB"/>
              </w:rPr>
              <w:t>92.5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BC05ED" w14:textId="77777777" w:rsidR="004E45D3" w:rsidRPr="004E45D3" w:rsidRDefault="004E45D3" w:rsidP="004E45D3">
            <w:pPr>
              <w:pStyle w:val="CDITable-RowCentrens"/>
              <w:rPr>
                <w:lang w:val="en-GB"/>
              </w:rPr>
            </w:pPr>
            <w:r w:rsidRPr="004E45D3">
              <w:rPr>
                <w:lang w:val="en-GB"/>
              </w:rPr>
              <w:t>89.3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3C2DF7" w14:textId="77777777" w:rsidR="004E45D3" w:rsidRPr="004E45D3" w:rsidRDefault="004E45D3" w:rsidP="004E45D3">
            <w:pPr>
              <w:pStyle w:val="CDITable-RowCentrens"/>
              <w:rPr>
                <w:lang w:val="en-GB"/>
              </w:rPr>
            </w:pPr>
            <w:r w:rsidRPr="004E45D3">
              <w:rPr>
                <w:lang w:val="en-GB"/>
              </w:rPr>
              <w:t>86.8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ABC208B" w14:textId="77777777" w:rsidR="004E45D3" w:rsidRPr="004E45D3" w:rsidRDefault="004E45D3" w:rsidP="004E45D3">
            <w:pPr>
              <w:pStyle w:val="CDITable-RowCentrens"/>
              <w:rPr>
                <w:lang w:val="en-GB"/>
              </w:rPr>
            </w:pPr>
            <w:r w:rsidRPr="004E45D3">
              <w:rPr>
                <w:lang w:val="en-GB"/>
              </w:rPr>
              <w:t>90.0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3936BC" w14:textId="77777777" w:rsidR="004E45D3" w:rsidRPr="004E45D3" w:rsidRDefault="004E45D3" w:rsidP="004E45D3">
            <w:pPr>
              <w:pStyle w:val="CDITable-RowCentrens"/>
              <w:rPr>
                <w:lang w:val="en-GB"/>
              </w:rPr>
            </w:pPr>
            <w:r w:rsidRPr="004E45D3">
              <w:rPr>
                <w:lang w:val="en-GB"/>
              </w:rPr>
              <w:t>88.0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3F593A7" w14:textId="77777777" w:rsidR="004E45D3" w:rsidRPr="004E45D3" w:rsidRDefault="004E45D3" w:rsidP="004E45D3">
            <w:pPr>
              <w:pStyle w:val="CDITable-RowCentrens"/>
              <w:rPr>
                <w:lang w:val="en-GB"/>
              </w:rPr>
            </w:pPr>
            <w:r w:rsidRPr="004E45D3">
              <w:rPr>
                <w:lang w:val="en-GB"/>
              </w:rPr>
              <w:t>94.2</w:t>
            </w:r>
          </w:p>
        </w:tc>
      </w:tr>
      <w:tr w:rsidR="004E45D3" w:rsidRPr="004E45D3" w14:paraId="30D858D8"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C7A4368" w14:textId="77777777" w:rsidR="004E45D3" w:rsidRPr="004E45D3" w:rsidRDefault="004E45D3" w:rsidP="004E45D3">
            <w:pPr>
              <w:pStyle w:val="CDITable-RowLeftns"/>
              <w:rPr>
                <w:lang w:val="en-GB"/>
              </w:rPr>
            </w:pPr>
            <w:r w:rsidRPr="004E45D3">
              <w:rPr>
                <w:lang w:val="en-GB"/>
              </w:rPr>
              <w:t>Nepean Blue Mountains</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78DBAD" w14:textId="77777777" w:rsidR="004E45D3" w:rsidRPr="004E45D3" w:rsidRDefault="004E45D3" w:rsidP="004E45D3">
            <w:pPr>
              <w:pStyle w:val="CDITable-RowCentrens"/>
              <w:rPr>
                <w:lang w:val="en-GB"/>
              </w:rPr>
            </w:pPr>
            <w:r w:rsidRPr="004E45D3">
              <w:rPr>
                <w:lang w:val="en-GB"/>
              </w:rPr>
              <w:t>88.2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904F18" w14:textId="77777777" w:rsidR="004E45D3" w:rsidRPr="004E45D3" w:rsidRDefault="004E45D3" w:rsidP="004E45D3">
            <w:pPr>
              <w:pStyle w:val="CDITable-RowCentrens"/>
              <w:rPr>
                <w:lang w:val="en-GB"/>
              </w:rPr>
            </w:pPr>
            <w:r w:rsidRPr="004E45D3">
              <w:rPr>
                <w:lang w:val="en-GB"/>
              </w:rPr>
              <w:t>92.0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371DFD" w14:textId="77777777" w:rsidR="004E45D3" w:rsidRPr="004E45D3" w:rsidRDefault="004E45D3" w:rsidP="004E45D3">
            <w:pPr>
              <w:pStyle w:val="CDITable-RowCentrens"/>
              <w:rPr>
                <w:lang w:val="en-GB"/>
              </w:rPr>
            </w:pPr>
            <w:r w:rsidRPr="004E45D3">
              <w:rPr>
                <w:lang w:val="en-GB"/>
              </w:rPr>
              <w:t>88.4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865DAF" w14:textId="77777777" w:rsidR="004E45D3" w:rsidRPr="004E45D3" w:rsidRDefault="004E45D3" w:rsidP="004E45D3">
            <w:pPr>
              <w:pStyle w:val="CDITable-RowCentrens"/>
              <w:rPr>
                <w:lang w:val="en-GB"/>
              </w:rPr>
            </w:pPr>
            <w:r w:rsidRPr="004E45D3">
              <w:rPr>
                <w:lang w:val="en-GB"/>
              </w:rPr>
              <w:t>85.9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5C4D631" w14:textId="77777777" w:rsidR="004E45D3" w:rsidRPr="004E45D3" w:rsidRDefault="004E45D3" w:rsidP="004E45D3">
            <w:pPr>
              <w:pStyle w:val="CDITable-RowCentrens"/>
              <w:rPr>
                <w:lang w:val="en-GB"/>
              </w:rPr>
            </w:pPr>
            <w:r w:rsidRPr="004E45D3">
              <w:rPr>
                <w:lang w:val="en-GB"/>
              </w:rPr>
              <w:t>89.7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5A0AEA" w14:textId="77777777" w:rsidR="004E45D3" w:rsidRPr="004E45D3" w:rsidRDefault="004E45D3" w:rsidP="004E45D3">
            <w:pPr>
              <w:pStyle w:val="CDITable-RowCentrens"/>
              <w:rPr>
                <w:lang w:val="en-GB"/>
              </w:rPr>
            </w:pPr>
            <w:r w:rsidRPr="004E45D3">
              <w:rPr>
                <w:lang w:val="en-GB"/>
              </w:rPr>
              <w:t>88.0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861892D" w14:textId="77777777" w:rsidR="004E45D3" w:rsidRPr="004E45D3" w:rsidRDefault="004E45D3" w:rsidP="004E45D3">
            <w:pPr>
              <w:pStyle w:val="CDITable-RowCentrens"/>
              <w:rPr>
                <w:lang w:val="en-GB"/>
              </w:rPr>
            </w:pPr>
            <w:r w:rsidRPr="004E45D3">
              <w:rPr>
                <w:lang w:val="en-GB"/>
              </w:rPr>
              <w:t>94.7</w:t>
            </w:r>
          </w:p>
        </w:tc>
      </w:tr>
      <w:tr w:rsidR="004E45D3" w:rsidRPr="004E45D3" w14:paraId="6F70C1D7"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6D5139B" w14:textId="77777777" w:rsidR="004E45D3" w:rsidRPr="004E45D3" w:rsidRDefault="004E45D3" w:rsidP="004E45D3">
            <w:pPr>
              <w:pStyle w:val="CDITable-RowLeftns"/>
              <w:rPr>
                <w:lang w:val="en-GB"/>
              </w:rPr>
            </w:pPr>
            <w:r w:rsidRPr="004E45D3">
              <w:rPr>
                <w:lang w:val="en-GB"/>
              </w:rPr>
              <w:t>North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5E29E7" w14:textId="77777777" w:rsidR="004E45D3" w:rsidRPr="004E45D3" w:rsidRDefault="004E45D3" w:rsidP="004E45D3">
            <w:pPr>
              <w:pStyle w:val="CDITable-RowCentrens"/>
              <w:rPr>
                <w:lang w:val="en-GB"/>
              </w:rPr>
            </w:pPr>
            <w:r w:rsidRPr="004E45D3">
              <w:rPr>
                <w:lang w:val="en-GB"/>
              </w:rPr>
              <w:t>82.1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7A61DB" w14:textId="77777777" w:rsidR="004E45D3" w:rsidRPr="004E45D3" w:rsidRDefault="004E45D3" w:rsidP="004E45D3">
            <w:pPr>
              <w:pStyle w:val="CDITable-RowCentrens"/>
              <w:rPr>
                <w:lang w:val="en-GB"/>
              </w:rPr>
            </w:pPr>
            <w:r w:rsidRPr="004E45D3">
              <w:rPr>
                <w:lang w:val="en-GB"/>
              </w:rPr>
              <w:t>85.5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08C75B" w14:textId="77777777" w:rsidR="004E45D3" w:rsidRPr="004E45D3" w:rsidRDefault="004E45D3" w:rsidP="004E45D3">
            <w:pPr>
              <w:pStyle w:val="CDITable-RowCentrens"/>
              <w:rPr>
                <w:lang w:val="en-GB"/>
              </w:rPr>
            </w:pPr>
            <w:r w:rsidRPr="004E45D3">
              <w:rPr>
                <w:lang w:val="en-GB"/>
              </w:rPr>
              <w:t>81.9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D4BBC3" w14:textId="77777777" w:rsidR="004E45D3" w:rsidRPr="004E45D3" w:rsidRDefault="004E45D3" w:rsidP="004E45D3">
            <w:pPr>
              <w:pStyle w:val="CDITable-RowCentrens"/>
              <w:rPr>
                <w:lang w:val="en-GB"/>
              </w:rPr>
            </w:pPr>
            <w:r w:rsidRPr="004E45D3">
              <w:rPr>
                <w:lang w:val="en-GB"/>
              </w:rPr>
              <w:t>79.6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33E92E" w14:textId="77777777" w:rsidR="004E45D3" w:rsidRPr="004E45D3" w:rsidRDefault="004E45D3" w:rsidP="004E45D3">
            <w:pPr>
              <w:pStyle w:val="CDITable-RowCentrens"/>
              <w:rPr>
                <w:lang w:val="en-GB"/>
              </w:rPr>
            </w:pPr>
            <w:r w:rsidRPr="004E45D3">
              <w:rPr>
                <w:lang w:val="en-GB"/>
              </w:rPr>
              <w:t>83.6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854C2B" w14:textId="77777777" w:rsidR="004E45D3" w:rsidRPr="004E45D3" w:rsidRDefault="004E45D3" w:rsidP="004E45D3">
            <w:pPr>
              <w:pStyle w:val="CDITable-RowCentrens"/>
              <w:rPr>
                <w:lang w:val="en-GB"/>
              </w:rPr>
            </w:pPr>
            <w:r w:rsidRPr="004E45D3">
              <w:rPr>
                <w:lang w:val="en-GB"/>
              </w:rPr>
              <w:t>80.0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DC8123F" w14:textId="77777777" w:rsidR="004E45D3" w:rsidRPr="004E45D3" w:rsidRDefault="004E45D3" w:rsidP="004E45D3">
            <w:pPr>
              <w:pStyle w:val="CDITable-RowCentrens"/>
              <w:rPr>
                <w:lang w:val="en-GB"/>
              </w:rPr>
            </w:pPr>
            <w:r w:rsidRPr="004E45D3">
              <w:rPr>
                <w:lang w:val="en-GB"/>
              </w:rPr>
              <w:t>94.5</w:t>
            </w:r>
          </w:p>
        </w:tc>
      </w:tr>
      <w:tr w:rsidR="004E45D3" w:rsidRPr="004E45D3" w14:paraId="6DBEE680"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3C955D5" w14:textId="77777777" w:rsidR="004E45D3" w:rsidRPr="004E45D3" w:rsidRDefault="004E45D3" w:rsidP="004E45D3">
            <w:pPr>
              <w:pStyle w:val="CDITable-RowLeftns"/>
              <w:rPr>
                <w:lang w:val="en-GB"/>
              </w:rPr>
            </w:pPr>
            <w:r w:rsidRPr="004E45D3">
              <w:rPr>
                <w:lang w:val="en-GB"/>
              </w:rPr>
              <w:t>Northern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EEA89D" w14:textId="77777777" w:rsidR="004E45D3" w:rsidRPr="004E45D3" w:rsidRDefault="004E45D3" w:rsidP="004E45D3">
            <w:pPr>
              <w:pStyle w:val="CDITable-RowCentrens"/>
              <w:rPr>
                <w:lang w:val="en-GB"/>
              </w:rPr>
            </w:pPr>
            <w:r w:rsidRPr="004E45D3">
              <w:rPr>
                <w:lang w:val="en-GB"/>
              </w:rPr>
              <w:t>91.8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C77FE0" w14:textId="77777777" w:rsidR="004E45D3" w:rsidRPr="004E45D3" w:rsidRDefault="004E45D3" w:rsidP="004E45D3">
            <w:pPr>
              <w:pStyle w:val="CDITable-RowCentrens"/>
              <w:rPr>
                <w:lang w:val="en-GB"/>
              </w:rPr>
            </w:pPr>
            <w:r w:rsidRPr="004E45D3">
              <w:rPr>
                <w:lang w:val="en-GB"/>
              </w:rPr>
              <w:t>94.0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81A37F" w14:textId="77777777" w:rsidR="004E45D3" w:rsidRPr="004E45D3" w:rsidRDefault="004E45D3" w:rsidP="004E45D3">
            <w:pPr>
              <w:pStyle w:val="CDITable-RowCentrens"/>
              <w:rPr>
                <w:lang w:val="en-GB"/>
              </w:rPr>
            </w:pPr>
            <w:r w:rsidRPr="004E45D3">
              <w:rPr>
                <w:lang w:val="en-GB"/>
              </w:rPr>
              <w:t>90.6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6A00FF" w14:textId="77777777" w:rsidR="004E45D3" w:rsidRPr="004E45D3" w:rsidRDefault="004E45D3" w:rsidP="004E45D3">
            <w:pPr>
              <w:pStyle w:val="CDITable-RowCentrens"/>
              <w:rPr>
                <w:lang w:val="en-GB"/>
              </w:rPr>
            </w:pPr>
            <w:r w:rsidRPr="004E45D3">
              <w:rPr>
                <w:lang w:val="en-GB"/>
              </w:rPr>
              <w:t>89.0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B529E1" w14:textId="77777777" w:rsidR="004E45D3" w:rsidRPr="004E45D3" w:rsidRDefault="004E45D3" w:rsidP="004E45D3">
            <w:pPr>
              <w:pStyle w:val="CDITable-RowCentrens"/>
              <w:rPr>
                <w:lang w:val="en-GB"/>
              </w:rPr>
            </w:pPr>
            <w:r w:rsidRPr="004E45D3">
              <w:rPr>
                <w:lang w:val="en-GB"/>
              </w:rPr>
              <w:t>91.5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145E4E" w14:textId="77777777" w:rsidR="004E45D3" w:rsidRPr="004E45D3" w:rsidRDefault="004E45D3" w:rsidP="004E45D3">
            <w:pPr>
              <w:pStyle w:val="CDITable-RowCentrens"/>
              <w:rPr>
                <w:lang w:val="en-GB"/>
              </w:rPr>
            </w:pPr>
            <w:r w:rsidRPr="004E45D3">
              <w:rPr>
                <w:lang w:val="en-GB"/>
              </w:rPr>
              <w:t>86.9</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D728757" w14:textId="77777777" w:rsidR="004E45D3" w:rsidRPr="004E45D3" w:rsidRDefault="004E45D3" w:rsidP="004E45D3">
            <w:pPr>
              <w:pStyle w:val="CDITable-RowCentrens"/>
              <w:rPr>
                <w:lang w:val="en-GB"/>
              </w:rPr>
            </w:pPr>
            <w:r w:rsidRPr="004E45D3">
              <w:rPr>
                <w:lang w:val="en-GB"/>
              </w:rPr>
              <w:t>87.7</w:t>
            </w:r>
          </w:p>
        </w:tc>
      </w:tr>
      <w:tr w:rsidR="004E45D3" w:rsidRPr="004E45D3" w14:paraId="501C4DC2"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F9DAACB" w14:textId="77777777" w:rsidR="004E45D3" w:rsidRPr="004E45D3" w:rsidRDefault="004E45D3" w:rsidP="004E45D3">
            <w:pPr>
              <w:pStyle w:val="CDITable-RowLeftns"/>
              <w:rPr>
                <w:lang w:val="en-GB"/>
              </w:rPr>
            </w:pPr>
            <w:proofErr w:type="gramStart"/>
            <w:r w:rsidRPr="004E45D3">
              <w:rPr>
                <w:lang w:val="en-GB"/>
              </w:rPr>
              <w:t>South Eastern</w:t>
            </w:r>
            <w:proofErr w:type="gramEnd"/>
            <w:r w:rsidRPr="004E45D3">
              <w:rPr>
                <w:lang w:val="en-GB"/>
              </w:rPr>
              <w:t xml:space="preserve"> NSW</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AE15F8" w14:textId="77777777" w:rsidR="004E45D3" w:rsidRPr="004E45D3" w:rsidRDefault="004E45D3" w:rsidP="004E45D3">
            <w:pPr>
              <w:pStyle w:val="CDITable-RowCentrens"/>
              <w:rPr>
                <w:lang w:val="en-GB"/>
              </w:rPr>
            </w:pPr>
            <w:r w:rsidRPr="004E45D3">
              <w:rPr>
                <w:lang w:val="en-GB"/>
              </w:rPr>
              <w:t>89.8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8DBE56" w14:textId="77777777" w:rsidR="004E45D3" w:rsidRPr="004E45D3" w:rsidRDefault="004E45D3" w:rsidP="004E45D3">
            <w:pPr>
              <w:pStyle w:val="CDITable-RowCentrens"/>
              <w:rPr>
                <w:lang w:val="en-GB"/>
              </w:rPr>
            </w:pPr>
            <w:r w:rsidRPr="004E45D3">
              <w:rPr>
                <w:lang w:val="en-GB"/>
              </w:rPr>
              <w:t>92.6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CBAACF" w14:textId="77777777" w:rsidR="004E45D3" w:rsidRPr="004E45D3" w:rsidRDefault="004E45D3" w:rsidP="004E45D3">
            <w:pPr>
              <w:pStyle w:val="CDITable-RowCentrens"/>
              <w:rPr>
                <w:lang w:val="en-GB"/>
              </w:rPr>
            </w:pPr>
            <w:r w:rsidRPr="004E45D3">
              <w:rPr>
                <w:lang w:val="en-GB"/>
              </w:rPr>
              <w:t>89.9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647834" w14:textId="77777777" w:rsidR="004E45D3" w:rsidRPr="004E45D3" w:rsidRDefault="004E45D3" w:rsidP="004E45D3">
            <w:pPr>
              <w:pStyle w:val="CDITable-RowCentrens"/>
              <w:rPr>
                <w:lang w:val="en-GB"/>
              </w:rPr>
            </w:pPr>
            <w:r w:rsidRPr="004E45D3">
              <w:rPr>
                <w:lang w:val="en-GB"/>
              </w:rPr>
              <w:t>87.2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6434CA" w14:textId="77777777" w:rsidR="004E45D3" w:rsidRPr="004E45D3" w:rsidRDefault="004E45D3" w:rsidP="004E45D3">
            <w:pPr>
              <w:pStyle w:val="CDITable-RowCentrens"/>
              <w:rPr>
                <w:lang w:val="en-GB"/>
              </w:rPr>
            </w:pPr>
            <w:r w:rsidRPr="004E45D3">
              <w:rPr>
                <w:lang w:val="en-GB"/>
              </w:rPr>
              <w:t>90.5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49F151" w14:textId="77777777" w:rsidR="004E45D3" w:rsidRPr="004E45D3" w:rsidRDefault="004E45D3" w:rsidP="004E45D3">
            <w:pPr>
              <w:pStyle w:val="CDITable-RowCentrens"/>
              <w:rPr>
                <w:lang w:val="en-GB"/>
              </w:rPr>
            </w:pPr>
            <w:r w:rsidRPr="004E45D3">
              <w:rPr>
                <w:lang w:val="en-GB"/>
              </w:rPr>
              <w:t>86.7</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6BB724A" w14:textId="77777777" w:rsidR="004E45D3" w:rsidRPr="004E45D3" w:rsidRDefault="004E45D3" w:rsidP="004E45D3">
            <w:pPr>
              <w:pStyle w:val="CDITable-RowCentrens"/>
              <w:rPr>
                <w:lang w:val="en-GB"/>
              </w:rPr>
            </w:pPr>
            <w:r w:rsidRPr="004E45D3">
              <w:rPr>
                <w:lang w:val="en-GB"/>
              </w:rPr>
              <w:t>92.7</w:t>
            </w:r>
          </w:p>
        </w:tc>
      </w:tr>
      <w:tr w:rsidR="004E45D3" w:rsidRPr="004E45D3" w14:paraId="6F9B9C19"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8DFF340" w14:textId="77777777" w:rsidR="004E45D3" w:rsidRPr="004E45D3" w:rsidRDefault="004E45D3" w:rsidP="004E45D3">
            <w:pPr>
              <w:pStyle w:val="CDITable-RowLeftns"/>
              <w:rPr>
                <w:lang w:val="en-GB"/>
              </w:rPr>
            </w:pPr>
            <w:proofErr w:type="gramStart"/>
            <w:r w:rsidRPr="004E45D3">
              <w:rPr>
                <w:lang w:val="en-GB"/>
              </w:rPr>
              <w:t>South Western</w:t>
            </w:r>
            <w:proofErr w:type="gramEnd"/>
            <w:r w:rsidRPr="004E45D3">
              <w:rPr>
                <w:lang w:val="en-GB"/>
              </w:rPr>
              <w:t xml:space="preserve">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83CE0A" w14:textId="77777777" w:rsidR="004E45D3" w:rsidRPr="004E45D3" w:rsidRDefault="004E45D3" w:rsidP="004E45D3">
            <w:pPr>
              <w:pStyle w:val="CDITable-RowCentrens"/>
              <w:rPr>
                <w:lang w:val="en-GB"/>
              </w:rPr>
            </w:pPr>
            <w:r w:rsidRPr="004E45D3">
              <w:rPr>
                <w:lang w:val="en-GB"/>
              </w:rPr>
              <w:t>84.5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845623" w14:textId="77777777" w:rsidR="004E45D3" w:rsidRPr="004E45D3" w:rsidRDefault="004E45D3" w:rsidP="004E45D3">
            <w:pPr>
              <w:pStyle w:val="CDITable-RowCentrens"/>
              <w:rPr>
                <w:lang w:val="en-GB"/>
              </w:rPr>
            </w:pPr>
            <w:r w:rsidRPr="004E45D3">
              <w:rPr>
                <w:lang w:val="en-GB"/>
              </w:rPr>
              <w:t>89.2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E943FA" w14:textId="77777777" w:rsidR="004E45D3" w:rsidRPr="004E45D3" w:rsidRDefault="004E45D3" w:rsidP="004E45D3">
            <w:pPr>
              <w:pStyle w:val="CDITable-RowCentrens"/>
              <w:rPr>
                <w:lang w:val="en-GB"/>
              </w:rPr>
            </w:pPr>
            <w:r w:rsidRPr="004E45D3">
              <w:rPr>
                <w:lang w:val="en-GB"/>
              </w:rPr>
              <w:t>85.5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E17755" w14:textId="77777777" w:rsidR="004E45D3" w:rsidRPr="004E45D3" w:rsidRDefault="004E45D3" w:rsidP="004E45D3">
            <w:pPr>
              <w:pStyle w:val="CDITable-RowCentrens"/>
              <w:rPr>
                <w:lang w:val="en-GB"/>
              </w:rPr>
            </w:pPr>
            <w:r w:rsidRPr="004E45D3">
              <w:rPr>
                <w:lang w:val="en-GB"/>
              </w:rPr>
              <w:t>82.7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ABC37B" w14:textId="77777777" w:rsidR="004E45D3" w:rsidRPr="004E45D3" w:rsidRDefault="004E45D3" w:rsidP="004E45D3">
            <w:pPr>
              <w:pStyle w:val="CDITable-RowCentrens"/>
              <w:rPr>
                <w:lang w:val="en-GB"/>
              </w:rPr>
            </w:pPr>
            <w:r w:rsidRPr="004E45D3">
              <w:rPr>
                <w:lang w:val="en-GB"/>
              </w:rPr>
              <w:t>87.0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773596" w14:textId="77777777" w:rsidR="004E45D3" w:rsidRPr="004E45D3" w:rsidRDefault="004E45D3" w:rsidP="004E45D3">
            <w:pPr>
              <w:pStyle w:val="CDITable-RowCentrens"/>
              <w:rPr>
                <w:lang w:val="en-GB"/>
              </w:rPr>
            </w:pPr>
            <w:r w:rsidRPr="004E45D3">
              <w:rPr>
                <w:lang w:val="en-GB"/>
              </w:rPr>
              <w:t>84.8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F4FB33A" w14:textId="77777777" w:rsidR="004E45D3" w:rsidRPr="004E45D3" w:rsidRDefault="004E45D3" w:rsidP="004E45D3">
            <w:pPr>
              <w:pStyle w:val="CDITable-RowCentrens"/>
              <w:rPr>
                <w:lang w:val="en-GB"/>
              </w:rPr>
            </w:pPr>
            <w:r w:rsidRPr="004E45D3">
              <w:rPr>
                <w:lang w:val="en-GB"/>
              </w:rPr>
              <w:t>93.6</w:t>
            </w:r>
          </w:p>
        </w:tc>
      </w:tr>
      <w:tr w:rsidR="004E45D3" w:rsidRPr="004E45D3" w14:paraId="49FEBD51"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FC057BA" w14:textId="77777777" w:rsidR="004E45D3" w:rsidRPr="004E45D3" w:rsidRDefault="004E45D3" w:rsidP="004E45D3">
            <w:pPr>
              <w:pStyle w:val="CDITable-RowLeftns"/>
              <w:rPr>
                <w:lang w:val="en-GB"/>
              </w:rPr>
            </w:pPr>
            <w:r w:rsidRPr="004E45D3">
              <w:rPr>
                <w:lang w:val="en-GB"/>
              </w:rPr>
              <w:t>Western NSW</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F26318" w14:textId="77777777" w:rsidR="004E45D3" w:rsidRPr="004E45D3" w:rsidRDefault="004E45D3" w:rsidP="004E45D3">
            <w:pPr>
              <w:pStyle w:val="CDITable-RowCentrens"/>
              <w:rPr>
                <w:lang w:val="en-GB"/>
              </w:rPr>
            </w:pPr>
            <w:r w:rsidRPr="004E45D3">
              <w:rPr>
                <w:lang w:val="en-GB"/>
              </w:rPr>
              <w:t>91.2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D07877" w14:textId="77777777" w:rsidR="004E45D3" w:rsidRPr="004E45D3" w:rsidRDefault="004E45D3" w:rsidP="004E45D3">
            <w:pPr>
              <w:pStyle w:val="CDITable-RowCentrens"/>
              <w:rPr>
                <w:lang w:val="en-GB"/>
              </w:rPr>
            </w:pPr>
            <w:r w:rsidRPr="004E45D3">
              <w:rPr>
                <w:lang w:val="en-GB"/>
              </w:rPr>
              <w:t>94.1</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AA6AE3" w14:textId="77777777" w:rsidR="004E45D3" w:rsidRPr="004E45D3" w:rsidRDefault="004E45D3" w:rsidP="004E45D3">
            <w:pPr>
              <w:pStyle w:val="CDITable-RowCentrens"/>
              <w:rPr>
                <w:lang w:val="en-GB"/>
              </w:rPr>
            </w:pPr>
            <w:r w:rsidRPr="004E45D3">
              <w:rPr>
                <w:lang w:val="en-GB"/>
              </w:rPr>
              <w:t>91.1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D35178" w14:textId="77777777" w:rsidR="004E45D3" w:rsidRPr="004E45D3" w:rsidRDefault="004E45D3" w:rsidP="004E45D3">
            <w:pPr>
              <w:pStyle w:val="CDITable-RowCentrens"/>
              <w:rPr>
                <w:lang w:val="en-GB"/>
              </w:rPr>
            </w:pPr>
            <w:r w:rsidRPr="004E45D3">
              <w:rPr>
                <w:lang w:val="en-GB"/>
              </w:rPr>
              <w:t>88.0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E93B9D" w14:textId="77777777" w:rsidR="004E45D3" w:rsidRPr="004E45D3" w:rsidRDefault="004E45D3" w:rsidP="004E45D3">
            <w:pPr>
              <w:pStyle w:val="CDITable-RowCentrens"/>
              <w:rPr>
                <w:lang w:val="en-GB"/>
              </w:rPr>
            </w:pPr>
            <w:r w:rsidRPr="004E45D3">
              <w:rPr>
                <w:lang w:val="en-GB"/>
              </w:rPr>
              <w:t>91.8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A0D9C4" w14:textId="77777777" w:rsidR="004E45D3" w:rsidRPr="004E45D3" w:rsidRDefault="004E45D3" w:rsidP="004E45D3">
            <w:pPr>
              <w:pStyle w:val="CDITable-RowCentrens"/>
              <w:rPr>
                <w:lang w:val="en-GB"/>
              </w:rPr>
            </w:pPr>
            <w:r w:rsidRPr="004E45D3">
              <w:rPr>
                <w:lang w:val="en-GB"/>
              </w:rPr>
              <w:t>89.4</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DCF04FA" w14:textId="77777777" w:rsidR="004E45D3" w:rsidRPr="004E45D3" w:rsidRDefault="004E45D3" w:rsidP="004E45D3">
            <w:pPr>
              <w:pStyle w:val="CDITable-RowCentrens"/>
              <w:rPr>
                <w:lang w:val="en-GB"/>
              </w:rPr>
            </w:pPr>
            <w:r w:rsidRPr="004E45D3">
              <w:rPr>
                <w:lang w:val="en-GB"/>
              </w:rPr>
              <w:t>92.6</w:t>
            </w:r>
          </w:p>
        </w:tc>
      </w:tr>
      <w:tr w:rsidR="004E45D3" w:rsidRPr="004E45D3" w14:paraId="6D276C9A"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CB1A5BD" w14:textId="77777777" w:rsidR="004E45D3" w:rsidRPr="004E45D3" w:rsidRDefault="004E45D3" w:rsidP="004E45D3">
            <w:pPr>
              <w:pStyle w:val="CDITable-RowLeftns"/>
              <w:rPr>
                <w:lang w:val="en-GB"/>
              </w:rPr>
            </w:pPr>
            <w:r w:rsidRPr="004E45D3">
              <w:rPr>
                <w:lang w:val="en-GB"/>
              </w:rPr>
              <w:t>Western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303147" w14:textId="77777777" w:rsidR="004E45D3" w:rsidRPr="004E45D3" w:rsidRDefault="004E45D3" w:rsidP="004E45D3">
            <w:pPr>
              <w:pStyle w:val="CDITable-RowCentrens"/>
              <w:rPr>
                <w:lang w:val="en-GB"/>
              </w:rPr>
            </w:pPr>
            <w:r w:rsidRPr="004E45D3">
              <w:rPr>
                <w:lang w:val="en-GB"/>
              </w:rPr>
              <w:t>88.0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DF6708" w14:textId="77777777" w:rsidR="004E45D3" w:rsidRPr="004E45D3" w:rsidRDefault="004E45D3" w:rsidP="004E45D3">
            <w:pPr>
              <w:pStyle w:val="CDITable-RowCentrens"/>
              <w:rPr>
                <w:lang w:val="en-GB"/>
              </w:rPr>
            </w:pPr>
            <w:r w:rsidRPr="004E45D3">
              <w:rPr>
                <w:lang w:val="en-GB"/>
              </w:rPr>
              <w:t>91.9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806982" w14:textId="77777777" w:rsidR="004E45D3" w:rsidRPr="004E45D3" w:rsidRDefault="004E45D3" w:rsidP="004E45D3">
            <w:pPr>
              <w:pStyle w:val="CDITable-RowCentrens"/>
              <w:rPr>
                <w:lang w:val="en-GB"/>
              </w:rPr>
            </w:pPr>
            <w:r w:rsidRPr="004E45D3">
              <w:rPr>
                <w:lang w:val="en-GB"/>
              </w:rPr>
              <w:t>87.9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5C84A1" w14:textId="77777777" w:rsidR="004E45D3" w:rsidRPr="004E45D3" w:rsidRDefault="004E45D3" w:rsidP="004E45D3">
            <w:pPr>
              <w:pStyle w:val="CDITable-RowCentrens"/>
              <w:rPr>
                <w:lang w:val="en-GB"/>
              </w:rPr>
            </w:pPr>
            <w:r w:rsidRPr="004E45D3">
              <w:rPr>
                <w:lang w:val="en-GB"/>
              </w:rPr>
              <w:t>85.9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58FD9D" w14:textId="77777777" w:rsidR="004E45D3" w:rsidRPr="004E45D3" w:rsidRDefault="004E45D3" w:rsidP="004E45D3">
            <w:pPr>
              <w:pStyle w:val="CDITable-RowCentrens"/>
              <w:rPr>
                <w:lang w:val="en-GB"/>
              </w:rPr>
            </w:pPr>
            <w:r w:rsidRPr="004E45D3">
              <w:rPr>
                <w:lang w:val="en-GB"/>
              </w:rPr>
              <w:t>89.5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0643CE" w14:textId="77777777" w:rsidR="004E45D3" w:rsidRPr="004E45D3" w:rsidRDefault="004E45D3" w:rsidP="004E45D3">
            <w:pPr>
              <w:pStyle w:val="CDITable-RowCentrens"/>
              <w:rPr>
                <w:lang w:val="en-GB"/>
              </w:rPr>
            </w:pPr>
            <w:r w:rsidRPr="004E45D3">
              <w:rPr>
                <w:lang w:val="en-GB"/>
              </w:rPr>
              <w:t>85.6</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F641285" w14:textId="77777777" w:rsidR="004E45D3" w:rsidRPr="004E45D3" w:rsidRDefault="004E45D3" w:rsidP="004E45D3">
            <w:pPr>
              <w:pStyle w:val="CDITable-RowCentrens"/>
              <w:rPr>
                <w:lang w:val="en-GB"/>
              </w:rPr>
            </w:pPr>
            <w:r w:rsidRPr="004E45D3">
              <w:rPr>
                <w:lang w:val="en-GB"/>
              </w:rPr>
              <w:t>95.7</w:t>
            </w:r>
          </w:p>
        </w:tc>
      </w:tr>
      <w:tr w:rsidR="004E45D3" w:rsidRPr="004E45D3" w14:paraId="1DF5D2F4" w14:textId="77777777" w:rsidTr="004E45D3">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C7E4C8E" w14:textId="77777777" w:rsidR="004E45D3" w:rsidRPr="004E45D3" w:rsidRDefault="004E45D3" w:rsidP="004E45D3">
            <w:pPr>
              <w:pStyle w:val="CDITable-RowLeftns"/>
              <w:rPr>
                <w:b/>
                <w:bCs/>
                <w:lang w:val="en-GB"/>
              </w:rPr>
            </w:pPr>
            <w:r w:rsidRPr="004E45D3">
              <w:rPr>
                <w:b/>
                <w:bCs/>
                <w:lang w:val="en-GB"/>
              </w:rPr>
              <w:t>Northern Territory</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44B99C3" w14:textId="77777777" w:rsidR="004E45D3" w:rsidRPr="004E45D3" w:rsidRDefault="004E45D3" w:rsidP="004E45D3">
            <w:pPr>
              <w:pStyle w:val="CDITable-RowCentrens"/>
              <w:rPr>
                <w:b/>
                <w:bCs/>
                <w:lang w:val="en-GB"/>
              </w:rPr>
            </w:pPr>
            <w:r w:rsidRPr="004E45D3">
              <w:rPr>
                <w:b/>
                <w:bCs/>
                <w:lang w:val="en-GB"/>
              </w:rPr>
              <w:t>83.9</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3568DD4" w14:textId="77777777" w:rsidR="004E45D3" w:rsidRPr="004E45D3" w:rsidRDefault="004E45D3" w:rsidP="004E45D3">
            <w:pPr>
              <w:pStyle w:val="CDITable-RowCentrens"/>
              <w:rPr>
                <w:b/>
                <w:bCs/>
                <w:lang w:val="en-GB"/>
              </w:rPr>
            </w:pPr>
            <w:r w:rsidRPr="004E45D3">
              <w:rPr>
                <w:b/>
                <w:bCs/>
                <w:lang w:val="en-GB"/>
              </w:rPr>
              <w:t>90.4</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A8BDC80" w14:textId="77777777" w:rsidR="004E45D3" w:rsidRPr="004E45D3" w:rsidRDefault="004E45D3" w:rsidP="004E45D3">
            <w:pPr>
              <w:pStyle w:val="CDITable-RowCentrens"/>
              <w:rPr>
                <w:b/>
                <w:bCs/>
                <w:lang w:val="en-GB"/>
              </w:rPr>
            </w:pPr>
            <w:r w:rsidRPr="004E45D3">
              <w:rPr>
                <w:b/>
                <w:bCs/>
                <w:lang w:val="en-GB"/>
              </w:rPr>
              <w:t>84.8</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296F637" w14:textId="77777777" w:rsidR="004E45D3" w:rsidRPr="004E45D3" w:rsidRDefault="004E45D3" w:rsidP="004E45D3">
            <w:pPr>
              <w:pStyle w:val="CDITable-RowCentrens"/>
              <w:rPr>
                <w:b/>
                <w:bCs/>
                <w:lang w:val="en-GB"/>
              </w:rPr>
            </w:pPr>
            <w:r w:rsidRPr="004E45D3">
              <w:rPr>
                <w:b/>
                <w:bCs/>
                <w:lang w:val="en-GB"/>
              </w:rPr>
              <w:t>80.7</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4705C0C" w14:textId="77777777" w:rsidR="004E45D3" w:rsidRPr="004E45D3" w:rsidRDefault="004E45D3" w:rsidP="004E45D3">
            <w:pPr>
              <w:pStyle w:val="CDITable-RowCentrens"/>
              <w:rPr>
                <w:b/>
                <w:bCs/>
                <w:lang w:val="en-GB"/>
              </w:rPr>
            </w:pPr>
            <w:r w:rsidRPr="004E45D3">
              <w:rPr>
                <w:b/>
                <w:bCs/>
                <w:lang w:val="en-GB"/>
              </w:rPr>
              <w:t>87.3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587F773" w14:textId="77777777" w:rsidR="004E45D3" w:rsidRPr="004E45D3" w:rsidRDefault="004E45D3" w:rsidP="004E45D3">
            <w:pPr>
              <w:pStyle w:val="CDITable-RowCentrens"/>
              <w:rPr>
                <w:b/>
                <w:bCs/>
                <w:lang w:val="en-GB"/>
              </w:rPr>
            </w:pPr>
            <w:r w:rsidRPr="004E45D3">
              <w:rPr>
                <w:b/>
                <w:bCs/>
                <w:lang w:val="en-GB"/>
              </w:rPr>
              <w:t>77.5</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3C2CCE5E" w14:textId="77777777" w:rsidR="004E45D3" w:rsidRPr="004E45D3" w:rsidRDefault="004E45D3" w:rsidP="004E45D3">
            <w:pPr>
              <w:pStyle w:val="CDITable-RowCentrens"/>
              <w:rPr>
                <w:b/>
                <w:bCs/>
                <w:lang w:val="en-GB"/>
              </w:rPr>
            </w:pPr>
            <w:r w:rsidRPr="004E45D3">
              <w:rPr>
                <w:b/>
                <w:bCs/>
                <w:lang w:val="en-GB"/>
              </w:rPr>
              <w:t>90.8</w:t>
            </w:r>
          </w:p>
        </w:tc>
      </w:tr>
      <w:tr w:rsidR="004E45D3" w:rsidRPr="004E45D3" w14:paraId="0B662AC0"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AAA9635" w14:textId="77777777" w:rsidR="004E45D3" w:rsidRPr="004E45D3" w:rsidRDefault="004E45D3" w:rsidP="004E45D3">
            <w:pPr>
              <w:pStyle w:val="CDITable-RowLeftns"/>
              <w:rPr>
                <w:lang w:val="en-GB"/>
              </w:rPr>
            </w:pPr>
            <w:r w:rsidRPr="004E45D3">
              <w:rPr>
                <w:lang w:val="en-GB"/>
              </w:rPr>
              <w:t>Northern Territory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51589A" w14:textId="77777777" w:rsidR="004E45D3" w:rsidRPr="004E45D3" w:rsidRDefault="004E45D3" w:rsidP="004E45D3">
            <w:pPr>
              <w:pStyle w:val="CDITable-RowCentrens"/>
              <w:rPr>
                <w:lang w:val="en-GB"/>
              </w:rPr>
            </w:pPr>
            <w:r w:rsidRPr="004E45D3">
              <w:rPr>
                <w:lang w:val="en-GB"/>
              </w:rPr>
              <w:t>83.9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C0F4C5" w14:textId="77777777" w:rsidR="004E45D3" w:rsidRPr="004E45D3" w:rsidRDefault="004E45D3" w:rsidP="004E45D3">
            <w:pPr>
              <w:pStyle w:val="CDITable-RowCentrens"/>
              <w:rPr>
                <w:lang w:val="en-GB"/>
              </w:rPr>
            </w:pPr>
            <w:r w:rsidRPr="004E45D3">
              <w:rPr>
                <w:lang w:val="en-GB"/>
              </w:rPr>
              <w:t>90.4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7B07E6" w14:textId="77777777" w:rsidR="004E45D3" w:rsidRPr="004E45D3" w:rsidRDefault="004E45D3" w:rsidP="004E45D3">
            <w:pPr>
              <w:pStyle w:val="CDITable-RowCentrens"/>
              <w:rPr>
                <w:lang w:val="en-GB"/>
              </w:rPr>
            </w:pPr>
            <w:r w:rsidRPr="004E45D3">
              <w:rPr>
                <w:lang w:val="en-GB"/>
              </w:rPr>
              <w:t>84.8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EAF6B2" w14:textId="77777777" w:rsidR="004E45D3" w:rsidRPr="004E45D3" w:rsidRDefault="004E45D3" w:rsidP="004E45D3">
            <w:pPr>
              <w:pStyle w:val="CDITable-RowCentrens"/>
              <w:rPr>
                <w:lang w:val="en-GB"/>
              </w:rPr>
            </w:pPr>
            <w:r w:rsidRPr="004E45D3">
              <w:rPr>
                <w:lang w:val="en-GB"/>
              </w:rPr>
              <w:t>80.7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06D2F8" w14:textId="77777777" w:rsidR="004E45D3" w:rsidRPr="004E45D3" w:rsidRDefault="004E45D3" w:rsidP="004E45D3">
            <w:pPr>
              <w:pStyle w:val="CDITable-RowCentrens"/>
              <w:rPr>
                <w:lang w:val="en-GB"/>
              </w:rPr>
            </w:pPr>
            <w:r w:rsidRPr="004E45D3">
              <w:rPr>
                <w:lang w:val="en-GB"/>
              </w:rPr>
              <w:t>87.3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D858CB" w14:textId="77777777" w:rsidR="004E45D3" w:rsidRPr="004E45D3" w:rsidRDefault="004E45D3" w:rsidP="004E45D3">
            <w:pPr>
              <w:pStyle w:val="CDITable-RowCentrens"/>
              <w:rPr>
                <w:lang w:val="en-GB"/>
              </w:rPr>
            </w:pPr>
            <w:r w:rsidRPr="004E45D3">
              <w:rPr>
                <w:lang w:val="en-GB"/>
              </w:rPr>
              <w:t>77.5</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AD368BF" w14:textId="77777777" w:rsidR="004E45D3" w:rsidRPr="004E45D3" w:rsidRDefault="004E45D3" w:rsidP="004E45D3">
            <w:pPr>
              <w:pStyle w:val="CDITable-RowCentrens"/>
              <w:rPr>
                <w:lang w:val="en-GB"/>
              </w:rPr>
            </w:pPr>
            <w:r w:rsidRPr="004E45D3">
              <w:rPr>
                <w:lang w:val="en-GB"/>
              </w:rPr>
              <w:t>90.8</w:t>
            </w:r>
          </w:p>
        </w:tc>
      </w:tr>
      <w:tr w:rsidR="004E45D3" w:rsidRPr="004E45D3" w14:paraId="51A1FBCE" w14:textId="77777777" w:rsidTr="004E45D3">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982C68A" w14:textId="77777777" w:rsidR="004E45D3" w:rsidRPr="004E45D3" w:rsidRDefault="004E45D3" w:rsidP="004E45D3">
            <w:pPr>
              <w:pStyle w:val="CDITable-RowLeftns"/>
              <w:rPr>
                <w:b/>
                <w:bCs/>
                <w:lang w:val="en-GB"/>
              </w:rPr>
            </w:pPr>
            <w:r w:rsidRPr="004E45D3">
              <w:rPr>
                <w:b/>
                <w:bCs/>
                <w:lang w:val="en-GB"/>
              </w:rPr>
              <w:t>Queensland</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9077E36" w14:textId="77777777" w:rsidR="004E45D3" w:rsidRPr="004E45D3" w:rsidRDefault="004E45D3" w:rsidP="004E45D3">
            <w:pPr>
              <w:pStyle w:val="CDITable-RowCentrens"/>
              <w:rPr>
                <w:b/>
                <w:bCs/>
                <w:lang w:val="en-GB"/>
              </w:rPr>
            </w:pPr>
            <w:r w:rsidRPr="004E45D3">
              <w:rPr>
                <w:b/>
                <w:bCs/>
                <w:lang w:val="en-GB"/>
              </w:rPr>
              <w:t>86.4</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F81D4E8" w14:textId="77777777" w:rsidR="004E45D3" w:rsidRPr="004E45D3" w:rsidRDefault="004E45D3" w:rsidP="004E45D3">
            <w:pPr>
              <w:pStyle w:val="CDITable-RowCentrens"/>
              <w:rPr>
                <w:b/>
                <w:bCs/>
                <w:lang w:val="en-GB"/>
              </w:rPr>
            </w:pPr>
            <w:r w:rsidRPr="004E45D3">
              <w:rPr>
                <w:b/>
                <w:bCs/>
                <w:lang w:val="en-GB"/>
              </w:rPr>
              <w:t>90.3</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2D1825B" w14:textId="77777777" w:rsidR="004E45D3" w:rsidRPr="004E45D3" w:rsidRDefault="004E45D3" w:rsidP="004E45D3">
            <w:pPr>
              <w:pStyle w:val="CDITable-RowCentrens"/>
              <w:rPr>
                <w:b/>
                <w:bCs/>
                <w:lang w:val="en-GB"/>
              </w:rPr>
            </w:pPr>
            <w:r w:rsidRPr="004E45D3">
              <w:rPr>
                <w:b/>
                <w:bCs/>
                <w:lang w:val="en-GB"/>
              </w:rPr>
              <w:t>86.9</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A8287C5" w14:textId="77777777" w:rsidR="004E45D3" w:rsidRPr="004E45D3" w:rsidRDefault="004E45D3" w:rsidP="004E45D3">
            <w:pPr>
              <w:pStyle w:val="CDITable-RowCentrens"/>
              <w:rPr>
                <w:b/>
                <w:bCs/>
                <w:lang w:val="en-GB"/>
              </w:rPr>
            </w:pPr>
            <w:r w:rsidRPr="004E45D3">
              <w:rPr>
                <w:b/>
                <w:bCs/>
                <w:lang w:val="en-GB"/>
              </w:rPr>
              <w:t>84.0</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C9F5893" w14:textId="77777777" w:rsidR="004E45D3" w:rsidRPr="004E45D3" w:rsidRDefault="004E45D3" w:rsidP="004E45D3">
            <w:pPr>
              <w:pStyle w:val="CDITable-RowCentrens"/>
              <w:rPr>
                <w:b/>
                <w:bCs/>
                <w:lang w:val="en-GB"/>
              </w:rPr>
            </w:pPr>
            <w:r w:rsidRPr="004E45D3">
              <w:rPr>
                <w:b/>
                <w:bCs/>
                <w:lang w:val="en-GB"/>
              </w:rPr>
              <w:t>88.7</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815DF3C" w14:textId="77777777" w:rsidR="004E45D3" w:rsidRPr="004E45D3" w:rsidRDefault="004E45D3" w:rsidP="004E45D3">
            <w:pPr>
              <w:pStyle w:val="CDITable-RowCentrens"/>
              <w:rPr>
                <w:b/>
                <w:bCs/>
                <w:lang w:val="en-GB"/>
              </w:rPr>
            </w:pPr>
            <w:r w:rsidRPr="004E45D3">
              <w:rPr>
                <w:b/>
                <w:bCs/>
                <w:lang w:val="en-GB"/>
              </w:rPr>
              <w:t>83.4</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0A21E6DA" w14:textId="77777777" w:rsidR="004E45D3" w:rsidRPr="004E45D3" w:rsidRDefault="004E45D3" w:rsidP="004E45D3">
            <w:pPr>
              <w:pStyle w:val="CDITable-RowCentrens"/>
              <w:rPr>
                <w:b/>
                <w:bCs/>
                <w:lang w:val="en-GB"/>
              </w:rPr>
            </w:pPr>
            <w:r w:rsidRPr="004E45D3">
              <w:rPr>
                <w:b/>
                <w:bCs/>
                <w:lang w:val="en-GB"/>
              </w:rPr>
              <w:t>91.4</w:t>
            </w:r>
          </w:p>
        </w:tc>
      </w:tr>
      <w:tr w:rsidR="004E45D3" w:rsidRPr="004E45D3" w14:paraId="0354E283"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E45FA08" w14:textId="77777777" w:rsidR="004E45D3" w:rsidRPr="004E45D3" w:rsidRDefault="004E45D3" w:rsidP="004E45D3">
            <w:pPr>
              <w:pStyle w:val="CDITable-RowLeftns"/>
              <w:rPr>
                <w:lang w:val="en-GB"/>
              </w:rPr>
            </w:pPr>
            <w:r w:rsidRPr="004E45D3">
              <w:rPr>
                <w:lang w:val="en-GB"/>
              </w:rPr>
              <w:t>Brisbane North</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95E9D5" w14:textId="77777777" w:rsidR="004E45D3" w:rsidRPr="004E45D3" w:rsidRDefault="004E45D3" w:rsidP="004E45D3">
            <w:pPr>
              <w:pStyle w:val="CDITable-RowCentrens"/>
              <w:rPr>
                <w:lang w:val="en-GB"/>
              </w:rPr>
            </w:pPr>
            <w:r w:rsidRPr="004E45D3">
              <w:rPr>
                <w:lang w:val="en-GB"/>
              </w:rPr>
              <w:t>89.8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3883EC" w14:textId="77777777" w:rsidR="004E45D3" w:rsidRPr="004E45D3" w:rsidRDefault="004E45D3" w:rsidP="004E45D3">
            <w:pPr>
              <w:pStyle w:val="CDITable-RowCentrens"/>
              <w:rPr>
                <w:lang w:val="en-GB"/>
              </w:rPr>
            </w:pPr>
            <w:r w:rsidRPr="004E45D3">
              <w:rPr>
                <w:lang w:val="en-GB"/>
              </w:rPr>
              <w:t>93.0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29ABCF" w14:textId="77777777" w:rsidR="004E45D3" w:rsidRPr="004E45D3" w:rsidRDefault="004E45D3" w:rsidP="004E45D3">
            <w:pPr>
              <w:pStyle w:val="CDITable-RowCentrens"/>
              <w:rPr>
                <w:lang w:val="en-GB"/>
              </w:rPr>
            </w:pPr>
            <w:r w:rsidRPr="004E45D3">
              <w:rPr>
                <w:lang w:val="en-GB"/>
              </w:rPr>
              <w:t>89.6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B0EB16" w14:textId="77777777" w:rsidR="004E45D3" w:rsidRPr="004E45D3" w:rsidRDefault="004E45D3" w:rsidP="004E45D3">
            <w:pPr>
              <w:pStyle w:val="CDITable-RowCentrens"/>
              <w:rPr>
                <w:lang w:val="en-GB"/>
              </w:rPr>
            </w:pPr>
            <w:r w:rsidRPr="004E45D3">
              <w:rPr>
                <w:lang w:val="en-GB"/>
              </w:rPr>
              <w:t>87.2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375806" w14:textId="77777777" w:rsidR="004E45D3" w:rsidRPr="004E45D3" w:rsidRDefault="004E45D3" w:rsidP="004E45D3">
            <w:pPr>
              <w:pStyle w:val="CDITable-RowCentrens"/>
              <w:rPr>
                <w:lang w:val="en-GB"/>
              </w:rPr>
            </w:pPr>
            <w:r w:rsidRPr="004E45D3">
              <w:rPr>
                <w:lang w:val="en-GB"/>
              </w:rPr>
              <w:t>91.7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38BE64" w14:textId="77777777" w:rsidR="004E45D3" w:rsidRPr="004E45D3" w:rsidRDefault="004E45D3" w:rsidP="004E45D3">
            <w:pPr>
              <w:pStyle w:val="CDITable-RowCentrens"/>
              <w:rPr>
                <w:lang w:val="en-GB"/>
              </w:rPr>
            </w:pPr>
            <w:r w:rsidRPr="004E45D3">
              <w:rPr>
                <w:lang w:val="en-GB"/>
              </w:rPr>
              <w:t>86.4</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6ECBE7F" w14:textId="77777777" w:rsidR="004E45D3" w:rsidRPr="004E45D3" w:rsidRDefault="004E45D3" w:rsidP="004E45D3">
            <w:pPr>
              <w:pStyle w:val="CDITable-RowCentrens"/>
              <w:rPr>
                <w:lang w:val="en-GB"/>
              </w:rPr>
            </w:pPr>
            <w:r w:rsidRPr="004E45D3">
              <w:rPr>
                <w:lang w:val="en-GB"/>
              </w:rPr>
              <w:t>93.2</w:t>
            </w:r>
          </w:p>
        </w:tc>
      </w:tr>
      <w:tr w:rsidR="004E45D3" w:rsidRPr="004E45D3" w14:paraId="35C32A76"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A825CEE" w14:textId="77777777" w:rsidR="004E45D3" w:rsidRPr="004E45D3" w:rsidRDefault="004E45D3" w:rsidP="004E45D3">
            <w:pPr>
              <w:pStyle w:val="CDITable-RowLeftns"/>
              <w:rPr>
                <w:lang w:val="en-GB"/>
              </w:rPr>
            </w:pPr>
            <w:r w:rsidRPr="004E45D3">
              <w:rPr>
                <w:lang w:val="en-GB"/>
              </w:rPr>
              <w:t>Brisbane South</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341026" w14:textId="77777777" w:rsidR="004E45D3" w:rsidRPr="004E45D3" w:rsidRDefault="004E45D3" w:rsidP="004E45D3">
            <w:pPr>
              <w:pStyle w:val="CDITable-RowCentrens"/>
              <w:rPr>
                <w:lang w:val="en-GB"/>
              </w:rPr>
            </w:pPr>
            <w:r w:rsidRPr="004E45D3">
              <w:rPr>
                <w:lang w:val="en-GB"/>
              </w:rPr>
              <w:t>87.9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5C4BAF" w14:textId="77777777" w:rsidR="004E45D3" w:rsidRPr="004E45D3" w:rsidRDefault="004E45D3" w:rsidP="004E45D3">
            <w:pPr>
              <w:pStyle w:val="CDITable-RowCentrens"/>
              <w:rPr>
                <w:lang w:val="en-GB"/>
              </w:rPr>
            </w:pPr>
            <w:r w:rsidRPr="004E45D3">
              <w:rPr>
                <w:lang w:val="en-GB"/>
              </w:rPr>
              <w:t>91.7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D0562A" w14:textId="77777777" w:rsidR="004E45D3" w:rsidRPr="004E45D3" w:rsidRDefault="004E45D3" w:rsidP="004E45D3">
            <w:pPr>
              <w:pStyle w:val="CDITable-RowCentrens"/>
              <w:rPr>
                <w:lang w:val="en-GB"/>
              </w:rPr>
            </w:pPr>
            <w:r w:rsidRPr="004E45D3">
              <w:rPr>
                <w:lang w:val="en-GB"/>
              </w:rPr>
              <w:t>87.8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8637B8" w14:textId="77777777" w:rsidR="004E45D3" w:rsidRPr="004E45D3" w:rsidRDefault="004E45D3" w:rsidP="004E45D3">
            <w:pPr>
              <w:pStyle w:val="CDITable-RowCentrens"/>
              <w:rPr>
                <w:lang w:val="en-GB"/>
              </w:rPr>
            </w:pPr>
            <w:r w:rsidRPr="004E45D3">
              <w:rPr>
                <w:lang w:val="en-GB"/>
              </w:rPr>
              <w:t>85.2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41432A3" w14:textId="77777777" w:rsidR="004E45D3" w:rsidRPr="004E45D3" w:rsidRDefault="004E45D3" w:rsidP="004E45D3">
            <w:pPr>
              <w:pStyle w:val="CDITable-RowCentrens"/>
              <w:rPr>
                <w:lang w:val="en-GB"/>
              </w:rPr>
            </w:pPr>
            <w:r w:rsidRPr="004E45D3">
              <w:rPr>
                <w:lang w:val="en-GB"/>
              </w:rPr>
              <w:t>89.6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5E751CF" w14:textId="77777777" w:rsidR="004E45D3" w:rsidRPr="004E45D3" w:rsidRDefault="004E45D3" w:rsidP="004E45D3">
            <w:pPr>
              <w:pStyle w:val="CDITable-RowCentrens"/>
              <w:rPr>
                <w:lang w:val="en-GB"/>
              </w:rPr>
            </w:pPr>
            <w:r w:rsidRPr="004E45D3">
              <w:rPr>
                <w:lang w:val="en-GB"/>
              </w:rPr>
              <w:t>84.1</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63A4DAF" w14:textId="77777777" w:rsidR="004E45D3" w:rsidRPr="004E45D3" w:rsidRDefault="004E45D3" w:rsidP="004E45D3">
            <w:pPr>
              <w:pStyle w:val="CDITable-RowCentrens"/>
              <w:rPr>
                <w:lang w:val="en-GB"/>
              </w:rPr>
            </w:pPr>
            <w:r w:rsidRPr="004E45D3">
              <w:rPr>
                <w:lang w:val="en-GB"/>
              </w:rPr>
              <w:t>92.1</w:t>
            </w:r>
          </w:p>
        </w:tc>
      </w:tr>
      <w:tr w:rsidR="004E45D3" w:rsidRPr="004E45D3" w14:paraId="5B139F12"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B40BC53" w14:textId="398193DA" w:rsidR="004E45D3" w:rsidRPr="004E45D3" w:rsidRDefault="004E45D3" w:rsidP="004E45D3">
            <w:pPr>
              <w:pStyle w:val="CDITable-RowLeftns"/>
              <w:rPr>
                <w:lang w:val="en-GB"/>
              </w:rPr>
            </w:pPr>
            <w:r w:rsidRPr="004E45D3">
              <w:rPr>
                <w:lang w:val="en-GB"/>
              </w:rPr>
              <w:t>Central Queensland, Wide</w:t>
            </w:r>
            <w:r>
              <w:rPr>
                <w:lang w:val="en-GB"/>
              </w:rPr>
              <w:t> </w:t>
            </w:r>
            <w:r w:rsidRPr="004E45D3">
              <w:rPr>
                <w:lang w:val="en-GB"/>
              </w:rPr>
              <w:t>Bay, Sunshine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856C42" w14:textId="77777777" w:rsidR="004E45D3" w:rsidRPr="004E45D3" w:rsidRDefault="004E45D3" w:rsidP="004E45D3">
            <w:pPr>
              <w:pStyle w:val="CDITable-RowCentrens"/>
              <w:rPr>
                <w:lang w:val="en-GB"/>
              </w:rPr>
            </w:pPr>
            <w:r w:rsidRPr="004E45D3">
              <w:rPr>
                <w:lang w:val="en-GB"/>
              </w:rPr>
              <w:t>84.2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96EAFB" w14:textId="77777777" w:rsidR="004E45D3" w:rsidRPr="004E45D3" w:rsidRDefault="004E45D3" w:rsidP="004E45D3">
            <w:pPr>
              <w:pStyle w:val="CDITable-RowCentrens"/>
              <w:rPr>
                <w:lang w:val="en-GB"/>
              </w:rPr>
            </w:pPr>
            <w:r w:rsidRPr="004E45D3">
              <w:rPr>
                <w:lang w:val="en-GB"/>
              </w:rPr>
              <w:t>87.5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C17235" w14:textId="77777777" w:rsidR="004E45D3" w:rsidRPr="004E45D3" w:rsidRDefault="004E45D3" w:rsidP="004E45D3">
            <w:pPr>
              <w:pStyle w:val="CDITable-RowCentrens"/>
              <w:rPr>
                <w:lang w:val="en-GB"/>
              </w:rPr>
            </w:pPr>
            <w:r w:rsidRPr="004E45D3">
              <w:rPr>
                <w:lang w:val="en-GB"/>
              </w:rPr>
              <w:t>84.4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47189F" w14:textId="77777777" w:rsidR="004E45D3" w:rsidRPr="004E45D3" w:rsidRDefault="004E45D3" w:rsidP="004E45D3">
            <w:pPr>
              <w:pStyle w:val="CDITable-RowCentrens"/>
              <w:rPr>
                <w:lang w:val="en-GB"/>
              </w:rPr>
            </w:pPr>
            <w:r w:rsidRPr="004E45D3">
              <w:rPr>
                <w:lang w:val="en-GB"/>
              </w:rPr>
              <w:t>81.1</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885C89" w14:textId="77777777" w:rsidR="004E45D3" w:rsidRPr="004E45D3" w:rsidRDefault="004E45D3" w:rsidP="004E45D3">
            <w:pPr>
              <w:pStyle w:val="CDITable-RowCentrens"/>
              <w:rPr>
                <w:lang w:val="en-GB"/>
              </w:rPr>
            </w:pPr>
            <w:r w:rsidRPr="004E45D3">
              <w:rPr>
                <w:lang w:val="en-GB"/>
              </w:rPr>
              <w:t>85.7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52C644" w14:textId="77777777" w:rsidR="004E45D3" w:rsidRPr="004E45D3" w:rsidRDefault="004E45D3" w:rsidP="004E45D3">
            <w:pPr>
              <w:pStyle w:val="CDITable-RowCentrens"/>
              <w:rPr>
                <w:lang w:val="en-GB"/>
              </w:rPr>
            </w:pPr>
            <w:r w:rsidRPr="004E45D3">
              <w:rPr>
                <w:lang w:val="en-GB"/>
              </w:rPr>
              <w:t>81.0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08CF805" w14:textId="77777777" w:rsidR="004E45D3" w:rsidRPr="004E45D3" w:rsidRDefault="004E45D3" w:rsidP="004E45D3">
            <w:pPr>
              <w:pStyle w:val="CDITable-RowCentrens"/>
              <w:rPr>
                <w:lang w:val="en-GB"/>
              </w:rPr>
            </w:pPr>
            <w:r w:rsidRPr="004E45D3">
              <w:rPr>
                <w:lang w:val="en-GB"/>
              </w:rPr>
              <w:t>89.5</w:t>
            </w:r>
          </w:p>
        </w:tc>
      </w:tr>
      <w:tr w:rsidR="004E45D3" w:rsidRPr="004E45D3" w14:paraId="6381C96B"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ACA6BC7" w14:textId="4F98064F" w:rsidR="004E45D3" w:rsidRPr="004E45D3" w:rsidRDefault="004E45D3" w:rsidP="004E45D3">
            <w:pPr>
              <w:pStyle w:val="CDITable-RowLeftns"/>
              <w:rPr>
                <w:lang w:val="en-GB"/>
              </w:rPr>
            </w:pPr>
            <w:r w:rsidRPr="004E45D3">
              <w:rPr>
                <w:lang w:val="en-GB"/>
              </w:rPr>
              <w:t>Darling Downs and West</w:t>
            </w:r>
            <w:r>
              <w:rPr>
                <w:lang w:val="en-GB"/>
              </w:rPr>
              <w:t> </w:t>
            </w:r>
            <w:r w:rsidRPr="004E45D3">
              <w:rPr>
                <w:lang w:val="en-GB"/>
              </w:rPr>
              <w:t>Moreton</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957CE5" w14:textId="77777777" w:rsidR="004E45D3" w:rsidRPr="004E45D3" w:rsidRDefault="004E45D3" w:rsidP="004E45D3">
            <w:pPr>
              <w:pStyle w:val="CDITable-RowCentrens"/>
              <w:rPr>
                <w:lang w:val="en-GB"/>
              </w:rPr>
            </w:pPr>
            <w:r w:rsidRPr="004E45D3">
              <w:rPr>
                <w:lang w:val="en-GB"/>
              </w:rPr>
              <w:t>86.3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E54199" w14:textId="77777777" w:rsidR="004E45D3" w:rsidRPr="004E45D3" w:rsidRDefault="004E45D3" w:rsidP="004E45D3">
            <w:pPr>
              <w:pStyle w:val="CDITable-RowCentrens"/>
              <w:rPr>
                <w:lang w:val="en-GB"/>
              </w:rPr>
            </w:pPr>
            <w:r w:rsidRPr="004E45D3">
              <w:rPr>
                <w:lang w:val="en-GB"/>
              </w:rPr>
              <w:t>90.4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124D58" w14:textId="77777777" w:rsidR="004E45D3" w:rsidRPr="004E45D3" w:rsidRDefault="004E45D3" w:rsidP="004E45D3">
            <w:pPr>
              <w:pStyle w:val="CDITable-RowCentrens"/>
              <w:rPr>
                <w:lang w:val="en-GB"/>
              </w:rPr>
            </w:pPr>
            <w:r w:rsidRPr="004E45D3">
              <w:rPr>
                <w:lang w:val="en-GB"/>
              </w:rPr>
              <w:t>88.1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2DFCBD" w14:textId="77777777" w:rsidR="004E45D3" w:rsidRPr="004E45D3" w:rsidRDefault="004E45D3" w:rsidP="004E45D3">
            <w:pPr>
              <w:pStyle w:val="CDITable-RowCentrens"/>
              <w:rPr>
                <w:lang w:val="en-GB"/>
              </w:rPr>
            </w:pPr>
            <w:r w:rsidRPr="004E45D3">
              <w:rPr>
                <w:lang w:val="en-GB"/>
              </w:rPr>
              <w:t>85.4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45BB5A" w14:textId="77777777" w:rsidR="004E45D3" w:rsidRPr="004E45D3" w:rsidRDefault="004E45D3" w:rsidP="004E45D3">
            <w:pPr>
              <w:pStyle w:val="CDITable-RowCentrens"/>
              <w:rPr>
                <w:lang w:val="en-GB"/>
              </w:rPr>
            </w:pPr>
            <w:r w:rsidRPr="004E45D3">
              <w:rPr>
                <w:lang w:val="en-GB"/>
              </w:rPr>
              <w:t>89.9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311341" w14:textId="77777777" w:rsidR="004E45D3" w:rsidRPr="004E45D3" w:rsidRDefault="004E45D3" w:rsidP="004E45D3">
            <w:pPr>
              <w:pStyle w:val="CDITable-RowCentrens"/>
              <w:rPr>
                <w:lang w:val="en-GB"/>
              </w:rPr>
            </w:pPr>
            <w:r w:rsidRPr="004E45D3">
              <w:rPr>
                <w:lang w:val="en-GB"/>
              </w:rPr>
              <w:t>84.8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4BCA138" w14:textId="77777777" w:rsidR="004E45D3" w:rsidRPr="004E45D3" w:rsidRDefault="004E45D3" w:rsidP="004E45D3">
            <w:pPr>
              <w:pStyle w:val="CDITable-RowCentrens"/>
              <w:rPr>
                <w:lang w:val="en-GB"/>
              </w:rPr>
            </w:pPr>
            <w:r w:rsidRPr="004E45D3">
              <w:rPr>
                <w:lang w:val="en-GB"/>
              </w:rPr>
              <w:t>92.3</w:t>
            </w:r>
          </w:p>
        </w:tc>
      </w:tr>
      <w:tr w:rsidR="004E45D3" w:rsidRPr="004E45D3" w14:paraId="4E0164F4"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518F32E" w14:textId="77777777" w:rsidR="004E45D3" w:rsidRPr="004E45D3" w:rsidRDefault="004E45D3" w:rsidP="004E45D3">
            <w:pPr>
              <w:pStyle w:val="CDITable-RowLeftns"/>
              <w:rPr>
                <w:lang w:val="en-GB"/>
              </w:rPr>
            </w:pPr>
            <w:r w:rsidRPr="004E45D3">
              <w:rPr>
                <w:lang w:val="en-GB"/>
              </w:rPr>
              <w:t>Gold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35CF01" w14:textId="77777777" w:rsidR="004E45D3" w:rsidRPr="004E45D3" w:rsidRDefault="004E45D3" w:rsidP="004E45D3">
            <w:pPr>
              <w:pStyle w:val="CDITable-RowCentrens"/>
              <w:rPr>
                <w:lang w:val="en-GB"/>
              </w:rPr>
            </w:pPr>
            <w:r w:rsidRPr="004E45D3">
              <w:rPr>
                <w:lang w:val="en-GB"/>
              </w:rPr>
              <w:t>82.2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53220C" w14:textId="77777777" w:rsidR="004E45D3" w:rsidRPr="004E45D3" w:rsidRDefault="004E45D3" w:rsidP="004E45D3">
            <w:pPr>
              <w:pStyle w:val="CDITable-RowCentrens"/>
              <w:rPr>
                <w:lang w:val="en-GB"/>
              </w:rPr>
            </w:pPr>
            <w:r w:rsidRPr="004E45D3">
              <w:rPr>
                <w:lang w:val="en-GB"/>
              </w:rPr>
              <w:t>86.3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4DE12D" w14:textId="77777777" w:rsidR="004E45D3" w:rsidRPr="004E45D3" w:rsidRDefault="004E45D3" w:rsidP="004E45D3">
            <w:pPr>
              <w:pStyle w:val="CDITable-RowCentrens"/>
              <w:rPr>
                <w:lang w:val="en-GB"/>
              </w:rPr>
            </w:pPr>
            <w:r w:rsidRPr="004E45D3">
              <w:rPr>
                <w:lang w:val="en-GB"/>
              </w:rPr>
              <w:t>82.5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C46BBE" w14:textId="77777777" w:rsidR="004E45D3" w:rsidRPr="004E45D3" w:rsidRDefault="004E45D3" w:rsidP="004E45D3">
            <w:pPr>
              <w:pStyle w:val="CDITable-RowCentrens"/>
              <w:rPr>
                <w:lang w:val="en-GB"/>
              </w:rPr>
            </w:pPr>
            <w:r w:rsidRPr="004E45D3">
              <w:rPr>
                <w:lang w:val="en-GB"/>
              </w:rPr>
              <w:t>79.3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661D2E" w14:textId="77777777" w:rsidR="004E45D3" w:rsidRPr="004E45D3" w:rsidRDefault="004E45D3" w:rsidP="004E45D3">
            <w:pPr>
              <w:pStyle w:val="CDITable-RowCentrens"/>
              <w:rPr>
                <w:lang w:val="en-GB"/>
              </w:rPr>
            </w:pPr>
            <w:r w:rsidRPr="004E45D3">
              <w:rPr>
                <w:lang w:val="en-GB"/>
              </w:rPr>
              <w:t>84.7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7A60A6" w14:textId="77777777" w:rsidR="004E45D3" w:rsidRPr="004E45D3" w:rsidRDefault="004E45D3" w:rsidP="004E45D3">
            <w:pPr>
              <w:pStyle w:val="CDITable-RowCentrens"/>
              <w:rPr>
                <w:lang w:val="en-GB"/>
              </w:rPr>
            </w:pPr>
            <w:r w:rsidRPr="004E45D3">
              <w:rPr>
                <w:lang w:val="en-GB"/>
              </w:rPr>
              <w:t>79.8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1DAB292" w14:textId="77777777" w:rsidR="004E45D3" w:rsidRPr="004E45D3" w:rsidRDefault="004E45D3" w:rsidP="004E45D3">
            <w:pPr>
              <w:pStyle w:val="CDITable-RowCentrens"/>
              <w:rPr>
                <w:lang w:val="en-GB"/>
              </w:rPr>
            </w:pPr>
            <w:r w:rsidRPr="004E45D3">
              <w:rPr>
                <w:lang w:val="en-GB"/>
              </w:rPr>
              <w:t>88.1</w:t>
            </w:r>
          </w:p>
        </w:tc>
      </w:tr>
      <w:tr w:rsidR="004E45D3" w:rsidRPr="004E45D3" w14:paraId="53F8FB03"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68ABD48" w14:textId="77777777" w:rsidR="004E45D3" w:rsidRPr="004E45D3" w:rsidRDefault="004E45D3" w:rsidP="004E45D3">
            <w:pPr>
              <w:pStyle w:val="CDITable-RowLeftns"/>
              <w:rPr>
                <w:lang w:val="en-GB"/>
              </w:rPr>
            </w:pPr>
            <w:r w:rsidRPr="004E45D3">
              <w:rPr>
                <w:lang w:val="en-GB"/>
              </w:rPr>
              <w:t>Northern Queensland</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8C486D" w14:textId="77777777" w:rsidR="004E45D3" w:rsidRPr="004E45D3" w:rsidRDefault="004E45D3" w:rsidP="004E45D3">
            <w:pPr>
              <w:pStyle w:val="CDITable-RowCentrens"/>
              <w:rPr>
                <w:lang w:val="en-GB"/>
              </w:rPr>
            </w:pPr>
            <w:r w:rsidRPr="004E45D3">
              <w:rPr>
                <w:lang w:val="en-GB"/>
              </w:rPr>
              <w:t>85.7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C34C33" w14:textId="77777777" w:rsidR="004E45D3" w:rsidRPr="004E45D3" w:rsidRDefault="004E45D3" w:rsidP="004E45D3">
            <w:pPr>
              <w:pStyle w:val="CDITable-RowCentrens"/>
              <w:rPr>
                <w:lang w:val="en-GB"/>
              </w:rPr>
            </w:pPr>
            <w:r w:rsidRPr="004E45D3">
              <w:rPr>
                <w:lang w:val="en-GB"/>
              </w:rPr>
              <w:t>90.7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4F08C3" w14:textId="77777777" w:rsidR="004E45D3" w:rsidRPr="004E45D3" w:rsidRDefault="004E45D3" w:rsidP="004E45D3">
            <w:pPr>
              <w:pStyle w:val="CDITable-RowCentrens"/>
              <w:rPr>
                <w:lang w:val="en-GB"/>
              </w:rPr>
            </w:pPr>
            <w:r w:rsidRPr="004E45D3">
              <w:rPr>
                <w:lang w:val="en-GB"/>
              </w:rPr>
              <w:t>86.9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0FD837" w14:textId="77777777" w:rsidR="004E45D3" w:rsidRPr="004E45D3" w:rsidRDefault="004E45D3" w:rsidP="004E45D3">
            <w:pPr>
              <w:pStyle w:val="CDITable-RowCentrens"/>
              <w:rPr>
                <w:lang w:val="en-GB"/>
              </w:rPr>
            </w:pPr>
            <w:r w:rsidRPr="004E45D3">
              <w:rPr>
                <w:lang w:val="en-GB"/>
              </w:rPr>
              <w:t>83.8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E67260" w14:textId="77777777" w:rsidR="004E45D3" w:rsidRPr="004E45D3" w:rsidRDefault="004E45D3" w:rsidP="004E45D3">
            <w:pPr>
              <w:pStyle w:val="CDITable-RowCentrens"/>
              <w:rPr>
                <w:lang w:val="en-GB"/>
              </w:rPr>
            </w:pPr>
            <w:r w:rsidRPr="004E45D3">
              <w:rPr>
                <w:lang w:val="en-GB"/>
              </w:rPr>
              <w:t>89.1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BE8FC8" w14:textId="77777777" w:rsidR="004E45D3" w:rsidRPr="004E45D3" w:rsidRDefault="004E45D3" w:rsidP="004E45D3">
            <w:pPr>
              <w:pStyle w:val="CDITable-RowCentrens"/>
              <w:rPr>
                <w:lang w:val="en-GB"/>
              </w:rPr>
            </w:pPr>
            <w:r w:rsidRPr="004E45D3">
              <w:rPr>
                <w:lang w:val="en-GB"/>
              </w:rPr>
              <w:t>82.9</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39EF3BB" w14:textId="77777777" w:rsidR="004E45D3" w:rsidRPr="004E45D3" w:rsidRDefault="004E45D3" w:rsidP="004E45D3">
            <w:pPr>
              <w:pStyle w:val="CDITable-RowCentrens"/>
              <w:rPr>
                <w:lang w:val="en-GB"/>
              </w:rPr>
            </w:pPr>
            <w:r w:rsidRPr="004E45D3">
              <w:rPr>
                <w:lang w:val="en-GB"/>
              </w:rPr>
              <w:t>91.8</w:t>
            </w:r>
          </w:p>
        </w:tc>
      </w:tr>
      <w:tr w:rsidR="004E45D3" w:rsidRPr="004E45D3" w14:paraId="25635DCB"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1C29722" w14:textId="77777777" w:rsidR="004E45D3" w:rsidRPr="004E45D3" w:rsidRDefault="004E45D3" w:rsidP="004E45D3">
            <w:pPr>
              <w:pStyle w:val="CDITable-RowLeftns"/>
              <w:rPr>
                <w:lang w:val="en-GB"/>
              </w:rPr>
            </w:pPr>
            <w:r w:rsidRPr="004E45D3">
              <w:rPr>
                <w:lang w:val="en-GB"/>
              </w:rPr>
              <w:t>Western Queensland</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2C9C2F" w14:textId="77777777" w:rsidR="004E45D3" w:rsidRPr="004E45D3" w:rsidRDefault="004E45D3" w:rsidP="004E45D3">
            <w:pPr>
              <w:pStyle w:val="CDITable-RowCentrens"/>
              <w:rPr>
                <w:lang w:val="en-GB"/>
              </w:rPr>
            </w:pPr>
            <w:r w:rsidRPr="004E45D3">
              <w:rPr>
                <w:lang w:val="en-GB"/>
              </w:rPr>
              <w:t>84.2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70B70D" w14:textId="77777777" w:rsidR="004E45D3" w:rsidRPr="004E45D3" w:rsidRDefault="004E45D3" w:rsidP="004E45D3">
            <w:pPr>
              <w:pStyle w:val="CDITable-RowCentrens"/>
              <w:rPr>
                <w:lang w:val="en-GB"/>
              </w:rPr>
            </w:pPr>
            <w:r w:rsidRPr="004E45D3">
              <w:rPr>
                <w:lang w:val="en-GB"/>
              </w:rPr>
              <w:t>89.7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2B50DB" w14:textId="77777777" w:rsidR="004E45D3" w:rsidRPr="004E45D3" w:rsidRDefault="004E45D3" w:rsidP="004E45D3">
            <w:pPr>
              <w:pStyle w:val="CDITable-RowCentrens"/>
              <w:rPr>
                <w:lang w:val="en-GB"/>
              </w:rPr>
            </w:pPr>
            <w:r w:rsidRPr="004E45D3">
              <w:rPr>
                <w:lang w:val="en-GB"/>
              </w:rPr>
              <w:t>85.8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C9A0F4" w14:textId="77777777" w:rsidR="004E45D3" w:rsidRPr="004E45D3" w:rsidRDefault="004E45D3" w:rsidP="004E45D3">
            <w:pPr>
              <w:pStyle w:val="CDITable-RowCentrens"/>
              <w:rPr>
                <w:lang w:val="en-GB"/>
              </w:rPr>
            </w:pPr>
            <w:r w:rsidRPr="004E45D3">
              <w:rPr>
                <w:lang w:val="en-GB"/>
              </w:rPr>
              <w:t>78.7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305760" w14:textId="77777777" w:rsidR="004E45D3" w:rsidRPr="004E45D3" w:rsidRDefault="004E45D3" w:rsidP="004E45D3">
            <w:pPr>
              <w:pStyle w:val="CDITable-RowCentrens"/>
              <w:rPr>
                <w:lang w:val="en-GB"/>
              </w:rPr>
            </w:pPr>
            <w:r w:rsidRPr="004E45D3">
              <w:rPr>
                <w:lang w:val="en-GB"/>
              </w:rPr>
              <w:t>85.7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94FA8D" w14:textId="77777777" w:rsidR="004E45D3" w:rsidRPr="004E45D3" w:rsidRDefault="004E45D3" w:rsidP="004E45D3">
            <w:pPr>
              <w:pStyle w:val="CDITable-RowCentrens"/>
              <w:rPr>
                <w:lang w:val="en-GB"/>
              </w:rPr>
            </w:pPr>
            <w:r w:rsidRPr="004E45D3">
              <w:rPr>
                <w:lang w:val="en-GB"/>
              </w:rPr>
              <w:t>80.2</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75CFD04" w14:textId="77777777" w:rsidR="004E45D3" w:rsidRPr="004E45D3" w:rsidRDefault="004E45D3" w:rsidP="004E45D3">
            <w:pPr>
              <w:pStyle w:val="CDITable-RowCentrens"/>
              <w:rPr>
                <w:lang w:val="en-GB"/>
              </w:rPr>
            </w:pPr>
            <w:r w:rsidRPr="004E45D3">
              <w:rPr>
                <w:lang w:val="en-GB"/>
              </w:rPr>
              <w:t>92.8</w:t>
            </w:r>
          </w:p>
        </w:tc>
      </w:tr>
      <w:tr w:rsidR="004E45D3" w:rsidRPr="004E45D3" w14:paraId="618EE9DD" w14:textId="77777777" w:rsidTr="004E45D3">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011F854" w14:textId="77777777" w:rsidR="004E45D3" w:rsidRPr="004E45D3" w:rsidRDefault="004E45D3" w:rsidP="004E45D3">
            <w:pPr>
              <w:pStyle w:val="CDITable-RowLeftns"/>
              <w:rPr>
                <w:b/>
                <w:bCs/>
                <w:lang w:val="en-GB"/>
              </w:rPr>
            </w:pPr>
            <w:r w:rsidRPr="004E45D3">
              <w:rPr>
                <w:b/>
                <w:bCs/>
                <w:lang w:val="en-GB"/>
              </w:rPr>
              <w:t>South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C70A892" w14:textId="77777777" w:rsidR="004E45D3" w:rsidRPr="004E45D3" w:rsidRDefault="004E45D3" w:rsidP="004E45D3">
            <w:pPr>
              <w:pStyle w:val="CDITable-RowCentrens"/>
              <w:rPr>
                <w:b/>
                <w:bCs/>
                <w:lang w:val="en-GB"/>
              </w:rPr>
            </w:pPr>
            <w:r w:rsidRPr="004E45D3">
              <w:rPr>
                <w:b/>
                <w:bCs/>
                <w:lang w:val="en-GB"/>
              </w:rPr>
              <w:t>88.1</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8FFE533" w14:textId="77777777" w:rsidR="004E45D3" w:rsidRPr="004E45D3" w:rsidRDefault="004E45D3" w:rsidP="004E45D3">
            <w:pPr>
              <w:pStyle w:val="CDITable-RowCentrens"/>
              <w:rPr>
                <w:b/>
                <w:bCs/>
                <w:lang w:val="en-GB"/>
              </w:rPr>
            </w:pPr>
            <w:r w:rsidRPr="004E45D3">
              <w:rPr>
                <w:b/>
                <w:bCs/>
                <w:lang w:val="en-GB"/>
              </w:rPr>
              <w:t>91.6</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C088841" w14:textId="77777777" w:rsidR="004E45D3" w:rsidRPr="004E45D3" w:rsidRDefault="004E45D3" w:rsidP="004E45D3">
            <w:pPr>
              <w:pStyle w:val="CDITable-RowCentrens"/>
              <w:rPr>
                <w:b/>
                <w:bCs/>
                <w:lang w:val="en-GB"/>
              </w:rPr>
            </w:pPr>
            <w:r w:rsidRPr="004E45D3">
              <w:rPr>
                <w:b/>
                <w:bCs/>
                <w:lang w:val="en-GB"/>
              </w:rPr>
              <w:t>88.3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E5FFE54" w14:textId="77777777" w:rsidR="004E45D3" w:rsidRPr="004E45D3" w:rsidRDefault="004E45D3" w:rsidP="004E45D3">
            <w:pPr>
              <w:pStyle w:val="CDITable-RowCentrens"/>
              <w:rPr>
                <w:b/>
                <w:bCs/>
                <w:lang w:val="en-GB"/>
              </w:rPr>
            </w:pPr>
            <w:r w:rsidRPr="004E45D3">
              <w:rPr>
                <w:b/>
                <w:bCs/>
                <w:lang w:val="en-GB"/>
              </w:rPr>
              <w:t>85.7</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3ACB8C0" w14:textId="77777777" w:rsidR="004E45D3" w:rsidRPr="004E45D3" w:rsidRDefault="004E45D3" w:rsidP="004E45D3">
            <w:pPr>
              <w:pStyle w:val="CDITable-RowCentrens"/>
              <w:rPr>
                <w:b/>
                <w:bCs/>
                <w:lang w:val="en-GB"/>
              </w:rPr>
            </w:pPr>
            <w:r w:rsidRPr="004E45D3">
              <w:rPr>
                <w:b/>
                <w:bCs/>
                <w:lang w:val="en-GB"/>
              </w:rPr>
              <w:t>89.6</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4388E98" w14:textId="77777777" w:rsidR="004E45D3" w:rsidRPr="004E45D3" w:rsidRDefault="004E45D3" w:rsidP="004E45D3">
            <w:pPr>
              <w:pStyle w:val="CDITable-RowCentrens"/>
              <w:rPr>
                <w:b/>
                <w:bCs/>
                <w:lang w:val="en-GB"/>
              </w:rPr>
            </w:pPr>
            <w:r w:rsidRPr="004E45D3">
              <w:rPr>
                <w:b/>
                <w:bCs/>
                <w:lang w:val="en-GB"/>
              </w:rPr>
              <w:t>86.6</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28C325D3" w14:textId="77777777" w:rsidR="004E45D3" w:rsidRPr="004E45D3" w:rsidRDefault="004E45D3" w:rsidP="004E45D3">
            <w:pPr>
              <w:pStyle w:val="CDITable-RowCentrens"/>
              <w:rPr>
                <w:b/>
                <w:bCs/>
                <w:lang w:val="en-GB"/>
              </w:rPr>
            </w:pPr>
            <w:r w:rsidRPr="004E45D3">
              <w:rPr>
                <w:b/>
                <w:bCs/>
                <w:lang w:val="en-GB"/>
              </w:rPr>
              <w:t>93.9</w:t>
            </w:r>
          </w:p>
        </w:tc>
      </w:tr>
      <w:tr w:rsidR="004E45D3" w:rsidRPr="004E45D3" w14:paraId="13C10573"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2AEB7CC" w14:textId="77777777" w:rsidR="004E45D3" w:rsidRPr="004E45D3" w:rsidRDefault="004E45D3" w:rsidP="004E45D3">
            <w:pPr>
              <w:pStyle w:val="CDITable-RowLeftns"/>
              <w:rPr>
                <w:lang w:val="en-GB"/>
              </w:rPr>
            </w:pPr>
            <w:r w:rsidRPr="004E45D3">
              <w:rPr>
                <w:lang w:val="en-GB"/>
              </w:rPr>
              <w:t>Adelaide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CDF842" w14:textId="77777777" w:rsidR="004E45D3" w:rsidRPr="004E45D3" w:rsidRDefault="004E45D3" w:rsidP="004E45D3">
            <w:pPr>
              <w:pStyle w:val="CDITable-RowCentrens"/>
              <w:rPr>
                <w:lang w:val="en-GB"/>
              </w:rPr>
            </w:pPr>
            <w:r w:rsidRPr="004E45D3">
              <w:rPr>
                <w:lang w:val="en-GB"/>
              </w:rPr>
              <w:t>88.7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B9CC13" w14:textId="77777777" w:rsidR="004E45D3" w:rsidRPr="004E45D3" w:rsidRDefault="004E45D3" w:rsidP="004E45D3">
            <w:pPr>
              <w:pStyle w:val="CDITable-RowCentrens"/>
              <w:rPr>
                <w:lang w:val="en-GB"/>
              </w:rPr>
            </w:pPr>
            <w:r w:rsidRPr="004E45D3">
              <w:rPr>
                <w:lang w:val="en-GB"/>
              </w:rPr>
              <w:t>92.0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D6D569" w14:textId="77777777" w:rsidR="004E45D3" w:rsidRPr="004E45D3" w:rsidRDefault="004E45D3" w:rsidP="004E45D3">
            <w:pPr>
              <w:pStyle w:val="CDITable-RowCentrens"/>
              <w:rPr>
                <w:lang w:val="en-GB"/>
              </w:rPr>
            </w:pPr>
            <w:r w:rsidRPr="004E45D3">
              <w:rPr>
                <w:lang w:val="en-GB"/>
              </w:rPr>
              <w:t>88.5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C5F530" w14:textId="77777777" w:rsidR="004E45D3" w:rsidRPr="004E45D3" w:rsidRDefault="004E45D3" w:rsidP="004E45D3">
            <w:pPr>
              <w:pStyle w:val="CDITable-RowCentrens"/>
              <w:rPr>
                <w:lang w:val="en-GB"/>
              </w:rPr>
            </w:pPr>
            <w:r w:rsidRPr="004E45D3">
              <w:rPr>
                <w:lang w:val="en-GB"/>
              </w:rPr>
              <w:t>86.2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5BF652" w14:textId="77777777" w:rsidR="004E45D3" w:rsidRPr="004E45D3" w:rsidRDefault="004E45D3" w:rsidP="004E45D3">
            <w:pPr>
              <w:pStyle w:val="CDITable-RowCentrens"/>
              <w:rPr>
                <w:lang w:val="en-GB"/>
              </w:rPr>
            </w:pPr>
            <w:r w:rsidRPr="004E45D3">
              <w:rPr>
                <w:lang w:val="en-GB"/>
              </w:rPr>
              <w:t>89.8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05975B" w14:textId="77777777" w:rsidR="004E45D3" w:rsidRPr="004E45D3" w:rsidRDefault="004E45D3" w:rsidP="004E45D3">
            <w:pPr>
              <w:pStyle w:val="CDITable-RowCentrens"/>
              <w:rPr>
                <w:lang w:val="en-GB"/>
              </w:rPr>
            </w:pPr>
            <w:r w:rsidRPr="004E45D3">
              <w:rPr>
                <w:lang w:val="en-GB"/>
              </w:rPr>
              <w:t>86.9</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68C69BB" w14:textId="77777777" w:rsidR="004E45D3" w:rsidRPr="004E45D3" w:rsidRDefault="004E45D3" w:rsidP="004E45D3">
            <w:pPr>
              <w:pStyle w:val="CDITable-RowCentrens"/>
              <w:rPr>
                <w:lang w:val="en-GB"/>
              </w:rPr>
            </w:pPr>
            <w:r w:rsidRPr="004E45D3">
              <w:rPr>
                <w:lang w:val="en-GB"/>
              </w:rPr>
              <w:t>94.3</w:t>
            </w:r>
          </w:p>
        </w:tc>
      </w:tr>
      <w:tr w:rsidR="004E45D3" w:rsidRPr="004E45D3" w14:paraId="0618E9F2"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EFAD06F" w14:textId="77777777" w:rsidR="004E45D3" w:rsidRPr="004E45D3" w:rsidRDefault="004E45D3" w:rsidP="004E45D3">
            <w:pPr>
              <w:pStyle w:val="CDITable-RowLeftns"/>
              <w:rPr>
                <w:lang w:val="en-GB"/>
              </w:rPr>
            </w:pPr>
            <w:r w:rsidRPr="004E45D3">
              <w:rPr>
                <w:lang w:val="en-GB"/>
              </w:rPr>
              <w:t>Country SA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1B335A" w14:textId="77777777" w:rsidR="004E45D3" w:rsidRPr="004E45D3" w:rsidRDefault="004E45D3" w:rsidP="004E45D3">
            <w:pPr>
              <w:pStyle w:val="CDITable-RowCentrens"/>
              <w:rPr>
                <w:lang w:val="en-GB"/>
              </w:rPr>
            </w:pPr>
            <w:r w:rsidRPr="004E45D3">
              <w:rPr>
                <w:lang w:val="en-GB"/>
              </w:rPr>
              <w:t>86.5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8DD571" w14:textId="77777777" w:rsidR="004E45D3" w:rsidRPr="004E45D3" w:rsidRDefault="004E45D3" w:rsidP="004E45D3">
            <w:pPr>
              <w:pStyle w:val="CDITable-RowCentrens"/>
              <w:rPr>
                <w:lang w:val="en-GB"/>
              </w:rPr>
            </w:pPr>
            <w:r w:rsidRPr="004E45D3">
              <w:rPr>
                <w:lang w:val="en-GB"/>
              </w:rPr>
              <w:t>90.5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423069" w14:textId="77777777" w:rsidR="004E45D3" w:rsidRPr="004E45D3" w:rsidRDefault="004E45D3" w:rsidP="004E45D3">
            <w:pPr>
              <w:pStyle w:val="CDITable-RowCentrens"/>
              <w:rPr>
                <w:lang w:val="en-GB"/>
              </w:rPr>
            </w:pPr>
            <w:r w:rsidRPr="004E45D3">
              <w:rPr>
                <w:lang w:val="en-GB"/>
              </w:rPr>
              <w:t>87.8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47F63F" w14:textId="77777777" w:rsidR="004E45D3" w:rsidRPr="004E45D3" w:rsidRDefault="004E45D3" w:rsidP="004E45D3">
            <w:pPr>
              <w:pStyle w:val="CDITable-RowCentrens"/>
              <w:rPr>
                <w:lang w:val="en-GB"/>
              </w:rPr>
            </w:pPr>
            <w:r w:rsidRPr="004E45D3">
              <w:rPr>
                <w:lang w:val="en-GB"/>
              </w:rPr>
              <w:t>84.6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BEC161" w14:textId="77777777" w:rsidR="004E45D3" w:rsidRPr="004E45D3" w:rsidRDefault="004E45D3" w:rsidP="004E45D3">
            <w:pPr>
              <w:pStyle w:val="CDITable-RowCentrens"/>
              <w:rPr>
                <w:lang w:val="en-GB"/>
              </w:rPr>
            </w:pPr>
            <w:r w:rsidRPr="004E45D3">
              <w:rPr>
                <w:lang w:val="en-GB"/>
              </w:rPr>
              <w:t>89.1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0D6EB1" w14:textId="77777777" w:rsidR="004E45D3" w:rsidRPr="004E45D3" w:rsidRDefault="004E45D3" w:rsidP="004E45D3">
            <w:pPr>
              <w:pStyle w:val="CDITable-RowCentrens"/>
              <w:rPr>
                <w:lang w:val="en-GB"/>
              </w:rPr>
            </w:pPr>
            <w:r w:rsidRPr="004E45D3">
              <w:rPr>
                <w:lang w:val="en-GB"/>
              </w:rPr>
              <w:t>85.7</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55C6EF1" w14:textId="77777777" w:rsidR="004E45D3" w:rsidRPr="004E45D3" w:rsidRDefault="004E45D3" w:rsidP="004E45D3">
            <w:pPr>
              <w:pStyle w:val="CDITable-RowCentrens"/>
              <w:rPr>
                <w:lang w:val="en-GB"/>
              </w:rPr>
            </w:pPr>
            <w:r w:rsidRPr="004E45D3">
              <w:rPr>
                <w:lang w:val="en-GB"/>
              </w:rPr>
              <w:t>92.9</w:t>
            </w:r>
          </w:p>
        </w:tc>
      </w:tr>
      <w:tr w:rsidR="004E45D3" w:rsidRPr="004E45D3" w14:paraId="0610A061" w14:textId="77777777" w:rsidTr="004E45D3">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4D3ACF4" w14:textId="77777777" w:rsidR="004E45D3" w:rsidRPr="004E45D3" w:rsidRDefault="004E45D3" w:rsidP="004E45D3">
            <w:pPr>
              <w:pStyle w:val="CDITable-RowLeftns"/>
              <w:rPr>
                <w:b/>
                <w:bCs/>
                <w:lang w:val="en-GB"/>
              </w:rPr>
            </w:pPr>
            <w:r w:rsidRPr="004E45D3">
              <w:rPr>
                <w:b/>
                <w:bCs/>
                <w:lang w:val="en-GB"/>
              </w:rPr>
              <w:t>Tasmania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79EBD6B" w14:textId="77777777" w:rsidR="004E45D3" w:rsidRPr="004E45D3" w:rsidRDefault="004E45D3" w:rsidP="004E45D3">
            <w:pPr>
              <w:pStyle w:val="CDITable-RowCentrens"/>
              <w:rPr>
                <w:b/>
                <w:bCs/>
                <w:lang w:val="en-GB"/>
              </w:rPr>
            </w:pPr>
            <w:r w:rsidRPr="004E45D3">
              <w:rPr>
                <w:b/>
                <w:bCs/>
                <w:lang w:val="en-GB"/>
              </w:rPr>
              <w:t>89.2</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FD5953A" w14:textId="77777777" w:rsidR="004E45D3" w:rsidRPr="004E45D3" w:rsidRDefault="004E45D3" w:rsidP="004E45D3">
            <w:pPr>
              <w:pStyle w:val="CDITable-RowCentrens"/>
              <w:rPr>
                <w:b/>
                <w:bCs/>
                <w:lang w:val="en-GB"/>
              </w:rPr>
            </w:pPr>
            <w:r w:rsidRPr="004E45D3">
              <w:rPr>
                <w:b/>
                <w:bCs/>
                <w:lang w:val="en-GB"/>
              </w:rPr>
              <w:t>92.8</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FCAA65E" w14:textId="77777777" w:rsidR="004E45D3" w:rsidRPr="004E45D3" w:rsidRDefault="004E45D3" w:rsidP="004E45D3">
            <w:pPr>
              <w:pStyle w:val="CDITable-RowCentrens"/>
              <w:rPr>
                <w:b/>
                <w:bCs/>
                <w:lang w:val="en-GB"/>
              </w:rPr>
            </w:pPr>
            <w:r w:rsidRPr="004E45D3">
              <w:rPr>
                <w:b/>
                <w:bCs/>
                <w:lang w:val="en-GB"/>
              </w:rPr>
              <w:t>90.2</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C5D24E4" w14:textId="77777777" w:rsidR="004E45D3" w:rsidRPr="004E45D3" w:rsidRDefault="004E45D3" w:rsidP="004E45D3">
            <w:pPr>
              <w:pStyle w:val="CDITable-RowCentrens"/>
              <w:rPr>
                <w:b/>
                <w:bCs/>
                <w:lang w:val="en-GB"/>
              </w:rPr>
            </w:pPr>
            <w:r w:rsidRPr="004E45D3">
              <w:rPr>
                <w:b/>
                <w:bCs/>
                <w:lang w:val="en-GB"/>
              </w:rPr>
              <w:t>86.5</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C5CEFE7" w14:textId="77777777" w:rsidR="004E45D3" w:rsidRPr="004E45D3" w:rsidRDefault="004E45D3" w:rsidP="004E45D3">
            <w:pPr>
              <w:pStyle w:val="CDITable-RowCentrens"/>
              <w:rPr>
                <w:b/>
                <w:bCs/>
                <w:lang w:val="en-GB"/>
              </w:rPr>
            </w:pPr>
            <w:r w:rsidRPr="004E45D3">
              <w:rPr>
                <w:b/>
                <w:bCs/>
                <w:lang w:val="en-GB"/>
              </w:rPr>
              <w:t>91.3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46C7025" w14:textId="77777777" w:rsidR="004E45D3" w:rsidRPr="004E45D3" w:rsidRDefault="004E45D3" w:rsidP="004E45D3">
            <w:pPr>
              <w:pStyle w:val="CDITable-RowCentrens"/>
              <w:rPr>
                <w:b/>
                <w:bCs/>
                <w:lang w:val="en-GB"/>
              </w:rPr>
            </w:pPr>
            <w:r w:rsidRPr="004E45D3">
              <w:rPr>
                <w:b/>
                <w:bCs/>
                <w:lang w:val="en-GB"/>
              </w:rPr>
              <w:t>85.2</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0F1725C5" w14:textId="77777777" w:rsidR="004E45D3" w:rsidRPr="004E45D3" w:rsidRDefault="004E45D3" w:rsidP="004E45D3">
            <w:pPr>
              <w:pStyle w:val="CDITable-RowCentrens"/>
              <w:rPr>
                <w:b/>
                <w:bCs/>
                <w:lang w:val="en-GB"/>
              </w:rPr>
            </w:pPr>
            <w:r w:rsidRPr="004E45D3">
              <w:rPr>
                <w:b/>
                <w:bCs/>
                <w:lang w:val="en-GB"/>
              </w:rPr>
              <w:t>92.8</w:t>
            </w:r>
          </w:p>
        </w:tc>
      </w:tr>
      <w:tr w:rsidR="004E45D3" w:rsidRPr="004E45D3" w14:paraId="4E708975"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6E56A5A" w14:textId="77777777" w:rsidR="004E45D3" w:rsidRPr="004E45D3" w:rsidRDefault="004E45D3" w:rsidP="004E45D3">
            <w:pPr>
              <w:pStyle w:val="CDITable-RowLeftns"/>
              <w:rPr>
                <w:lang w:val="en-GB"/>
              </w:rPr>
            </w:pPr>
            <w:r w:rsidRPr="004E45D3">
              <w:rPr>
                <w:lang w:val="en-GB"/>
              </w:rPr>
              <w:t>Tasmania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2DD29D" w14:textId="77777777" w:rsidR="004E45D3" w:rsidRPr="004E45D3" w:rsidRDefault="004E45D3" w:rsidP="004E45D3">
            <w:pPr>
              <w:pStyle w:val="CDITable-RowCentrens"/>
              <w:rPr>
                <w:lang w:val="en-GB"/>
              </w:rPr>
            </w:pPr>
            <w:r w:rsidRPr="004E45D3">
              <w:rPr>
                <w:lang w:val="en-GB"/>
              </w:rPr>
              <w:t>89.2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F5BBA8" w14:textId="77777777" w:rsidR="004E45D3" w:rsidRPr="004E45D3" w:rsidRDefault="004E45D3" w:rsidP="004E45D3">
            <w:pPr>
              <w:pStyle w:val="CDITable-RowCentrens"/>
              <w:rPr>
                <w:lang w:val="en-GB"/>
              </w:rPr>
            </w:pPr>
            <w:r w:rsidRPr="004E45D3">
              <w:rPr>
                <w:lang w:val="en-GB"/>
              </w:rPr>
              <w:t>92.8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2D0814" w14:textId="77777777" w:rsidR="004E45D3" w:rsidRPr="004E45D3" w:rsidRDefault="004E45D3" w:rsidP="004E45D3">
            <w:pPr>
              <w:pStyle w:val="CDITable-RowCentrens"/>
              <w:rPr>
                <w:lang w:val="en-GB"/>
              </w:rPr>
            </w:pPr>
            <w:r w:rsidRPr="004E45D3">
              <w:rPr>
                <w:lang w:val="en-GB"/>
              </w:rPr>
              <w:t>90.2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9BBE69" w14:textId="77777777" w:rsidR="004E45D3" w:rsidRPr="004E45D3" w:rsidRDefault="004E45D3" w:rsidP="004E45D3">
            <w:pPr>
              <w:pStyle w:val="CDITable-RowCentrens"/>
              <w:rPr>
                <w:lang w:val="en-GB"/>
              </w:rPr>
            </w:pPr>
            <w:r w:rsidRPr="004E45D3">
              <w:rPr>
                <w:lang w:val="en-GB"/>
              </w:rPr>
              <w:t>86.5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E47F22" w14:textId="77777777" w:rsidR="004E45D3" w:rsidRPr="004E45D3" w:rsidRDefault="004E45D3" w:rsidP="004E45D3">
            <w:pPr>
              <w:pStyle w:val="CDITable-RowCentrens"/>
              <w:rPr>
                <w:lang w:val="en-GB"/>
              </w:rPr>
            </w:pPr>
            <w:r w:rsidRPr="004E45D3">
              <w:rPr>
                <w:lang w:val="en-GB"/>
              </w:rPr>
              <w:t>91.3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EE3602" w14:textId="77777777" w:rsidR="004E45D3" w:rsidRPr="004E45D3" w:rsidRDefault="004E45D3" w:rsidP="004E45D3">
            <w:pPr>
              <w:pStyle w:val="CDITable-RowCentrens"/>
              <w:rPr>
                <w:lang w:val="en-GB"/>
              </w:rPr>
            </w:pPr>
            <w:r w:rsidRPr="004E45D3">
              <w:rPr>
                <w:lang w:val="en-GB"/>
              </w:rPr>
              <w:t>85.2</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09AD1D5" w14:textId="77777777" w:rsidR="004E45D3" w:rsidRPr="004E45D3" w:rsidRDefault="004E45D3" w:rsidP="004E45D3">
            <w:pPr>
              <w:pStyle w:val="CDITable-RowCentrens"/>
              <w:rPr>
                <w:lang w:val="en-GB"/>
              </w:rPr>
            </w:pPr>
            <w:r w:rsidRPr="004E45D3">
              <w:rPr>
                <w:lang w:val="en-GB"/>
              </w:rPr>
              <w:t>92.8</w:t>
            </w:r>
          </w:p>
        </w:tc>
      </w:tr>
      <w:tr w:rsidR="004E45D3" w:rsidRPr="004E45D3" w14:paraId="5BF6C0D5" w14:textId="77777777" w:rsidTr="004E45D3">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E56265F" w14:textId="77777777" w:rsidR="004E45D3" w:rsidRPr="004E45D3" w:rsidRDefault="004E45D3" w:rsidP="004E45D3">
            <w:pPr>
              <w:pStyle w:val="CDITable-RowLeftns"/>
              <w:keepNext/>
              <w:rPr>
                <w:b/>
                <w:bCs/>
                <w:lang w:val="en-GB"/>
              </w:rPr>
            </w:pPr>
            <w:r w:rsidRPr="004E45D3">
              <w:rPr>
                <w:b/>
                <w:bCs/>
                <w:lang w:val="en-GB"/>
              </w:rPr>
              <w:lastRenderedPageBreak/>
              <w:t>Victoria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A0AD9C9" w14:textId="77777777" w:rsidR="004E45D3" w:rsidRPr="004E45D3" w:rsidRDefault="004E45D3" w:rsidP="004E45D3">
            <w:pPr>
              <w:pStyle w:val="CDITable-RowCentrens"/>
              <w:rPr>
                <w:b/>
                <w:bCs/>
                <w:lang w:val="en-GB"/>
              </w:rPr>
            </w:pPr>
            <w:r w:rsidRPr="004E45D3">
              <w:rPr>
                <w:b/>
                <w:bCs/>
                <w:lang w:val="en-GB"/>
              </w:rPr>
              <w:t>87.8</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D51D49A" w14:textId="77777777" w:rsidR="004E45D3" w:rsidRPr="004E45D3" w:rsidRDefault="004E45D3" w:rsidP="004E45D3">
            <w:pPr>
              <w:pStyle w:val="CDITable-RowCentrens"/>
              <w:rPr>
                <w:b/>
                <w:bCs/>
                <w:lang w:val="en-GB"/>
              </w:rPr>
            </w:pPr>
            <w:r w:rsidRPr="004E45D3">
              <w:rPr>
                <w:b/>
                <w:bCs/>
                <w:lang w:val="en-GB"/>
              </w:rPr>
              <w:t>92.3</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755F6F4" w14:textId="77777777" w:rsidR="004E45D3" w:rsidRPr="004E45D3" w:rsidRDefault="004E45D3" w:rsidP="004E45D3">
            <w:pPr>
              <w:pStyle w:val="CDITable-RowCentrens"/>
              <w:rPr>
                <w:b/>
                <w:bCs/>
                <w:lang w:val="en-GB"/>
              </w:rPr>
            </w:pPr>
            <w:r w:rsidRPr="004E45D3">
              <w:rPr>
                <w:b/>
                <w:bCs/>
                <w:lang w:val="en-GB"/>
              </w:rPr>
              <w:t>88.4</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7EFD4C5" w14:textId="77777777" w:rsidR="004E45D3" w:rsidRPr="004E45D3" w:rsidRDefault="004E45D3" w:rsidP="004E45D3">
            <w:pPr>
              <w:pStyle w:val="CDITable-RowCentrens"/>
              <w:rPr>
                <w:b/>
                <w:bCs/>
                <w:lang w:val="en-GB"/>
              </w:rPr>
            </w:pPr>
            <w:r w:rsidRPr="004E45D3">
              <w:rPr>
                <w:b/>
                <w:bCs/>
                <w:lang w:val="en-GB"/>
              </w:rPr>
              <w:t>86.4</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6C2533A" w14:textId="77777777" w:rsidR="004E45D3" w:rsidRPr="004E45D3" w:rsidRDefault="004E45D3" w:rsidP="004E45D3">
            <w:pPr>
              <w:pStyle w:val="CDITable-RowCentrens"/>
              <w:rPr>
                <w:b/>
                <w:bCs/>
                <w:lang w:val="en-GB"/>
              </w:rPr>
            </w:pPr>
            <w:r w:rsidRPr="004E45D3">
              <w:rPr>
                <w:b/>
                <w:bCs/>
                <w:lang w:val="en-GB"/>
              </w:rPr>
              <w:t>90.2</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7FF7A63" w14:textId="77777777" w:rsidR="004E45D3" w:rsidRPr="004E45D3" w:rsidRDefault="004E45D3" w:rsidP="004E45D3">
            <w:pPr>
              <w:pStyle w:val="CDITable-RowCentrens"/>
              <w:rPr>
                <w:b/>
                <w:bCs/>
                <w:lang w:val="en-GB"/>
              </w:rPr>
            </w:pPr>
            <w:r w:rsidRPr="004E45D3">
              <w:rPr>
                <w:b/>
                <w:bCs/>
                <w:lang w:val="en-GB"/>
              </w:rPr>
              <w:t>86.5</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4F070925" w14:textId="77777777" w:rsidR="004E45D3" w:rsidRPr="004E45D3" w:rsidRDefault="004E45D3" w:rsidP="004E45D3">
            <w:pPr>
              <w:pStyle w:val="CDITable-RowCentrens"/>
              <w:rPr>
                <w:b/>
                <w:bCs/>
                <w:lang w:val="en-GB"/>
              </w:rPr>
            </w:pPr>
            <w:r w:rsidRPr="004E45D3">
              <w:rPr>
                <w:b/>
                <w:bCs/>
                <w:lang w:val="en-GB"/>
              </w:rPr>
              <w:t>93.8</w:t>
            </w:r>
          </w:p>
        </w:tc>
      </w:tr>
      <w:tr w:rsidR="004E45D3" w:rsidRPr="004E45D3" w14:paraId="467DF535"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45096E7" w14:textId="77777777" w:rsidR="004E45D3" w:rsidRPr="004E45D3" w:rsidRDefault="004E45D3" w:rsidP="004E45D3">
            <w:pPr>
              <w:pStyle w:val="CDITable-RowLeftns"/>
              <w:keepNext/>
              <w:rPr>
                <w:lang w:val="en-GB"/>
              </w:rPr>
            </w:pPr>
            <w:r w:rsidRPr="004E45D3">
              <w:rPr>
                <w:lang w:val="en-GB"/>
              </w:rPr>
              <w:t>Eastern Melbourne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B9E87F" w14:textId="77777777" w:rsidR="004E45D3" w:rsidRPr="004E45D3" w:rsidRDefault="004E45D3" w:rsidP="004E45D3">
            <w:pPr>
              <w:pStyle w:val="CDITable-RowCentrens"/>
              <w:rPr>
                <w:lang w:val="en-GB"/>
              </w:rPr>
            </w:pPr>
            <w:r w:rsidRPr="004E45D3">
              <w:rPr>
                <w:lang w:val="en-GB"/>
              </w:rPr>
              <w:t>88.5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191C09" w14:textId="77777777" w:rsidR="004E45D3" w:rsidRPr="004E45D3" w:rsidRDefault="004E45D3" w:rsidP="004E45D3">
            <w:pPr>
              <w:pStyle w:val="CDITable-RowCentrens"/>
              <w:rPr>
                <w:lang w:val="en-GB"/>
              </w:rPr>
            </w:pPr>
            <w:r w:rsidRPr="004E45D3">
              <w:rPr>
                <w:lang w:val="en-GB"/>
              </w:rPr>
              <w:t>92.9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55858B" w14:textId="77777777" w:rsidR="004E45D3" w:rsidRPr="004E45D3" w:rsidRDefault="004E45D3" w:rsidP="004E45D3">
            <w:pPr>
              <w:pStyle w:val="CDITable-RowCentrens"/>
              <w:rPr>
                <w:lang w:val="en-GB"/>
              </w:rPr>
            </w:pPr>
            <w:r w:rsidRPr="004E45D3">
              <w:rPr>
                <w:lang w:val="en-GB"/>
              </w:rPr>
              <w:t>89.1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F12480" w14:textId="77777777" w:rsidR="004E45D3" w:rsidRPr="004E45D3" w:rsidRDefault="004E45D3" w:rsidP="004E45D3">
            <w:pPr>
              <w:pStyle w:val="CDITable-RowCentrens"/>
              <w:rPr>
                <w:lang w:val="en-GB"/>
              </w:rPr>
            </w:pPr>
            <w:r w:rsidRPr="004E45D3">
              <w:rPr>
                <w:lang w:val="en-GB"/>
              </w:rPr>
              <w:t>87.2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1217D8" w14:textId="77777777" w:rsidR="004E45D3" w:rsidRPr="004E45D3" w:rsidRDefault="004E45D3" w:rsidP="004E45D3">
            <w:pPr>
              <w:pStyle w:val="CDITable-RowCentrens"/>
              <w:rPr>
                <w:lang w:val="en-GB"/>
              </w:rPr>
            </w:pPr>
            <w:r w:rsidRPr="004E45D3">
              <w:rPr>
                <w:lang w:val="en-GB"/>
              </w:rPr>
              <w:t>90.6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298F09" w14:textId="77777777" w:rsidR="004E45D3" w:rsidRPr="004E45D3" w:rsidRDefault="004E45D3" w:rsidP="004E45D3">
            <w:pPr>
              <w:pStyle w:val="CDITable-RowCentrens"/>
              <w:rPr>
                <w:lang w:val="en-GB"/>
              </w:rPr>
            </w:pPr>
            <w:r w:rsidRPr="004E45D3">
              <w:rPr>
                <w:lang w:val="en-GB"/>
              </w:rPr>
              <w:t>87.1</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26136BE" w14:textId="77777777" w:rsidR="004E45D3" w:rsidRPr="004E45D3" w:rsidRDefault="004E45D3" w:rsidP="004E45D3">
            <w:pPr>
              <w:pStyle w:val="CDITable-RowCentrens"/>
              <w:rPr>
                <w:lang w:val="en-GB"/>
              </w:rPr>
            </w:pPr>
            <w:r w:rsidRPr="004E45D3">
              <w:rPr>
                <w:lang w:val="en-GB"/>
              </w:rPr>
              <w:t>94.0</w:t>
            </w:r>
          </w:p>
        </w:tc>
      </w:tr>
      <w:tr w:rsidR="004E45D3" w:rsidRPr="004E45D3" w14:paraId="34AB7C29"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934D874" w14:textId="77777777" w:rsidR="004E45D3" w:rsidRPr="004E45D3" w:rsidRDefault="004E45D3" w:rsidP="004E45D3">
            <w:pPr>
              <w:pStyle w:val="CDITable-RowLeftns"/>
              <w:keepNext/>
              <w:rPr>
                <w:lang w:val="en-GB"/>
              </w:rPr>
            </w:pPr>
            <w:r w:rsidRPr="004E45D3">
              <w:rPr>
                <w:lang w:val="en-GB"/>
              </w:rPr>
              <w:t>Gippsland</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60D10E" w14:textId="77777777" w:rsidR="004E45D3" w:rsidRPr="004E45D3" w:rsidRDefault="004E45D3" w:rsidP="004E45D3">
            <w:pPr>
              <w:pStyle w:val="CDITable-RowCentrens"/>
              <w:rPr>
                <w:lang w:val="en-GB"/>
              </w:rPr>
            </w:pPr>
            <w:r w:rsidRPr="004E45D3">
              <w:rPr>
                <w:lang w:val="en-GB"/>
              </w:rPr>
              <w:t>85.9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C40C3AD" w14:textId="77777777" w:rsidR="004E45D3" w:rsidRPr="004E45D3" w:rsidRDefault="004E45D3" w:rsidP="004E45D3">
            <w:pPr>
              <w:pStyle w:val="CDITable-RowCentrens"/>
              <w:rPr>
                <w:lang w:val="en-GB"/>
              </w:rPr>
            </w:pPr>
            <w:r w:rsidRPr="004E45D3">
              <w:rPr>
                <w:lang w:val="en-GB"/>
              </w:rPr>
              <w:t>90.3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9FA987" w14:textId="77777777" w:rsidR="004E45D3" w:rsidRPr="004E45D3" w:rsidRDefault="004E45D3" w:rsidP="004E45D3">
            <w:pPr>
              <w:pStyle w:val="CDITable-RowCentrens"/>
              <w:rPr>
                <w:lang w:val="en-GB"/>
              </w:rPr>
            </w:pPr>
            <w:r w:rsidRPr="004E45D3">
              <w:rPr>
                <w:lang w:val="en-GB"/>
              </w:rPr>
              <w:t>86.7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37662D" w14:textId="77777777" w:rsidR="004E45D3" w:rsidRPr="004E45D3" w:rsidRDefault="004E45D3" w:rsidP="004E45D3">
            <w:pPr>
              <w:pStyle w:val="CDITable-RowCentrens"/>
              <w:rPr>
                <w:lang w:val="en-GB"/>
              </w:rPr>
            </w:pPr>
            <w:r w:rsidRPr="004E45D3">
              <w:rPr>
                <w:lang w:val="en-GB"/>
              </w:rPr>
              <w:t>84.4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57A6CA" w14:textId="77777777" w:rsidR="004E45D3" w:rsidRPr="004E45D3" w:rsidRDefault="004E45D3" w:rsidP="004E45D3">
            <w:pPr>
              <w:pStyle w:val="CDITable-RowCentrens"/>
              <w:rPr>
                <w:lang w:val="en-GB"/>
              </w:rPr>
            </w:pPr>
            <w:r w:rsidRPr="004E45D3">
              <w:rPr>
                <w:lang w:val="en-GB"/>
              </w:rPr>
              <w:t>88.7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A65013" w14:textId="77777777" w:rsidR="004E45D3" w:rsidRPr="004E45D3" w:rsidRDefault="004E45D3" w:rsidP="004E45D3">
            <w:pPr>
              <w:pStyle w:val="CDITable-RowCentrens"/>
              <w:rPr>
                <w:lang w:val="en-GB"/>
              </w:rPr>
            </w:pPr>
            <w:r w:rsidRPr="004E45D3">
              <w:rPr>
                <w:lang w:val="en-GB"/>
              </w:rPr>
              <w:t>85.9</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B5AC7B1" w14:textId="77777777" w:rsidR="004E45D3" w:rsidRPr="004E45D3" w:rsidRDefault="004E45D3" w:rsidP="004E45D3">
            <w:pPr>
              <w:pStyle w:val="CDITable-RowCentrens"/>
              <w:rPr>
                <w:lang w:val="en-GB"/>
              </w:rPr>
            </w:pPr>
            <w:r w:rsidRPr="004E45D3">
              <w:rPr>
                <w:lang w:val="en-GB"/>
              </w:rPr>
              <w:t>93.7</w:t>
            </w:r>
          </w:p>
        </w:tc>
      </w:tr>
      <w:tr w:rsidR="004E45D3" w:rsidRPr="004E45D3" w14:paraId="39C7570B"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1C706D7" w14:textId="77777777" w:rsidR="004E45D3" w:rsidRPr="004E45D3" w:rsidRDefault="004E45D3" w:rsidP="004E45D3">
            <w:pPr>
              <w:pStyle w:val="CDITable-RowLeftns"/>
              <w:rPr>
                <w:lang w:val="en-GB"/>
              </w:rPr>
            </w:pPr>
            <w:r w:rsidRPr="004E45D3">
              <w:rPr>
                <w:lang w:val="en-GB"/>
              </w:rPr>
              <w:t>Murray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5E26B2" w14:textId="77777777" w:rsidR="004E45D3" w:rsidRPr="004E45D3" w:rsidRDefault="004E45D3" w:rsidP="004E45D3">
            <w:pPr>
              <w:pStyle w:val="CDITable-RowCentrens"/>
              <w:rPr>
                <w:lang w:val="en-GB"/>
              </w:rPr>
            </w:pPr>
            <w:r w:rsidRPr="004E45D3">
              <w:rPr>
                <w:lang w:val="en-GB"/>
              </w:rPr>
              <w:t>88.4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FF442C" w14:textId="77777777" w:rsidR="004E45D3" w:rsidRPr="004E45D3" w:rsidRDefault="004E45D3" w:rsidP="004E45D3">
            <w:pPr>
              <w:pStyle w:val="CDITable-RowCentrens"/>
              <w:rPr>
                <w:lang w:val="en-GB"/>
              </w:rPr>
            </w:pPr>
            <w:r w:rsidRPr="004E45D3">
              <w:rPr>
                <w:lang w:val="en-GB"/>
              </w:rPr>
              <w:t>93.3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E706BA" w14:textId="77777777" w:rsidR="004E45D3" w:rsidRPr="004E45D3" w:rsidRDefault="004E45D3" w:rsidP="004E45D3">
            <w:pPr>
              <w:pStyle w:val="CDITable-RowCentrens"/>
              <w:rPr>
                <w:lang w:val="en-GB"/>
              </w:rPr>
            </w:pPr>
            <w:r w:rsidRPr="004E45D3">
              <w:rPr>
                <w:lang w:val="en-GB"/>
              </w:rPr>
              <w:t>89.3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F9F6FE" w14:textId="77777777" w:rsidR="004E45D3" w:rsidRPr="004E45D3" w:rsidRDefault="004E45D3" w:rsidP="004E45D3">
            <w:pPr>
              <w:pStyle w:val="CDITable-RowCentrens"/>
              <w:rPr>
                <w:lang w:val="en-GB"/>
              </w:rPr>
            </w:pPr>
            <w:r w:rsidRPr="004E45D3">
              <w:rPr>
                <w:lang w:val="en-GB"/>
              </w:rPr>
              <w:t>87.8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855DEA" w14:textId="77777777" w:rsidR="004E45D3" w:rsidRPr="004E45D3" w:rsidRDefault="004E45D3" w:rsidP="004E45D3">
            <w:pPr>
              <w:pStyle w:val="CDITable-RowCentrens"/>
              <w:rPr>
                <w:lang w:val="en-GB"/>
              </w:rPr>
            </w:pPr>
            <w:r w:rsidRPr="004E45D3">
              <w:rPr>
                <w:lang w:val="en-GB"/>
              </w:rPr>
              <w:t>91.6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70CC93" w14:textId="77777777" w:rsidR="004E45D3" w:rsidRPr="004E45D3" w:rsidRDefault="004E45D3" w:rsidP="004E45D3">
            <w:pPr>
              <w:pStyle w:val="CDITable-RowCentrens"/>
              <w:rPr>
                <w:lang w:val="en-GB"/>
              </w:rPr>
            </w:pPr>
            <w:r w:rsidRPr="004E45D3">
              <w:rPr>
                <w:lang w:val="en-GB"/>
              </w:rPr>
              <w:t>87.0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664F2E7" w14:textId="77777777" w:rsidR="004E45D3" w:rsidRPr="004E45D3" w:rsidRDefault="004E45D3" w:rsidP="004E45D3">
            <w:pPr>
              <w:pStyle w:val="CDITable-RowCentrens"/>
              <w:rPr>
                <w:lang w:val="en-GB"/>
              </w:rPr>
            </w:pPr>
            <w:r w:rsidRPr="004E45D3">
              <w:rPr>
                <w:lang w:val="en-GB"/>
              </w:rPr>
              <w:t>94.7</w:t>
            </w:r>
          </w:p>
        </w:tc>
      </w:tr>
      <w:tr w:rsidR="004E45D3" w:rsidRPr="004E45D3" w14:paraId="7595E849"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F6313A5" w14:textId="77777777" w:rsidR="004E45D3" w:rsidRPr="004E45D3" w:rsidRDefault="004E45D3" w:rsidP="004E45D3">
            <w:pPr>
              <w:pStyle w:val="CDITable-RowLeftns"/>
              <w:rPr>
                <w:lang w:val="en-GB"/>
              </w:rPr>
            </w:pPr>
            <w:proofErr w:type="gramStart"/>
            <w:r w:rsidRPr="004E45D3">
              <w:rPr>
                <w:lang w:val="en-GB"/>
              </w:rPr>
              <w:t>North Western</w:t>
            </w:r>
            <w:proofErr w:type="gramEnd"/>
            <w:r w:rsidRPr="004E45D3">
              <w:rPr>
                <w:lang w:val="en-GB"/>
              </w:rPr>
              <w:t xml:space="preserve"> Melbourne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F561D5" w14:textId="77777777" w:rsidR="004E45D3" w:rsidRPr="004E45D3" w:rsidRDefault="004E45D3" w:rsidP="004E45D3">
            <w:pPr>
              <w:pStyle w:val="CDITable-RowCentrens"/>
              <w:rPr>
                <w:lang w:val="en-GB"/>
              </w:rPr>
            </w:pPr>
            <w:r w:rsidRPr="004E45D3">
              <w:rPr>
                <w:lang w:val="en-GB"/>
              </w:rPr>
              <w:t>87.3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B6E766" w14:textId="77777777" w:rsidR="004E45D3" w:rsidRPr="004E45D3" w:rsidRDefault="004E45D3" w:rsidP="004E45D3">
            <w:pPr>
              <w:pStyle w:val="CDITable-RowCentrens"/>
              <w:rPr>
                <w:lang w:val="en-GB"/>
              </w:rPr>
            </w:pPr>
            <w:r w:rsidRPr="004E45D3">
              <w:rPr>
                <w:lang w:val="en-GB"/>
              </w:rPr>
              <w:t>91.9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D7DE51" w14:textId="77777777" w:rsidR="004E45D3" w:rsidRPr="004E45D3" w:rsidRDefault="004E45D3" w:rsidP="004E45D3">
            <w:pPr>
              <w:pStyle w:val="CDITable-RowCentrens"/>
              <w:rPr>
                <w:lang w:val="en-GB"/>
              </w:rPr>
            </w:pPr>
            <w:r w:rsidRPr="004E45D3">
              <w:rPr>
                <w:lang w:val="en-GB"/>
              </w:rPr>
              <w:t>87.0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788DFD" w14:textId="77777777" w:rsidR="004E45D3" w:rsidRPr="004E45D3" w:rsidRDefault="004E45D3" w:rsidP="004E45D3">
            <w:pPr>
              <w:pStyle w:val="CDITable-RowCentrens"/>
              <w:rPr>
                <w:lang w:val="en-GB"/>
              </w:rPr>
            </w:pPr>
            <w:r w:rsidRPr="004E45D3">
              <w:rPr>
                <w:lang w:val="en-GB"/>
              </w:rPr>
              <w:t>85.1</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EBDE1A" w14:textId="77777777" w:rsidR="004E45D3" w:rsidRPr="004E45D3" w:rsidRDefault="004E45D3" w:rsidP="004E45D3">
            <w:pPr>
              <w:pStyle w:val="CDITable-RowCentrens"/>
              <w:rPr>
                <w:lang w:val="en-GB"/>
              </w:rPr>
            </w:pPr>
            <w:r w:rsidRPr="004E45D3">
              <w:rPr>
                <w:lang w:val="en-GB"/>
              </w:rPr>
              <w:t>89.1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B47851" w14:textId="77777777" w:rsidR="004E45D3" w:rsidRPr="004E45D3" w:rsidRDefault="004E45D3" w:rsidP="004E45D3">
            <w:pPr>
              <w:pStyle w:val="CDITable-RowCentrens"/>
              <w:rPr>
                <w:lang w:val="en-GB"/>
              </w:rPr>
            </w:pPr>
            <w:r w:rsidRPr="004E45D3">
              <w:rPr>
                <w:lang w:val="en-GB"/>
              </w:rPr>
              <w:t>86.4</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D78926B" w14:textId="77777777" w:rsidR="004E45D3" w:rsidRPr="004E45D3" w:rsidRDefault="004E45D3" w:rsidP="004E45D3">
            <w:pPr>
              <w:pStyle w:val="CDITable-RowCentrens"/>
              <w:rPr>
                <w:lang w:val="en-GB"/>
              </w:rPr>
            </w:pPr>
            <w:r w:rsidRPr="004E45D3">
              <w:rPr>
                <w:lang w:val="en-GB"/>
              </w:rPr>
              <w:t>93.6</w:t>
            </w:r>
          </w:p>
        </w:tc>
      </w:tr>
      <w:tr w:rsidR="004E45D3" w:rsidRPr="004E45D3" w14:paraId="5E98866A"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2FD3B6C" w14:textId="77777777" w:rsidR="004E45D3" w:rsidRPr="004E45D3" w:rsidRDefault="004E45D3" w:rsidP="004E45D3">
            <w:pPr>
              <w:pStyle w:val="CDITable-RowLeftns"/>
              <w:rPr>
                <w:lang w:val="en-GB"/>
              </w:rPr>
            </w:pPr>
            <w:proofErr w:type="gramStart"/>
            <w:r w:rsidRPr="004E45D3">
              <w:rPr>
                <w:lang w:val="en-GB"/>
              </w:rPr>
              <w:t>South Eastern</w:t>
            </w:r>
            <w:proofErr w:type="gramEnd"/>
            <w:r w:rsidRPr="004E45D3">
              <w:rPr>
                <w:lang w:val="en-GB"/>
              </w:rPr>
              <w:t xml:space="preserve"> Melbourne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DD5E4D" w14:textId="77777777" w:rsidR="004E45D3" w:rsidRPr="004E45D3" w:rsidRDefault="004E45D3" w:rsidP="004E45D3">
            <w:pPr>
              <w:pStyle w:val="CDITable-RowCentrens"/>
              <w:rPr>
                <w:lang w:val="en-GB"/>
              </w:rPr>
            </w:pPr>
            <w:r w:rsidRPr="004E45D3">
              <w:rPr>
                <w:lang w:val="en-GB"/>
              </w:rPr>
              <w:t>87.4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776F10" w14:textId="77777777" w:rsidR="004E45D3" w:rsidRPr="004E45D3" w:rsidRDefault="004E45D3" w:rsidP="004E45D3">
            <w:pPr>
              <w:pStyle w:val="CDITable-RowCentrens"/>
              <w:rPr>
                <w:lang w:val="en-GB"/>
              </w:rPr>
            </w:pPr>
            <w:r w:rsidRPr="004E45D3">
              <w:rPr>
                <w:lang w:val="en-GB"/>
              </w:rPr>
              <w:t>91.9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EC9067" w14:textId="77777777" w:rsidR="004E45D3" w:rsidRPr="004E45D3" w:rsidRDefault="004E45D3" w:rsidP="004E45D3">
            <w:pPr>
              <w:pStyle w:val="CDITable-RowCentrens"/>
              <w:rPr>
                <w:lang w:val="en-GB"/>
              </w:rPr>
            </w:pPr>
            <w:r w:rsidRPr="004E45D3">
              <w:rPr>
                <w:lang w:val="en-GB"/>
              </w:rPr>
              <w:t>88.6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6CA638" w14:textId="77777777" w:rsidR="004E45D3" w:rsidRPr="004E45D3" w:rsidRDefault="004E45D3" w:rsidP="004E45D3">
            <w:pPr>
              <w:pStyle w:val="CDITable-RowCentrens"/>
              <w:rPr>
                <w:lang w:val="en-GB"/>
              </w:rPr>
            </w:pPr>
            <w:r w:rsidRPr="004E45D3">
              <w:rPr>
                <w:lang w:val="en-GB"/>
              </w:rPr>
              <w:t>86.5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319447" w14:textId="77777777" w:rsidR="004E45D3" w:rsidRPr="004E45D3" w:rsidRDefault="004E45D3" w:rsidP="004E45D3">
            <w:pPr>
              <w:pStyle w:val="CDITable-RowCentrens"/>
              <w:rPr>
                <w:lang w:val="en-GB"/>
              </w:rPr>
            </w:pPr>
            <w:r w:rsidRPr="004E45D3">
              <w:rPr>
                <w:lang w:val="en-GB"/>
              </w:rPr>
              <w:t>90.5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122AC7" w14:textId="77777777" w:rsidR="004E45D3" w:rsidRPr="004E45D3" w:rsidRDefault="004E45D3" w:rsidP="004E45D3">
            <w:pPr>
              <w:pStyle w:val="CDITable-RowCentrens"/>
              <w:rPr>
                <w:lang w:val="en-GB"/>
              </w:rPr>
            </w:pPr>
            <w:r w:rsidRPr="004E45D3">
              <w:rPr>
                <w:lang w:val="en-GB"/>
              </w:rPr>
              <w:t>85.7</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3FFFCF9" w14:textId="77777777" w:rsidR="004E45D3" w:rsidRPr="004E45D3" w:rsidRDefault="004E45D3" w:rsidP="004E45D3">
            <w:pPr>
              <w:pStyle w:val="CDITable-RowCentrens"/>
              <w:rPr>
                <w:lang w:val="en-GB"/>
              </w:rPr>
            </w:pPr>
            <w:r w:rsidRPr="004E45D3">
              <w:rPr>
                <w:lang w:val="en-GB"/>
              </w:rPr>
              <w:t>93.0</w:t>
            </w:r>
          </w:p>
        </w:tc>
      </w:tr>
      <w:tr w:rsidR="004E45D3" w:rsidRPr="004E45D3" w14:paraId="038D1400"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C6985EC" w14:textId="77777777" w:rsidR="004E45D3" w:rsidRPr="004E45D3" w:rsidRDefault="004E45D3" w:rsidP="004E45D3">
            <w:pPr>
              <w:pStyle w:val="CDITable-RowLeftns"/>
              <w:rPr>
                <w:lang w:val="en-GB"/>
              </w:rPr>
            </w:pPr>
            <w:r w:rsidRPr="004E45D3">
              <w:rPr>
                <w:lang w:val="en-GB"/>
              </w:rPr>
              <w:t>Western Victoria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437A6A" w14:textId="77777777" w:rsidR="004E45D3" w:rsidRPr="004E45D3" w:rsidRDefault="004E45D3" w:rsidP="004E45D3">
            <w:pPr>
              <w:pStyle w:val="CDITable-RowCentrens"/>
              <w:rPr>
                <w:lang w:val="en-GB"/>
              </w:rPr>
            </w:pPr>
            <w:r w:rsidRPr="004E45D3">
              <w:rPr>
                <w:lang w:val="en-GB"/>
              </w:rPr>
              <w:t>89.5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BBF985" w14:textId="77777777" w:rsidR="004E45D3" w:rsidRPr="004E45D3" w:rsidRDefault="004E45D3" w:rsidP="004E45D3">
            <w:pPr>
              <w:pStyle w:val="CDITable-RowCentrens"/>
              <w:rPr>
                <w:lang w:val="en-GB"/>
              </w:rPr>
            </w:pPr>
            <w:r w:rsidRPr="004E45D3">
              <w:rPr>
                <w:lang w:val="en-GB"/>
              </w:rPr>
              <w:t>93.2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6021F5" w14:textId="77777777" w:rsidR="004E45D3" w:rsidRPr="004E45D3" w:rsidRDefault="004E45D3" w:rsidP="004E45D3">
            <w:pPr>
              <w:pStyle w:val="CDITable-RowCentrens"/>
              <w:rPr>
                <w:lang w:val="en-GB"/>
              </w:rPr>
            </w:pPr>
            <w:r w:rsidRPr="004E45D3">
              <w:rPr>
                <w:lang w:val="en-GB"/>
              </w:rPr>
              <w:t>90.6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038827" w14:textId="77777777" w:rsidR="004E45D3" w:rsidRPr="004E45D3" w:rsidRDefault="004E45D3" w:rsidP="004E45D3">
            <w:pPr>
              <w:pStyle w:val="CDITable-RowCentrens"/>
              <w:rPr>
                <w:lang w:val="en-GB"/>
              </w:rPr>
            </w:pPr>
            <w:r w:rsidRPr="004E45D3">
              <w:rPr>
                <w:lang w:val="en-GB"/>
              </w:rPr>
              <w:t>88.4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8AF2F9" w14:textId="77777777" w:rsidR="004E45D3" w:rsidRPr="004E45D3" w:rsidRDefault="004E45D3" w:rsidP="004E45D3">
            <w:pPr>
              <w:pStyle w:val="CDITable-RowCentrens"/>
              <w:rPr>
                <w:lang w:val="en-GB"/>
              </w:rPr>
            </w:pPr>
            <w:r w:rsidRPr="004E45D3">
              <w:rPr>
                <w:lang w:val="en-GB"/>
              </w:rPr>
              <w:t>92.0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97F3C7" w14:textId="77777777" w:rsidR="004E45D3" w:rsidRPr="004E45D3" w:rsidRDefault="004E45D3" w:rsidP="004E45D3">
            <w:pPr>
              <w:pStyle w:val="CDITable-RowCentrens"/>
              <w:rPr>
                <w:lang w:val="en-GB"/>
              </w:rPr>
            </w:pPr>
            <w:r w:rsidRPr="004E45D3">
              <w:rPr>
                <w:lang w:val="en-GB"/>
              </w:rPr>
              <w:t>87.6</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A6FF16A" w14:textId="77777777" w:rsidR="004E45D3" w:rsidRPr="004E45D3" w:rsidRDefault="004E45D3" w:rsidP="004E45D3">
            <w:pPr>
              <w:pStyle w:val="CDITable-RowCentrens"/>
              <w:rPr>
                <w:lang w:val="en-GB"/>
              </w:rPr>
            </w:pPr>
            <w:r w:rsidRPr="004E45D3">
              <w:rPr>
                <w:lang w:val="en-GB"/>
              </w:rPr>
              <w:t>94.5</w:t>
            </w:r>
          </w:p>
        </w:tc>
      </w:tr>
      <w:tr w:rsidR="004E45D3" w:rsidRPr="004E45D3" w14:paraId="0F11A7DF" w14:textId="77777777" w:rsidTr="004E45D3">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6450915" w14:textId="77777777" w:rsidR="004E45D3" w:rsidRPr="004E45D3" w:rsidRDefault="004E45D3" w:rsidP="004E45D3">
            <w:pPr>
              <w:pStyle w:val="CDITable-RowLeftns"/>
              <w:rPr>
                <w:b/>
                <w:bCs/>
                <w:lang w:val="en-GB"/>
              </w:rPr>
            </w:pPr>
            <w:r w:rsidRPr="004E45D3">
              <w:rPr>
                <w:b/>
                <w:bCs/>
                <w:lang w:val="en-GB"/>
              </w:rPr>
              <w:t>Western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17A569A" w14:textId="77777777" w:rsidR="004E45D3" w:rsidRPr="004E45D3" w:rsidRDefault="004E45D3" w:rsidP="004E45D3">
            <w:pPr>
              <w:pStyle w:val="CDITable-RowCentrens"/>
              <w:rPr>
                <w:b/>
                <w:bCs/>
                <w:lang w:val="en-GB"/>
              </w:rPr>
            </w:pPr>
            <w:r w:rsidRPr="004E45D3">
              <w:rPr>
                <w:b/>
                <w:bCs/>
                <w:lang w:val="en-GB"/>
              </w:rPr>
              <w:t>85.6</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D5921F8" w14:textId="77777777" w:rsidR="004E45D3" w:rsidRPr="004E45D3" w:rsidRDefault="004E45D3" w:rsidP="004E45D3">
            <w:pPr>
              <w:pStyle w:val="CDITable-RowCentrens"/>
              <w:rPr>
                <w:b/>
                <w:bCs/>
                <w:lang w:val="en-GB"/>
              </w:rPr>
            </w:pPr>
            <w:r w:rsidRPr="004E45D3">
              <w:rPr>
                <w:b/>
                <w:bCs/>
                <w:lang w:val="en-GB"/>
              </w:rPr>
              <w:t>90.7</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F7900A3" w14:textId="77777777" w:rsidR="004E45D3" w:rsidRPr="004E45D3" w:rsidRDefault="004E45D3" w:rsidP="004E45D3">
            <w:pPr>
              <w:pStyle w:val="CDITable-RowCentrens"/>
              <w:rPr>
                <w:b/>
                <w:bCs/>
                <w:lang w:val="en-GB"/>
              </w:rPr>
            </w:pPr>
            <w:r w:rsidRPr="004E45D3">
              <w:rPr>
                <w:b/>
                <w:bCs/>
                <w:lang w:val="en-GB"/>
              </w:rPr>
              <w:t>85.8</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01A2305" w14:textId="77777777" w:rsidR="004E45D3" w:rsidRPr="004E45D3" w:rsidRDefault="004E45D3" w:rsidP="004E45D3">
            <w:pPr>
              <w:pStyle w:val="CDITable-RowCentrens"/>
              <w:rPr>
                <w:b/>
                <w:bCs/>
                <w:lang w:val="en-GB"/>
              </w:rPr>
            </w:pPr>
            <w:r w:rsidRPr="004E45D3">
              <w:rPr>
                <w:b/>
                <w:bCs/>
                <w:lang w:val="en-GB"/>
              </w:rPr>
              <w:t>82.3</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5BE13F8" w14:textId="77777777" w:rsidR="004E45D3" w:rsidRPr="004E45D3" w:rsidRDefault="004E45D3" w:rsidP="004E45D3">
            <w:pPr>
              <w:pStyle w:val="CDITable-RowCentrens"/>
              <w:rPr>
                <w:b/>
                <w:bCs/>
                <w:lang w:val="en-GB"/>
              </w:rPr>
            </w:pPr>
            <w:r w:rsidRPr="004E45D3">
              <w:rPr>
                <w:b/>
                <w:bCs/>
                <w:lang w:val="en-GB"/>
              </w:rPr>
              <w:t>87.5</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810B775" w14:textId="77777777" w:rsidR="004E45D3" w:rsidRPr="004E45D3" w:rsidRDefault="004E45D3" w:rsidP="004E45D3">
            <w:pPr>
              <w:pStyle w:val="CDITable-RowCentrens"/>
              <w:rPr>
                <w:b/>
                <w:bCs/>
                <w:lang w:val="en-GB"/>
              </w:rPr>
            </w:pPr>
            <w:r w:rsidRPr="004E45D3">
              <w:rPr>
                <w:b/>
                <w:bCs/>
                <w:lang w:val="en-GB"/>
              </w:rPr>
              <w:t>81.7</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645AEBB7" w14:textId="77777777" w:rsidR="004E45D3" w:rsidRPr="004E45D3" w:rsidRDefault="004E45D3" w:rsidP="004E45D3">
            <w:pPr>
              <w:pStyle w:val="CDITable-RowCentrens"/>
              <w:rPr>
                <w:b/>
                <w:bCs/>
                <w:lang w:val="en-GB"/>
              </w:rPr>
            </w:pPr>
            <w:r w:rsidRPr="004E45D3">
              <w:rPr>
                <w:b/>
                <w:bCs/>
                <w:lang w:val="en-GB"/>
              </w:rPr>
              <w:t>91.4</w:t>
            </w:r>
          </w:p>
        </w:tc>
      </w:tr>
      <w:tr w:rsidR="004E45D3" w:rsidRPr="004E45D3" w14:paraId="2B090D74"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361C811" w14:textId="77777777" w:rsidR="004E45D3" w:rsidRPr="004E45D3" w:rsidRDefault="004E45D3" w:rsidP="004E45D3">
            <w:pPr>
              <w:pStyle w:val="CDITable-RowLeftns"/>
              <w:rPr>
                <w:lang w:val="en-GB"/>
              </w:rPr>
            </w:pPr>
            <w:r w:rsidRPr="004E45D3">
              <w:rPr>
                <w:lang w:val="en-GB"/>
              </w:rPr>
              <w:t>Country WA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44F48A" w14:textId="77777777" w:rsidR="004E45D3" w:rsidRPr="004E45D3" w:rsidRDefault="004E45D3" w:rsidP="004E45D3">
            <w:pPr>
              <w:pStyle w:val="CDITable-RowCentrens"/>
              <w:rPr>
                <w:lang w:val="en-GB"/>
              </w:rPr>
            </w:pPr>
            <w:r w:rsidRPr="004E45D3">
              <w:rPr>
                <w:lang w:val="en-GB"/>
              </w:rPr>
              <w:t>81.8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662D18" w14:textId="77777777" w:rsidR="004E45D3" w:rsidRPr="004E45D3" w:rsidRDefault="004E45D3" w:rsidP="004E45D3">
            <w:pPr>
              <w:pStyle w:val="CDITable-RowCentrens"/>
              <w:rPr>
                <w:lang w:val="en-GB"/>
              </w:rPr>
            </w:pPr>
            <w:r w:rsidRPr="004E45D3">
              <w:rPr>
                <w:lang w:val="en-GB"/>
              </w:rPr>
              <w:t>88.5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DCDF30" w14:textId="77777777" w:rsidR="004E45D3" w:rsidRPr="004E45D3" w:rsidRDefault="004E45D3" w:rsidP="004E45D3">
            <w:pPr>
              <w:pStyle w:val="CDITable-RowCentrens"/>
              <w:rPr>
                <w:lang w:val="en-GB"/>
              </w:rPr>
            </w:pPr>
            <w:r w:rsidRPr="004E45D3">
              <w:rPr>
                <w:lang w:val="en-GB"/>
              </w:rPr>
              <w:t>82.9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6B1CD1" w14:textId="77777777" w:rsidR="004E45D3" w:rsidRPr="004E45D3" w:rsidRDefault="004E45D3" w:rsidP="004E45D3">
            <w:pPr>
              <w:pStyle w:val="CDITable-RowCentrens"/>
              <w:rPr>
                <w:lang w:val="en-GB"/>
              </w:rPr>
            </w:pPr>
            <w:r w:rsidRPr="004E45D3">
              <w:rPr>
                <w:lang w:val="en-GB"/>
              </w:rPr>
              <w:t>77.5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3D3274" w14:textId="77777777" w:rsidR="004E45D3" w:rsidRPr="004E45D3" w:rsidRDefault="004E45D3" w:rsidP="004E45D3">
            <w:pPr>
              <w:pStyle w:val="CDITable-RowCentrens"/>
              <w:rPr>
                <w:lang w:val="en-GB"/>
              </w:rPr>
            </w:pPr>
            <w:r w:rsidRPr="004E45D3">
              <w:rPr>
                <w:lang w:val="en-GB"/>
              </w:rPr>
              <w:t>84.2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C54C48" w14:textId="77777777" w:rsidR="004E45D3" w:rsidRPr="004E45D3" w:rsidRDefault="004E45D3" w:rsidP="004E45D3">
            <w:pPr>
              <w:pStyle w:val="CDITable-RowCentrens"/>
              <w:rPr>
                <w:lang w:val="en-GB"/>
              </w:rPr>
            </w:pPr>
            <w:r w:rsidRPr="004E45D3">
              <w:rPr>
                <w:lang w:val="en-GB"/>
              </w:rPr>
              <w:t>78.0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10C2C36" w14:textId="77777777" w:rsidR="004E45D3" w:rsidRPr="004E45D3" w:rsidRDefault="004E45D3" w:rsidP="004E45D3">
            <w:pPr>
              <w:pStyle w:val="CDITable-RowCentrens"/>
              <w:rPr>
                <w:lang w:val="en-GB"/>
              </w:rPr>
            </w:pPr>
            <w:r w:rsidRPr="004E45D3">
              <w:rPr>
                <w:lang w:val="en-GB"/>
              </w:rPr>
              <w:t>89.9</w:t>
            </w:r>
          </w:p>
        </w:tc>
      </w:tr>
      <w:tr w:rsidR="004E45D3" w:rsidRPr="004E45D3" w14:paraId="26DCCDCF" w14:textId="77777777" w:rsidTr="004E45D3">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555DBF5" w14:textId="77777777" w:rsidR="004E45D3" w:rsidRPr="004E45D3" w:rsidRDefault="004E45D3" w:rsidP="004E45D3">
            <w:pPr>
              <w:pStyle w:val="CDITable-RowLeftns"/>
              <w:rPr>
                <w:lang w:val="en-GB"/>
              </w:rPr>
            </w:pPr>
            <w:r w:rsidRPr="004E45D3">
              <w:rPr>
                <w:lang w:val="en-GB"/>
              </w:rPr>
              <w:t>Perth North</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E3FE0E" w14:textId="77777777" w:rsidR="004E45D3" w:rsidRPr="004E45D3" w:rsidRDefault="004E45D3" w:rsidP="004E45D3">
            <w:pPr>
              <w:pStyle w:val="CDITable-RowCentrens"/>
              <w:rPr>
                <w:lang w:val="en-GB"/>
              </w:rPr>
            </w:pPr>
            <w:r w:rsidRPr="004E45D3">
              <w:rPr>
                <w:lang w:val="en-GB"/>
              </w:rPr>
              <w:t>87.1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960D77" w14:textId="77777777" w:rsidR="004E45D3" w:rsidRPr="004E45D3" w:rsidRDefault="004E45D3" w:rsidP="004E45D3">
            <w:pPr>
              <w:pStyle w:val="CDITable-RowCentrens"/>
              <w:rPr>
                <w:lang w:val="en-GB"/>
              </w:rPr>
            </w:pPr>
            <w:r w:rsidRPr="004E45D3">
              <w:rPr>
                <w:lang w:val="en-GB"/>
              </w:rPr>
              <w:t>91.5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8F78C7" w14:textId="77777777" w:rsidR="004E45D3" w:rsidRPr="004E45D3" w:rsidRDefault="004E45D3" w:rsidP="004E45D3">
            <w:pPr>
              <w:pStyle w:val="CDITable-RowCentrens"/>
              <w:rPr>
                <w:lang w:val="en-GB"/>
              </w:rPr>
            </w:pPr>
            <w:r w:rsidRPr="004E45D3">
              <w:rPr>
                <w:lang w:val="en-GB"/>
              </w:rPr>
              <w:t>87.3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194F60" w14:textId="77777777" w:rsidR="004E45D3" w:rsidRPr="004E45D3" w:rsidRDefault="004E45D3" w:rsidP="004E45D3">
            <w:pPr>
              <w:pStyle w:val="CDITable-RowCentrens"/>
              <w:rPr>
                <w:lang w:val="en-GB"/>
              </w:rPr>
            </w:pPr>
            <w:r w:rsidRPr="004E45D3">
              <w:rPr>
                <w:lang w:val="en-GB"/>
              </w:rPr>
              <w:t>84.0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06CAA1" w14:textId="77777777" w:rsidR="004E45D3" w:rsidRPr="004E45D3" w:rsidRDefault="004E45D3" w:rsidP="004E45D3">
            <w:pPr>
              <w:pStyle w:val="CDITable-RowCentrens"/>
              <w:rPr>
                <w:lang w:val="en-GB"/>
              </w:rPr>
            </w:pPr>
            <w:r w:rsidRPr="004E45D3">
              <w:rPr>
                <w:lang w:val="en-GB"/>
              </w:rPr>
              <w:t>88.9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98312B" w14:textId="77777777" w:rsidR="004E45D3" w:rsidRPr="004E45D3" w:rsidRDefault="004E45D3" w:rsidP="004E45D3">
            <w:pPr>
              <w:pStyle w:val="CDITable-RowCentrens"/>
              <w:rPr>
                <w:lang w:val="en-GB"/>
              </w:rPr>
            </w:pPr>
            <w:r w:rsidRPr="004E45D3">
              <w:rPr>
                <w:lang w:val="en-GB"/>
              </w:rPr>
              <w:t>82.8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2A31EAD" w14:textId="77777777" w:rsidR="004E45D3" w:rsidRPr="004E45D3" w:rsidRDefault="004E45D3" w:rsidP="004E45D3">
            <w:pPr>
              <w:pStyle w:val="CDITable-RowCentrens"/>
              <w:rPr>
                <w:lang w:val="en-GB"/>
              </w:rPr>
            </w:pPr>
            <w:r w:rsidRPr="004E45D3">
              <w:rPr>
                <w:lang w:val="en-GB"/>
              </w:rPr>
              <w:t>91.8</w:t>
            </w:r>
          </w:p>
        </w:tc>
      </w:tr>
      <w:tr w:rsidR="004E45D3" w:rsidRPr="004E45D3" w14:paraId="7AF133CD" w14:textId="77777777" w:rsidTr="004E45D3">
        <w:trPr>
          <w:trHeight w:val="60"/>
        </w:trPr>
        <w:tc>
          <w:tcPr>
            <w:tcW w:w="2494" w:type="dxa"/>
            <w:tcBorders>
              <w:top w:val="single" w:sz="6" w:space="0" w:color="1E4496" w:themeColor="text2"/>
              <w:left w:val="nil"/>
            </w:tcBorders>
            <w:tcMar>
              <w:top w:w="85" w:type="dxa"/>
              <w:left w:w="113" w:type="dxa"/>
              <w:bottom w:w="85" w:type="dxa"/>
              <w:right w:w="113" w:type="dxa"/>
            </w:tcMar>
            <w:vAlign w:val="center"/>
          </w:tcPr>
          <w:p w14:paraId="7FD03472" w14:textId="77777777" w:rsidR="004E45D3" w:rsidRPr="004E45D3" w:rsidRDefault="004E45D3" w:rsidP="004E45D3">
            <w:pPr>
              <w:pStyle w:val="CDITable-RowLeftns"/>
              <w:rPr>
                <w:lang w:val="en-GB"/>
              </w:rPr>
            </w:pPr>
            <w:r w:rsidRPr="004E45D3">
              <w:rPr>
                <w:lang w:val="en-GB"/>
              </w:rPr>
              <w:t>Perth South</w:t>
            </w:r>
          </w:p>
        </w:tc>
        <w:tc>
          <w:tcPr>
            <w:tcW w:w="1021" w:type="dxa"/>
            <w:tcBorders>
              <w:top w:val="single" w:sz="6" w:space="0" w:color="1E4496" w:themeColor="text2"/>
            </w:tcBorders>
            <w:tcMar>
              <w:top w:w="85" w:type="dxa"/>
              <w:left w:w="113" w:type="dxa"/>
              <w:bottom w:w="85" w:type="dxa"/>
              <w:right w:w="113" w:type="dxa"/>
            </w:tcMar>
            <w:vAlign w:val="center"/>
          </w:tcPr>
          <w:p w14:paraId="7178E6BB" w14:textId="77777777" w:rsidR="004E45D3" w:rsidRPr="004E45D3" w:rsidRDefault="004E45D3" w:rsidP="004E45D3">
            <w:pPr>
              <w:pStyle w:val="CDITable-RowCentrens"/>
              <w:rPr>
                <w:lang w:val="en-GB"/>
              </w:rPr>
            </w:pPr>
            <w:r w:rsidRPr="004E45D3">
              <w:rPr>
                <w:lang w:val="en-GB"/>
              </w:rPr>
              <w:t>86.2</w:t>
            </w:r>
          </w:p>
        </w:tc>
        <w:tc>
          <w:tcPr>
            <w:tcW w:w="1020" w:type="dxa"/>
            <w:tcBorders>
              <w:top w:val="single" w:sz="6" w:space="0" w:color="1E4496" w:themeColor="text2"/>
            </w:tcBorders>
            <w:tcMar>
              <w:top w:w="85" w:type="dxa"/>
              <w:left w:w="113" w:type="dxa"/>
              <w:bottom w:w="85" w:type="dxa"/>
              <w:right w:w="113" w:type="dxa"/>
            </w:tcMar>
            <w:vAlign w:val="center"/>
          </w:tcPr>
          <w:p w14:paraId="463894BC" w14:textId="77777777" w:rsidR="004E45D3" w:rsidRPr="004E45D3" w:rsidRDefault="004E45D3" w:rsidP="004E45D3">
            <w:pPr>
              <w:pStyle w:val="CDITable-RowCentrens"/>
              <w:rPr>
                <w:lang w:val="en-GB"/>
              </w:rPr>
            </w:pPr>
            <w:r w:rsidRPr="004E45D3">
              <w:rPr>
                <w:lang w:val="en-GB"/>
              </w:rPr>
              <w:t>91.0</w:t>
            </w:r>
          </w:p>
        </w:tc>
        <w:tc>
          <w:tcPr>
            <w:tcW w:w="1021" w:type="dxa"/>
            <w:tcBorders>
              <w:top w:val="single" w:sz="6" w:space="0" w:color="1E4496" w:themeColor="text2"/>
            </w:tcBorders>
            <w:tcMar>
              <w:top w:w="85" w:type="dxa"/>
              <w:left w:w="113" w:type="dxa"/>
              <w:bottom w:w="85" w:type="dxa"/>
              <w:right w:w="113" w:type="dxa"/>
            </w:tcMar>
            <w:vAlign w:val="center"/>
          </w:tcPr>
          <w:p w14:paraId="03AED36E" w14:textId="77777777" w:rsidR="004E45D3" w:rsidRPr="004E45D3" w:rsidRDefault="004E45D3" w:rsidP="004E45D3">
            <w:pPr>
              <w:pStyle w:val="CDITable-RowCentrens"/>
              <w:rPr>
                <w:lang w:val="en-GB"/>
              </w:rPr>
            </w:pPr>
            <w:r w:rsidRPr="004E45D3">
              <w:rPr>
                <w:lang w:val="en-GB"/>
              </w:rPr>
              <w:t>85.9</w:t>
            </w:r>
          </w:p>
        </w:tc>
        <w:tc>
          <w:tcPr>
            <w:tcW w:w="1020" w:type="dxa"/>
            <w:tcBorders>
              <w:top w:val="single" w:sz="6" w:space="0" w:color="1E4496" w:themeColor="text2"/>
            </w:tcBorders>
            <w:tcMar>
              <w:top w:w="85" w:type="dxa"/>
              <w:left w:w="113" w:type="dxa"/>
              <w:bottom w:w="85" w:type="dxa"/>
              <w:right w:w="113" w:type="dxa"/>
            </w:tcMar>
            <w:vAlign w:val="center"/>
          </w:tcPr>
          <w:p w14:paraId="64F1E259" w14:textId="77777777" w:rsidR="004E45D3" w:rsidRPr="004E45D3" w:rsidRDefault="004E45D3" w:rsidP="004E45D3">
            <w:pPr>
              <w:pStyle w:val="CDITable-RowCentrens"/>
              <w:rPr>
                <w:lang w:val="en-GB"/>
              </w:rPr>
            </w:pPr>
            <w:r w:rsidRPr="004E45D3">
              <w:rPr>
                <w:lang w:val="en-GB"/>
              </w:rPr>
              <w:t>83.1</w:t>
            </w:r>
          </w:p>
        </w:tc>
        <w:tc>
          <w:tcPr>
            <w:tcW w:w="1021" w:type="dxa"/>
            <w:tcBorders>
              <w:top w:val="single" w:sz="6" w:space="0" w:color="1E4496" w:themeColor="text2"/>
            </w:tcBorders>
            <w:tcMar>
              <w:top w:w="85" w:type="dxa"/>
              <w:left w:w="113" w:type="dxa"/>
              <w:bottom w:w="85" w:type="dxa"/>
              <w:right w:w="113" w:type="dxa"/>
            </w:tcMar>
            <w:vAlign w:val="center"/>
          </w:tcPr>
          <w:p w14:paraId="2E8563CC" w14:textId="77777777" w:rsidR="004E45D3" w:rsidRPr="004E45D3" w:rsidRDefault="004E45D3" w:rsidP="004E45D3">
            <w:pPr>
              <w:pStyle w:val="CDITable-RowCentrens"/>
              <w:rPr>
                <w:lang w:val="en-GB"/>
              </w:rPr>
            </w:pPr>
            <w:r w:rsidRPr="004E45D3">
              <w:rPr>
                <w:lang w:val="en-GB"/>
              </w:rPr>
              <w:t>87.8</w:t>
            </w:r>
          </w:p>
        </w:tc>
        <w:tc>
          <w:tcPr>
            <w:tcW w:w="1020" w:type="dxa"/>
            <w:tcBorders>
              <w:top w:val="single" w:sz="6" w:space="0" w:color="1E4496" w:themeColor="text2"/>
            </w:tcBorders>
            <w:tcMar>
              <w:top w:w="85" w:type="dxa"/>
              <w:left w:w="113" w:type="dxa"/>
              <w:bottom w:w="85" w:type="dxa"/>
              <w:right w:w="113" w:type="dxa"/>
            </w:tcMar>
            <w:vAlign w:val="center"/>
          </w:tcPr>
          <w:p w14:paraId="4E525F6D" w14:textId="77777777" w:rsidR="004E45D3" w:rsidRPr="004E45D3" w:rsidRDefault="004E45D3" w:rsidP="004E45D3">
            <w:pPr>
              <w:pStyle w:val="CDITable-RowCentrens"/>
              <w:rPr>
                <w:lang w:val="en-GB"/>
              </w:rPr>
            </w:pPr>
            <w:r w:rsidRPr="004E45D3">
              <w:rPr>
                <w:lang w:val="en-GB"/>
              </w:rPr>
              <w:t>82.4</w:t>
            </w:r>
          </w:p>
        </w:tc>
        <w:tc>
          <w:tcPr>
            <w:tcW w:w="1021" w:type="dxa"/>
            <w:tcBorders>
              <w:top w:val="single" w:sz="6" w:space="0" w:color="1E4496" w:themeColor="text2"/>
              <w:right w:val="nil"/>
            </w:tcBorders>
            <w:tcMar>
              <w:top w:w="85" w:type="dxa"/>
              <w:left w:w="113" w:type="dxa"/>
              <w:bottom w:w="85" w:type="dxa"/>
              <w:right w:w="113" w:type="dxa"/>
            </w:tcMar>
            <w:vAlign w:val="center"/>
          </w:tcPr>
          <w:p w14:paraId="4923BC07" w14:textId="77777777" w:rsidR="004E45D3" w:rsidRPr="004E45D3" w:rsidRDefault="004E45D3" w:rsidP="004E45D3">
            <w:pPr>
              <w:pStyle w:val="CDITable-RowCentrens"/>
              <w:rPr>
                <w:lang w:val="en-GB"/>
              </w:rPr>
            </w:pPr>
            <w:r w:rsidRPr="004E45D3">
              <w:rPr>
                <w:lang w:val="en-GB"/>
              </w:rPr>
              <w:t>91.6</w:t>
            </w:r>
          </w:p>
        </w:tc>
      </w:tr>
      <w:tr w:rsidR="004E45D3" w:rsidRPr="004E45D3" w14:paraId="25E3F87C" w14:textId="77777777" w:rsidTr="004E45D3">
        <w:trPr>
          <w:trHeight w:val="60"/>
        </w:trPr>
        <w:tc>
          <w:tcPr>
            <w:tcW w:w="2494" w:type="dxa"/>
            <w:tcBorders>
              <w:left w:val="nil"/>
              <w:bottom w:val="single" w:sz="6" w:space="0" w:color="1E4496" w:themeColor="text2"/>
            </w:tcBorders>
            <w:shd w:val="clear" w:color="auto" w:fill="53C9F1" w:themeFill="background2"/>
            <w:tcMar>
              <w:top w:w="85" w:type="dxa"/>
              <w:left w:w="113" w:type="dxa"/>
              <w:bottom w:w="85" w:type="dxa"/>
              <w:right w:w="113" w:type="dxa"/>
            </w:tcMar>
            <w:vAlign w:val="center"/>
          </w:tcPr>
          <w:p w14:paraId="125D48D2" w14:textId="77777777" w:rsidR="004E45D3" w:rsidRPr="004E45D3" w:rsidRDefault="004E45D3" w:rsidP="004E45D3">
            <w:pPr>
              <w:pStyle w:val="CDITable-TotalRowLeftns"/>
            </w:pPr>
            <w:r w:rsidRPr="004E45D3">
              <w:t>Australia</w:t>
            </w:r>
          </w:p>
        </w:tc>
        <w:tc>
          <w:tcPr>
            <w:tcW w:w="102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FBF51D2" w14:textId="77777777" w:rsidR="004E45D3" w:rsidRPr="004E45D3" w:rsidRDefault="004E45D3" w:rsidP="004E45D3">
            <w:pPr>
              <w:pStyle w:val="CDITable-TotalRowCentrens"/>
              <w:rPr>
                <w:lang w:val="en-GB"/>
              </w:rPr>
            </w:pPr>
            <w:r w:rsidRPr="004E45D3">
              <w:rPr>
                <w:lang w:val="en-GB"/>
              </w:rPr>
              <w:t>87.6</w:t>
            </w:r>
          </w:p>
        </w:tc>
        <w:tc>
          <w:tcPr>
            <w:tcW w:w="102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09B29B3E" w14:textId="77777777" w:rsidR="004E45D3" w:rsidRPr="004E45D3" w:rsidRDefault="004E45D3" w:rsidP="004E45D3">
            <w:pPr>
              <w:pStyle w:val="CDITable-TotalRowCentrens"/>
              <w:rPr>
                <w:lang w:val="en-GB"/>
              </w:rPr>
            </w:pPr>
            <w:r w:rsidRPr="004E45D3">
              <w:rPr>
                <w:lang w:val="en-GB"/>
              </w:rPr>
              <w:t>91.6</w:t>
            </w:r>
          </w:p>
        </w:tc>
        <w:tc>
          <w:tcPr>
            <w:tcW w:w="102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23FA449C" w14:textId="77777777" w:rsidR="004E45D3" w:rsidRPr="004E45D3" w:rsidRDefault="004E45D3" w:rsidP="004E45D3">
            <w:pPr>
              <w:pStyle w:val="CDITable-TotalRowCentrens"/>
              <w:rPr>
                <w:lang w:val="en-GB"/>
              </w:rPr>
            </w:pPr>
            <w:r w:rsidRPr="004E45D3">
              <w:rPr>
                <w:lang w:val="en-GB"/>
              </w:rPr>
              <w:t>87.8</w:t>
            </w:r>
          </w:p>
        </w:tc>
        <w:tc>
          <w:tcPr>
            <w:tcW w:w="102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5326D928" w14:textId="77777777" w:rsidR="004E45D3" w:rsidRPr="004E45D3" w:rsidRDefault="004E45D3" w:rsidP="004E45D3">
            <w:pPr>
              <w:pStyle w:val="CDITable-TotalRowCentrens"/>
              <w:rPr>
                <w:lang w:val="en-GB"/>
              </w:rPr>
            </w:pPr>
            <w:r w:rsidRPr="004E45D3">
              <w:rPr>
                <w:lang w:val="en-GB"/>
              </w:rPr>
              <w:t>85.3</w:t>
            </w:r>
          </w:p>
        </w:tc>
        <w:tc>
          <w:tcPr>
            <w:tcW w:w="102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465AE1F" w14:textId="77777777" w:rsidR="004E45D3" w:rsidRPr="004E45D3" w:rsidRDefault="004E45D3" w:rsidP="004E45D3">
            <w:pPr>
              <w:pStyle w:val="CDITable-TotalRowCentrens"/>
              <w:rPr>
                <w:lang w:val="en-GB"/>
              </w:rPr>
            </w:pPr>
            <w:r w:rsidRPr="004E45D3">
              <w:rPr>
                <w:lang w:val="en-GB"/>
              </w:rPr>
              <w:t>89.4</w:t>
            </w:r>
          </w:p>
        </w:tc>
        <w:tc>
          <w:tcPr>
            <w:tcW w:w="102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BD5A5E5" w14:textId="77777777" w:rsidR="004E45D3" w:rsidRPr="004E45D3" w:rsidRDefault="004E45D3" w:rsidP="004E45D3">
            <w:pPr>
              <w:pStyle w:val="CDITable-TotalRowCentrens"/>
              <w:rPr>
                <w:lang w:val="en-GB"/>
              </w:rPr>
            </w:pPr>
            <w:r w:rsidRPr="004E45D3">
              <w:rPr>
                <w:lang w:val="en-GB"/>
              </w:rPr>
              <w:t>85.1</w:t>
            </w:r>
          </w:p>
        </w:tc>
        <w:tc>
          <w:tcPr>
            <w:tcW w:w="1021"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6E49F25E" w14:textId="77777777" w:rsidR="004E45D3" w:rsidRPr="004E45D3" w:rsidRDefault="004E45D3" w:rsidP="004E45D3">
            <w:pPr>
              <w:pStyle w:val="CDITable-TotalRowCentrens"/>
              <w:rPr>
                <w:lang w:val="en-GB"/>
              </w:rPr>
            </w:pPr>
            <w:r w:rsidRPr="004E45D3">
              <w:rPr>
                <w:lang w:val="en-GB"/>
              </w:rPr>
              <w:t>92.7</w:t>
            </w:r>
          </w:p>
        </w:tc>
      </w:tr>
    </w:tbl>
    <w:p w14:paraId="146FB36A" w14:textId="77777777" w:rsidR="0006263F" w:rsidRPr="0006263F" w:rsidRDefault="0006263F" w:rsidP="004E45D3">
      <w:pPr>
        <w:pStyle w:val="CDITable-FirstFootnote"/>
        <w:rPr>
          <w:lang w:val="en-GB"/>
        </w:rPr>
      </w:pPr>
      <w:r w:rsidRPr="0006263F">
        <w:rPr>
          <w:lang w:val="en-GB"/>
        </w:rPr>
        <w:t>a</w:t>
      </w:r>
      <w:r w:rsidRPr="0006263F">
        <w:rPr>
          <w:lang w:val="en-GB"/>
        </w:rPr>
        <w:tab/>
        <w:t xml:space="preserve">Source: Australian Immunisation Register data as </w:t>
      </w:r>
      <w:proofErr w:type="gramStart"/>
      <w:r w:rsidRPr="0006263F">
        <w:rPr>
          <w:lang w:val="en-GB"/>
        </w:rPr>
        <w:t>at</w:t>
      </w:r>
      <w:proofErr w:type="gramEnd"/>
      <w:r w:rsidRPr="0006263F">
        <w:rPr>
          <w:lang w:val="en-GB"/>
        </w:rPr>
        <w:t xml:space="preserve"> 2 February 2025. Coverage algorithm used for 9-, 21- and 51-month milestones same as for 12-,24- and 60-month milestones, respectively; algorithm used for 15 months same as for 24 months but excludes doses due at 18 months. For further detail on algorithms, refer to Appendix A, Table A.3.</w:t>
      </w:r>
    </w:p>
    <w:p w14:paraId="1C42A89A" w14:textId="77777777" w:rsidR="0006263F" w:rsidRPr="0006263F" w:rsidRDefault="0006263F" w:rsidP="0006263F">
      <w:pPr>
        <w:pStyle w:val="CDITable-Footnote"/>
        <w:rPr>
          <w:lang w:val="en-GB"/>
        </w:rPr>
      </w:pPr>
      <w:r w:rsidRPr="0006263F">
        <w:rPr>
          <w:lang w:val="en-GB"/>
        </w:rPr>
        <w:t>b</w:t>
      </w:r>
      <w:r w:rsidRPr="0006263F">
        <w:rPr>
          <w:lang w:val="en-GB"/>
        </w:rPr>
        <w:tab/>
        <w:t>Cohort born 1 January – 31 December 2023.</w:t>
      </w:r>
    </w:p>
    <w:p w14:paraId="444ACD2C" w14:textId="77777777" w:rsidR="0006263F" w:rsidRPr="0006263F" w:rsidRDefault="0006263F" w:rsidP="0006263F">
      <w:pPr>
        <w:pStyle w:val="CDITable-Footnote"/>
        <w:rPr>
          <w:lang w:val="en-GB"/>
        </w:rPr>
      </w:pPr>
      <w:r w:rsidRPr="0006263F">
        <w:rPr>
          <w:lang w:val="en-GB"/>
        </w:rPr>
        <w:t>c</w:t>
      </w:r>
      <w:r w:rsidRPr="0006263F">
        <w:rPr>
          <w:lang w:val="en-GB"/>
        </w:rPr>
        <w:tab/>
        <w:t>Cohort born 1 January – 31 December 2022.</w:t>
      </w:r>
    </w:p>
    <w:p w14:paraId="38946905" w14:textId="7663AB7B" w:rsidR="0006263F" w:rsidRDefault="0006263F" w:rsidP="0006263F">
      <w:pPr>
        <w:pStyle w:val="CDITable-Footnote"/>
        <w:rPr>
          <w:lang w:val="en-GB"/>
        </w:rPr>
      </w:pPr>
      <w:r w:rsidRPr="0006263F">
        <w:rPr>
          <w:lang w:val="en-GB"/>
        </w:rPr>
        <w:t>d</w:t>
      </w:r>
      <w:r w:rsidRPr="0006263F">
        <w:rPr>
          <w:lang w:val="en-GB"/>
        </w:rPr>
        <w:tab/>
        <w:t>Cohort born 1 January – 31 December 2019.</w:t>
      </w:r>
      <w:r>
        <w:rPr>
          <w:lang w:val="en-GB"/>
        </w:rPr>
        <w:br w:type="page"/>
      </w:r>
    </w:p>
    <w:p w14:paraId="66CC77BC" w14:textId="5736FBA6" w:rsidR="0006263F" w:rsidRPr="0006263F" w:rsidRDefault="0006263F" w:rsidP="0006263F">
      <w:pPr>
        <w:pStyle w:val="CDITable-Title"/>
        <w:rPr>
          <w:lang w:val="en-GB"/>
        </w:rPr>
      </w:pPr>
      <w:bookmarkStart w:id="105" w:name="_Toc229747137"/>
      <w:r w:rsidRPr="0006263F">
        <w:rPr>
          <w:lang w:val="en-GB"/>
        </w:rPr>
        <w:lastRenderedPageBreak/>
        <w:t>Table A.5: Fully vaccinated coverage assessed at standard age milestones (12, 24 and 60</w:t>
      </w:r>
      <w:r w:rsidR="00B15A99">
        <w:rPr>
          <w:lang w:val="en-GB"/>
        </w:rPr>
        <w:t> </w:t>
      </w:r>
      <w:r w:rsidRPr="0006263F">
        <w:rPr>
          <w:lang w:val="en-GB"/>
        </w:rPr>
        <w:t xml:space="preserve">months) and earlier (9, 15, 21, 51 months) milestones, Aboriginal and Torres Strait Islander children, by primary health network (PHN) and jurisdiction, </w:t>
      </w:r>
      <w:proofErr w:type="spellStart"/>
      <w:proofErr w:type="gramStart"/>
      <w:r w:rsidRPr="0006263F">
        <w:rPr>
          <w:lang w:val="en-GB"/>
        </w:rPr>
        <w:t>Australia,</w:t>
      </w:r>
      <w:r w:rsidRPr="0006263F">
        <w:rPr>
          <w:vertAlign w:val="superscript"/>
          <w:lang w:val="en-GB"/>
        </w:rPr>
        <w:t>a</w:t>
      </w:r>
      <w:proofErr w:type="spellEnd"/>
      <w:proofErr w:type="gramEnd"/>
      <w:r w:rsidRPr="0006263F">
        <w:rPr>
          <w:lang w:val="en-GB"/>
        </w:rPr>
        <w:t xml:space="preserve"> 2024</w:t>
      </w:r>
      <w:bookmarkEnd w:id="105"/>
    </w:p>
    <w:tbl>
      <w:tblPr>
        <w:tblW w:w="0" w:type="auto"/>
        <w:tblLayout w:type="fixed"/>
        <w:tblCellMar>
          <w:left w:w="0" w:type="dxa"/>
          <w:right w:w="0" w:type="dxa"/>
        </w:tblCellMar>
        <w:tblLook w:val="0000" w:firstRow="0" w:lastRow="0" w:firstColumn="0" w:lastColumn="0" w:noHBand="0" w:noVBand="0"/>
        <w:tblCaption w:val="Table A.5: Fully vaccinated coverage assessed at standard age milestones (12, 24 and 60 months) and earlier (9, 15, 21, 51 months) milestones, Aboriginal and Torres Strait Islander children, by primary health network (PHN) and jurisdiction, Australia,a 2024"/>
        <w:tblDescription w:val="Table A.5 presents fully vaccinated coverage estimates for Aboriginal and Torres Strait Islander children at the standard age milestones of 12 months, 24 months and 60 months, and at earlier age milestone (9, 15, 21 and 51 months), by Primary Health Network (PHN), 2024. During 2024, fully vaccinated coverage varied by PHN across Australia."/>
      </w:tblPr>
      <w:tblGrid>
        <w:gridCol w:w="2494"/>
        <w:gridCol w:w="1021"/>
        <w:gridCol w:w="1020"/>
        <w:gridCol w:w="1021"/>
        <w:gridCol w:w="1020"/>
        <w:gridCol w:w="1021"/>
        <w:gridCol w:w="1020"/>
        <w:gridCol w:w="1021"/>
      </w:tblGrid>
      <w:tr w:rsidR="004E45D3" w:rsidRPr="004E45D3" w14:paraId="01A8C851" w14:textId="77777777" w:rsidTr="00B30451">
        <w:trPr>
          <w:trHeight w:val="60"/>
          <w:tblHeader/>
        </w:trPr>
        <w:tc>
          <w:tcPr>
            <w:tcW w:w="2494" w:type="dxa"/>
            <w:vMerge w:val="restart"/>
            <w:tcBorders>
              <w:top w:val="nil"/>
              <w:left w:val="nil"/>
            </w:tcBorders>
            <w:shd w:val="clear" w:color="auto" w:fill="1E4496" w:themeFill="text2"/>
            <w:tcMar>
              <w:top w:w="85" w:type="dxa"/>
              <w:left w:w="113" w:type="dxa"/>
              <w:bottom w:w="85" w:type="dxa"/>
              <w:right w:w="113" w:type="dxa"/>
            </w:tcMar>
            <w:vAlign w:val="bottom"/>
          </w:tcPr>
          <w:p w14:paraId="3533F1BD" w14:textId="77777777" w:rsidR="004E45D3" w:rsidRPr="004E45D3" w:rsidRDefault="004E45D3" w:rsidP="00B30451">
            <w:pPr>
              <w:pStyle w:val="CDITable-HeaderRowLeftns"/>
              <w:rPr>
                <w:lang w:val="en-GB"/>
              </w:rPr>
            </w:pPr>
            <w:r w:rsidRPr="004E45D3">
              <w:rPr>
                <w:lang w:val="en-GB"/>
              </w:rPr>
              <w:t>Jurisdiction and PHN</w:t>
            </w:r>
          </w:p>
        </w:tc>
        <w:tc>
          <w:tcPr>
            <w:tcW w:w="7144" w:type="dxa"/>
            <w:gridSpan w:val="7"/>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24CDAE69" w14:textId="77777777" w:rsidR="004E45D3" w:rsidRPr="004E45D3" w:rsidRDefault="004E45D3" w:rsidP="00B30451">
            <w:pPr>
              <w:pStyle w:val="CDITable-HeaderRowCentrens"/>
            </w:pPr>
            <w:r w:rsidRPr="004E45D3">
              <w:t>Age milestone</w:t>
            </w:r>
          </w:p>
        </w:tc>
      </w:tr>
      <w:tr w:rsidR="004E45D3" w:rsidRPr="004E45D3" w14:paraId="45D0430F" w14:textId="77777777" w:rsidTr="00B30451">
        <w:trPr>
          <w:trHeight w:val="60"/>
          <w:tblHeader/>
        </w:trPr>
        <w:tc>
          <w:tcPr>
            <w:tcW w:w="2494" w:type="dxa"/>
            <w:vMerge/>
            <w:tcBorders>
              <w:left w:val="nil"/>
            </w:tcBorders>
            <w:shd w:val="clear" w:color="auto" w:fill="1E4496" w:themeFill="text2"/>
            <w:tcMar>
              <w:top w:w="85" w:type="dxa"/>
              <w:bottom w:w="85" w:type="dxa"/>
            </w:tcMar>
          </w:tcPr>
          <w:p w14:paraId="43197A8E" w14:textId="77777777" w:rsidR="004E45D3" w:rsidRPr="004E45D3" w:rsidRDefault="004E45D3" w:rsidP="00B30451">
            <w:pPr>
              <w:pStyle w:val="CDITable-RowLeftns"/>
            </w:pPr>
          </w:p>
        </w:tc>
        <w:tc>
          <w:tcPr>
            <w:tcW w:w="1021"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437F7D18" w14:textId="77777777" w:rsidR="004E45D3" w:rsidRPr="004E45D3" w:rsidRDefault="004E45D3" w:rsidP="00B30451">
            <w:pPr>
              <w:pStyle w:val="CDITable-HeaderRowCentrens"/>
            </w:pPr>
            <w:r w:rsidRPr="004E45D3">
              <w:t>9 mo</w:t>
            </w:r>
            <w:r w:rsidRPr="004E45D3">
              <w:rPr>
                <w:vertAlign w:val="superscript"/>
              </w:rPr>
              <w:t>b</w:t>
            </w:r>
          </w:p>
        </w:tc>
        <w:tc>
          <w:tcPr>
            <w:tcW w:w="102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0CEEC90E" w14:textId="77777777" w:rsidR="004E45D3" w:rsidRPr="004E45D3" w:rsidRDefault="004E45D3" w:rsidP="00B30451">
            <w:pPr>
              <w:pStyle w:val="CDITable-HeaderRowCentrens"/>
            </w:pPr>
            <w:r w:rsidRPr="004E45D3">
              <w:t>12 mo</w:t>
            </w:r>
            <w:r w:rsidRPr="004E45D3">
              <w:rPr>
                <w:vertAlign w:val="superscript"/>
              </w:rPr>
              <w:t>b</w:t>
            </w:r>
          </w:p>
        </w:tc>
        <w:tc>
          <w:tcPr>
            <w:tcW w:w="1021"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3FA3CE91" w14:textId="77777777" w:rsidR="004E45D3" w:rsidRPr="004E45D3" w:rsidRDefault="004E45D3" w:rsidP="00B30451">
            <w:pPr>
              <w:pStyle w:val="CDITable-HeaderRowCentrens"/>
            </w:pPr>
            <w:r w:rsidRPr="004E45D3">
              <w:t xml:space="preserve">15 </w:t>
            </w:r>
            <w:proofErr w:type="spellStart"/>
            <w:r w:rsidRPr="004E45D3">
              <w:t>mo</w:t>
            </w:r>
            <w:r w:rsidRPr="004E45D3">
              <w:rPr>
                <w:vertAlign w:val="superscript"/>
              </w:rPr>
              <w:t>c</w:t>
            </w:r>
            <w:proofErr w:type="spellEnd"/>
          </w:p>
        </w:tc>
        <w:tc>
          <w:tcPr>
            <w:tcW w:w="102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0A385829" w14:textId="77777777" w:rsidR="004E45D3" w:rsidRPr="004E45D3" w:rsidRDefault="004E45D3" w:rsidP="00B30451">
            <w:pPr>
              <w:pStyle w:val="CDITable-HeaderRowCentrens"/>
            </w:pPr>
            <w:r w:rsidRPr="004E45D3">
              <w:t xml:space="preserve">21 </w:t>
            </w:r>
            <w:proofErr w:type="spellStart"/>
            <w:r w:rsidRPr="004E45D3">
              <w:t>mo</w:t>
            </w:r>
            <w:r w:rsidRPr="004E45D3">
              <w:rPr>
                <w:vertAlign w:val="superscript"/>
              </w:rPr>
              <w:t>c</w:t>
            </w:r>
            <w:proofErr w:type="spellEnd"/>
          </w:p>
        </w:tc>
        <w:tc>
          <w:tcPr>
            <w:tcW w:w="1021"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2E9ADB50" w14:textId="77777777" w:rsidR="004E45D3" w:rsidRPr="004E45D3" w:rsidRDefault="004E45D3" w:rsidP="00B30451">
            <w:pPr>
              <w:pStyle w:val="CDITable-HeaderRowCentrens"/>
            </w:pPr>
            <w:r w:rsidRPr="004E45D3">
              <w:t xml:space="preserve">24 </w:t>
            </w:r>
            <w:proofErr w:type="spellStart"/>
            <w:r w:rsidRPr="004E45D3">
              <w:t>mo</w:t>
            </w:r>
            <w:r w:rsidRPr="004E45D3">
              <w:rPr>
                <w:vertAlign w:val="superscript"/>
              </w:rPr>
              <w:t>c</w:t>
            </w:r>
            <w:proofErr w:type="spellEnd"/>
          </w:p>
        </w:tc>
        <w:tc>
          <w:tcPr>
            <w:tcW w:w="1020"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05DC4B4E" w14:textId="77777777" w:rsidR="004E45D3" w:rsidRPr="004E45D3" w:rsidRDefault="004E45D3" w:rsidP="00B30451">
            <w:pPr>
              <w:pStyle w:val="CDITable-HeaderRowCentrens"/>
            </w:pPr>
            <w:r w:rsidRPr="004E45D3">
              <w:t>51 mo</w:t>
            </w:r>
            <w:r w:rsidRPr="004E45D3">
              <w:rPr>
                <w:vertAlign w:val="superscript"/>
              </w:rPr>
              <w:t>d</w:t>
            </w:r>
          </w:p>
        </w:tc>
        <w:tc>
          <w:tcPr>
            <w:tcW w:w="1021"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6F41AE7F" w14:textId="77777777" w:rsidR="004E45D3" w:rsidRPr="004E45D3" w:rsidRDefault="004E45D3" w:rsidP="00B30451">
            <w:pPr>
              <w:pStyle w:val="CDITable-HeaderRowCentrens"/>
            </w:pPr>
            <w:r w:rsidRPr="004E45D3">
              <w:t>60 mo</w:t>
            </w:r>
            <w:r w:rsidRPr="004E45D3">
              <w:rPr>
                <w:vertAlign w:val="superscript"/>
              </w:rPr>
              <w:t>d</w:t>
            </w:r>
          </w:p>
        </w:tc>
      </w:tr>
      <w:tr w:rsidR="004E45D3" w:rsidRPr="004E45D3" w14:paraId="3B9E8AB4" w14:textId="77777777" w:rsidTr="00B30451">
        <w:trPr>
          <w:trHeight w:val="60"/>
        </w:trPr>
        <w:tc>
          <w:tcPr>
            <w:tcW w:w="2494" w:type="dxa"/>
            <w:tcBorders>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1A97947" w14:textId="77777777" w:rsidR="004E45D3" w:rsidRPr="004E45D3" w:rsidRDefault="004E45D3" w:rsidP="004E45D3">
            <w:pPr>
              <w:pStyle w:val="CDITable-RowLeftns"/>
              <w:rPr>
                <w:b/>
                <w:bCs/>
                <w:lang w:val="en-GB"/>
              </w:rPr>
            </w:pPr>
            <w:r w:rsidRPr="004E45D3">
              <w:rPr>
                <w:b/>
                <w:bCs/>
                <w:lang w:val="en-GB"/>
              </w:rPr>
              <w:t>Australian Capital Territory</w:t>
            </w:r>
          </w:p>
        </w:tc>
        <w:tc>
          <w:tcPr>
            <w:tcW w:w="1021"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D9E8909" w14:textId="70EF57F8" w:rsidR="004E45D3" w:rsidRPr="004E45D3" w:rsidRDefault="004E45D3" w:rsidP="004E45D3">
            <w:pPr>
              <w:pStyle w:val="CDITable-RowCentrens"/>
              <w:rPr>
                <w:b/>
                <w:bCs/>
              </w:rPr>
            </w:pPr>
            <w:r w:rsidRPr="004E45D3">
              <w:rPr>
                <w:b/>
                <w:bCs/>
              </w:rPr>
              <w:t>83.6</w:t>
            </w:r>
          </w:p>
        </w:tc>
        <w:tc>
          <w:tcPr>
            <w:tcW w:w="1020"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5FBFBDC" w14:textId="290EAB4C" w:rsidR="004E45D3" w:rsidRPr="004E45D3" w:rsidRDefault="004E45D3" w:rsidP="004E45D3">
            <w:pPr>
              <w:pStyle w:val="CDITable-RowCentrens"/>
              <w:rPr>
                <w:b/>
                <w:bCs/>
              </w:rPr>
            </w:pPr>
            <w:r w:rsidRPr="004E45D3">
              <w:rPr>
                <w:b/>
                <w:bCs/>
              </w:rPr>
              <w:t>88.8</w:t>
            </w:r>
          </w:p>
        </w:tc>
        <w:tc>
          <w:tcPr>
            <w:tcW w:w="1021"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EF9D561" w14:textId="32CE5329" w:rsidR="004E45D3" w:rsidRPr="004E45D3" w:rsidRDefault="004E45D3" w:rsidP="004E45D3">
            <w:pPr>
              <w:pStyle w:val="CDITable-RowCentrens"/>
              <w:rPr>
                <w:b/>
                <w:bCs/>
              </w:rPr>
            </w:pPr>
            <w:r w:rsidRPr="004E45D3">
              <w:rPr>
                <w:b/>
                <w:bCs/>
              </w:rPr>
              <w:t>85.9</w:t>
            </w:r>
          </w:p>
        </w:tc>
        <w:tc>
          <w:tcPr>
            <w:tcW w:w="1020"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17BB564" w14:textId="3059097D" w:rsidR="004E45D3" w:rsidRPr="004E45D3" w:rsidRDefault="004E45D3" w:rsidP="004E45D3">
            <w:pPr>
              <w:pStyle w:val="CDITable-RowCentrens"/>
              <w:rPr>
                <w:b/>
                <w:bCs/>
              </w:rPr>
            </w:pPr>
            <w:r w:rsidRPr="004E45D3">
              <w:rPr>
                <w:b/>
                <w:bCs/>
              </w:rPr>
              <w:t>83.9</w:t>
            </w:r>
          </w:p>
        </w:tc>
        <w:tc>
          <w:tcPr>
            <w:tcW w:w="1021"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1EA9E49" w14:textId="62CDBFB9" w:rsidR="004E45D3" w:rsidRPr="004E45D3" w:rsidRDefault="004E45D3" w:rsidP="004E45D3">
            <w:pPr>
              <w:pStyle w:val="CDITable-RowCentrens"/>
              <w:rPr>
                <w:b/>
                <w:bCs/>
              </w:rPr>
            </w:pPr>
            <w:r w:rsidRPr="004E45D3">
              <w:rPr>
                <w:b/>
                <w:bCs/>
              </w:rPr>
              <w:t>90.0</w:t>
            </w:r>
          </w:p>
        </w:tc>
        <w:tc>
          <w:tcPr>
            <w:tcW w:w="1020"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0C73201" w14:textId="0A4108B5" w:rsidR="004E45D3" w:rsidRPr="004E45D3" w:rsidRDefault="004E45D3" w:rsidP="004E45D3">
            <w:pPr>
              <w:pStyle w:val="CDITable-RowCentrens"/>
              <w:rPr>
                <w:b/>
                <w:bCs/>
              </w:rPr>
            </w:pPr>
            <w:r w:rsidRPr="004E45D3">
              <w:rPr>
                <w:b/>
                <w:bCs/>
              </w:rPr>
              <w:t>80.8</w:t>
            </w:r>
          </w:p>
        </w:tc>
        <w:tc>
          <w:tcPr>
            <w:tcW w:w="1021" w:type="dxa"/>
            <w:tcBorders>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54D6483F" w14:textId="7BF7BBD3" w:rsidR="004E45D3" w:rsidRPr="004E45D3" w:rsidRDefault="004E45D3" w:rsidP="004E45D3">
            <w:pPr>
              <w:pStyle w:val="CDITable-RowCentrens"/>
              <w:rPr>
                <w:b/>
                <w:bCs/>
              </w:rPr>
            </w:pPr>
            <w:r w:rsidRPr="004E45D3">
              <w:rPr>
                <w:b/>
                <w:bCs/>
              </w:rPr>
              <w:t>93.4</w:t>
            </w:r>
          </w:p>
        </w:tc>
      </w:tr>
      <w:tr w:rsidR="004E45D3" w:rsidRPr="004E45D3" w14:paraId="1B710209"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C3BF1DC" w14:textId="77777777" w:rsidR="004E45D3" w:rsidRPr="004E45D3" w:rsidRDefault="004E45D3" w:rsidP="004E45D3">
            <w:pPr>
              <w:pStyle w:val="CDITable-RowLeftns"/>
              <w:rPr>
                <w:lang w:val="en-GB"/>
              </w:rPr>
            </w:pPr>
            <w:r w:rsidRPr="004E45D3">
              <w:rPr>
                <w:lang w:val="en-GB"/>
              </w:rPr>
              <w:t>Australian Capital Territory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BA4FED" w14:textId="69ED9712" w:rsidR="004E45D3" w:rsidRPr="004E45D3" w:rsidRDefault="004E45D3" w:rsidP="004E45D3">
            <w:pPr>
              <w:pStyle w:val="CDITable-RowCentrens"/>
              <w:rPr>
                <w:lang w:val="en-GB"/>
              </w:rPr>
            </w:pPr>
            <w:r>
              <w:t>83.6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990A1F" w14:textId="5AC96C79" w:rsidR="004E45D3" w:rsidRPr="004E45D3" w:rsidRDefault="004E45D3" w:rsidP="004E45D3">
            <w:pPr>
              <w:pStyle w:val="CDITable-RowCentrens"/>
              <w:rPr>
                <w:lang w:val="en-GB"/>
              </w:rPr>
            </w:pPr>
            <w:r>
              <w:t>88.8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2604A0" w14:textId="7C533D1D" w:rsidR="004E45D3" w:rsidRPr="004E45D3" w:rsidRDefault="004E45D3" w:rsidP="004E45D3">
            <w:pPr>
              <w:pStyle w:val="CDITable-RowCentrens"/>
              <w:rPr>
                <w:lang w:val="en-GB"/>
              </w:rPr>
            </w:pPr>
            <w:r>
              <w:t>85.9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8C6543" w14:textId="205C759A" w:rsidR="004E45D3" w:rsidRPr="004E45D3" w:rsidRDefault="004E45D3" w:rsidP="004E45D3">
            <w:pPr>
              <w:pStyle w:val="CDITable-RowCentrens"/>
              <w:rPr>
                <w:lang w:val="en-GB"/>
              </w:rPr>
            </w:pPr>
            <w:r>
              <w:t>83.9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158DFC" w14:textId="1618565C" w:rsidR="004E45D3" w:rsidRPr="004E45D3" w:rsidRDefault="004E45D3" w:rsidP="004E45D3">
            <w:pPr>
              <w:pStyle w:val="CDITable-RowCentrens"/>
              <w:rPr>
                <w:lang w:val="en-GB"/>
              </w:rPr>
            </w:pPr>
            <w:r>
              <w:t>90.0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F4E3CD" w14:textId="3EB5D0DA" w:rsidR="004E45D3" w:rsidRPr="004E45D3" w:rsidRDefault="004E45D3" w:rsidP="004E45D3">
            <w:pPr>
              <w:pStyle w:val="CDITable-RowCentrens"/>
              <w:rPr>
                <w:lang w:val="en-GB"/>
              </w:rPr>
            </w:pPr>
            <w:r>
              <w:t>80.8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6D3EE7C" w14:textId="601A1555" w:rsidR="004E45D3" w:rsidRPr="004E45D3" w:rsidRDefault="004E45D3" w:rsidP="004E45D3">
            <w:pPr>
              <w:pStyle w:val="CDITable-RowCentrens"/>
              <w:rPr>
                <w:lang w:val="en-GB"/>
              </w:rPr>
            </w:pPr>
            <w:r>
              <w:t>93.4</w:t>
            </w:r>
          </w:p>
        </w:tc>
      </w:tr>
      <w:tr w:rsidR="004E45D3" w:rsidRPr="004E45D3" w14:paraId="6C89D75B" w14:textId="77777777" w:rsidTr="00B30451">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967D7D4" w14:textId="77777777" w:rsidR="004E45D3" w:rsidRPr="004E45D3" w:rsidRDefault="004E45D3" w:rsidP="004E45D3">
            <w:pPr>
              <w:pStyle w:val="CDITable-RowLeftns"/>
              <w:rPr>
                <w:b/>
                <w:bCs/>
                <w:lang w:val="en-GB"/>
              </w:rPr>
            </w:pPr>
            <w:r w:rsidRPr="004E45D3">
              <w:rPr>
                <w:b/>
                <w:bCs/>
                <w:lang w:val="en-GB"/>
              </w:rPr>
              <w:t>New South Wales</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FCFC192" w14:textId="63B14B6C" w:rsidR="004E45D3" w:rsidRPr="00000A4D" w:rsidRDefault="004E45D3" w:rsidP="00000A4D">
            <w:pPr>
              <w:pStyle w:val="CDITable-RowCentrens"/>
              <w:rPr>
                <w:b/>
                <w:bCs/>
              </w:rPr>
            </w:pPr>
            <w:r w:rsidRPr="00000A4D">
              <w:rPr>
                <w:b/>
                <w:bCs/>
              </w:rPr>
              <w:t>85.0</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041EAE9" w14:textId="23A75D81" w:rsidR="004E45D3" w:rsidRPr="00000A4D" w:rsidRDefault="004E45D3" w:rsidP="00000A4D">
            <w:pPr>
              <w:pStyle w:val="CDITable-RowCentrens"/>
              <w:rPr>
                <w:b/>
                <w:bCs/>
              </w:rPr>
            </w:pPr>
            <w:r w:rsidRPr="00000A4D">
              <w:rPr>
                <w:b/>
                <w:bCs/>
              </w:rPr>
              <w:t>91.0</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BDDC3A3" w14:textId="66BAED96" w:rsidR="004E45D3" w:rsidRPr="00000A4D" w:rsidRDefault="004E45D3" w:rsidP="00000A4D">
            <w:pPr>
              <w:pStyle w:val="CDITable-RowCentrens"/>
              <w:rPr>
                <w:b/>
                <w:bCs/>
              </w:rPr>
            </w:pPr>
            <w:r w:rsidRPr="00000A4D">
              <w:rPr>
                <w:b/>
                <w:bCs/>
              </w:rPr>
              <w:t>86.6</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5A719A2" w14:textId="2C397786" w:rsidR="004E45D3" w:rsidRPr="00000A4D" w:rsidRDefault="004E45D3" w:rsidP="00000A4D">
            <w:pPr>
              <w:pStyle w:val="CDITable-RowCentrens"/>
              <w:rPr>
                <w:b/>
                <w:bCs/>
              </w:rPr>
            </w:pPr>
            <w:r w:rsidRPr="00000A4D">
              <w:rPr>
                <w:b/>
                <w:bCs/>
              </w:rPr>
              <w:t>83.5</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68F3863" w14:textId="33AB15F7" w:rsidR="004E45D3" w:rsidRPr="00000A4D" w:rsidRDefault="004E45D3" w:rsidP="00000A4D">
            <w:pPr>
              <w:pStyle w:val="CDITable-RowCentrens"/>
              <w:rPr>
                <w:b/>
                <w:bCs/>
              </w:rPr>
            </w:pPr>
            <w:r w:rsidRPr="00000A4D">
              <w:rPr>
                <w:b/>
                <w:bCs/>
              </w:rPr>
              <w:t>88.9</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F731451" w14:textId="457666BE" w:rsidR="004E45D3" w:rsidRPr="00000A4D" w:rsidRDefault="004E45D3" w:rsidP="00000A4D">
            <w:pPr>
              <w:pStyle w:val="CDITable-RowCentrens"/>
              <w:rPr>
                <w:b/>
                <w:bCs/>
              </w:rPr>
            </w:pPr>
            <w:r w:rsidRPr="00000A4D">
              <w:rPr>
                <w:b/>
                <w:bCs/>
              </w:rPr>
              <w:t>85.2</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0CDF45EA" w14:textId="6A5061D6" w:rsidR="004E45D3" w:rsidRPr="00000A4D" w:rsidRDefault="004E45D3" w:rsidP="00000A4D">
            <w:pPr>
              <w:pStyle w:val="CDITable-RowCentrens"/>
              <w:rPr>
                <w:b/>
                <w:bCs/>
              </w:rPr>
            </w:pPr>
            <w:r w:rsidRPr="00000A4D">
              <w:rPr>
                <w:b/>
                <w:bCs/>
              </w:rPr>
              <w:t>95.0</w:t>
            </w:r>
          </w:p>
        </w:tc>
      </w:tr>
      <w:tr w:rsidR="004E45D3" w:rsidRPr="004E45D3" w14:paraId="301C9730"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F17A47B" w14:textId="77777777" w:rsidR="004E45D3" w:rsidRPr="004E45D3" w:rsidRDefault="004E45D3" w:rsidP="004E45D3">
            <w:pPr>
              <w:pStyle w:val="CDITable-RowLeftns"/>
              <w:rPr>
                <w:lang w:val="en-GB"/>
              </w:rPr>
            </w:pPr>
            <w:r w:rsidRPr="004E45D3">
              <w:rPr>
                <w:lang w:val="en-GB"/>
              </w:rPr>
              <w:t>Central and Eastern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0E0E93" w14:textId="28C62E47" w:rsidR="004E45D3" w:rsidRPr="004E45D3" w:rsidRDefault="004E45D3" w:rsidP="004E45D3">
            <w:pPr>
              <w:pStyle w:val="CDITable-RowCentrens"/>
              <w:rPr>
                <w:lang w:val="en-GB"/>
              </w:rPr>
            </w:pPr>
            <w:r>
              <w:t>81.0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51FC0A" w14:textId="55EA23F9" w:rsidR="004E45D3" w:rsidRPr="004E45D3" w:rsidRDefault="004E45D3" w:rsidP="004E45D3">
            <w:pPr>
              <w:pStyle w:val="CDITable-RowCentrens"/>
              <w:rPr>
                <w:lang w:val="en-GB"/>
              </w:rPr>
            </w:pPr>
            <w:r>
              <w:t>87.0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3ECEEB" w14:textId="1272DA8E" w:rsidR="004E45D3" w:rsidRPr="004E45D3" w:rsidRDefault="004E45D3" w:rsidP="004E45D3">
            <w:pPr>
              <w:pStyle w:val="CDITable-RowCentrens"/>
              <w:rPr>
                <w:lang w:val="en-GB"/>
              </w:rPr>
            </w:pPr>
            <w:r>
              <w:t>83.7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94EB8F" w14:textId="5B373DEB" w:rsidR="004E45D3" w:rsidRPr="004E45D3" w:rsidRDefault="004E45D3" w:rsidP="004E45D3">
            <w:pPr>
              <w:pStyle w:val="CDITable-RowCentrens"/>
              <w:rPr>
                <w:lang w:val="en-GB"/>
              </w:rPr>
            </w:pPr>
            <w:r>
              <w:t>84.3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1D8CCB" w14:textId="714F5362" w:rsidR="004E45D3" w:rsidRPr="004E45D3" w:rsidRDefault="004E45D3" w:rsidP="004E45D3">
            <w:pPr>
              <w:pStyle w:val="CDITable-RowCentrens"/>
              <w:rPr>
                <w:lang w:val="en-GB"/>
              </w:rPr>
            </w:pPr>
            <w:r>
              <w:t>90.9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AEF1EF" w14:textId="0B3ECFD7" w:rsidR="004E45D3" w:rsidRPr="004E45D3" w:rsidRDefault="004E45D3" w:rsidP="004E45D3">
            <w:pPr>
              <w:pStyle w:val="CDITable-RowCentrens"/>
              <w:rPr>
                <w:lang w:val="en-GB"/>
              </w:rPr>
            </w:pPr>
            <w:r>
              <w:t>81.0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D841B6A" w14:textId="03B81AB0" w:rsidR="004E45D3" w:rsidRPr="004E45D3" w:rsidRDefault="004E45D3" w:rsidP="004E45D3">
            <w:pPr>
              <w:pStyle w:val="CDITable-RowCentrens"/>
              <w:rPr>
                <w:lang w:val="en-GB"/>
              </w:rPr>
            </w:pPr>
            <w:r>
              <w:t>92.2</w:t>
            </w:r>
          </w:p>
        </w:tc>
      </w:tr>
      <w:tr w:rsidR="004E45D3" w:rsidRPr="004E45D3" w14:paraId="21D2F010"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3E0D292" w14:textId="77777777" w:rsidR="004E45D3" w:rsidRPr="004E45D3" w:rsidRDefault="004E45D3" w:rsidP="004E45D3">
            <w:pPr>
              <w:pStyle w:val="CDITable-RowLeftns"/>
              <w:rPr>
                <w:lang w:val="en-GB"/>
              </w:rPr>
            </w:pPr>
            <w:r w:rsidRPr="004E45D3">
              <w:rPr>
                <w:lang w:val="en-GB"/>
              </w:rPr>
              <w:t>Hunter New England and Central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FB057A" w14:textId="48E49287" w:rsidR="004E45D3" w:rsidRPr="004E45D3" w:rsidRDefault="004E45D3" w:rsidP="004E45D3">
            <w:pPr>
              <w:pStyle w:val="CDITable-RowCentrens"/>
              <w:rPr>
                <w:lang w:val="en-GB"/>
              </w:rPr>
            </w:pPr>
            <w:r>
              <w:t>86.5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0DFC61" w14:textId="03D60E8D" w:rsidR="004E45D3" w:rsidRPr="004E45D3" w:rsidRDefault="004E45D3" w:rsidP="004E45D3">
            <w:pPr>
              <w:pStyle w:val="CDITable-RowCentrens"/>
              <w:rPr>
                <w:lang w:val="en-GB"/>
              </w:rPr>
            </w:pPr>
            <w:r>
              <w:t>92.0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97CDCF" w14:textId="45F8F1F7" w:rsidR="004E45D3" w:rsidRPr="004E45D3" w:rsidRDefault="004E45D3" w:rsidP="004E45D3">
            <w:pPr>
              <w:pStyle w:val="CDITable-RowCentrens"/>
              <w:rPr>
                <w:lang w:val="en-GB"/>
              </w:rPr>
            </w:pPr>
            <w:r>
              <w:t>88.1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BF5D5B" w14:textId="7A677A27" w:rsidR="004E45D3" w:rsidRPr="004E45D3" w:rsidRDefault="004E45D3" w:rsidP="004E45D3">
            <w:pPr>
              <w:pStyle w:val="CDITable-RowCentrens"/>
              <w:rPr>
                <w:lang w:val="en-GB"/>
              </w:rPr>
            </w:pPr>
            <w:r>
              <w:t>84.9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6D6020" w14:textId="6EC619CF" w:rsidR="004E45D3" w:rsidRPr="004E45D3" w:rsidRDefault="004E45D3" w:rsidP="004E45D3">
            <w:pPr>
              <w:pStyle w:val="CDITable-RowCentrens"/>
              <w:rPr>
                <w:lang w:val="en-GB"/>
              </w:rPr>
            </w:pPr>
            <w:r>
              <w:t>90.5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0D6CF6" w14:textId="40D90CEA" w:rsidR="004E45D3" w:rsidRPr="004E45D3" w:rsidRDefault="004E45D3" w:rsidP="004E45D3">
            <w:pPr>
              <w:pStyle w:val="CDITable-RowCentrens"/>
              <w:rPr>
                <w:lang w:val="en-GB"/>
              </w:rPr>
            </w:pPr>
            <w:r>
              <w:t>87.0</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51A0232" w14:textId="61D14A71" w:rsidR="004E45D3" w:rsidRPr="004E45D3" w:rsidRDefault="004E45D3" w:rsidP="004E45D3">
            <w:pPr>
              <w:pStyle w:val="CDITable-RowCentrens"/>
              <w:rPr>
                <w:lang w:val="en-GB"/>
              </w:rPr>
            </w:pPr>
            <w:r>
              <w:t>96.0</w:t>
            </w:r>
          </w:p>
        </w:tc>
      </w:tr>
      <w:tr w:rsidR="004E45D3" w:rsidRPr="004E45D3" w14:paraId="1DFA928B"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4505C9F" w14:textId="77777777" w:rsidR="004E45D3" w:rsidRPr="004E45D3" w:rsidRDefault="004E45D3" w:rsidP="004E45D3">
            <w:pPr>
              <w:pStyle w:val="CDITable-RowLeftns"/>
              <w:rPr>
                <w:lang w:val="en-GB"/>
              </w:rPr>
            </w:pPr>
            <w:r w:rsidRPr="004E45D3">
              <w:rPr>
                <w:lang w:val="en-GB"/>
              </w:rPr>
              <w:t>Murrumbidgee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FE0C31" w14:textId="3521BE4C" w:rsidR="004E45D3" w:rsidRPr="004E45D3" w:rsidRDefault="004E45D3" w:rsidP="004E45D3">
            <w:pPr>
              <w:pStyle w:val="CDITable-RowCentrens"/>
              <w:rPr>
                <w:lang w:val="en-GB"/>
              </w:rPr>
            </w:pPr>
            <w:r>
              <w:t>88.8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2671C4" w14:textId="6A8E3D01" w:rsidR="004E45D3" w:rsidRPr="004E45D3" w:rsidRDefault="004E45D3" w:rsidP="004E45D3">
            <w:pPr>
              <w:pStyle w:val="CDITable-RowCentrens"/>
              <w:rPr>
                <w:lang w:val="en-GB"/>
              </w:rPr>
            </w:pPr>
            <w:r>
              <w:t>93.4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E74E5C" w14:textId="6DC72F92" w:rsidR="004E45D3" w:rsidRPr="004E45D3" w:rsidRDefault="004E45D3" w:rsidP="004E45D3">
            <w:pPr>
              <w:pStyle w:val="CDITable-RowCentrens"/>
              <w:rPr>
                <w:lang w:val="en-GB"/>
              </w:rPr>
            </w:pPr>
            <w:r>
              <w:t>86.7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B5F777" w14:textId="0D78D693" w:rsidR="004E45D3" w:rsidRPr="004E45D3" w:rsidRDefault="004E45D3" w:rsidP="004E45D3">
            <w:pPr>
              <w:pStyle w:val="CDITable-RowCentrens"/>
              <w:rPr>
                <w:lang w:val="en-GB"/>
              </w:rPr>
            </w:pPr>
            <w:r>
              <w:t>83.6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E3541D" w14:textId="6FCC737B" w:rsidR="004E45D3" w:rsidRPr="004E45D3" w:rsidRDefault="004E45D3" w:rsidP="004E45D3">
            <w:pPr>
              <w:pStyle w:val="CDITable-RowCentrens"/>
              <w:rPr>
                <w:lang w:val="en-GB"/>
              </w:rPr>
            </w:pPr>
            <w:r>
              <w:t>87.8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1ECC1A" w14:textId="11772ABA" w:rsidR="004E45D3" w:rsidRPr="004E45D3" w:rsidRDefault="004E45D3" w:rsidP="004E45D3">
            <w:pPr>
              <w:pStyle w:val="CDITable-RowCentrens"/>
              <w:rPr>
                <w:lang w:val="en-GB"/>
              </w:rPr>
            </w:pPr>
            <w:r>
              <w:t>87.9</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688ED0C" w14:textId="23AECA8F" w:rsidR="004E45D3" w:rsidRPr="004E45D3" w:rsidRDefault="004E45D3" w:rsidP="004E45D3">
            <w:pPr>
              <w:pStyle w:val="CDITable-RowCentrens"/>
              <w:rPr>
                <w:lang w:val="en-GB"/>
              </w:rPr>
            </w:pPr>
            <w:r>
              <w:t>95.5</w:t>
            </w:r>
          </w:p>
        </w:tc>
      </w:tr>
      <w:tr w:rsidR="004E45D3" w:rsidRPr="004E45D3" w14:paraId="2FCCED3C"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0D4A647" w14:textId="77777777" w:rsidR="004E45D3" w:rsidRPr="004E45D3" w:rsidRDefault="004E45D3" w:rsidP="004E45D3">
            <w:pPr>
              <w:pStyle w:val="CDITable-RowLeftns"/>
              <w:rPr>
                <w:lang w:val="en-GB"/>
              </w:rPr>
            </w:pPr>
            <w:r w:rsidRPr="004E45D3">
              <w:rPr>
                <w:lang w:val="en-GB"/>
              </w:rPr>
              <w:t>Nepean Blue Mountains</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FBCC14" w14:textId="039D9124" w:rsidR="004E45D3" w:rsidRPr="004E45D3" w:rsidRDefault="004E45D3" w:rsidP="004E45D3">
            <w:pPr>
              <w:pStyle w:val="CDITable-RowCentrens"/>
              <w:rPr>
                <w:lang w:val="en-GB"/>
              </w:rPr>
            </w:pPr>
            <w:r>
              <w:t>86.8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D116C0" w14:textId="4ED5C69A" w:rsidR="004E45D3" w:rsidRPr="004E45D3" w:rsidRDefault="004E45D3" w:rsidP="004E45D3">
            <w:pPr>
              <w:pStyle w:val="CDITable-RowCentrens"/>
              <w:rPr>
                <w:lang w:val="en-GB"/>
              </w:rPr>
            </w:pPr>
            <w:r>
              <w:t>92.2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628469" w14:textId="7A30E872" w:rsidR="004E45D3" w:rsidRPr="004E45D3" w:rsidRDefault="004E45D3" w:rsidP="004E45D3">
            <w:pPr>
              <w:pStyle w:val="CDITable-RowCentrens"/>
              <w:rPr>
                <w:lang w:val="en-GB"/>
              </w:rPr>
            </w:pPr>
            <w:r>
              <w:t>87.1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7EA6FC" w14:textId="415249D6" w:rsidR="004E45D3" w:rsidRPr="004E45D3" w:rsidRDefault="004E45D3" w:rsidP="004E45D3">
            <w:pPr>
              <w:pStyle w:val="CDITable-RowCentrens"/>
              <w:rPr>
                <w:lang w:val="en-GB"/>
              </w:rPr>
            </w:pPr>
            <w:r>
              <w:t>85.4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D8C82B" w14:textId="0CE76A4A" w:rsidR="004E45D3" w:rsidRPr="004E45D3" w:rsidRDefault="004E45D3" w:rsidP="004E45D3">
            <w:pPr>
              <w:pStyle w:val="CDITable-RowCentrens"/>
              <w:rPr>
                <w:lang w:val="en-GB"/>
              </w:rPr>
            </w:pPr>
            <w:r>
              <w:t>90.1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84036C" w14:textId="24E560AB" w:rsidR="004E45D3" w:rsidRPr="004E45D3" w:rsidRDefault="004E45D3" w:rsidP="004E45D3">
            <w:pPr>
              <w:pStyle w:val="CDITable-RowCentrens"/>
              <w:rPr>
                <w:lang w:val="en-GB"/>
              </w:rPr>
            </w:pPr>
            <w:r>
              <w:t>86.4</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7840BFE" w14:textId="0EBA340D" w:rsidR="004E45D3" w:rsidRPr="004E45D3" w:rsidRDefault="004E45D3" w:rsidP="004E45D3">
            <w:pPr>
              <w:pStyle w:val="CDITable-RowCentrens"/>
              <w:rPr>
                <w:lang w:val="en-GB"/>
              </w:rPr>
            </w:pPr>
            <w:r>
              <w:t>95.9</w:t>
            </w:r>
          </w:p>
        </w:tc>
      </w:tr>
      <w:tr w:rsidR="004E45D3" w:rsidRPr="004E45D3" w14:paraId="2462E7F3"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3B5E818" w14:textId="77777777" w:rsidR="004E45D3" w:rsidRPr="004E45D3" w:rsidRDefault="004E45D3" w:rsidP="004E45D3">
            <w:pPr>
              <w:pStyle w:val="CDITable-RowLeftns"/>
              <w:rPr>
                <w:lang w:val="en-GB"/>
              </w:rPr>
            </w:pPr>
            <w:r w:rsidRPr="004E45D3">
              <w:rPr>
                <w:lang w:val="en-GB"/>
              </w:rPr>
              <w:t>North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95BDA1" w14:textId="186B857B" w:rsidR="004E45D3" w:rsidRPr="004E45D3" w:rsidRDefault="004E45D3" w:rsidP="004E45D3">
            <w:pPr>
              <w:pStyle w:val="CDITable-RowCentrens"/>
              <w:rPr>
                <w:lang w:val="en-GB"/>
              </w:rPr>
            </w:pPr>
            <w:r>
              <w:t>81.3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98AC52" w14:textId="6FEC8058" w:rsidR="004E45D3" w:rsidRPr="004E45D3" w:rsidRDefault="004E45D3" w:rsidP="004E45D3">
            <w:pPr>
              <w:pStyle w:val="CDITable-RowCentrens"/>
              <w:rPr>
                <w:lang w:val="en-GB"/>
              </w:rPr>
            </w:pPr>
            <w:r>
              <w:t>87.3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178FAA" w14:textId="5F04A6CE" w:rsidR="004E45D3" w:rsidRPr="004E45D3" w:rsidRDefault="004E45D3" w:rsidP="004E45D3">
            <w:pPr>
              <w:pStyle w:val="CDITable-RowCentrens"/>
              <w:rPr>
                <w:lang w:val="en-GB"/>
              </w:rPr>
            </w:pPr>
            <w:r>
              <w:t>84.1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EF70B4" w14:textId="508009F9" w:rsidR="004E45D3" w:rsidRPr="004E45D3" w:rsidRDefault="004E45D3" w:rsidP="004E45D3">
            <w:pPr>
              <w:pStyle w:val="CDITable-RowCentrens"/>
              <w:rPr>
                <w:lang w:val="en-GB"/>
              </w:rPr>
            </w:pPr>
            <w:r>
              <w:t>79.9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C3A4A5" w14:textId="5B0B66D4" w:rsidR="004E45D3" w:rsidRPr="004E45D3" w:rsidRDefault="004E45D3" w:rsidP="004E45D3">
            <w:pPr>
              <w:pStyle w:val="CDITable-RowCentrens"/>
              <w:rPr>
                <w:lang w:val="en-GB"/>
              </w:rPr>
            </w:pPr>
            <w:r>
              <w:t>86.1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904680" w14:textId="5F74B6E5" w:rsidR="004E45D3" w:rsidRPr="004E45D3" w:rsidRDefault="004E45D3" w:rsidP="004E45D3">
            <w:pPr>
              <w:pStyle w:val="CDITable-RowCentrens"/>
              <w:rPr>
                <w:lang w:val="en-GB"/>
              </w:rPr>
            </w:pPr>
            <w:r>
              <w:t>80.9</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AED8062" w14:textId="1B994DE7" w:rsidR="004E45D3" w:rsidRPr="004E45D3" w:rsidRDefault="004E45D3" w:rsidP="004E45D3">
            <w:pPr>
              <w:pStyle w:val="CDITable-RowCentrens"/>
              <w:rPr>
                <w:lang w:val="en-GB"/>
              </w:rPr>
            </w:pPr>
            <w:r>
              <w:t>92.5</w:t>
            </w:r>
          </w:p>
        </w:tc>
      </w:tr>
      <w:tr w:rsidR="004E45D3" w:rsidRPr="004E45D3" w14:paraId="7C4A66EA"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1691F89" w14:textId="77777777" w:rsidR="004E45D3" w:rsidRPr="004E45D3" w:rsidRDefault="004E45D3" w:rsidP="004E45D3">
            <w:pPr>
              <w:pStyle w:val="CDITable-RowLeftns"/>
              <w:rPr>
                <w:lang w:val="en-GB"/>
              </w:rPr>
            </w:pPr>
            <w:r w:rsidRPr="004E45D3">
              <w:rPr>
                <w:lang w:val="en-GB"/>
              </w:rPr>
              <w:t>Northern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EB7E79" w14:textId="634E612C" w:rsidR="004E45D3" w:rsidRPr="004E45D3" w:rsidRDefault="004E45D3" w:rsidP="004E45D3">
            <w:pPr>
              <w:pStyle w:val="CDITable-RowCentrens"/>
              <w:rPr>
                <w:lang w:val="en-GB"/>
              </w:rPr>
            </w:pPr>
            <w:r>
              <w:t>83.8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5FA82C" w14:textId="50F2AF0C" w:rsidR="004E45D3" w:rsidRPr="004E45D3" w:rsidRDefault="004E45D3" w:rsidP="004E45D3">
            <w:pPr>
              <w:pStyle w:val="CDITable-RowCentrens"/>
              <w:rPr>
                <w:lang w:val="en-GB"/>
              </w:rPr>
            </w:pPr>
            <w:r>
              <w:t>90.5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C3787A" w14:textId="093245F1" w:rsidR="004E45D3" w:rsidRPr="004E45D3" w:rsidRDefault="004E45D3" w:rsidP="004E45D3">
            <w:pPr>
              <w:pStyle w:val="CDITable-RowCentrens"/>
              <w:rPr>
                <w:lang w:val="en-GB"/>
              </w:rPr>
            </w:pPr>
            <w:r>
              <w:t>89.2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F1A7A6" w14:textId="68B1D536" w:rsidR="004E45D3" w:rsidRPr="004E45D3" w:rsidRDefault="004E45D3" w:rsidP="004E45D3">
            <w:pPr>
              <w:pStyle w:val="CDITable-RowCentrens"/>
              <w:rPr>
                <w:lang w:val="en-GB"/>
              </w:rPr>
            </w:pPr>
            <w:r>
              <w:t>85.5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B98883" w14:textId="094D6E55" w:rsidR="004E45D3" w:rsidRPr="004E45D3" w:rsidRDefault="004E45D3" w:rsidP="004E45D3">
            <w:pPr>
              <w:pStyle w:val="CDITable-RowCentrens"/>
              <w:rPr>
                <w:lang w:val="en-GB"/>
              </w:rPr>
            </w:pPr>
            <w:r>
              <w:t>86.8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B6D126" w14:textId="7A8E7410" w:rsidR="004E45D3" w:rsidRPr="004E45D3" w:rsidRDefault="004E45D3" w:rsidP="004E45D3">
            <w:pPr>
              <w:pStyle w:val="CDITable-RowCentrens"/>
              <w:rPr>
                <w:lang w:val="en-GB"/>
              </w:rPr>
            </w:pPr>
            <w:r>
              <w:t>78.3</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3826430" w14:textId="46078B10" w:rsidR="004E45D3" w:rsidRPr="004E45D3" w:rsidRDefault="004E45D3" w:rsidP="004E45D3">
            <w:pPr>
              <w:pStyle w:val="CDITable-RowCentrens"/>
              <w:rPr>
                <w:lang w:val="en-GB"/>
              </w:rPr>
            </w:pPr>
            <w:r>
              <w:t>86.8</w:t>
            </w:r>
          </w:p>
        </w:tc>
      </w:tr>
      <w:tr w:rsidR="004E45D3" w:rsidRPr="004E45D3" w14:paraId="2CE17AD6"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D5B2B46" w14:textId="77777777" w:rsidR="004E45D3" w:rsidRPr="004E45D3" w:rsidRDefault="004E45D3" w:rsidP="004E45D3">
            <w:pPr>
              <w:pStyle w:val="CDITable-RowLeftns"/>
              <w:rPr>
                <w:lang w:val="en-GB"/>
              </w:rPr>
            </w:pPr>
            <w:proofErr w:type="gramStart"/>
            <w:r w:rsidRPr="004E45D3">
              <w:rPr>
                <w:lang w:val="en-GB"/>
              </w:rPr>
              <w:t>South Eastern</w:t>
            </w:r>
            <w:proofErr w:type="gramEnd"/>
            <w:r w:rsidRPr="004E45D3">
              <w:rPr>
                <w:lang w:val="en-GB"/>
              </w:rPr>
              <w:t xml:space="preserve"> NSW</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97F778" w14:textId="2A6ECB64" w:rsidR="004E45D3" w:rsidRPr="004E45D3" w:rsidRDefault="004E45D3" w:rsidP="004E45D3">
            <w:pPr>
              <w:pStyle w:val="CDITable-RowCentrens"/>
              <w:rPr>
                <w:lang w:val="en-GB"/>
              </w:rPr>
            </w:pPr>
            <w:r>
              <w:t>83.3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FD84AC" w14:textId="777D885A" w:rsidR="004E45D3" w:rsidRPr="004E45D3" w:rsidRDefault="004E45D3" w:rsidP="004E45D3">
            <w:pPr>
              <w:pStyle w:val="CDITable-RowCentrens"/>
              <w:rPr>
                <w:lang w:val="en-GB"/>
              </w:rPr>
            </w:pPr>
            <w:r>
              <w:t>89.4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D7784C" w14:textId="25E4DA69" w:rsidR="004E45D3" w:rsidRPr="004E45D3" w:rsidRDefault="004E45D3" w:rsidP="004E45D3">
            <w:pPr>
              <w:pStyle w:val="CDITable-RowCentrens"/>
              <w:rPr>
                <w:lang w:val="en-GB"/>
              </w:rPr>
            </w:pPr>
            <w:r>
              <w:t>85.4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2EF632" w14:textId="579BAF68" w:rsidR="004E45D3" w:rsidRPr="004E45D3" w:rsidRDefault="004E45D3" w:rsidP="004E45D3">
            <w:pPr>
              <w:pStyle w:val="CDITable-RowCentrens"/>
              <w:rPr>
                <w:lang w:val="en-GB"/>
              </w:rPr>
            </w:pPr>
            <w:r>
              <w:t>81.6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A795EF" w14:textId="0AA50AA4" w:rsidR="004E45D3" w:rsidRPr="004E45D3" w:rsidRDefault="004E45D3" w:rsidP="004E45D3">
            <w:pPr>
              <w:pStyle w:val="CDITable-RowCentrens"/>
              <w:rPr>
                <w:lang w:val="en-GB"/>
              </w:rPr>
            </w:pPr>
            <w:r>
              <w:t>86.0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2FCD62" w14:textId="7895F198" w:rsidR="004E45D3" w:rsidRPr="004E45D3" w:rsidRDefault="004E45D3" w:rsidP="004E45D3">
            <w:pPr>
              <w:pStyle w:val="CDITable-RowCentrens"/>
              <w:rPr>
                <w:lang w:val="en-GB"/>
              </w:rPr>
            </w:pPr>
            <w:r>
              <w:t>84.2</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6E72774" w14:textId="2B624104" w:rsidR="004E45D3" w:rsidRPr="004E45D3" w:rsidRDefault="004E45D3" w:rsidP="004E45D3">
            <w:pPr>
              <w:pStyle w:val="CDITable-RowCentrens"/>
              <w:rPr>
                <w:lang w:val="en-GB"/>
              </w:rPr>
            </w:pPr>
            <w:r>
              <w:t>95.1</w:t>
            </w:r>
          </w:p>
        </w:tc>
      </w:tr>
      <w:tr w:rsidR="004E45D3" w:rsidRPr="004E45D3" w14:paraId="17E24F39"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1323A95" w14:textId="77777777" w:rsidR="004E45D3" w:rsidRPr="004E45D3" w:rsidRDefault="004E45D3" w:rsidP="004E45D3">
            <w:pPr>
              <w:pStyle w:val="CDITable-RowLeftns"/>
              <w:rPr>
                <w:lang w:val="en-GB"/>
              </w:rPr>
            </w:pPr>
            <w:proofErr w:type="gramStart"/>
            <w:r w:rsidRPr="004E45D3">
              <w:rPr>
                <w:lang w:val="en-GB"/>
              </w:rPr>
              <w:t>South Western</w:t>
            </w:r>
            <w:proofErr w:type="gramEnd"/>
            <w:r w:rsidRPr="004E45D3">
              <w:rPr>
                <w:lang w:val="en-GB"/>
              </w:rPr>
              <w:t xml:space="preserve">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FE53F9" w14:textId="73650666" w:rsidR="004E45D3" w:rsidRPr="004E45D3" w:rsidRDefault="004E45D3" w:rsidP="004E45D3">
            <w:pPr>
              <w:pStyle w:val="CDITable-RowCentrens"/>
              <w:rPr>
                <w:lang w:val="en-GB"/>
              </w:rPr>
            </w:pPr>
            <w:r>
              <w:t>81.6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E85C3C" w14:textId="05B36FFE" w:rsidR="004E45D3" w:rsidRPr="004E45D3" w:rsidRDefault="004E45D3" w:rsidP="004E45D3">
            <w:pPr>
              <w:pStyle w:val="CDITable-RowCentrens"/>
              <w:rPr>
                <w:lang w:val="en-GB"/>
              </w:rPr>
            </w:pPr>
            <w:r>
              <w:t>89.4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274F67" w14:textId="4FDC1D58" w:rsidR="004E45D3" w:rsidRPr="004E45D3" w:rsidRDefault="004E45D3" w:rsidP="004E45D3">
            <w:pPr>
              <w:pStyle w:val="CDITable-RowCentrens"/>
              <w:rPr>
                <w:lang w:val="en-GB"/>
              </w:rPr>
            </w:pPr>
            <w:r>
              <w:t>84.2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1DE196" w14:textId="4A5E8A0A" w:rsidR="004E45D3" w:rsidRPr="004E45D3" w:rsidRDefault="004E45D3" w:rsidP="004E45D3">
            <w:pPr>
              <w:pStyle w:val="CDITable-RowCentrens"/>
              <w:rPr>
                <w:lang w:val="en-GB"/>
              </w:rPr>
            </w:pPr>
            <w:r>
              <w:t>81.9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63EFB1" w14:textId="27E29001" w:rsidR="004E45D3" w:rsidRPr="004E45D3" w:rsidRDefault="004E45D3" w:rsidP="004E45D3">
            <w:pPr>
              <w:pStyle w:val="CDITable-RowCentrens"/>
              <w:rPr>
                <w:lang w:val="en-GB"/>
              </w:rPr>
            </w:pPr>
            <w:r>
              <w:t>87.1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EF159D" w14:textId="39BB3F32" w:rsidR="004E45D3" w:rsidRPr="004E45D3" w:rsidRDefault="004E45D3" w:rsidP="004E45D3">
            <w:pPr>
              <w:pStyle w:val="CDITable-RowCentrens"/>
              <w:rPr>
                <w:lang w:val="en-GB"/>
              </w:rPr>
            </w:pPr>
            <w:r>
              <w:t>84.3</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11D30B4" w14:textId="5F7429EB" w:rsidR="004E45D3" w:rsidRPr="004E45D3" w:rsidRDefault="004E45D3" w:rsidP="004E45D3">
            <w:pPr>
              <w:pStyle w:val="CDITable-RowCentrens"/>
              <w:rPr>
                <w:lang w:val="en-GB"/>
              </w:rPr>
            </w:pPr>
            <w:r>
              <w:t>94.9</w:t>
            </w:r>
          </w:p>
        </w:tc>
      </w:tr>
      <w:tr w:rsidR="004E45D3" w:rsidRPr="004E45D3" w14:paraId="0BACFC8E"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005EB69" w14:textId="77777777" w:rsidR="004E45D3" w:rsidRPr="004E45D3" w:rsidRDefault="004E45D3" w:rsidP="004E45D3">
            <w:pPr>
              <w:pStyle w:val="CDITable-RowLeftns"/>
              <w:rPr>
                <w:lang w:val="en-GB"/>
              </w:rPr>
            </w:pPr>
            <w:r w:rsidRPr="004E45D3">
              <w:rPr>
                <w:lang w:val="en-GB"/>
              </w:rPr>
              <w:t>Western NSW</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2513B4" w14:textId="06790486" w:rsidR="004E45D3" w:rsidRPr="004E45D3" w:rsidRDefault="004E45D3" w:rsidP="004E45D3">
            <w:pPr>
              <w:pStyle w:val="CDITable-RowCentrens"/>
              <w:rPr>
                <w:lang w:val="en-GB"/>
              </w:rPr>
            </w:pPr>
            <w:r>
              <w:t>87.6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71C432" w14:textId="6BAF4E96" w:rsidR="004E45D3" w:rsidRPr="004E45D3" w:rsidRDefault="004E45D3" w:rsidP="004E45D3">
            <w:pPr>
              <w:pStyle w:val="CDITable-RowCentrens"/>
              <w:rPr>
                <w:lang w:val="en-GB"/>
              </w:rPr>
            </w:pPr>
            <w:r>
              <w:t>93.0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8089E7" w14:textId="3F66BC64" w:rsidR="004E45D3" w:rsidRPr="004E45D3" w:rsidRDefault="004E45D3" w:rsidP="004E45D3">
            <w:pPr>
              <w:pStyle w:val="CDITable-RowCentrens"/>
              <w:rPr>
                <w:lang w:val="en-GB"/>
              </w:rPr>
            </w:pPr>
            <w:r>
              <w:t>89.0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3757A9" w14:textId="63561162" w:rsidR="004E45D3" w:rsidRPr="004E45D3" w:rsidRDefault="004E45D3" w:rsidP="004E45D3">
            <w:pPr>
              <w:pStyle w:val="CDITable-RowCentrens"/>
              <w:rPr>
                <w:lang w:val="en-GB"/>
              </w:rPr>
            </w:pPr>
            <w:r>
              <w:t>84.1</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2AA1B9" w14:textId="77E5BA42" w:rsidR="004E45D3" w:rsidRPr="004E45D3" w:rsidRDefault="004E45D3" w:rsidP="004E45D3">
            <w:pPr>
              <w:pStyle w:val="CDITable-RowCentrens"/>
              <w:rPr>
                <w:lang w:val="en-GB"/>
              </w:rPr>
            </w:pPr>
            <w:r>
              <w:t>89.5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8AF9F2" w14:textId="43277821" w:rsidR="004E45D3" w:rsidRPr="004E45D3" w:rsidRDefault="004E45D3" w:rsidP="004E45D3">
            <w:pPr>
              <w:pStyle w:val="CDITable-RowCentrens"/>
              <w:rPr>
                <w:lang w:val="en-GB"/>
              </w:rPr>
            </w:pPr>
            <w:r>
              <w:t>87.2</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AA3742F" w14:textId="5C385118" w:rsidR="004E45D3" w:rsidRPr="004E45D3" w:rsidRDefault="004E45D3" w:rsidP="004E45D3">
            <w:pPr>
              <w:pStyle w:val="CDITable-RowCentrens"/>
              <w:rPr>
                <w:lang w:val="en-GB"/>
              </w:rPr>
            </w:pPr>
            <w:r>
              <w:t>96.3</w:t>
            </w:r>
          </w:p>
        </w:tc>
      </w:tr>
      <w:tr w:rsidR="004E45D3" w:rsidRPr="004E45D3" w14:paraId="3B0B833B"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6618006" w14:textId="77777777" w:rsidR="004E45D3" w:rsidRPr="004E45D3" w:rsidRDefault="004E45D3" w:rsidP="004E45D3">
            <w:pPr>
              <w:pStyle w:val="CDITable-RowLeftns"/>
              <w:rPr>
                <w:lang w:val="en-GB"/>
              </w:rPr>
            </w:pPr>
            <w:r w:rsidRPr="004E45D3">
              <w:rPr>
                <w:lang w:val="en-GB"/>
              </w:rPr>
              <w:t>Western Sydney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5790EA4" w14:textId="778BEE04" w:rsidR="004E45D3" w:rsidRPr="004E45D3" w:rsidRDefault="004E45D3" w:rsidP="004E45D3">
            <w:pPr>
              <w:pStyle w:val="CDITable-RowCentrens"/>
              <w:rPr>
                <w:lang w:val="en-GB"/>
              </w:rPr>
            </w:pPr>
            <w:r>
              <w:t>81.4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3386B6" w14:textId="4E3709A9" w:rsidR="004E45D3" w:rsidRPr="004E45D3" w:rsidRDefault="004E45D3" w:rsidP="004E45D3">
            <w:pPr>
              <w:pStyle w:val="CDITable-RowCentrens"/>
              <w:rPr>
                <w:lang w:val="en-GB"/>
              </w:rPr>
            </w:pPr>
            <w:r>
              <w:t>90.4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C3EBDB" w14:textId="307A7C20" w:rsidR="004E45D3" w:rsidRPr="004E45D3" w:rsidRDefault="004E45D3" w:rsidP="004E45D3">
            <w:pPr>
              <w:pStyle w:val="CDITable-RowCentrens"/>
              <w:rPr>
                <w:lang w:val="en-GB"/>
              </w:rPr>
            </w:pPr>
            <w:r>
              <w:t>84.1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3BEE3A" w14:textId="65F8A865" w:rsidR="004E45D3" w:rsidRPr="004E45D3" w:rsidRDefault="004E45D3" w:rsidP="004E45D3">
            <w:pPr>
              <w:pStyle w:val="CDITable-RowCentrens"/>
              <w:rPr>
                <w:lang w:val="en-GB"/>
              </w:rPr>
            </w:pPr>
            <w:r>
              <w:t>82.3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2EED5B" w14:textId="0F61238E" w:rsidR="004E45D3" w:rsidRPr="004E45D3" w:rsidRDefault="004E45D3" w:rsidP="004E45D3">
            <w:pPr>
              <w:pStyle w:val="CDITable-RowCentrens"/>
              <w:rPr>
                <w:lang w:val="en-GB"/>
              </w:rPr>
            </w:pPr>
            <w:r>
              <w:t>88.1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547E13" w14:textId="1C9DB18A" w:rsidR="004E45D3" w:rsidRPr="004E45D3" w:rsidRDefault="004E45D3" w:rsidP="004E45D3">
            <w:pPr>
              <w:pStyle w:val="CDITable-RowCentrens"/>
              <w:rPr>
                <w:lang w:val="en-GB"/>
              </w:rPr>
            </w:pPr>
            <w:r>
              <w:t>82.6</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775535B" w14:textId="68B0C263" w:rsidR="004E45D3" w:rsidRPr="004E45D3" w:rsidRDefault="004E45D3" w:rsidP="004E45D3">
            <w:pPr>
              <w:pStyle w:val="CDITable-RowCentrens"/>
              <w:rPr>
                <w:lang w:val="en-GB"/>
              </w:rPr>
            </w:pPr>
            <w:r>
              <w:t>92.9</w:t>
            </w:r>
          </w:p>
        </w:tc>
      </w:tr>
      <w:tr w:rsidR="004E45D3" w:rsidRPr="004E45D3" w14:paraId="0727ACB5" w14:textId="77777777" w:rsidTr="00B30451">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3B6389D" w14:textId="77777777" w:rsidR="004E45D3" w:rsidRPr="004E45D3" w:rsidRDefault="004E45D3" w:rsidP="004E45D3">
            <w:pPr>
              <w:pStyle w:val="CDITable-RowLeftns"/>
              <w:rPr>
                <w:b/>
                <w:bCs/>
                <w:lang w:val="en-GB"/>
              </w:rPr>
            </w:pPr>
            <w:r w:rsidRPr="004E45D3">
              <w:rPr>
                <w:b/>
                <w:bCs/>
                <w:lang w:val="en-GB"/>
              </w:rPr>
              <w:t>Northern Territory</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0A6B222" w14:textId="601E4633" w:rsidR="004E45D3" w:rsidRPr="00000A4D" w:rsidRDefault="004E45D3" w:rsidP="00000A4D">
            <w:pPr>
              <w:pStyle w:val="CDITable-RowCentrens"/>
              <w:rPr>
                <w:b/>
                <w:bCs/>
              </w:rPr>
            </w:pPr>
            <w:r w:rsidRPr="00000A4D">
              <w:rPr>
                <w:b/>
                <w:bCs/>
              </w:rPr>
              <w:t>74.2</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60C86AF" w14:textId="0478047F" w:rsidR="004E45D3" w:rsidRPr="00000A4D" w:rsidRDefault="004E45D3" w:rsidP="00000A4D">
            <w:pPr>
              <w:pStyle w:val="CDITable-RowCentrens"/>
              <w:rPr>
                <w:b/>
                <w:bCs/>
              </w:rPr>
            </w:pPr>
            <w:r w:rsidRPr="00000A4D">
              <w:rPr>
                <w:b/>
                <w:bCs/>
              </w:rPr>
              <w:t>86.9</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997DA97" w14:textId="0B513A2E" w:rsidR="004E45D3" w:rsidRPr="00000A4D" w:rsidRDefault="004E45D3" w:rsidP="00000A4D">
            <w:pPr>
              <w:pStyle w:val="CDITable-RowCentrens"/>
              <w:rPr>
                <w:b/>
                <w:bCs/>
              </w:rPr>
            </w:pPr>
            <w:r w:rsidRPr="00000A4D">
              <w:rPr>
                <w:b/>
                <w:bCs/>
              </w:rPr>
              <w:t>79.8</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1A9A5BB" w14:textId="4631B979" w:rsidR="004E45D3" w:rsidRPr="00000A4D" w:rsidRDefault="004E45D3" w:rsidP="00000A4D">
            <w:pPr>
              <w:pStyle w:val="CDITable-RowCentrens"/>
              <w:rPr>
                <w:b/>
                <w:bCs/>
              </w:rPr>
            </w:pPr>
            <w:r w:rsidRPr="00000A4D">
              <w:rPr>
                <w:b/>
                <w:bCs/>
              </w:rPr>
              <w:t>73.9</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447A65D" w14:textId="7CA52AB9" w:rsidR="004E45D3" w:rsidRPr="00000A4D" w:rsidRDefault="004E45D3" w:rsidP="00000A4D">
            <w:pPr>
              <w:pStyle w:val="CDITable-RowCentrens"/>
              <w:rPr>
                <w:b/>
                <w:bCs/>
              </w:rPr>
            </w:pPr>
            <w:r w:rsidRPr="00000A4D">
              <w:rPr>
                <w:b/>
                <w:bCs/>
              </w:rPr>
              <w:t>84.8</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BC616CD" w14:textId="6764FE41" w:rsidR="004E45D3" w:rsidRPr="00000A4D" w:rsidRDefault="004E45D3" w:rsidP="00000A4D">
            <w:pPr>
              <w:pStyle w:val="CDITable-RowCentrens"/>
              <w:rPr>
                <w:b/>
                <w:bCs/>
              </w:rPr>
            </w:pPr>
            <w:r w:rsidRPr="00000A4D">
              <w:rPr>
                <w:b/>
                <w:bCs/>
              </w:rPr>
              <w:t>76.3</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39658838" w14:textId="287AF7FB" w:rsidR="004E45D3" w:rsidRPr="00000A4D" w:rsidRDefault="004E45D3" w:rsidP="00000A4D">
            <w:pPr>
              <w:pStyle w:val="CDITable-RowCentrens"/>
              <w:rPr>
                <w:b/>
                <w:bCs/>
              </w:rPr>
            </w:pPr>
            <w:r w:rsidRPr="00000A4D">
              <w:rPr>
                <w:b/>
                <w:bCs/>
              </w:rPr>
              <w:t>94.3</w:t>
            </w:r>
          </w:p>
        </w:tc>
      </w:tr>
      <w:tr w:rsidR="004E45D3" w:rsidRPr="004E45D3" w14:paraId="286A2F31"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8193F7F" w14:textId="77777777" w:rsidR="004E45D3" w:rsidRPr="004E45D3" w:rsidRDefault="004E45D3" w:rsidP="004E45D3">
            <w:pPr>
              <w:pStyle w:val="CDITable-RowLeftns"/>
              <w:rPr>
                <w:lang w:val="en-GB"/>
              </w:rPr>
            </w:pPr>
            <w:r w:rsidRPr="004E45D3">
              <w:rPr>
                <w:lang w:val="en-GB"/>
              </w:rPr>
              <w:t>Northern Territory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A5B744" w14:textId="10880F09" w:rsidR="004E45D3" w:rsidRPr="004E45D3" w:rsidRDefault="004E45D3" w:rsidP="004E45D3">
            <w:pPr>
              <w:pStyle w:val="CDITable-RowCentrens"/>
              <w:rPr>
                <w:lang w:val="en-GB"/>
              </w:rPr>
            </w:pPr>
            <w:r>
              <w:t>74.2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F747429" w14:textId="4EB57E3F" w:rsidR="004E45D3" w:rsidRPr="004E45D3" w:rsidRDefault="004E45D3" w:rsidP="004E45D3">
            <w:pPr>
              <w:pStyle w:val="CDITable-RowCentrens"/>
              <w:rPr>
                <w:lang w:val="en-GB"/>
              </w:rPr>
            </w:pPr>
            <w:r>
              <w:t>86.9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99152B" w14:textId="23B916A6" w:rsidR="004E45D3" w:rsidRPr="004E45D3" w:rsidRDefault="004E45D3" w:rsidP="004E45D3">
            <w:pPr>
              <w:pStyle w:val="CDITable-RowCentrens"/>
              <w:rPr>
                <w:lang w:val="en-GB"/>
              </w:rPr>
            </w:pPr>
            <w:r>
              <w:t>79.8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8CE0F61" w14:textId="0EA69707" w:rsidR="004E45D3" w:rsidRPr="004E45D3" w:rsidRDefault="004E45D3" w:rsidP="004E45D3">
            <w:pPr>
              <w:pStyle w:val="CDITable-RowCentrens"/>
              <w:rPr>
                <w:lang w:val="en-GB"/>
              </w:rPr>
            </w:pPr>
            <w:r>
              <w:t>73.9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30C059" w14:textId="27FCAE47" w:rsidR="004E45D3" w:rsidRPr="004E45D3" w:rsidRDefault="004E45D3" w:rsidP="004E45D3">
            <w:pPr>
              <w:pStyle w:val="CDITable-RowCentrens"/>
              <w:rPr>
                <w:lang w:val="en-GB"/>
              </w:rPr>
            </w:pPr>
            <w:r>
              <w:t>84.8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4FF471" w14:textId="23B69F41" w:rsidR="004E45D3" w:rsidRPr="004E45D3" w:rsidRDefault="004E45D3" w:rsidP="004E45D3">
            <w:pPr>
              <w:pStyle w:val="CDITable-RowCentrens"/>
              <w:rPr>
                <w:lang w:val="en-GB"/>
              </w:rPr>
            </w:pPr>
            <w:r>
              <w:t>76.3</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F61724A" w14:textId="300842B4" w:rsidR="004E45D3" w:rsidRPr="004E45D3" w:rsidRDefault="004E45D3" w:rsidP="004E45D3">
            <w:pPr>
              <w:pStyle w:val="CDITable-RowCentrens"/>
              <w:rPr>
                <w:lang w:val="en-GB"/>
              </w:rPr>
            </w:pPr>
            <w:r>
              <w:t>94.3</w:t>
            </w:r>
          </w:p>
        </w:tc>
      </w:tr>
      <w:tr w:rsidR="004E45D3" w:rsidRPr="004E45D3" w14:paraId="4FC668CB" w14:textId="77777777" w:rsidTr="00B30451">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CA12805" w14:textId="77777777" w:rsidR="004E45D3" w:rsidRPr="004E45D3" w:rsidRDefault="004E45D3" w:rsidP="004E45D3">
            <w:pPr>
              <w:pStyle w:val="CDITable-RowLeftns"/>
              <w:rPr>
                <w:b/>
                <w:bCs/>
                <w:lang w:val="en-GB"/>
              </w:rPr>
            </w:pPr>
            <w:r w:rsidRPr="004E45D3">
              <w:rPr>
                <w:b/>
                <w:bCs/>
                <w:lang w:val="en-GB"/>
              </w:rPr>
              <w:t>Queensland</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D890AA8" w14:textId="47F3AECF" w:rsidR="004E45D3" w:rsidRPr="00000A4D" w:rsidRDefault="004E45D3" w:rsidP="00000A4D">
            <w:pPr>
              <w:pStyle w:val="CDITable-RowCentrens"/>
              <w:rPr>
                <w:b/>
                <w:bCs/>
              </w:rPr>
            </w:pPr>
            <w:r w:rsidRPr="00000A4D">
              <w:rPr>
                <w:b/>
                <w:bCs/>
              </w:rPr>
              <w:t>79.7</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D6A8368" w14:textId="6A86169C" w:rsidR="004E45D3" w:rsidRPr="00000A4D" w:rsidRDefault="004E45D3" w:rsidP="00000A4D">
            <w:pPr>
              <w:pStyle w:val="CDITable-RowCentrens"/>
              <w:rPr>
                <w:b/>
                <w:bCs/>
              </w:rPr>
            </w:pPr>
            <w:r w:rsidRPr="00000A4D">
              <w:rPr>
                <w:b/>
                <w:bCs/>
              </w:rPr>
              <w:t>88.3</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A400558" w14:textId="351E4F97" w:rsidR="004E45D3" w:rsidRPr="00000A4D" w:rsidRDefault="004E45D3" w:rsidP="00000A4D">
            <w:pPr>
              <w:pStyle w:val="CDITable-RowCentrens"/>
              <w:rPr>
                <w:b/>
                <w:bCs/>
              </w:rPr>
            </w:pPr>
            <w:r w:rsidRPr="00000A4D">
              <w:rPr>
                <w:b/>
                <w:bCs/>
              </w:rPr>
              <w:t>83.0</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519F5A2" w14:textId="66E0236D" w:rsidR="004E45D3" w:rsidRPr="00000A4D" w:rsidRDefault="004E45D3" w:rsidP="00000A4D">
            <w:pPr>
              <w:pStyle w:val="CDITable-RowCentrens"/>
              <w:rPr>
                <w:b/>
                <w:bCs/>
              </w:rPr>
            </w:pPr>
            <w:r w:rsidRPr="00000A4D">
              <w:rPr>
                <w:b/>
                <w:bCs/>
              </w:rPr>
              <w:t>78.4</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FF11A93" w14:textId="3FBC090E" w:rsidR="004E45D3" w:rsidRPr="00000A4D" w:rsidRDefault="004E45D3" w:rsidP="00000A4D">
            <w:pPr>
              <w:pStyle w:val="CDITable-RowCentrens"/>
              <w:rPr>
                <w:b/>
                <w:bCs/>
              </w:rPr>
            </w:pPr>
            <w:r w:rsidRPr="00000A4D">
              <w:rPr>
                <w:b/>
                <w:bCs/>
              </w:rPr>
              <w:t>86.5</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F954143" w14:textId="2BB42C9D" w:rsidR="004E45D3" w:rsidRPr="00000A4D" w:rsidRDefault="004E45D3" w:rsidP="00000A4D">
            <w:pPr>
              <w:pStyle w:val="CDITable-RowCentrens"/>
              <w:rPr>
                <w:b/>
                <w:bCs/>
              </w:rPr>
            </w:pPr>
            <w:r w:rsidRPr="00000A4D">
              <w:rPr>
                <w:b/>
                <w:bCs/>
              </w:rPr>
              <w:t>81.2</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3BF5623C" w14:textId="3A20444C" w:rsidR="004E45D3" w:rsidRPr="00000A4D" w:rsidRDefault="004E45D3" w:rsidP="00000A4D">
            <w:pPr>
              <w:pStyle w:val="CDITable-RowCentrens"/>
              <w:rPr>
                <w:b/>
                <w:bCs/>
              </w:rPr>
            </w:pPr>
            <w:r w:rsidRPr="00000A4D">
              <w:rPr>
                <w:b/>
                <w:bCs/>
              </w:rPr>
              <w:t>94.0</w:t>
            </w:r>
          </w:p>
        </w:tc>
      </w:tr>
      <w:tr w:rsidR="004E45D3" w:rsidRPr="004E45D3" w14:paraId="556D593E"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9AF1B27" w14:textId="77777777" w:rsidR="004E45D3" w:rsidRPr="004E45D3" w:rsidRDefault="004E45D3" w:rsidP="004E45D3">
            <w:pPr>
              <w:pStyle w:val="CDITable-RowLeftns"/>
              <w:rPr>
                <w:lang w:val="en-GB"/>
              </w:rPr>
            </w:pPr>
            <w:r w:rsidRPr="004E45D3">
              <w:rPr>
                <w:lang w:val="en-GB"/>
              </w:rPr>
              <w:t>Brisbane North</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B14DC2" w14:textId="02E8F978" w:rsidR="004E45D3" w:rsidRPr="004E45D3" w:rsidRDefault="004E45D3" w:rsidP="004E45D3">
            <w:pPr>
              <w:pStyle w:val="CDITable-RowCentrens"/>
              <w:rPr>
                <w:lang w:val="en-GB"/>
              </w:rPr>
            </w:pPr>
            <w:r>
              <w:t>83.2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00D3DC" w14:textId="3EB72C9D" w:rsidR="004E45D3" w:rsidRPr="004E45D3" w:rsidRDefault="004E45D3" w:rsidP="004E45D3">
            <w:pPr>
              <w:pStyle w:val="CDITable-RowCentrens"/>
              <w:rPr>
                <w:lang w:val="en-GB"/>
              </w:rPr>
            </w:pPr>
            <w:r>
              <w:t>90.3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CC643B" w14:textId="14374979" w:rsidR="004E45D3" w:rsidRPr="004E45D3" w:rsidRDefault="004E45D3" w:rsidP="004E45D3">
            <w:pPr>
              <w:pStyle w:val="CDITable-RowCentrens"/>
              <w:rPr>
                <w:lang w:val="en-GB"/>
              </w:rPr>
            </w:pPr>
            <w:r>
              <w:t>82.4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2E05F3" w14:textId="280A678C" w:rsidR="004E45D3" w:rsidRPr="004E45D3" w:rsidRDefault="004E45D3" w:rsidP="004E45D3">
            <w:pPr>
              <w:pStyle w:val="CDITable-RowCentrens"/>
              <w:rPr>
                <w:lang w:val="en-GB"/>
              </w:rPr>
            </w:pPr>
            <w:r>
              <w:t>77.8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A6FEF0" w14:textId="32332F5D" w:rsidR="004E45D3" w:rsidRPr="004E45D3" w:rsidRDefault="004E45D3" w:rsidP="004E45D3">
            <w:pPr>
              <w:pStyle w:val="CDITable-RowCentrens"/>
              <w:rPr>
                <w:lang w:val="en-GB"/>
              </w:rPr>
            </w:pPr>
            <w:r>
              <w:t>85.8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8F17D9" w14:textId="70ACE3E4" w:rsidR="004E45D3" w:rsidRPr="004E45D3" w:rsidRDefault="004E45D3" w:rsidP="004E45D3">
            <w:pPr>
              <w:pStyle w:val="CDITable-RowCentrens"/>
              <w:rPr>
                <w:lang w:val="en-GB"/>
              </w:rPr>
            </w:pPr>
            <w:r>
              <w:t>83.8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D92D7CC" w14:textId="33AF8B41" w:rsidR="004E45D3" w:rsidRPr="004E45D3" w:rsidRDefault="004E45D3" w:rsidP="004E45D3">
            <w:pPr>
              <w:pStyle w:val="CDITable-RowCentrens"/>
              <w:rPr>
                <w:lang w:val="en-GB"/>
              </w:rPr>
            </w:pPr>
            <w:r>
              <w:t>95.7</w:t>
            </w:r>
          </w:p>
        </w:tc>
      </w:tr>
      <w:tr w:rsidR="004E45D3" w:rsidRPr="004E45D3" w14:paraId="2979CD24"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F0578D6" w14:textId="77777777" w:rsidR="004E45D3" w:rsidRPr="004E45D3" w:rsidRDefault="004E45D3" w:rsidP="004E45D3">
            <w:pPr>
              <w:pStyle w:val="CDITable-RowLeftns"/>
              <w:rPr>
                <w:lang w:val="en-GB"/>
              </w:rPr>
            </w:pPr>
            <w:r w:rsidRPr="004E45D3">
              <w:rPr>
                <w:lang w:val="en-GB"/>
              </w:rPr>
              <w:t>Brisbane South</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F9975C" w14:textId="707E05F7" w:rsidR="004E45D3" w:rsidRPr="004E45D3" w:rsidRDefault="004E45D3" w:rsidP="004E45D3">
            <w:pPr>
              <w:pStyle w:val="CDITable-RowCentrens"/>
              <w:rPr>
                <w:lang w:val="en-GB"/>
              </w:rPr>
            </w:pPr>
            <w:r>
              <w:t>81.1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309AA8" w14:textId="2DB7CE44" w:rsidR="004E45D3" w:rsidRPr="004E45D3" w:rsidRDefault="004E45D3" w:rsidP="004E45D3">
            <w:pPr>
              <w:pStyle w:val="CDITable-RowCentrens"/>
              <w:rPr>
                <w:lang w:val="en-GB"/>
              </w:rPr>
            </w:pPr>
            <w:r>
              <w:t>88.2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AA1126" w14:textId="7F70D227" w:rsidR="004E45D3" w:rsidRPr="004E45D3" w:rsidRDefault="004E45D3" w:rsidP="004E45D3">
            <w:pPr>
              <w:pStyle w:val="CDITable-RowCentrens"/>
              <w:rPr>
                <w:lang w:val="en-GB"/>
              </w:rPr>
            </w:pPr>
            <w:r>
              <w:t>83.3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60AAC8" w14:textId="263B1F00" w:rsidR="004E45D3" w:rsidRPr="004E45D3" w:rsidRDefault="004E45D3" w:rsidP="004E45D3">
            <w:pPr>
              <w:pStyle w:val="CDITable-RowCentrens"/>
              <w:rPr>
                <w:lang w:val="en-GB"/>
              </w:rPr>
            </w:pPr>
            <w:r>
              <w:t>79.2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849B8A" w14:textId="45210E27" w:rsidR="004E45D3" w:rsidRPr="004E45D3" w:rsidRDefault="004E45D3" w:rsidP="004E45D3">
            <w:pPr>
              <w:pStyle w:val="CDITable-RowCentrens"/>
              <w:rPr>
                <w:lang w:val="en-GB"/>
              </w:rPr>
            </w:pPr>
            <w:r>
              <w:t>87.7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4FD1A7" w14:textId="2028CF21" w:rsidR="004E45D3" w:rsidRPr="004E45D3" w:rsidRDefault="004E45D3" w:rsidP="004E45D3">
            <w:pPr>
              <w:pStyle w:val="CDITable-RowCentrens"/>
              <w:rPr>
                <w:lang w:val="en-GB"/>
              </w:rPr>
            </w:pPr>
            <w:r>
              <w:t>80.6</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92AC94F" w14:textId="589EDA1C" w:rsidR="004E45D3" w:rsidRPr="004E45D3" w:rsidRDefault="004E45D3" w:rsidP="004E45D3">
            <w:pPr>
              <w:pStyle w:val="CDITable-RowCentrens"/>
              <w:rPr>
                <w:lang w:val="en-GB"/>
              </w:rPr>
            </w:pPr>
            <w:r>
              <w:t>92.6</w:t>
            </w:r>
          </w:p>
        </w:tc>
      </w:tr>
      <w:tr w:rsidR="004E45D3" w:rsidRPr="004E45D3" w14:paraId="3EA97F3F"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0BFB811" w14:textId="77777777" w:rsidR="004E45D3" w:rsidRPr="004E45D3" w:rsidRDefault="004E45D3" w:rsidP="004E45D3">
            <w:pPr>
              <w:pStyle w:val="CDITable-RowLeftns"/>
              <w:rPr>
                <w:lang w:val="en-GB"/>
              </w:rPr>
            </w:pPr>
            <w:r w:rsidRPr="004E45D3">
              <w:rPr>
                <w:lang w:val="en-GB"/>
              </w:rPr>
              <w:t>Central Queensland, Wide</w:t>
            </w:r>
            <w:r>
              <w:rPr>
                <w:lang w:val="en-GB"/>
              </w:rPr>
              <w:t> </w:t>
            </w:r>
            <w:r w:rsidRPr="004E45D3">
              <w:rPr>
                <w:lang w:val="en-GB"/>
              </w:rPr>
              <w:t>Bay, Sunshine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60543CA" w14:textId="61225C0E" w:rsidR="004E45D3" w:rsidRPr="004E45D3" w:rsidRDefault="004E45D3" w:rsidP="004E45D3">
            <w:pPr>
              <w:pStyle w:val="CDITable-RowCentrens"/>
              <w:rPr>
                <w:lang w:val="en-GB"/>
              </w:rPr>
            </w:pPr>
            <w:r>
              <w:t>83.9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06472A" w14:textId="7E3276E6" w:rsidR="004E45D3" w:rsidRPr="004E45D3" w:rsidRDefault="004E45D3" w:rsidP="004E45D3">
            <w:pPr>
              <w:pStyle w:val="CDITable-RowCentrens"/>
              <w:rPr>
                <w:lang w:val="en-GB"/>
              </w:rPr>
            </w:pPr>
            <w:r>
              <w:t>89.7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E50B99" w14:textId="71085262" w:rsidR="004E45D3" w:rsidRPr="004E45D3" w:rsidRDefault="004E45D3" w:rsidP="004E45D3">
            <w:pPr>
              <w:pStyle w:val="CDITable-RowCentrens"/>
              <w:rPr>
                <w:lang w:val="en-GB"/>
              </w:rPr>
            </w:pPr>
            <w:r>
              <w:t>85.1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FAB14B" w14:textId="674D6B1E" w:rsidR="004E45D3" w:rsidRPr="004E45D3" w:rsidRDefault="004E45D3" w:rsidP="004E45D3">
            <w:pPr>
              <w:pStyle w:val="CDITable-RowCentrens"/>
              <w:rPr>
                <w:lang w:val="en-GB"/>
              </w:rPr>
            </w:pPr>
            <w:r>
              <w:t>80.1</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705361" w14:textId="20133EEF" w:rsidR="004E45D3" w:rsidRPr="004E45D3" w:rsidRDefault="004E45D3" w:rsidP="004E45D3">
            <w:pPr>
              <w:pStyle w:val="CDITable-RowCentrens"/>
              <w:rPr>
                <w:lang w:val="en-GB"/>
              </w:rPr>
            </w:pPr>
            <w:r>
              <w:t>87.2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3B8583" w14:textId="1D6212EB" w:rsidR="004E45D3" w:rsidRPr="004E45D3" w:rsidRDefault="004E45D3" w:rsidP="004E45D3">
            <w:pPr>
              <w:pStyle w:val="CDITable-RowCentrens"/>
              <w:rPr>
                <w:lang w:val="en-GB"/>
              </w:rPr>
            </w:pPr>
            <w:r>
              <w:t>82.5</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57D9AD5" w14:textId="567C8EC5" w:rsidR="004E45D3" w:rsidRPr="004E45D3" w:rsidRDefault="004E45D3" w:rsidP="004E45D3">
            <w:pPr>
              <w:pStyle w:val="CDITable-RowCentrens"/>
              <w:rPr>
                <w:lang w:val="en-GB"/>
              </w:rPr>
            </w:pPr>
            <w:r>
              <w:t>93.9</w:t>
            </w:r>
          </w:p>
        </w:tc>
      </w:tr>
      <w:tr w:rsidR="004E45D3" w:rsidRPr="004E45D3" w14:paraId="2FD4804E"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78371A0" w14:textId="77777777" w:rsidR="004E45D3" w:rsidRPr="004E45D3" w:rsidRDefault="004E45D3" w:rsidP="004E45D3">
            <w:pPr>
              <w:pStyle w:val="CDITable-RowLeftns"/>
              <w:rPr>
                <w:lang w:val="en-GB"/>
              </w:rPr>
            </w:pPr>
            <w:r w:rsidRPr="004E45D3">
              <w:rPr>
                <w:lang w:val="en-GB"/>
              </w:rPr>
              <w:t>Darling Downs and West</w:t>
            </w:r>
            <w:r>
              <w:rPr>
                <w:lang w:val="en-GB"/>
              </w:rPr>
              <w:t> </w:t>
            </w:r>
            <w:r w:rsidRPr="004E45D3">
              <w:rPr>
                <w:lang w:val="en-GB"/>
              </w:rPr>
              <w:t>Moreton</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AAC384" w14:textId="037E0DC3" w:rsidR="004E45D3" w:rsidRPr="004E45D3" w:rsidRDefault="004E45D3" w:rsidP="004E45D3">
            <w:pPr>
              <w:pStyle w:val="CDITable-RowCentrens"/>
              <w:rPr>
                <w:lang w:val="en-GB"/>
              </w:rPr>
            </w:pPr>
            <w:r>
              <w:t>81.3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A1B883B" w14:textId="15E29E6D" w:rsidR="004E45D3" w:rsidRPr="004E45D3" w:rsidRDefault="004E45D3" w:rsidP="004E45D3">
            <w:pPr>
              <w:pStyle w:val="CDITable-RowCentrens"/>
              <w:rPr>
                <w:lang w:val="en-GB"/>
              </w:rPr>
            </w:pPr>
            <w:r>
              <w:t>89.7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45FAC6" w14:textId="31E471FF" w:rsidR="004E45D3" w:rsidRPr="004E45D3" w:rsidRDefault="004E45D3" w:rsidP="004E45D3">
            <w:pPr>
              <w:pStyle w:val="CDITable-RowCentrens"/>
              <w:rPr>
                <w:lang w:val="en-GB"/>
              </w:rPr>
            </w:pPr>
            <w:r>
              <w:t>83.8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B278BE" w14:textId="23F61888" w:rsidR="004E45D3" w:rsidRPr="004E45D3" w:rsidRDefault="004E45D3" w:rsidP="004E45D3">
            <w:pPr>
              <w:pStyle w:val="CDITable-RowCentrens"/>
              <w:rPr>
                <w:lang w:val="en-GB"/>
              </w:rPr>
            </w:pPr>
            <w:r>
              <w:t>79.9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CEB969" w14:textId="3317EB87" w:rsidR="004E45D3" w:rsidRPr="004E45D3" w:rsidRDefault="004E45D3" w:rsidP="004E45D3">
            <w:pPr>
              <w:pStyle w:val="CDITable-RowCentrens"/>
              <w:rPr>
                <w:lang w:val="en-GB"/>
              </w:rPr>
            </w:pPr>
            <w:r>
              <w:t>87.4</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ABC750" w14:textId="37B376E1" w:rsidR="004E45D3" w:rsidRPr="004E45D3" w:rsidRDefault="004E45D3" w:rsidP="004E45D3">
            <w:pPr>
              <w:pStyle w:val="CDITable-RowCentrens"/>
              <w:rPr>
                <w:lang w:val="en-GB"/>
              </w:rPr>
            </w:pPr>
            <w:r>
              <w:t>83.1</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B0A2905" w14:textId="7AE47199" w:rsidR="004E45D3" w:rsidRPr="004E45D3" w:rsidRDefault="004E45D3" w:rsidP="004E45D3">
            <w:pPr>
              <w:pStyle w:val="CDITable-RowCentrens"/>
              <w:rPr>
                <w:lang w:val="en-GB"/>
              </w:rPr>
            </w:pPr>
            <w:r>
              <w:t>94.6</w:t>
            </w:r>
          </w:p>
        </w:tc>
      </w:tr>
      <w:tr w:rsidR="004E45D3" w:rsidRPr="004E45D3" w14:paraId="202F7F2B"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64B01DD" w14:textId="77777777" w:rsidR="004E45D3" w:rsidRPr="004E45D3" w:rsidRDefault="004E45D3" w:rsidP="004E45D3">
            <w:pPr>
              <w:pStyle w:val="CDITable-RowLeftns"/>
              <w:rPr>
                <w:lang w:val="en-GB"/>
              </w:rPr>
            </w:pPr>
            <w:r w:rsidRPr="004E45D3">
              <w:rPr>
                <w:lang w:val="en-GB"/>
              </w:rPr>
              <w:t>Gold Coast</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932061" w14:textId="28E6EEF3" w:rsidR="004E45D3" w:rsidRPr="004E45D3" w:rsidRDefault="004E45D3" w:rsidP="004E45D3">
            <w:pPr>
              <w:pStyle w:val="CDITable-RowCentrens"/>
              <w:rPr>
                <w:lang w:val="en-GB"/>
              </w:rPr>
            </w:pPr>
            <w:r>
              <w:t>76.5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4DD957" w14:textId="3E699733" w:rsidR="004E45D3" w:rsidRPr="004E45D3" w:rsidRDefault="004E45D3" w:rsidP="004E45D3">
            <w:pPr>
              <w:pStyle w:val="CDITable-RowCentrens"/>
              <w:rPr>
                <w:lang w:val="en-GB"/>
              </w:rPr>
            </w:pPr>
            <w:r>
              <w:t>83.2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97CFF9" w14:textId="73DA5ED5" w:rsidR="004E45D3" w:rsidRPr="004E45D3" w:rsidRDefault="004E45D3" w:rsidP="004E45D3">
            <w:pPr>
              <w:pStyle w:val="CDITable-RowCentrens"/>
              <w:rPr>
                <w:lang w:val="en-GB"/>
              </w:rPr>
            </w:pPr>
            <w:r>
              <w:t>80.0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12567B" w14:textId="1B751362" w:rsidR="004E45D3" w:rsidRPr="004E45D3" w:rsidRDefault="004E45D3" w:rsidP="004E45D3">
            <w:pPr>
              <w:pStyle w:val="CDITable-RowCentrens"/>
              <w:rPr>
                <w:lang w:val="en-GB"/>
              </w:rPr>
            </w:pPr>
            <w:r>
              <w:t>75.5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F8C6A0D" w14:textId="75754FC5" w:rsidR="004E45D3" w:rsidRPr="004E45D3" w:rsidRDefault="004E45D3" w:rsidP="004E45D3">
            <w:pPr>
              <w:pStyle w:val="CDITable-RowCentrens"/>
              <w:rPr>
                <w:lang w:val="en-GB"/>
              </w:rPr>
            </w:pPr>
            <w:r>
              <w:t>82.6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CD4580" w14:textId="3082291C" w:rsidR="004E45D3" w:rsidRPr="004E45D3" w:rsidRDefault="004E45D3" w:rsidP="004E45D3">
            <w:pPr>
              <w:pStyle w:val="CDITable-RowCentrens"/>
              <w:rPr>
                <w:lang w:val="en-GB"/>
              </w:rPr>
            </w:pPr>
            <w:r>
              <w:t>80.3</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5EFEBA2" w14:textId="0C6FEA6C" w:rsidR="004E45D3" w:rsidRPr="004E45D3" w:rsidRDefault="004E45D3" w:rsidP="004E45D3">
            <w:pPr>
              <w:pStyle w:val="CDITable-RowCentrens"/>
              <w:rPr>
                <w:lang w:val="en-GB"/>
              </w:rPr>
            </w:pPr>
            <w:r>
              <w:t>91.8</w:t>
            </w:r>
          </w:p>
        </w:tc>
      </w:tr>
      <w:tr w:rsidR="004E45D3" w:rsidRPr="004E45D3" w14:paraId="487C0EA5"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92E5BE0" w14:textId="77777777" w:rsidR="004E45D3" w:rsidRPr="004E45D3" w:rsidRDefault="004E45D3" w:rsidP="004E45D3">
            <w:pPr>
              <w:pStyle w:val="CDITable-RowLeftns"/>
              <w:rPr>
                <w:lang w:val="en-GB"/>
              </w:rPr>
            </w:pPr>
            <w:r w:rsidRPr="004E45D3">
              <w:rPr>
                <w:lang w:val="en-GB"/>
              </w:rPr>
              <w:t>Northern Queensland</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87969C" w14:textId="3C80DD25" w:rsidR="004E45D3" w:rsidRPr="004E45D3" w:rsidRDefault="004E45D3" w:rsidP="004E45D3">
            <w:pPr>
              <w:pStyle w:val="CDITable-RowCentrens"/>
              <w:rPr>
                <w:lang w:val="en-GB"/>
              </w:rPr>
            </w:pPr>
            <w:r>
              <w:t>75.9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A9D0A4" w14:textId="36B098DA" w:rsidR="004E45D3" w:rsidRPr="004E45D3" w:rsidRDefault="004E45D3" w:rsidP="004E45D3">
            <w:pPr>
              <w:pStyle w:val="CDITable-RowCentrens"/>
              <w:rPr>
                <w:lang w:val="en-GB"/>
              </w:rPr>
            </w:pPr>
            <w:r>
              <w:t>87.4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B5E19F" w14:textId="2FE4B6D1" w:rsidR="004E45D3" w:rsidRPr="004E45D3" w:rsidRDefault="004E45D3" w:rsidP="004E45D3">
            <w:pPr>
              <w:pStyle w:val="CDITable-RowCentrens"/>
              <w:rPr>
                <w:lang w:val="en-GB"/>
              </w:rPr>
            </w:pPr>
            <w:r>
              <w:t>82.5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9D5386" w14:textId="74463EAC" w:rsidR="004E45D3" w:rsidRPr="004E45D3" w:rsidRDefault="004E45D3" w:rsidP="004E45D3">
            <w:pPr>
              <w:pStyle w:val="CDITable-RowCentrens"/>
              <w:rPr>
                <w:lang w:val="en-GB"/>
              </w:rPr>
            </w:pPr>
            <w:r>
              <w:t>78.1</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9A0F72" w14:textId="45DF4904" w:rsidR="004E45D3" w:rsidRPr="004E45D3" w:rsidRDefault="004E45D3" w:rsidP="004E45D3">
            <w:pPr>
              <w:pStyle w:val="CDITable-RowCentrens"/>
              <w:rPr>
                <w:lang w:val="en-GB"/>
              </w:rPr>
            </w:pPr>
            <w:r>
              <w:t>86.9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4F8B77" w14:textId="2200F419" w:rsidR="004E45D3" w:rsidRPr="004E45D3" w:rsidRDefault="004E45D3" w:rsidP="004E45D3">
            <w:pPr>
              <w:pStyle w:val="CDITable-RowCentrens"/>
              <w:rPr>
                <w:lang w:val="en-GB"/>
              </w:rPr>
            </w:pPr>
            <w:r>
              <w:t>79.9</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8A6223B" w14:textId="19A12E2A" w:rsidR="004E45D3" w:rsidRPr="004E45D3" w:rsidRDefault="004E45D3" w:rsidP="004E45D3">
            <w:pPr>
              <w:pStyle w:val="CDITable-RowCentrens"/>
              <w:rPr>
                <w:lang w:val="en-GB"/>
              </w:rPr>
            </w:pPr>
            <w:r>
              <w:t>94.1</w:t>
            </w:r>
          </w:p>
        </w:tc>
      </w:tr>
      <w:tr w:rsidR="004E45D3" w:rsidRPr="004E45D3" w14:paraId="55EC9A28"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A4AA848" w14:textId="77777777" w:rsidR="004E45D3" w:rsidRPr="004E45D3" w:rsidRDefault="004E45D3" w:rsidP="004E45D3">
            <w:pPr>
              <w:pStyle w:val="CDITable-RowLeftns"/>
              <w:rPr>
                <w:lang w:val="en-GB"/>
              </w:rPr>
            </w:pPr>
            <w:r w:rsidRPr="004E45D3">
              <w:rPr>
                <w:lang w:val="en-GB"/>
              </w:rPr>
              <w:t>Western Queensland</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26B1E9" w14:textId="5774B4E2" w:rsidR="004E45D3" w:rsidRPr="004E45D3" w:rsidRDefault="004E45D3" w:rsidP="004E45D3">
            <w:pPr>
              <w:pStyle w:val="CDITable-RowCentrens"/>
              <w:rPr>
                <w:lang w:val="en-GB"/>
              </w:rPr>
            </w:pPr>
            <w:r>
              <w:t>72.8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843D17" w14:textId="334C21B6" w:rsidR="004E45D3" w:rsidRPr="004E45D3" w:rsidRDefault="004E45D3" w:rsidP="004E45D3">
            <w:pPr>
              <w:pStyle w:val="CDITable-RowCentrens"/>
              <w:rPr>
                <w:lang w:val="en-GB"/>
              </w:rPr>
            </w:pPr>
            <w:r>
              <w:t>84.0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288886" w14:textId="0AB61445" w:rsidR="004E45D3" w:rsidRPr="004E45D3" w:rsidRDefault="004E45D3" w:rsidP="004E45D3">
            <w:pPr>
              <w:pStyle w:val="CDITable-RowCentrens"/>
              <w:rPr>
                <w:lang w:val="en-GB"/>
              </w:rPr>
            </w:pPr>
            <w:r>
              <w:t>81.0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0A6F78" w14:textId="063443AE" w:rsidR="004E45D3" w:rsidRPr="004E45D3" w:rsidRDefault="004E45D3" w:rsidP="004E45D3">
            <w:pPr>
              <w:pStyle w:val="CDITable-RowCentrens"/>
              <w:rPr>
                <w:lang w:val="en-GB"/>
              </w:rPr>
            </w:pPr>
            <w:r>
              <w:t>70.5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6332EC" w14:textId="1E152EEC" w:rsidR="004E45D3" w:rsidRPr="004E45D3" w:rsidRDefault="004E45D3" w:rsidP="004E45D3">
            <w:pPr>
              <w:pStyle w:val="CDITable-RowCentrens"/>
              <w:rPr>
                <w:lang w:val="en-GB"/>
              </w:rPr>
            </w:pPr>
            <w:r>
              <w:t>80.7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A569E5" w14:textId="2DB5DCDE" w:rsidR="004E45D3" w:rsidRPr="004E45D3" w:rsidRDefault="004E45D3" w:rsidP="004E45D3">
            <w:pPr>
              <w:pStyle w:val="CDITable-RowCentrens"/>
              <w:rPr>
                <w:lang w:val="en-GB"/>
              </w:rPr>
            </w:pPr>
            <w:r>
              <w:t>75.1</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1DC27B8" w14:textId="34E6EEEA" w:rsidR="004E45D3" w:rsidRPr="004E45D3" w:rsidRDefault="004E45D3" w:rsidP="004E45D3">
            <w:pPr>
              <w:pStyle w:val="CDITable-RowCentrens"/>
              <w:rPr>
                <w:lang w:val="en-GB"/>
              </w:rPr>
            </w:pPr>
            <w:r>
              <w:t>93.6</w:t>
            </w:r>
          </w:p>
        </w:tc>
      </w:tr>
      <w:tr w:rsidR="004E45D3" w:rsidRPr="004E45D3" w14:paraId="70733E30" w14:textId="77777777" w:rsidTr="00B30451">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0E2C1FA" w14:textId="77777777" w:rsidR="004E45D3" w:rsidRPr="004E45D3" w:rsidRDefault="004E45D3" w:rsidP="004E45D3">
            <w:pPr>
              <w:pStyle w:val="CDITable-RowLeftns"/>
              <w:rPr>
                <w:b/>
                <w:bCs/>
                <w:lang w:val="en-GB"/>
              </w:rPr>
            </w:pPr>
            <w:r w:rsidRPr="004E45D3">
              <w:rPr>
                <w:b/>
                <w:bCs/>
                <w:lang w:val="en-GB"/>
              </w:rPr>
              <w:t>South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6387EAB" w14:textId="1A685EAD" w:rsidR="004E45D3" w:rsidRPr="00000A4D" w:rsidRDefault="004E45D3" w:rsidP="00000A4D">
            <w:pPr>
              <w:pStyle w:val="CDITable-RowCentrens"/>
              <w:rPr>
                <w:b/>
                <w:bCs/>
              </w:rPr>
            </w:pPr>
            <w:r w:rsidRPr="00000A4D">
              <w:rPr>
                <w:b/>
                <w:bCs/>
              </w:rPr>
              <w:t>80.3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06040DD" w14:textId="3104DA41" w:rsidR="004E45D3" w:rsidRPr="00000A4D" w:rsidRDefault="004E45D3" w:rsidP="00000A4D">
            <w:pPr>
              <w:pStyle w:val="CDITable-RowCentrens"/>
              <w:rPr>
                <w:b/>
                <w:bCs/>
              </w:rPr>
            </w:pPr>
            <w:r w:rsidRPr="00000A4D">
              <w:rPr>
                <w:b/>
                <w:bCs/>
              </w:rPr>
              <w:t>89.4</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7A5107E" w14:textId="2235CD6D" w:rsidR="004E45D3" w:rsidRPr="00000A4D" w:rsidRDefault="004E45D3" w:rsidP="00000A4D">
            <w:pPr>
              <w:pStyle w:val="CDITable-RowCentrens"/>
              <w:rPr>
                <w:b/>
                <w:bCs/>
              </w:rPr>
            </w:pPr>
            <w:r w:rsidRPr="00000A4D">
              <w:rPr>
                <w:b/>
                <w:bCs/>
              </w:rPr>
              <w:t>83.9</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27659B6" w14:textId="051691F6" w:rsidR="004E45D3" w:rsidRPr="00000A4D" w:rsidRDefault="004E45D3" w:rsidP="00000A4D">
            <w:pPr>
              <w:pStyle w:val="CDITable-RowCentrens"/>
              <w:rPr>
                <w:b/>
                <w:bCs/>
              </w:rPr>
            </w:pPr>
            <w:r w:rsidRPr="00000A4D">
              <w:rPr>
                <w:b/>
                <w:bCs/>
              </w:rPr>
              <w:t>76.8</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15C7C36" w14:textId="4DEA4928" w:rsidR="004E45D3" w:rsidRPr="00000A4D" w:rsidRDefault="004E45D3" w:rsidP="00000A4D">
            <w:pPr>
              <w:pStyle w:val="CDITable-RowCentrens"/>
              <w:rPr>
                <w:b/>
                <w:bCs/>
              </w:rPr>
            </w:pPr>
            <w:r w:rsidRPr="00000A4D">
              <w:rPr>
                <w:b/>
                <w:bCs/>
              </w:rPr>
              <w:t>84.6</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4162420" w14:textId="3005659D" w:rsidR="004E45D3" w:rsidRPr="00000A4D" w:rsidRDefault="004E45D3" w:rsidP="00000A4D">
            <w:pPr>
              <w:pStyle w:val="CDITable-RowCentrens"/>
              <w:rPr>
                <w:b/>
                <w:bCs/>
              </w:rPr>
            </w:pPr>
            <w:r w:rsidRPr="00000A4D">
              <w:rPr>
                <w:b/>
                <w:bCs/>
              </w:rPr>
              <w:t>83.3</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60748084" w14:textId="5A1808F5" w:rsidR="004E45D3" w:rsidRPr="00000A4D" w:rsidRDefault="004E45D3" w:rsidP="00000A4D">
            <w:pPr>
              <w:pStyle w:val="CDITable-RowCentrens"/>
              <w:rPr>
                <w:b/>
                <w:bCs/>
              </w:rPr>
            </w:pPr>
            <w:r w:rsidRPr="00000A4D">
              <w:rPr>
                <w:b/>
                <w:bCs/>
              </w:rPr>
              <w:t>95.4</w:t>
            </w:r>
          </w:p>
        </w:tc>
      </w:tr>
      <w:tr w:rsidR="004E45D3" w:rsidRPr="004E45D3" w14:paraId="52D6C1FA"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025A968" w14:textId="77777777" w:rsidR="004E45D3" w:rsidRPr="004E45D3" w:rsidRDefault="004E45D3" w:rsidP="004E45D3">
            <w:pPr>
              <w:pStyle w:val="CDITable-RowLeftns"/>
              <w:rPr>
                <w:lang w:val="en-GB"/>
              </w:rPr>
            </w:pPr>
            <w:r w:rsidRPr="004E45D3">
              <w:rPr>
                <w:lang w:val="en-GB"/>
              </w:rPr>
              <w:t>Adelaide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E0B8E6" w14:textId="671C7F6F" w:rsidR="004E45D3" w:rsidRPr="004E45D3" w:rsidRDefault="004E45D3" w:rsidP="004E45D3">
            <w:pPr>
              <w:pStyle w:val="CDITable-RowCentrens"/>
              <w:rPr>
                <w:lang w:val="en-GB"/>
              </w:rPr>
            </w:pPr>
            <w:r>
              <w:t>79.8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221949" w14:textId="4B51BCC2" w:rsidR="004E45D3" w:rsidRPr="004E45D3" w:rsidRDefault="004E45D3" w:rsidP="004E45D3">
            <w:pPr>
              <w:pStyle w:val="CDITable-RowCentrens"/>
              <w:rPr>
                <w:lang w:val="en-GB"/>
              </w:rPr>
            </w:pPr>
            <w:r>
              <w:t>88.6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30D52C" w14:textId="19C34CD9" w:rsidR="004E45D3" w:rsidRPr="004E45D3" w:rsidRDefault="004E45D3" w:rsidP="004E45D3">
            <w:pPr>
              <w:pStyle w:val="CDITable-RowCentrens"/>
              <w:rPr>
                <w:lang w:val="en-GB"/>
              </w:rPr>
            </w:pPr>
            <w:r>
              <w:t>83.2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6EAFAF" w14:textId="7467E9A9" w:rsidR="004E45D3" w:rsidRPr="004E45D3" w:rsidRDefault="004E45D3" w:rsidP="004E45D3">
            <w:pPr>
              <w:pStyle w:val="CDITable-RowCentrens"/>
              <w:rPr>
                <w:lang w:val="en-GB"/>
              </w:rPr>
            </w:pPr>
            <w:r>
              <w:t>75.6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5696FA" w14:textId="517BE783" w:rsidR="004E45D3" w:rsidRPr="004E45D3" w:rsidRDefault="004E45D3" w:rsidP="004E45D3">
            <w:pPr>
              <w:pStyle w:val="CDITable-RowCentrens"/>
              <w:rPr>
                <w:lang w:val="en-GB"/>
              </w:rPr>
            </w:pPr>
            <w:r>
              <w:t>83.6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EADCD2" w14:textId="196D74D1" w:rsidR="004E45D3" w:rsidRPr="004E45D3" w:rsidRDefault="004E45D3" w:rsidP="004E45D3">
            <w:pPr>
              <w:pStyle w:val="CDITable-RowCentrens"/>
              <w:rPr>
                <w:lang w:val="en-GB"/>
              </w:rPr>
            </w:pPr>
            <w:r>
              <w:t>83.8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C2642A0" w14:textId="172742CE" w:rsidR="004E45D3" w:rsidRPr="004E45D3" w:rsidRDefault="004E45D3" w:rsidP="004E45D3">
            <w:pPr>
              <w:pStyle w:val="CDITable-RowCentrens"/>
              <w:rPr>
                <w:lang w:val="en-GB"/>
              </w:rPr>
            </w:pPr>
            <w:r>
              <w:t>95.7</w:t>
            </w:r>
          </w:p>
        </w:tc>
      </w:tr>
      <w:tr w:rsidR="004E45D3" w:rsidRPr="004E45D3" w14:paraId="1A6162A0"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3DC6319" w14:textId="77777777" w:rsidR="004E45D3" w:rsidRPr="004E45D3" w:rsidRDefault="004E45D3" w:rsidP="004E45D3">
            <w:pPr>
              <w:pStyle w:val="CDITable-RowLeftns"/>
              <w:rPr>
                <w:lang w:val="en-GB"/>
              </w:rPr>
            </w:pPr>
            <w:r w:rsidRPr="004E45D3">
              <w:rPr>
                <w:lang w:val="en-GB"/>
              </w:rPr>
              <w:t>Country SA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D2704E" w14:textId="583A9A3F" w:rsidR="004E45D3" w:rsidRPr="004E45D3" w:rsidRDefault="004E45D3" w:rsidP="004E45D3">
            <w:pPr>
              <w:pStyle w:val="CDITable-RowCentrens"/>
              <w:rPr>
                <w:lang w:val="en-GB"/>
              </w:rPr>
            </w:pPr>
            <w:r>
              <w:t>80.8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2B18FC" w14:textId="5B3C52AE" w:rsidR="004E45D3" w:rsidRPr="004E45D3" w:rsidRDefault="004E45D3" w:rsidP="004E45D3">
            <w:pPr>
              <w:pStyle w:val="CDITable-RowCentrens"/>
              <w:rPr>
                <w:lang w:val="en-GB"/>
              </w:rPr>
            </w:pPr>
            <w:r>
              <w:t>90.4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6A3B4F" w14:textId="343CB75A" w:rsidR="004E45D3" w:rsidRPr="004E45D3" w:rsidRDefault="004E45D3" w:rsidP="004E45D3">
            <w:pPr>
              <w:pStyle w:val="CDITable-RowCentrens"/>
              <w:rPr>
                <w:lang w:val="en-GB"/>
              </w:rPr>
            </w:pPr>
            <w:r>
              <w:t>84.9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7235A4" w14:textId="1852BEE1" w:rsidR="004E45D3" w:rsidRPr="004E45D3" w:rsidRDefault="004E45D3" w:rsidP="004E45D3">
            <w:pPr>
              <w:pStyle w:val="CDITable-RowCentrens"/>
              <w:rPr>
                <w:lang w:val="en-GB"/>
              </w:rPr>
            </w:pPr>
            <w:r>
              <w:t>78.2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80BCCE" w14:textId="397186A5" w:rsidR="004E45D3" w:rsidRPr="004E45D3" w:rsidRDefault="004E45D3" w:rsidP="004E45D3">
            <w:pPr>
              <w:pStyle w:val="CDITable-RowCentrens"/>
              <w:rPr>
                <w:lang w:val="en-GB"/>
              </w:rPr>
            </w:pPr>
            <w:r>
              <w:t>85.7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D7F7B7" w14:textId="534737AA" w:rsidR="004E45D3" w:rsidRPr="004E45D3" w:rsidRDefault="004E45D3" w:rsidP="004E45D3">
            <w:pPr>
              <w:pStyle w:val="CDITable-RowCentrens"/>
              <w:rPr>
                <w:lang w:val="en-GB"/>
              </w:rPr>
            </w:pPr>
            <w:r>
              <w:t>82.8</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B46E8E4" w14:textId="6E2F58C9" w:rsidR="004E45D3" w:rsidRPr="004E45D3" w:rsidRDefault="004E45D3" w:rsidP="004E45D3">
            <w:pPr>
              <w:pStyle w:val="CDITable-RowCentrens"/>
              <w:rPr>
                <w:lang w:val="en-GB"/>
              </w:rPr>
            </w:pPr>
            <w:r>
              <w:t>95.1</w:t>
            </w:r>
          </w:p>
        </w:tc>
      </w:tr>
      <w:tr w:rsidR="004E45D3" w:rsidRPr="004E45D3" w14:paraId="3E505378" w14:textId="77777777" w:rsidTr="00B30451">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51147E7" w14:textId="77777777" w:rsidR="004E45D3" w:rsidRPr="004E45D3" w:rsidRDefault="004E45D3" w:rsidP="004E45D3">
            <w:pPr>
              <w:pStyle w:val="CDITable-RowLeftns"/>
              <w:rPr>
                <w:b/>
                <w:bCs/>
                <w:lang w:val="en-GB"/>
              </w:rPr>
            </w:pPr>
            <w:r w:rsidRPr="004E45D3">
              <w:rPr>
                <w:b/>
                <w:bCs/>
                <w:lang w:val="en-GB"/>
              </w:rPr>
              <w:t>Tasmania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300301A" w14:textId="296E03AB" w:rsidR="004E45D3" w:rsidRPr="00000A4D" w:rsidRDefault="004E45D3" w:rsidP="00000A4D">
            <w:pPr>
              <w:pStyle w:val="CDITable-RowCentrens"/>
              <w:rPr>
                <w:b/>
                <w:bCs/>
              </w:rPr>
            </w:pPr>
            <w:r w:rsidRPr="00000A4D">
              <w:rPr>
                <w:b/>
                <w:bCs/>
              </w:rPr>
              <w:t>88.3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9421E59" w14:textId="7C8F7948" w:rsidR="004E45D3" w:rsidRPr="00000A4D" w:rsidRDefault="004E45D3" w:rsidP="00000A4D">
            <w:pPr>
              <w:pStyle w:val="CDITable-RowCentrens"/>
              <w:rPr>
                <w:b/>
                <w:bCs/>
              </w:rPr>
            </w:pPr>
            <w:r w:rsidRPr="00000A4D">
              <w:rPr>
                <w:b/>
                <w:bCs/>
              </w:rPr>
              <w:t>92.7</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893326B" w14:textId="272CA7E8" w:rsidR="004E45D3" w:rsidRPr="00000A4D" w:rsidRDefault="004E45D3" w:rsidP="00000A4D">
            <w:pPr>
              <w:pStyle w:val="CDITable-RowCentrens"/>
              <w:rPr>
                <w:b/>
                <w:bCs/>
              </w:rPr>
            </w:pPr>
            <w:r w:rsidRPr="00000A4D">
              <w:rPr>
                <w:b/>
                <w:bCs/>
              </w:rPr>
              <w:t>89.8</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20216E7" w14:textId="773246B8" w:rsidR="004E45D3" w:rsidRPr="00000A4D" w:rsidRDefault="004E45D3" w:rsidP="00000A4D">
            <w:pPr>
              <w:pStyle w:val="CDITable-RowCentrens"/>
              <w:rPr>
                <w:b/>
                <w:bCs/>
              </w:rPr>
            </w:pPr>
            <w:r w:rsidRPr="00000A4D">
              <w:rPr>
                <w:b/>
                <w:bCs/>
              </w:rPr>
              <w:t>85.8</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5356233" w14:textId="5ED00012" w:rsidR="004E45D3" w:rsidRPr="00000A4D" w:rsidRDefault="004E45D3" w:rsidP="00000A4D">
            <w:pPr>
              <w:pStyle w:val="CDITable-RowCentrens"/>
              <w:rPr>
                <w:b/>
                <w:bCs/>
              </w:rPr>
            </w:pPr>
            <w:r w:rsidRPr="00000A4D">
              <w:rPr>
                <w:b/>
                <w:bCs/>
              </w:rPr>
              <w:t>92.3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C0526E7" w14:textId="6C9F9CDC" w:rsidR="004E45D3" w:rsidRPr="00000A4D" w:rsidRDefault="004E45D3" w:rsidP="00000A4D">
            <w:pPr>
              <w:pStyle w:val="CDITable-RowCentrens"/>
              <w:rPr>
                <w:b/>
                <w:bCs/>
              </w:rPr>
            </w:pPr>
            <w:r w:rsidRPr="00000A4D">
              <w:rPr>
                <w:b/>
                <w:bCs/>
              </w:rPr>
              <w:t>85.6</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5CB246BB" w14:textId="42519A75" w:rsidR="004E45D3" w:rsidRPr="00000A4D" w:rsidRDefault="004E45D3" w:rsidP="00000A4D">
            <w:pPr>
              <w:pStyle w:val="CDITable-RowCentrens"/>
              <w:rPr>
                <w:b/>
                <w:bCs/>
              </w:rPr>
            </w:pPr>
            <w:r w:rsidRPr="00000A4D">
              <w:rPr>
                <w:b/>
                <w:bCs/>
              </w:rPr>
              <w:t>94.5</w:t>
            </w:r>
          </w:p>
        </w:tc>
      </w:tr>
      <w:tr w:rsidR="004E45D3" w:rsidRPr="004E45D3" w14:paraId="375D32E5"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A9EECC6" w14:textId="77777777" w:rsidR="004E45D3" w:rsidRPr="004E45D3" w:rsidRDefault="004E45D3" w:rsidP="004E45D3">
            <w:pPr>
              <w:pStyle w:val="CDITable-RowLeftns"/>
              <w:rPr>
                <w:lang w:val="en-GB"/>
              </w:rPr>
            </w:pPr>
            <w:r w:rsidRPr="004E45D3">
              <w:rPr>
                <w:lang w:val="en-GB"/>
              </w:rPr>
              <w:t>Tasmania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EE3B07" w14:textId="4F9F6221" w:rsidR="004E45D3" w:rsidRPr="004E45D3" w:rsidRDefault="004E45D3" w:rsidP="004E45D3">
            <w:pPr>
              <w:pStyle w:val="CDITable-RowCentrens"/>
              <w:rPr>
                <w:lang w:val="en-GB"/>
              </w:rPr>
            </w:pPr>
            <w:r>
              <w:t>88.3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5B3FE1" w14:textId="30846DD9" w:rsidR="004E45D3" w:rsidRPr="004E45D3" w:rsidRDefault="004E45D3" w:rsidP="004E45D3">
            <w:pPr>
              <w:pStyle w:val="CDITable-RowCentrens"/>
              <w:rPr>
                <w:lang w:val="en-GB"/>
              </w:rPr>
            </w:pPr>
            <w:r>
              <w:t>92.7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AE6763" w14:textId="6376D9D9" w:rsidR="004E45D3" w:rsidRPr="004E45D3" w:rsidRDefault="004E45D3" w:rsidP="004E45D3">
            <w:pPr>
              <w:pStyle w:val="CDITable-RowCentrens"/>
              <w:rPr>
                <w:lang w:val="en-GB"/>
              </w:rPr>
            </w:pPr>
            <w:r>
              <w:t>89.8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C13A33" w14:textId="619046A0" w:rsidR="004E45D3" w:rsidRPr="004E45D3" w:rsidRDefault="004E45D3" w:rsidP="004E45D3">
            <w:pPr>
              <w:pStyle w:val="CDITable-RowCentrens"/>
              <w:rPr>
                <w:lang w:val="en-GB"/>
              </w:rPr>
            </w:pPr>
            <w:r>
              <w:t>85.8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E28C79" w14:textId="76F25E6F" w:rsidR="004E45D3" w:rsidRPr="004E45D3" w:rsidRDefault="004E45D3" w:rsidP="004E45D3">
            <w:pPr>
              <w:pStyle w:val="CDITable-RowCentrens"/>
              <w:rPr>
                <w:lang w:val="en-GB"/>
              </w:rPr>
            </w:pPr>
            <w:r>
              <w:t>92.3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33BE8C" w14:textId="4B1DC142" w:rsidR="004E45D3" w:rsidRPr="004E45D3" w:rsidRDefault="004E45D3" w:rsidP="004E45D3">
            <w:pPr>
              <w:pStyle w:val="CDITable-RowCentrens"/>
              <w:rPr>
                <w:lang w:val="en-GB"/>
              </w:rPr>
            </w:pPr>
            <w:r>
              <w:t>85.6</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C21CA5C" w14:textId="4F8BE169" w:rsidR="004E45D3" w:rsidRPr="004E45D3" w:rsidRDefault="004E45D3" w:rsidP="004E45D3">
            <w:pPr>
              <w:pStyle w:val="CDITable-RowCentrens"/>
              <w:rPr>
                <w:lang w:val="en-GB"/>
              </w:rPr>
            </w:pPr>
            <w:r>
              <w:t>94.5</w:t>
            </w:r>
          </w:p>
        </w:tc>
      </w:tr>
      <w:tr w:rsidR="004E45D3" w:rsidRPr="004E45D3" w14:paraId="56AC1BEA" w14:textId="77777777" w:rsidTr="00B30451">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D763E41" w14:textId="77777777" w:rsidR="004E45D3" w:rsidRPr="004E45D3" w:rsidRDefault="004E45D3" w:rsidP="004E45D3">
            <w:pPr>
              <w:pStyle w:val="CDITable-RowLeftns"/>
              <w:keepNext/>
              <w:rPr>
                <w:b/>
                <w:bCs/>
                <w:lang w:val="en-GB"/>
              </w:rPr>
            </w:pPr>
            <w:r w:rsidRPr="004E45D3">
              <w:rPr>
                <w:b/>
                <w:bCs/>
                <w:lang w:val="en-GB"/>
              </w:rPr>
              <w:lastRenderedPageBreak/>
              <w:t>Victoria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C3F0CE6" w14:textId="44534A38" w:rsidR="004E45D3" w:rsidRPr="00000A4D" w:rsidRDefault="004E45D3" w:rsidP="00000A4D">
            <w:pPr>
              <w:pStyle w:val="CDITable-RowCentrens"/>
              <w:rPr>
                <w:b/>
                <w:bCs/>
              </w:rPr>
            </w:pPr>
            <w:r w:rsidRPr="00000A4D">
              <w:rPr>
                <w:b/>
                <w:bCs/>
              </w:rPr>
              <w:t>83.1</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9DE7964" w14:textId="4A530E59" w:rsidR="004E45D3" w:rsidRPr="00000A4D" w:rsidRDefault="004E45D3" w:rsidP="00000A4D">
            <w:pPr>
              <w:pStyle w:val="CDITable-RowCentrens"/>
              <w:rPr>
                <w:b/>
                <w:bCs/>
              </w:rPr>
            </w:pPr>
            <w:r w:rsidRPr="00000A4D">
              <w:rPr>
                <w:b/>
                <w:bCs/>
              </w:rPr>
              <w:t>90.3</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6E3E71E" w14:textId="6F5A5B86" w:rsidR="004E45D3" w:rsidRPr="00000A4D" w:rsidRDefault="004E45D3" w:rsidP="00000A4D">
            <w:pPr>
              <w:pStyle w:val="CDITable-RowCentrens"/>
              <w:rPr>
                <w:b/>
                <w:bCs/>
              </w:rPr>
            </w:pPr>
            <w:r w:rsidRPr="00000A4D">
              <w:rPr>
                <w:b/>
                <w:bCs/>
              </w:rPr>
              <w:t>86.3</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026320E" w14:textId="787612CC" w:rsidR="004E45D3" w:rsidRPr="00000A4D" w:rsidRDefault="004E45D3" w:rsidP="00000A4D">
            <w:pPr>
              <w:pStyle w:val="CDITable-RowCentrens"/>
              <w:rPr>
                <w:b/>
                <w:bCs/>
              </w:rPr>
            </w:pPr>
            <w:r w:rsidRPr="00000A4D">
              <w:rPr>
                <w:b/>
                <w:bCs/>
              </w:rPr>
              <w:t>82.9</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45B19DB" w14:textId="64BC0455" w:rsidR="004E45D3" w:rsidRPr="00000A4D" w:rsidRDefault="004E45D3" w:rsidP="00000A4D">
            <w:pPr>
              <w:pStyle w:val="CDITable-RowCentrens"/>
              <w:rPr>
                <w:b/>
                <w:bCs/>
              </w:rPr>
            </w:pPr>
            <w:r w:rsidRPr="00000A4D">
              <w:rPr>
                <w:b/>
                <w:bCs/>
              </w:rPr>
              <w:t>89.1</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5FBA713" w14:textId="1BFF2432" w:rsidR="004E45D3" w:rsidRPr="00000A4D" w:rsidRDefault="004E45D3" w:rsidP="00000A4D">
            <w:pPr>
              <w:pStyle w:val="CDITable-RowCentrens"/>
              <w:rPr>
                <w:b/>
                <w:bCs/>
              </w:rPr>
            </w:pPr>
            <w:r w:rsidRPr="00000A4D">
              <w:rPr>
                <w:b/>
                <w:bCs/>
              </w:rPr>
              <w:t>83.9</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22454671" w14:textId="261C5A8C" w:rsidR="004E45D3" w:rsidRPr="00000A4D" w:rsidRDefault="004E45D3" w:rsidP="00000A4D">
            <w:pPr>
              <w:pStyle w:val="CDITable-RowCentrens"/>
              <w:rPr>
                <w:b/>
                <w:bCs/>
              </w:rPr>
            </w:pPr>
            <w:r w:rsidRPr="00000A4D">
              <w:rPr>
                <w:b/>
                <w:bCs/>
              </w:rPr>
              <w:t>96.1</w:t>
            </w:r>
          </w:p>
        </w:tc>
      </w:tr>
      <w:tr w:rsidR="004E45D3" w:rsidRPr="004E45D3" w14:paraId="0CC760C1"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3B7C90F" w14:textId="77777777" w:rsidR="004E45D3" w:rsidRPr="004E45D3" w:rsidRDefault="004E45D3" w:rsidP="004E45D3">
            <w:pPr>
              <w:pStyle w:val="CDITable-RowLeftns"/>
              <w:keepNext/>
              <w:rPr>
                <w:lang w:val="en-GB"/>
              </w:rPr>
            </w:pPr>
            <w:r w:rsidRPr="004E45D3">
              <w:rPr>
                <w:lang w:val="en-GB"/>
              </w:rPr>
              <w:t>Eastern Melbourne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A91140" w14:textId="28CA722B" w:rsidR="004E45D3" w:rsidRPr="004E45D3" w:rsidRDefault="004E45D3" w:rsidP="004E45D3">
            <w:pPr>
              <w:pStyle w:val="CDITable-RowCentrens"/>
              <w:rPr>
                <w:lang w:val="en-GB"/>
              </w:rPr>
            </w:pPr>
            <w:r>
              <w:t>85.8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07A50E" w14:textId="798AB622" w:rsidR="004E45D3" w:rsidRPr="004E45D3" w:rsidRDefault="004E45D3" w:rsidP="004E45D3">
            <w:pPr>
              <w:pStyle w:val="CDITable-RowCentrens"/>
              <w:rPr>
                <w:lang w:val="en-GB"/>
              </w:rPr>
            </w:pPr>
            <w:r>
              <w:t>90.4</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53FE01" w14:textId="597A2060" w:rsidR="004E45D3" w:rsidRPr="004E45D3" w:rsidRDefault="004E45D3" w:rsidP="004E45D3">
            <w:pPr>
              <w:pStyle w:val="CDITable-RowCentrens"/>
              <w:rPr>
                <w:lang w:val="en-GB"/>
              </w:rPr>
            </w:pPr>
            <w:r>
              <w:t>88.9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441FC3" w14:textId="3D38DD9D" w:rsidR="004E45D3" w:rsidRPr="004E45D3" w:rsidRDefault="004E45D3" w:rsidP="004E45D3">
            <w:pPr>
              <w:pStyle w:val="CDITable-RowCentrens"/>
              <w:rPr>
                <w:lang w:val="en-GB"/>
              </w:rPr>
            </w:pPr>
            <w:r>
              <w:t>84.0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836CE8" w14:textId="499AA89A" w:rsidR="004E45D3" w:rsidRPr="004E45D3" w:rsidRDefault="004E45D3" w:rsidP="004E45D3">
            <w:pPr>
              <w:pStyle w:val="CDITable-RowCentrens"/>
              <w:rPr>
                <w:lang w:val="en-GB"/>
              </w:rPr>
            </w:pPr>
            <w:r>
              <w:t>89.3</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F5DDDF" w14:textId="4D42EA3F" w:rsidR="004E45D3" w:rsidRPr="004E45D3" w:rsidRDefault="004E45D3" w:rsidP="004E45D3">
            <w:pPr>
              <w:pStyle w:val="CDITable-RowCentrens"/>
              <w:rPr>
                <w:lang w:val="en-GB"/>
              </w:rPr>
            </w:pPr>
            <w:r>
              <w:t>79.7</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D4D6278" w14:textId="1B21459C" w:rsidR="004E45D3" w:rsidRPr="004E45D3" w:rsidRDefault="004E45D3" w:rsidP="004E45D3">
            <w:pPr>
              <w:pStyle w:val="CDITable-RowCentrens"/>
              <w:rPr>
                <w:lang w:val="en-GB"/>
              </w:rPr>
            </w:pPr>
            <w:r>
              <w:t>92.9</w:t>
            </w:r>
          </w:p>
        </w:tc>
      </w:tr>
      <w:tr w:rsidR="004E45D3" w:rsidRPr="004E45D3" w14:paraId="6326C9C9"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7D77759" w14:textId="77777777" w:rsidR="004E45D3" w:rsidRPr="004E45D3" w:rsidRDefault="004E45D3" w:rsidP="004E45D3">
            <w:pPr>
              <w:pStyle w:val="CDITable-RowLeftns"/>
              <w:keepNext/>
              <w:rPr>
                <w:lang w:val="en-GB"/>
              </w:rPr>
            </w:pPr>
            <w:r w:rsidRPr="004E45D3">
              <w:rPr>
                <w:lang w:val="en-GB"/>
              </w:rPr>
              <w:t>Gippsland</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0A63C2" w14:textId="66783987" w:rsidR="004E45D3" w:rsidRPr="004E45D3" w:rsidRDefault="004E45D3" w:rsidP="004E45D3">
            <w:pPr>
              <w:pStyle w:val="CDITable-RowCentrens"/>
              <w:rPr>
                <w:lang w:val="en-GB"/>
              </w:rPr>
            </w:pPr>
            <w:r>
              <w:t>81.6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A1B576" w14:textId="2D43D14D" w:rsidR="004E45D3" w:rsidRPr="004E45D3" w:rsidRDefault="004E45D3" w:rsidP="004E45D3">
            <w:pPr>
              <w:pStyle w:val="CDITable-RowCentrens"/>
              <w:rPr>
                <w:lang w:val="en-GB"/>
              </w:rPr>
            </w:pPr>
            <w:r>
              <w:t>89.8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BB3B3F" w14:textId="1DC147F9" w:rsidR="004E45D3" w:rsidRPr="004E45D3" w:rsidRDefault="004E45D3" w:rsidP="004E45D3">
            <w:pPr>
              <w:pStyle w:val="CDITable-RowCentrens"/>
              <w:rPr>
                <w:lang w:val="en-GB"/>
              </w:rPr>
            </w:pPr>
            <w:r>
              <w:t>83.6</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8DCBD06" w14:textId="1AF2DC7F" w:rsidR="004E45D3" w:rsidRPr="004E45D3" w:rsidRDefault="004E45D3" w:rsidP="004E45D3">
            <w:pPr>
              <w:pStyle w:val="CDITable-RowCentrens"/>
              <w:rPr>
                <w:lang w:val="en-GB"/>
              </w:rPr>
            </w:pPr>
            <w:r>
              <w:t>80.9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4C608D" w14:textId="7201C116" w:rsidR="004E45D3" w:rsidRPr="004E45D3" w:rsidRDefault="004E45D3" w:rsidP="004E45D3">
            <w:pPr>
              <w:pStyle w:val="CDITable-RowCentrens"/>
              <w:rPr>
                <w:lang w:val="en-GB"/>
              </w:rPr>
            </w:pPr>
            <w:r>
              <w:t>84.9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20E519" w14:textId="485957BC" w:rsidR="004E45D3" w:rsidRPr="004E45D3" w:rsidRDefault="004E45D3" w:rsidP="004E45D3">
            <w:pPr>
              <w:pStyle w:val="CDITable-RowCentrens"/>
              <w:rPr>
                <w:lang w:val="en-GB"/>
              </w:rPr>
            </w:pPr>
            <w:r>
              <w:t>79.3</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101F528" w14:textId="2687B31F" w:rsidR="004E45D3" w:rsidRPr="004E45D3" w:rsidRDefault="004E45D3" w:rsidP="004E45D3">
            <w:pPr>
              <w:pStyle w:val="CDITable-RowCentrens"/>
              <w:rPr>
                <w:lang w:val="en-GB"/>
              </w:rPr>
            </w:pPr>
            <w:r>
              <w:t>95.1</w:t>
            </w:r>
          </w:p>
        </w:tc>
      </w:tr>
      <w:tr w:rsidR="004E45D3" w:rsidRPr="004E45D3" w14:paraId="0BE5BD2E"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217FE15" w14:textId="77777777" w:rsidR="004E45D3" w:rsidRPr="004E45D3" w:rsidRDefault="004E45D3" w:rsidP="004E45D3">
            <w:pPr>
              <w:pStyle w:val="CDITable-RowLeftns"/>
              <w:rPr>
                <w:lang w:val="en-GB"/>
              </w:rPr>
            </w:pPr>
            <w:r w:rsidRPr="004E45D3">
              <w:rPr>
                <w:lang w:val="en-GB"/>
              </w:rPr>
              <w:t>Murray</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7B5235" w14:textId="3EEF6E59" w:rsidR="004E45D3" w:rsidRPr="004E45D3" w:rsidRDefault="004E45D3" w:rsidP="004E45D3">
            <w:pPr>
              <w:pStyle w:val="CDITable-RowCentrens"/>
              <w:rPr>
                <w:lang w:val="en-GB"/>
              </w:rPr>
            </w:pPr>
            <w:r>
              <w:t>80.9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0D8849" w14:textId="02692E1E" w:rsidR="004E45D3" w:rsidRPr="004E45D3" w:rsidRDefault="004E45D3" w:rsidP="004E45D3">
            <w:pPr>
              <w:pStyle w:val="CDITable-RowCentrens"/>
              <w:rPr>
                <w:lang w:val="en-GB"/>
              </w:rPr>
            </w:pPr>
            <w:r>
              <w:t>89.5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320182" w14:textId="181AE9F3" w:rsidR="004E45D3" w:rsidRPr="004E45D3" w:rsidRDefault="004E45D3" w:rsidP="004E45D3">
            <w:pPr>
              <w:pStyle w:val="CDITable-RowCentrens"/>
              <w:rPr>
                <w:lang w:val="en-GB"/>
              </w:rPr>
            </w:pPr>
            <w:r>
              <w:t>83.0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70996A" w14:textId="5B8DD9D5" w:rsidR="004E45D3" w:rsidRPr="004E45D3" w:rsidRDefault="004E45D3" w:rsidP="004E45D3">
            <w:pPr>
              <w:pStyle w:val="CDITable-RowCentrens"/>
              <w:rPr>
                <w:lang w:val="en-GB"/>
              </w:rPr>
            </w:pPr>
            <w:r>
              <w:t>81.3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BA5266" w14:textId="6BEAA6F4" w:rsidR="004E45D3" w:rsidRPr="004E45D3" w:rsidRDefault="004E45D3" w:rsidP="004E45D3">
            <w:pPr>
              <w:pStyle w:val="CDITable-RowCentrens"/>
              <w:rPr>
                <w:lang w:val="en-GB"/>
              </w:rPr>
            </w:pPr>
            <w:r>
              <w:t>88.8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F7D331" w14:textId="2413D208" w:rsidR="004E45D3" w:rsidRPr="004E45D3" w:rsidRDefault="004E45D3" w:rsidP="004E45D3">
            <w:pPr>
              <w:pStyle w:val="CDITable-RowCentrens"/>
              <w:rPr>
                <w:lang w:val="en-GB"/>
              </w:rPr>
            </w:pPr>
            <w:r>
              <w:t>86.3</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86DEB39" w14:textId="276D4C42" w:rsidR="004E45D3" w:rsidRPr="004E45D3" w:rsidRDefault="004E45D3" w:rsidP="004E45D3">
            <w:pPr>
              <w:pStyle w:val="CDITable-RowCentrens"/>
              <w:rPr>
                <w:lang w:val="en-GB"/>
              </w:rPr>
            </w:pPr>
            <w:r>
              <w:t>97.8</w:t>
            </w:r>
          </w:p>
        </w:tc>
      </w:tr>
      <w:tr w:rsidR="004E45D3" w:rsidRPr="004E45D3" w14:paraId="40BF5BD4"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7974E87" w14:textId="77777777" w:rsidR="004E45D3" w:rsidRPr="004E45D3" w:rsidRDefault="004E45D3" w:rsidP="004E45D3">
            <w:pPr>
              <w:pStyle w:val="CDITable-RowLeftns"/>
              <w:rPr>
                <w:lang w:val="en-GB"/>
              </w:rPr>
            </w:pPr>
            <w:proofErr w:type="gramStart"/>
            <w:r w:rsidRPr="004E45D3">
              <w:rPr>
                <w:lang w:val="en-GB"/>
              </w:rPr>
              <w:t>North Western</w:t>
            </w:r>
            <w:proofErr w:type="gramEnd"/>
            <w:r w:rsidRPr="004E45D3">
              <w:rPr>
                <w:lang w:val="en-GB"/>
              </w:rPr>
              <w:t xml:space="preserve"> Melbourne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AC4917" w14:textId="2713412B" w:rsidR="004E45D3" w:rsidRPr="004E45D3" w:rsidRDefault="004E45D3" w:rsidP="004E45D3">
            <w:pPr>
              <w:pStyle w:val="CDITable-RowCentrens"/>
              <w:rPr>
                <w:lang w:val="en-GB"/>
              </w:rPr>
            </w:pPr>
            <w:r>
              <w:t>80.8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7CCC1A" w14:textId="28B7C326" w:rsidR="004E45D3" w:rsidRPr="004E45D3" w:rsidRDefault="004E45D3" w:rsidP="004E45D3">
            <w:pPr>
              <w:pStyle w:val="CDITable-RowCentrens"/>
              <w:rPr>
                <w:lang w:val="en-GB"/>
              </w:rPr>
            </w:pPr>
            <w:r>
              <w:t>89.0</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AEC5A1" w14:textId="2CC648F2" w:rsidR="004E45D3" w:rsidRPr="004E45D3" w:rsidRDefault="004E45D3" w:rsidP="004E45D3">
            <w:pPr>
              <w:pStyle w:val="CDITable-RowCentrens"/>
              <w:rPr>
                <w:lang w:val="en-GB"/>
              </w:rPr>
            </w:pPr>
            <w:r>
              <w:t>84.7</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E09692" w14:textId="4DE931F9" w:rsidR="004E45D3" w:rsidRPr="004E45D3" w:rsidRDefault="004E45D3" w:rsidP="004E45D3">
            <w:pPr>
              <w:pStyle w:val="CDITable-RowCentrens"/>
              <w:rPr>
                <w:lang w:val="en-GB"/>
              </w:rPr>
            </w:pPr>
            <w:r>
              <w:t>81.9</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FD13DD" w14:textId="062EF0EE" w:rsidR="004E45D3" w:rsidRPr="004E45D3" w:rsidRDefault="004E45D3" w:rsidP="004E45D3">
            <w:pPr>
              <w:pStyle w:val="CDITable-RowCentrens"/>
              <w:rPr>
                <w:lang w:val="en-GB"/>
              </w:rPr>
            </w:pPr>
            <w:r>
              <w:t>87.5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0EFE14D" w14:textId="51DD9B46" w:rsidR="004E45D3" w:rsidRPr="004E45D3" w:rsidRDefault="004E45D3" w:rsidP="004E45D3">
            <w:pPr>
              <w:pStyle w:val="CDITable-RowCentrens"/>
              <w:rPr>
                <w:lang w:val="en-GB"/>
              </w:rPr>
            </w:pPr>
            <w:r>
              <w:t>85.5</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DA2FC8D" w14:textId="3D9AAAD7" w:rsidR="004E45D3" w:rsidRPr="004E45D3" w:rsidRDefault="004E45D3" w:rsidP="004E45D3">
            <w:pPr>
              <w:pStyle w:val="CDITable-RowCentrens"/>
              <w:rPr>
                <w:lang w:val="en-GB"/>
              </w:rPr>
            </w:pPr>
            <w:r>
              <w:t>96.4</w:t>
            </w:r>
          </w:p>
        </w:tc>
      </w:tr>
      <w:tr w:rsidR="004E45D3" w:rsidRPr="004E45D3" w14:paraId="6CE6889E"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832B89C" w14:textId="77777777" w:rsidR="004E45D3" w:rsidRPr="004E45D3" w:rsidRDefault="004E45D3" w:rsidP="004E45D3">
            <w:pPr>
              <w:pStyle w:val="CDITable-RowLeftns"/>
              <w:rPr>
                <w:lang w:val="en-GB"/>
              </w:rPr>
            </w:pPr>
            <w:proofErr w:type="gramStart"/>
            <w:r w:rsidRPr="004E45D3">
              <w:rPr>
                <w:lang w:val="en-GB"/>
              </w:rPr>
              <w:t>South Eastern</w:t>
            </w:r>
            <w:proofErr w:type="gramEnd"/>
            <w:r w:rsidRPr="004E45D3">
              <w:rPr>
                <w:lang w:val="en-GB"/>
              </w:rPr>
              <w:t xml:space="preserve"> Melbourne</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E0F9B6" w14:textId="7198CED9" w:rsidR="004E45D3" w:rsidRPr="004E45D3" w:rsidRDefault="004E45D3" w:rsidP="004E45D3">
            <w:pPr>
              <w:pStyle w:val="CDITable-RowCentrens"/>
              <w:rPr>
                <w:lang w:val="en-GB"/>
              </w:rPr>
            </w:pPr>
            <w:r>
              <w:t>84.2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D88811" w14:textId="0E444562" w:rsidR="004E45D3" w:rsidRPr="004E45D3" w:rsidRDefault="004E45D3" w:rsidP="004E45D3">
            <w:pPr>
              <w:pStyle w:val="CDITable-RowCentrens"/>
              <w:rPr>
                <w:lang w:val="en-GB"/>
              </w:rPr>
            </w:pPr>
            <w:r>
              <w:t>91.2</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E8E2EB" w14:textId="6C267F77" w:rsidR="004E45D3" w:rsidRPr="004E45D3" w:rsidRDefault="004E45D3" w:rsidP="004E45D3">
            <w:pPr>
              <w:pStyle w:val="CDITable-RowCentrens"/>
              <w:rPr>
                <w:lang w:val="en-GB"/>
              </w:rPr>
            </w:pPr>
            <w:r>
              <w:t>86.1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563D31" w14:textId="1BF4E148" w:rsidR="004E45D3" w:rsidRPr="004E45D3" w:rsidRDefault="004E45D3" w:rsidP="004E45D3">
            <w:pPr>
              <w:pStyle w:val="CDITable-RowCentrens"/>
              <w:rPr>
                <w:lang w:val="en-GB"/>
              </w:rPr>
            </w:pPr>
            <w:r>
              <w:t>83.6</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766954" w14:textId="1C73541C" w:rsidR="004E45D3" w:rsidRPr="004E45D3" w:rsidRDefault="004E45D3" w:rsidP="004E45D3">
            <w:pPr>
              <w:pStyle w:val="CDITable-RowCentrens"/>
              <w:rPr>
                <w:lang w:val="en-GB"/>
              </w:rPr>
            </w:pPr>
            <w:r>
              <w:t>89.1</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B37DE6" w14:textId="0F6E7E8E" w:rsidR="004E45D3" w:rsidRPr="004E45D3" w:rsidRDefault="004E45D3" w:rsidP="004E45D3">
            <w:pPr>
              <w:pStyle w:val="CDITable-RowCentrens"/>
              <w:rPr>
                <w:lang w:val="en-GB"/>
              </w:rPr>
            </w:pPr>
            <w:r>
              <w:t>82.2</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FF1DE36" w14:textId="1CF9D2E6" w:rsidR="004E45D3" w:rsidRPr="004E45D3" w:rsidRDefault="004E45D3" w:rsidP="004E45D3">
            <w:pPr>
              <w:pStyle w:val="CDITable-RowCentrens"/>
              <w:rPr>
                <w:lang w:val="en-GB"/>
              </w:rPr>
            </w:pPr>
            <w:r>
              <w:t>95.9</w:t>
            </w:r>
          </w:p>
        </w:tc>
      </w:tr>
      <w:tr w:rsidR="004E45D3" w:rsidRPr="004E45D3" w14:paraId="2F6A9AAD"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3140EC8" w14:textId="77777777" w:rsidR="004E45D3" w:rsidRPr="004E45D3" w:rsidRDefault="004E45D3" w:rsidP="004E45D3">
            <w:pPr>
              <w:pStyle w:val="CDITable-RowLeftns"/>
              <w:rPr>
                <w:lang w:val="en-GB"/>
              </w:rPr>
            </w:pPr>
            <w:r w:rsidRPr="004E45D3">
              <w:rPr>
                <w:lang w:val="en-GB"/>
              </w:rPr>
              <w:t>Western Victoria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87F264" w14:textId="371C75B5" w:rsidR="004E45D3" w:rsidRPr="004E45D3" w:rsidRDefault="004E45D3" w:rsidP="004E45D3">
            <w:pPr>
              <w:pStyle w:val="CDITable-RowCentrens"/>
              <w:rPr>
                <w:lang w:val="en-GB"/>
              </w:rPr>
            </w:pPr>
            <w:r>
              <w:t>88.8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6A90BC" w14:textId="59DC646A" w:rsidR="004E45D3" w:rsidRPr="004E45D3" w:rsidRDefault="004E45D3" w:rsidP="004E45D3">
            <w:pPr>
              <w:pStyle w:val="CDITable-RowCentrens"/>
              <w:rPr>
                <w:lang w:val="en-GB"/>
              </w:rPr>
            </w:pPr>
            <w:r>
              <w:t>93.5</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3F7528" w14:textId="7705112B" w:rsidR="004E45D3" w:rsidRPr="004E45D3" w:rsidRDefault="004E45D3" w:rsidP="004E45D3">
            <w:pPr>
              <w:pStyle w:val="CDITable-RowCentrens"/>
              <w:rPr>
                <w:lang w:val="en-GB"/>
              </w:rPr>
            </w:pPr>
            <w:r>
              <w:t>92.8</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7E58D9" w14:textId="18709696" w:rsidR="004E45D3" w:rsidRPr="004E45D3" w:rsidRDefault="004E45D3" w:rsidP="004E45D3">
            <w:pPr>
              <w:pStyle w:val="CDITable-RowCentrens"/>
              <w:rPr>
                <w:lang w:val="en-GB"/>
              </w:rPr>
            </w:pPr>
            <w:r>
              <w:t>86.3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234416" w14:textId="324DA4A0" w:rsidR="004E45D3" w:rsidRPr="004E45D3" w:rsidRDefault="004E45D3" w:rsidP="004E45D3">
            <w:pPr>
              <w:pStyle w:val="CDITable-RowCentrens"/>
              <w:rPr>
                <w:lang w:val="en-GB"/>
              </w:rPr>
            </w:pPr>
            <w:r>
              <w:t>93.5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F7F63A" w14:textId="67B16770" w:rsidR="004E45D3" w:rsidRPr="004E45D3" w:rsidRDefault="004E45D3" w:rsidP="004E45D3">
            <w:pPr>
              <w:pStyle w:val="CDITable-RowCentrens"/>
              <w:rPr>
                <w:lang w:val="en-GB"/>
              </w:rPr>
            </w:pPr>
            <w:r>
              <w:t>86.7</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5AE0109" w14:textId="1BDA214F" w:rsidR="004E45D3" w:rsidRPr="004E45D3" w:rsidRDefault="004E45D3" w:rsidP="004E45D3">
            <w:pPr>
              <w:pStyle w:val="CDITable-RowCentrens"/>
              <w:rPr>
                <w:lang w:val="en-GB"/>
              </w:rPr>
            </w:pPr>
            <w:r>
              <w:t>95.9</w:t>
            </w:r>
          </w:p>
        </w:tc>
      </w:tr>
      <w:tr w:rsidR="004E45D3" w:rsidRPr="004E45D3" w14:paraId="3987C52A" w14:textId="77777777" w:rsidTr="00B30451">
        <w:trPr>
          <w:trHeight w:val="60"/>
        </w:trPr>
        <w:tc>
          <w:tcPr>
            <w:tcW w:w="2494" w:type="dxa"/>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7BCA19C" w14:textId="77777777" w:rsidR="004E45D3" w:rsidRPr="004E45D3" w:rsidRDefault="004E45D3" w:rsidP="004E45D3">
            <w:pPr>
              <w:pStyle w:val="CDITable-RowLeftns"/>
              <w:rPr>
                <w:b/>
                <w:bCs/>
                <w:lang w:val="en-GB"/>
              </w:rPr>
            </w:pPr>
            <w:r w:rsidRPr="004E45D3">
              <w:rPr>
                <w:b/>
                <w:bCs/>
                <w:lang w:val="en-GB"/>
              </w:rPr>
              <w:t>Western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A90B172" w14:textId="1A3CA393" w:rsidR="004E45D3" w:rsidRPr="00000A4D" w:rsidRDefault="004E45D3" w:rsidP="00000A4D">
            <w:pPr>
              <w:pStyle w:val="CDITable-RowCentrens"/>
              <w:rPr>
                <w:b/>
                <w:bCs/>
              </w:rPr>
            </w:pPr>
            <w:r w:rsidRPr="00000A4D">
              <w:rPr>
                <w:b/>
                <w:bCs/>
              </w:rPr>
              <w:t>72.4</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BF418BC" w14:textId="235C0A02" w:rsidR="004E45D3" w:rsidRPr="00000A4D" w:rsidRDefault="004E45D3" w:rsidP="00000A4D">
            <w:pPr>
              <w:pStyle w:val="CDITable-RowCentrens"/>
              <w:rPr>
                <w:b/>
                <w:bCs/>
              </w:rPr>
            </w:pPr>
            <w:r w:rsidRPr="00000A4D">
              <w:rPr>
                <w:b/>
                <w:bCs/>
              </w:rPr>
              <w:t>85.6</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E65D897" w14:textId="1CF8ACC5" w:rsidR="004E45D3" w:rsidRPr="00000A4D" w:rsidRDefault="004E45D3" w:rsidP="00000A4D">
            <w:pPr>
              <w:pStyle w:val="CDITable-RowCentrens"/>
              <w:rPr>
                <w:b/>
                <w:bCs/>
              </w:rPr>
            </w:pPr>
            <w:r w:rsidRPr="00000A4D">
              <w:rPr>
                <w:b/>
                <w:bCs/>
              </w:rPr>
              <w:t>76.5</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432C8BB" w14:textId="0B08C455" w:rsidR="004E45D3" w:rsidRPr="00000A4D" w:rsidRDefault="004E45D3" w:rsidP="00000A4D">
            <w:pPr>
              <w:pStyle w:val="CDITable-RowCentrens"/>
              <w:rPr>
                <w:b/>
                <w:bCs/>
              </w:rPr>
            </w:pPr>
            <w:r w:rsidRPr="00000A4D">
              <w:rPr>
                <w:b/>
                <w:bCs/>
              </w:rPr>
              <w:t>69.8</w:t>
            </w:r>
          </w:p>
        </w:tc>
        <w:tc>
          <w:tcPr>
            <w:tcW w:w="102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B4BB0C2" w14:textId="6A609E48" w:rsidR="004E45D3" w:rsidRPr="00000A4D" w:rsidRDefault="004E45D3" w:rsidP="00000A4D">
            <w:pPr>
              <w:pStyle w:val="CDITable-RowCentrens"/>
              <w:rPr>
                <w:b/>
                <w:bCs/>
              </w:rPr>
            </w:pPr>
            <w:r w:rsidRPr="00000A4D">
              <w:rPr>
                <w:b/>
                <w:bCs/>
              </w:rPr>
              <w:t>79.8</w:t>
            </w:r>
          </w:p>
        </w:tc>
        <w:tc>
          <w:tcPr>
            <w:tcW w:w="1020"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1C8E204" w14:textId="17A53335" w:rsidR="004E45D3" w:rsidRPr="00000A4D" w:rsidRDefault="004E45D3" w:rsidP="00000A4D">
            <w:pPr>
              <w:pStyle w:val="CDITable-RowCentrens"/>
              <w:rPr>
                <w:b/>
                <w:bCs/>
              </w:rPr>
            </w:pPr>
            <w:r w:rsidRPr="00000A4D">
              <w:rPr>
                <w:b/>
                <w:bCs/>
              </w:rPr>
              <w:t>74.9</w:t>
            </w:r>
          </w:p>
        </w:tc>
        <w:tc>
          <w:tcPr>
            <w:tcW w:w="1021" w:type="dxa"/>
            <w:tcBorders>
              <w:top w:val="single" w:sz="6" w:space="0" w:color="1E4496" w:themeColor="text2"/>
              <w:bottom w:val="single" w:sz="6" w:space="0" w:color="1E4496" w:themeColor="text2"/>
              <w:right w:val="nil"/>
            </w:tcBorders>
            <w:shd w:val="clear" w:color="auto" w:fill="DCF4FC" w:themeFill="background2" w:themeFillTint="33"/>
            <w:tcMar>
              <w:top w:w="85" w:type="dxa"/>
              <w:left w:w="113" w:type="dxa"/>
              <w:bottom w:w="85" w:type="dxa"/>
              <w:right w:w="113" w:type="dxa"/>
            </w:tcMar>
            <w:vAlign w:val="center"/>
          </w:tcPr>
          <w:p w14:paraId="12935746" w14:textId="37AA462E" w:rsidR="004E45D3" w:rsidRPr="00000A4D" w:rsidRDefault="004E45D3" w:rsidP="00000A4D">
            <w:pPr>
              <w:pStyle w:val="CDITable-RowCentrens"/>
              <w:rPr>
                <w:b/>
                <w:bCs/>
              </w:rPr>
            </w:pPr>
            <w:r w:rsidRPr="00000A4D">
              <w:rPr>
                <w:b/>
                <w:bCs/>
              </w:rPr>
              <w:t>92.3</w:t>
            </w:r>
          </w:p>
        </w:tc>
      </w:tr>
      <w:tr w:rsidR="004E45D3" w:rsidRPr="004E45D3" w14:paraId="5B9B35F9"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8A3B799" w14:textId="77777777" w:rsidR="004E45D3" w:rsidRPr="004E45D3" w:rsidRDefault="004E45D3" w:rsidP="004E45D3">
            <w:pPr>
              <w:pStyle w:val="CDITable-RowLeftns"/>
              <w:rPr>
                <w:lang w:val="en-GB"/>
              </w:rPr>
            </w:pPr>
            <w:r w:rsidRPr="004E45D3">
              <w:rPr>
                <w:lang w:val="en-GB"/>
              </w:rPr>
              <w:t>Country WA</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C72C2B" w14:textId="1A5328F5" w:rsidR="004E45D3" w:rsidRPr="004E45D3" w:rsidRDefault="004E45D3" w:rsidP="004E45D3">
            <w:pPr>
              <w:pStyle w:val="CDITable-RowCentrens"/>
              <w:rPr>
                <w:lang w:val="en-GB"/>
              </w:rPr>
            </w:pPr>
            <w:r>
              <w:t>71.0</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F64152" w14:textId="0356F51B" w:rsidR="004E45D3" w:rsidRPr="004E45D3" w:rsidRDefault="004E45D3" w:rsidP="004E45D3">
            <w:pPr>
              <w:pStyle w:val="CDITable-RowCentrens"/>
              <w:rPr>
                <w:lang w:val="en-GB"/>
              </w:rPr>
            </w:pPr>
            <w:r>
              <w:t>85.8</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349626" w14:textId="3A05C5D4" w:rsidR="004E45D3" w:rsidRPr="004E45D3" w:rsidRDefault="004E45D3" w:rsidP="004E45D3">
            <w:pPr>
              <w:pStyle w:val="CDITable-RowCentrens"/>
              <w:rPr>
                <w:lang w:val="en-GB"/>
              </w:rPr>
            </w:pPr>
            <w:r>
              <w:t>73.5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70DB7D" w14:textId="0A8338A0" w:rsidR="004E45D3" w:rsidRPr="004E45D3" w:rsidRDefault="004E45D3" w:rsidP="004E45D3">
            <w:pPr>
              <w:pStyle w:val="CDITable-RowCentrens"/>
              <w:rPr>
                <w:lang w:val="en-GB"/>
              </w:rPr>
            </w:pPr>
            <w:r>
              <w:t>67.3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A12046" w14:textId="67200719" w:rsidR="004E45D3" w:rsidRPr="004E45D3" w:rsidRDefault="004E45D3" w:rsidP="004E45D3">
            <w:pPr>
              <w:pStyle w:val="CDITable-RowCentrens"/>
              <w:rPr>
                <w:lang w:val="en-GB"/>
              </w:rPr>
            </w:pPr>
            <w:r>
              <w:t>78.2</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6023C7" w14:textId="52BD3408" w:rsidR="004E45D3" w:rsidRPr="004E45D3" w:rsidRDefault="004E45D3" w:rsidP="004E45D3">
            <w:pPr>
              <w:pStyle w:val="CDITable-RowCentrens"/>
              <w:rPr>
                <w:lang w:val="en-GB"/>
              </w:rPr>
            </w:pPr>
            <w:r>
              <w:t>74.1</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F4956FF" w14:textId="3F81EA9A" w:rsidR="004E45D3" w:rsidRPr="004E45D3" w:rsidRDefault="004E45D3" w:rsidP="004E45D3">
            <w:pPr>
              <w:pStyle w:val="CDITable-RowCentrens"/>
              <w:rPr>
                <w:lang w:val="en-GB"/>
              </w:rPr>
            </w:pPr>
            <w:r>
              <w:t>92.3</w:t>
            </w:r>
          </w:p>
        </w:tc>
      </w:tr>
      <w:tr w:rsidR="004E45D3" w:rsidRPr="004E45D3" w14:paraId="69F6B44C" w14:textId="77777777" w:rsidTr="00B30451">
        <w:trPr>
          <w:trHeight w:val="60"/>
        </w:trPr>
        <w:tc>
          <w:tcPr>
            <w:tcW w:w="2494"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C727A48" w14:textId="77777777" w:rsidR="004E45D3" w:rsidRPr="004E45D3" w:rsidRDefault="004E45D3" w:rsidP="004E45D3">
            <w:pPr>
              <w:pStyle w:val="CDITable-RowLeftns"/>
              <w:rPr>
                <w:lang w:val="en-GB"/>
              </w:rPr>
            </w:pPr>
            <w:r w:rsidRPr="004E45D3">
              <w:rPr>
                <w:lang w:val="en-GB"/>
              </w:rPr>
              <w:t>Perth North</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EC9FA6A" w14:textId="7611EBA9" w:rsidR="004E45D3" w:rsidRPr="004E45D3" w:rsidRDefault="004E45D3" w:rsidP="004E45D3">
            <w:pPr>
              <w:pStyle w:val="CDITable-RowCentrens"/>
              <w:rPr>
                <w:lang w:val="en-GB"/>
              </w:rPr>
            </w:pPr>
            <w:r>
              <w:t>72.9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98A1D5" w14:textId="288AAACE" w:rsidR="004E45D3" w:rsidRPr="004E45D3" w:rsidRDefault="004E45D3" w:rsidP="004E45D3">
            <w:pPr>
              <w:pStyle w:val="CDITable-RowCentrens"/>
              <w:rPr>
                <w:lang w:val="en-GB"/>
              </w:rPr>
            </w:pPr>
            <w:r>
              <w:t>85.3</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851C74" w14:textId="6AC776C7" w:rsidR="004E45D3" w:rsidRPr="004E45D3" w:rsidRDefault="004E45D3" w:rsidP="004E45D3">
            <w:pPr>
              <w:pStyle w:val="CDITable-RowCentrens"/>
              <w:rPr>
                <w:lang w:val="en-GB"/>
              </w:rPr>
            </w:pPr>
            <w:r>
              <w:t>79.9</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A17132" w14:textId="01249740" w:rsidR="004E45D3" w:rsidRPr="004E45D3" w:rsidRDefault="004E45D3" w:rsidP="004E45D3">
            <w:pPr>
              <w:pStyle w:val="CDITable-RowCentrens"/>
              <w:rPr>
                <w:lang w:val="en-GB"/>
              </w:rPr>
            </w:pPr>
            <w:r>
              <w:t>73.7</w:t>
            </w:r>
          </w:p>
        </w:tc>
        <w:tc>
          <w:tcPr>
            <w:tcW w:w="1021"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806A1A" w14:textId="73CB158A" w:rsidR="004E45D3" w:rsidRPr="004E45D3" w:rsidRDefault="004E45D3" w:rsidP="004E45D3">
            <w:pPr>
              <w:pStyle w:val="CDITable-RowCentrens"/>
              <w:rPr>
                <w:lang w:val="en-GB"/>
              </w:rPr>
            </w:pPr>
            <w:r>
              <w:t>81.5</w:t>
            </w:r>
          </w:p>
        </w:tc>
        <w:tc>
          <w:tcPr>
            <w:tcW w:w="102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732051" w14:textId="51063E2D" w:rsidR="004E45D3" w:rsidRPr="004E45D3" w:rsidRDefault="004E45D3" w:rsidP="004E45D3">
            <w:pPr>
              <w:pStyle w:val="CDITable-RowCentrens"/>
              <w:rPr>
                <w:lang w:val="en-GB"/>
              </w:rPr>
            </w:pPr>
            <w:r>
              <w:t>75.6</w:t>
            </w:r>
          </w:p>
        </w:tc>
        <w:tc>
          <w:tcPr>
            <w:tcW w:w="1021"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8AB9817" w14:textId="778C3111" w:rsidR="004E45D3" w:rsidRPr="004E45D3" w:rsidRDefault="004E45D3" w:rsidP="004E45D3">
            <w:pPr>
              <w:pStyle w:val="CDITable-RowCentrens"/>
              <w:rPr>
                <w:lang w:val="en-GB"/>
              </w:rPr>
            </w:pPr>
            <w:r>
              <w:t>91.8</w:t>
            </w:r>
          </w:p>
        </w:tc>
      </w:tr>
      <w:tr w:rsidR="004E45D3" w:rsidRPr="004E45D3" w14:paraId="3E70672F" w14:textId="77777777" w:rsidTr="00B30451">
        <w:trPr>
          <w:trHeight w:val="60"/>
        </w:trPr>
        <w:tc>
          <w:tcPr>
            <w:tcW w:w="2494" w:type="dxa"/>
            <w:tcBorders>
              <w:top w:val="single" w:sz="6" w:space="0" w:color="1E4496" w:themeColor="text2"/>
              <w:left w:val="nil"/>
            </w:tcBorders>
            <w:tcMar>
              <w:top w:w="85" w:type="dxa"/>
              <w:left w:w="113" w:type="dxa"/>
              <w:bottom w:w="85" w:type="dxa"/>
              <w:right w:w="113" w:type="dxa"/>
            </w:tcMar>
            <w:vAlign w:val="center"/>
          </w:tcPr>
          <w:p w14:paraId="386FB0E2" w14:textId="77777777" w:rsidR="004E45D3" w:rsidRPr="004E45D3" w:rsidRDefault="004E45D3" w:rsidP="004E45D3">
            <w:pPr>
              <w:pStyle w:val="CDITable-RowLeftns"/>
              <w:rPr>
                <w:lang w:val="en-GB"/>
              </w:rPr>
            </w:pPr>
            <w:r w:rsidRPr="004E45D3">
              <w:rPr>
                <w:lang w:val="en-GB"/>
              </w:rPr>
              <w:t>Perth South</w:t>
            </w:r>
          </w:p>
        </w:tc>
        <w:tc>
          <w:tcPr>
            <w:tcW w:w="1021" w:type="dxa"/>
            <w:tcBorders>
              <w:top w:val="single" w:sz="6" w:space="0" w:color="1E4496" w:themeColor="text2"/>
            </w:tcBorders>
            <w:tcMar>
              <w:top w:w="85" w:type="dxa"/>
              <w:left w:w="113" w:type="dxa"/>
              <w:bottom w:w="85" w:type="dxa"/>
              <w:right w:w="113" w:type="dxa"/>
            </w:tcMar>
            <w:vAlign w:val="center"/>
          </w:tcPr>
          <w:p w14:paraId="2FE1AFCF" w14:textId="58434885" w:rsidR="004E45D3" w:rsidRPr="004E45D3" w:rsidRDefault="004E45D3" w:rsidP="004E45D3">
            <w:pPr>
              <w:pStyle w:val="CDITable-RowCentrens"/>
              <w:rPr>
                <w:lang w:val="en-GB"/>
              </w:rPr>
            </w:pPr>
            <w:r>
              <w:t>74.1</w:t>
            </w:r>
          </w:p>
        </w:tc>
        <w:tc>
          <w:tcPr>
            <w:tcW w:w="1020" w:type="dxa"/>
            <w:tcBorders>
              <w:top w:val="single" w:sz="6" w:space="0" w:color="1E4496" w:themeColor="text2"/>
            </w:tcBorders>
            <w:tcMar>
              <w:top w:w="85" w:type="dxa"/>
              <w:left w:w="113" w:type="dxa"/>
              <w:bottom w:w="85" w:type="dxa"/>
              <w:right w:w="113" w:type="dxa"/>
            </w:tcMar>
            <w:vAlign w:val="center"/>
          </w:tcPr>
          <w:p w14:paraId="00226CA6" w14:textId="2841ED29" w:rsidR="004E45D3" w:rsidRPr="004E45D3" w:rsidRDefault="004E45D3" w:rsidP="004E45D3">
            <w:pPr>
              <w:pStyle w:val="CDITable-RowCentrens"/>
              <w:rPr>
                <w:lang w:val="en-GB"/>
              </w:rPr>
            </w:pPr>
            <w:r>
              <w:t>85.5</w:t>
            </w:r>
          </w:p>
        </w:tc>
        <w:tc>
          <w:tcPr>
            <w:tcW w:w="1021" w:type="dxa"/>
            <w:tcBorders>
              <w:top w:val="single" w:sz="6" w:space="0" w:color="1E4496" w:themeColor="text2"/>
            </w:tcBorders>
            <w:tcMar>
              <w:top w:w="85" w:type="dxa"/>
              <w:left w:w="113" w:type="dxa"/>
              <w:bottom w:w="85" w:type="dxa"/>
              <w:right w:w="113" w:type="dxa"/>
            </w:tcMar>
            <w:vAlign w:val="center"/>
          </w:tcPr>
          <w:p w14:paraId="43AEC49E" w14:textId="04340561" w:rsidR="004E45D3" w:rsidRPr="004E45D3" w:rsidRDefault="004E45D3" w:rsidP="004E45D3">
            <w:pPr>
              <w:pStyle w:val="CDITable-RowCentrens"/>
              <w:rPr>
                <w:lang w:val="en-GB"/>
              </w:rPr>
            </w:pPr>
            <w:r>
              <w:t>78.7</w:t>
            </w:r>
          </w:p>
        </w:tc>
        <w:tc>
          <w:tcPr>
            <w:tcW w:w="1020" w:type="dxa"/>
            <w:tcBorders>
              <w:top w:val="single" w:sz="6" w:space="0" w:color="1E4496" w:themeColor="text2"/>
            </w:tcBorders>
            <w:tcMar>
              <w:top w:w="85" w:type="dxa"/>
              <w:left w:w="113" w:type="dxa"/>
              <w:bottom w:w="85" w:type="dxa"/>
              <w:right w:w="113" w:type="dxa"/>
            </w:tcMar>
            <w:vAlign w:val="center"/>
          </w:tcPr>
          <w:p w14:paraId="22B9B09A" w14:textId="5ABF18A7" w:rsidR="004E45D3" w:rsidRPr="004E45D3" w:rsidRDefault="004E45D3" w:rsidP="004E45D3">
            <w:pPr>
              <w:pStyle w:val="CDITable-RowCentrens"/>
              <w:rPr>
                <w:lang w:val="en-GB"/>
              </w:rPr>
            </w:pPr>
            <w:r>
              <w:t>72.2</w:t>
            </w:r>
          </w:p>
        </w:tc>
        <w:tc>
          <w:tcPr>
            <w:tcW w:w="1021" w:type="dxa"/>
            <w:tcBorders>
              <w:top w:val="single" w:sz="6" w:space="0" w:color="1E4496" w:themeColor="text2"/>
            </w:tcBorders>
            <w:tcMar>
              <w:top w:w="85" w:type="dxa"/>
              <w:left w:w="113" w:type="dxa"/>
              <w:bottom w:w="85" w:type="dxa"/>
              <w:right w:w="113" w:type="dxa"/>
            </w:tcMar>
            <w:vAlign w:val="center"/>
          </w:tcPr>
          <w:p w14:paraId="48B8C595" w14:textId="7021A445" w:rsidR="004E45D3" w:rsidRPr="004E45D3" w:rsidRDefault="004E45D3" w:rsidP="004E45D3">
            <w:pPr>
              <w:pStyle w:val="CDITable-RowCentrens"/>
              <w:rPr>
                <w:lang w:val="en-GB"/>
              </w:rPr>
            </w:pPr>
            <w:r>
              <w:t>81.2</w:t>
            </w:r>
          </w:p>
        </w:tc>
        <w:tc>
          <w:tcPr>
            <w:tcW w:w="1020" w:type="dxa"/>
            <w:tcBorders>
              <w:top w:val="single" w:sz="6" w:space="0" w:color="1E4496" w:themeColor="text2"/>
            </w:tcBorders>
            <w:tcMar>
              <w:top w:w="85" w:type="dxa"/>
              <w:left w:w="113" w:type="dxa"/>
              <w:bottom w:w="85" w:type="dxa"/>
              <w:right w:w="113" w:type="dxa"/>
            </w:tcMar>
            <w:vAlign w:val="center"/>
          </w:tcPr>
          <w:p w14:paraId="7380C376" w14:textId="55A7D098" w:rsidR="004E45D3" w:rsidRPr="004E45D3" w:rsidRDefault="004E45D3" w:rsidP="004E45D3">
            <w:pPr>
              <w:pStyle w:val="CDITable-RowCentrens"/>
              <w:rPr>
                <w:lang w:val="en-GB"/>
              </w:rPr>
            </w:pPr>
            <w:r>
              <w:t>74.5</w:t>
            </w:r>
          </w:p>
        </w:tc>
        <w:tc>
          <w:tcPr>
            <w:tcW w:w="1021" w:type="dxa"/>
            <w:tcBorders>
              <w:top w:val="single" w:sz="6" w:space="0" w:color="1E4496" w:themeColor="text2"/>
              <w:right w:val="nil"/>
            </w:tcBorders>
            <w:tcMar>
              <w:top w:w="85" w:type="dxa"/>
              <w:left w:w="113" w:type="dxa"/>
              <w:bottom w:w="85" w:type="dxa"/>
              <w:right w:w="113" w:type="dxa"/>
            </w:tcMar>
            <w:vAlign w:val="center"/>
          </w:tcPr>
          <w:p w14:paraId="2DD77A02" w14:textId="21FA35DB" w:rsidR="004E45D3" w:rsidRPr="004E45D3" w:rsidRDefault="004E45D3" w:rsidP="004E45D3">
            <w:pPr>
              <w:pStyle w:val="CDITable-RowCentrens"/>
              <w:rPr>
                <w:lang w:val="en-GB"/>
              </w:rPr>
            </w:pPr>
            <w:r>
              <w:t>91.7</w:t>
            </w:r>
          </w:p>
        </w:tc>
      </w:tr>
      <w:tr w:rsidR="004E45D3" w:rsidRPr="004E45D3" w14:paraId="527DBD56" w14:textId="77777777" w:rsidTr="00B30451">
        <w:trPr>
          <w:trHeight w:val="60"/>
        </w:trPr>
        <w:tc>
          <w:tcPr>
            <w:tcW w:w="2494" w:type="dxa"/>
            <w:tcBorders>
              <w:left w:val="nil"/>
              <w:bottom w:val="single" w:sz="6" w:space="0" w:color="1E4496" w:themeColor="text2"/>
            </w:tcBorders>
            <w:shd w:val="clear" w:color="auto" w:fill="53C9F1" w:themeFill="background2"/>
            <w:tcMar>
              <w:top w:w="85" w:type="dxa"/>
              <w:left w:w="113" w:type="dxa"/>
              <w:bottom w:w="85" w:type="dxa"/>
              <w:right w:w="113" w:type="dxa"/>
            </w:tcMar>
            <w:vAlign w:val="center"/>
          </w:tcPr>
          <w:p w14:paraId="79334259" w14:textId="77777777" w:rsidR="004E45D3" w:rsidRPr="004E45D3" w:rsidRDefault="004E45D3" w:rsidP="004E45D3">
            <w:pPr>
              <w:pStyle w:val="CDITable-TotalRowLeftns"/>
            </w:pPr>
            <w:r w:rsidRPr="004E45D3">
              <w:t>Australia</w:t>
            </w:r>
          </w:p>
        </w:tc>
        <w:tc>
          <w:tcPr>
            <w:tcW w:w="102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3E854D17" w14:textId="16F0D5D9" w:rsidR="004E45D3" w:rsidRPr="004E45D3" w:rsidRDefault="004E45D3" w:rsidP="004E45D3">
            <w:pPr>
              <w:pStyle w:val="CDITable-TotalRowCentrens"/>
            </w:pPr>
            <w:r w:rsidRPr="004E45D3">
              <w:t>81.0</w:t>
            </w:r>
          </w:p>
        </w:tc>
        <w:tc>
          <w:tcPr>
            <w:tcW w:w="102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AEB2F78" w14:textId="30489DA8" w:rsidR="004E45D3" w:rsidRPr="004E45D3" w:rsidRDefault="004E45D3" w:rsidP="004E45D3">
            <w:pPr>
              <w:pStyle w:val="CDITable-TotalRowCentrens"/>
            </w:pPr>
            <w:r w:rsidRPr="004E45D3">
              <w:t>89.2</w:t>
            </w:r>
          </w:p>
        </w:tc>
        <w:tc>
          <w:tcPr>
            <w:tcW w:w="102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4B88C657" w14:textId="6CD4F5DE" w:rsidR="004E45D3" w:rsidRPr="004E45D3" w:rsidRDefault="004E45D3" w:rsidP="004E45D3">
            <w:pPr>
              <w:pStyle w:val="CDITable-TotalRowCentrens"/>
            </w:pPr>
            <w:r w:rsidRPr="004E45D3">
              <w:t>83.8</w:t>
            </w:r>
          </w:p>
        </w:tc>
        <w:tc>
          <w:tcPr>
            <w:tcW w:w="102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592DD6D7" w14:textId="40E93C8F" w:rsidR="004E45D3" w:rsidRPr="004E45D3" w:rsidRDefault="004E45D3" w:rsidP="004E45D3">
            <w:pPr>
              <w:pStyle w:val="CDITable-TotalRowCentrens"/>
            </w:pPr>
            <w:r w:rsidRPr="004E45D3">
              <w:t>79.4</w:t>
            </w:r>
          </w:p>
        </w:tc>
        <w:tc>
          <w:tcPr>
            <w:tcW w:w="1021"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4E97CAC6" w14:textId="4EC51DFA" w:rsidR="004E45D3" w:rsidRPr="004E45D3" w:rsidRDefault="004E45D3" w:rsidP="004E45D3">
            <w:pPr>
              <w:pStyle w:val="CDITable-TotalRowCentrens"/>
            </w:pPr>
            <w:r w:rsidRPr="004E45D3">
              <w:t>86.7</w:t>
            </w:r>
          </w:p>
        </w:tc>
        <w:tc>
          <w:tcPr>
            <w:tcW w:w="102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304AF183" w14:textId="7B1BEC77" w:rsidR="004E45D3" w:rsidRPr="004E45D3" w:rsidRDefault="004E45D3" w:rsidP="004E45D3">
            <w:pPr>
              <w:pStyle w:val="CDITable-TotalRowCentrens"/>
            </w:pPr>
            <w:r w:rsidRPr="004E45D3">
              <w:t>81.9</w:t>
            </w:r>
          </w:p>
        </w:tc>
        <w:tc>
          <w:tcPr>
            <w:tcW w:w="1021" w:type="dxa"/>
            <w:tcBorders>
              <w:bottom w:val="single" w:sz="6" w:space="0" w:color="1E4496" w:themeColor="text2"/>
              <w:right w:val="nil"/>
            </w:tcBorders>
            <w:shd w:val="clear" w:color="auto" w:fill="53C9F1" w:themeFill="background2"/>
            <w:tcMar>
              <w:top w:w="85" w:type="dxa"/>
              <w:left w:w="113" w:type="dxa"/>
              <w:bottom w:w="85" w:type="dxa"/>
              <w:right w:w="113" w:type="dxa"/>
            </w:tcMar>
            <w:vAlign w:val="center"/>
          </w:tcPr>
          <w:p w14:paraId="461FF16D" w14:textId="794B799A" w:rsidR="004E45D3" w:rsidRPr="004E45D3" w:rsidRDefault="004E45D3" w:rsidP="004E45D3">
            <w:pPr>
              <w:pStyle w:val="CDITable-TotalRowCentrens"/>
            </w:pPr>
            <w:r w:rsidRPr="004E45D3">
              <w:t>94.4</w:t>
            </w:r>
          </w:p>
        </w:tc>
      </w:tr>
    </w:tbl>
    <w:p w14:paraId="0A930AE3" w14:textId="77777777" w:rsidR="0006263F" w:rsidRPr="0006263F" w:rsidRDefault="0006263F" w:rsidP="00000A4D">
      <w:pPr>
        <w:pStyle w:val="CDITable-FirstFootnote"/>
        <w:rPr>
          <w:lang w:val="en-GB"/>
        </w:rPr>
      </w:pPr>
      <w:r w:rsidRPr="0006263F">
        <w:rPr>
          <w:lang w:val="en-GB"/>
        </w:rPr>
        <w:t>a</w:t>
      </w:r>
      <w:r w:rsidRPr="0006263F">
        <w:rPr>
          <w:lang w:val="en-GB"/>
        </w:rPr>
        <w:tab/>
        <w:t xml:space="preserve">Source: Australian Immunisation Register data as </w:t>
      </w:r>
      <w:proofErr w:type="gramStart"/>
      <w:r w:rsidRPr="0006263F">
        <w:rPr>
          <w:lang w:val="en-GB"/>
        </w:rPr>
        <w:t>at</w:t>
      </w:r>
      <w:proofErr w:type="gramEnd"/>
      <w:r w:rsidRPr="0006263F">
        <w:rPr>
          <w:lang w:val="en-GB"/>
        </w:rPr>
        <w:t xml:space="preserve"> 2 February 2025. Coverage algorithm used for 9-, 21- and 51-month milestones same as for 12-,24- and 60-month milestones, respectively; algorithm used for 15 months same as for 24 months but excludes doses due at 18 months. For further detail on algorithms, refer to Appendix A, Table A.3.</w:t>
      </w:r>
    </w:p>
    <w:p w14:paraId="46156FBF" w14:textId="77777777" w:rsidR="0006263F" w:rsidRPr="0006263F" w:rsidRDefault="0006263F" w:rsidP="0006263F">
      <w:pPr>
        <w:pStyle w:val="CDITable-Footnote"/>
        <w:rPr>
          <w:lang w:val="en-GB"/>
        </w:rPr>
      </w:pPr>
      <w:r w:rsidRPr="0006263F">
        <w:rPr>
          <w:lang w:val="en-GB"/>
        </w:rPr>
        <w:t>b</w:t>
      </w:r>
      <w:r w:rsidRPr="0006263F">
        <w:rPr>
          <w:lang w:val="en-GB"/>
        </w:rPr>
        <w:tab/>
        <w:t>Cohort born 1 January – 31 December 2023.</w:t>
      </w:r>
    </w:p>
    <w:p w14:paraId="3F6CBE97" w14:textId="77777777" w:rsidR="0006263F" w:rsidRPr="0006263F" w:rsidRDefault="0006263F" w:rsidP="0006263F">
      <w:pPr>
        <w:pStyle w:val="CDITable-Footnote"/>
        <w:rPr>
          <w:lang w:val="en-GB"/>
        </w:rPr>
      </w:pPr>
      <w:r w:rsidRPr="0006263F">
        <w:rPr>
          <w:lang w:val="en-GB"/>
        </w:rPr>
        <w:t>c</w:t>
      </w:r>
      <w:r w:rsidRPr="0006263F">
        <w:rPr>
          <w:lang w:val="en-GB"/>
        </w:rPr>
        <w:tab/>
        <w:t>Cohort born 1 January – 31 December 2022.</w:t>
      </w:r>
    </w:p>
    <w:p w14:paraId="388E7930" w14:textId="77777777" w:rsidR="0006263F" w:rsidRDefault="0006263F" w:rsidP="0006263F">
      <w:pPr>
        <w:pStyle w:val="CDITable-Footnote"/>
        <w:rPr>
          <w:lang w:val="en-GB"/>
        </w:rPr>
        <w:sectPr w:rsidR="0006263F" w:rsidSect="001E3ECB">
          <w:footnotePr>
            <w:numFmt w:val="lowerRoman"/>
          </w:footnotePr>
          <w:pgSz w:w="11907" w:h="16840" w:code="9"/>
          <w:pgMar w:top="1134" w:right="1134" w:bottom="1134" w:left="1134" w:header="709" w:footer="567" w:gutter="0"/>
          <w:cols w:space="708"/>
          <w:docGrid w:linePitch="360"/>
        </w:sectPr>
      </w:pPr>
      <w:r w:rsidRPr="0006263F">
        <w:rPr>
          <w:lang w:val="en-GB"/>
        </w:rPr>
        <w:t>d</w:t>
      </w:r>
      <w:r w:rsidRPr="0006263F">
        <w:rPr>
          <w:lang w:val="en-GB"/>
        </w:rPr>
        <w:tab/>
        <w:t>Cohort born 1 January – 31 December 2019.</w:t>
      </w:r>
    </w:p>
    <w:p w14:paraId="413525E9" w14:textId="77777777" w:rsidR="0006263F" w:rsidRPr="0006263F" w:rsidRDefault="0006263F" w:rsidP="0006263F">
      <w:pPr>
        <w:pStyle w:val="CDITable-Title"/>
        <w:spacing w:before="0"/>
        <w:rPr>
          <w:lang w:val="en-GB"/>
        </w:rPr>
      </w:pPr>
      <w:bookmarkStart w:id="106" w:name="_Toc229747138"/>
      <w:r w:rsidRPr="0006263F">
        <w:rPr>
          <w:lang w:val="en-GB"/>
        </w:rPr>
        <w:lastRenderedPageBreak/>
        <w:t xml:space="preserve">Table A.6: Coverage of at least one dose of HPV vaccine in all adolescents/young adults by birth cohort/age, gender and jurisdiction, </w:t>
      </w:r>
      <w:proofErr w:type="spellStart"/>
      <w:proofErr w:type="gramStart"/>
      <w:r w:rsidRPr="0006263F">
        <w:rPr>
          <w:lang w:val="en-GB"/>
        </w:rPr>
        <w:t>Australia,</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w:t>
      </w:r>
      <w:proofErr w:type="gramStart"/>
      <w:r w:rsidRPr="0006263F">
        <w:rPr>
          <w:vertAlign w:val="superscript"/>
          <w:lang w:val="en-GB"/>
        </w:rPr>
        <w:t>d,e</w:t>
      </w:r>
      <w:proofErr w:type="spellEnd"/>
      <w:proofErr w:type="gramEnd"/>
      <w:r w:rsidRPr="0006263F">
        <w:rPr>
          <w:lang w:val="en-GB"/>
        </w:rPr>
        <w:t xml:space="preserve"> 2024</w:t>
      </w:r>
      <w:bookmarkEnd w:id="106"/>
    </w:p>
    <w:tbl>
      <w:tblPr>
        <w:tblW w:w="0" w:type="auto"/>
        <w:tblLayout w:type="fixed"/>
        <w:tblCellMar>
          <w:left w:w="0" w:type="dxa"/>
          <w:right w:w="0" w:type="dxa"/>
        </w:tblCellMar>
        <w:tblLook w:val="0000" w:firstRow="0" w:lastRow="0" w:firstColumn="0" w:lastColumn="0" w:noHBand="0" w:noVBand="0"/>
        <w:tblCaption w:val="Table A.6: Coverage of at least one dose of HPV vaccine in all adolescents/young adults by birth cohort/age, gender and jurisdiction, Australia,a,b,c,d,e 2024"/>
        <w:tblDescription w:val="Table A.6 presents coverage of at least one dose of HPV vaccine in adolescents/young adults by birth cohort/age, gender and jurisdiction, 2024."/>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3F5290" w:rsidRPr="003F5290" w14:paraId="7612E4E8" w14:textId="77777777" w:rsidTr="005662EC">
        <w:trPr>
          <w:trHeight w:val="60"/>
          <w:tblHeader/>
        </w:trPr>
        <w:tc>
          <w:tcPr>
            <w:tcW w:w="1928" w:type="dxa"/>
            <w:vMerge w:val="restart"/>
            <w:tcBorders>
              <w:top w:val="nil"/>
              <w:left w:val="nil"/>
            </w:tcBorders>
            <w:shd w:val="clear" w:color="auto" w:fill="1E4496" w:themeFill="text2"/>
            <w:tcMar>
              <w:top w:w="85" w:type="dxa"/>
              <w:left w:w="113" w:type="dxa"/>
              <w:bottom w:w="85" w:type="dxa"/>
              <w:right w:w="113" w:type="dxa"/>
            </w:tcMar>
            <w:vAlign w:val="bottom"/>
          </w:tcPr>
          <w:p w14:paraId="40424B4F" w14:textId="77777777" w:rsidR="003F5290" w:rsidRPr="003F5290" w:rsidRDefault="003F5290" w:rsidP="003F5290">
            <w:pPr>
              <w:pStyle w:val="CDITable-HeaderRowLeftns"/>
              <w:rPr>
                <w:lang w:val="en-GB"/>
              </w:rPr>
            </w:pPr>
            <w:proofErr w:type="spellStart"/>
            <w:r w:rsidRPr="003F5290">
              <w:rPr>
                <w:lang w:val="en-GB"/>
              </w:rPr>
              <w:t>Cohort</w:t>
            </w:r>
            <w:r w:rsidRPr="003F5290">
              <w:rPr>
                <w:vertAlign w:val="superscript"/>
                <w:lang w:val="en-GB"/>
              </w:rPr>
              <w:t>d</w:t>
            </w:r>
            <w:proofErr w:type="spellEnd"/>
          </w:p>
        </w:tc>
        <w:tc>
          <w:tcPr>
            <w:tcW w:w="12415" w:type="dxa"/>
            <w:gridSpan w:val="16"/>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4A4FE50C" w14:textId="77777777" w:rsidR="003F5290" w:rsidRPr="003F5290" w:rsidRDefault="003F5290" w:rsidP="003F5290">
            <w:pPr>
              <w:pStyle w:val="CDITable-HeaderRowCentrens"/>
            </w:pPr>
            <w:r w:rsidRPr="003F5290">
              <w:t>Gender</w:t>
            </w:r>
          </w:p>
        </w:tc>
      </w:tr>
      <w:tr w:rsidR="003F5290" w:rsidRPr="003F5290" w14:paraId="0D6BE2C1" w14:textId="77777777" w:rsidTr="005662EC">
        <w:trPr>
          <w:trHeight w:val="60"/>
          <w:tblHeader/>
        </w:trPr>
        <w:tc>
          <w:tcPr>
            <w:tcW w:w="1928" w:type="dxa"/>
            <w:vMerge/>
            <w:tcBorders>
              <w:left w:val="nil"/>
            </w:tcBorders>
            <w:shd w:val="clear" w:color="auto" w:fill="1E4496" w:themeFill="text2"/>
            <w:tcMar>
              <w:top w:w="85" w:type="dxa"/>
              <w:bottom w:w="85" w:type="dxa"/>
            </w:tcMar>
          </w:tcPr>
          <w:p w14:paraId="4DE49988" w14:textId="77777777" w:rsidR="003F5290" w:rsidRPr="003F5290" w:rsidRDefault="003F5290" w:rsidP="003F5290">
            <w:pPr>
              <w:pStyle w:val="CDITable-RowCentrens"/>
            </w:pPr>
          </w:p>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55E2DCFB" w14:textId="77777777" w:rsidR="003F5290" w:rsidRPr="003F5290" w:rsidRDefault="003F5290" w:rsidP="003F5290">
            <w:pPr>
              <w:pStyle w:val="CDITable-HeaderRowCentrens"/>
            </w:pPr>
            <w:r w:rsidRPr="003F5290">
              <w:t>Girls</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7B447C92" w14:textId="77777777" w:rsidR="003F5290" w:rsidRPr="003F5290" w:rsidRDefault="003F5290" w:rsidP="003F5290">
            <w:pPr>
              <w:pStyle w:val="CDITable-HeaderRowCentrens"/>
            </w:pPr>
            <w:r w:rsidRPr="003F5290">
              <w:t>Boys</w:t>
            </w:r>
          </w:p>
        </w:tc>
      </w:tr>
      <w:tr w:rsidR="003F5290" w:rsidRPr="003F5290" w14:paraId="2181E293" w14:textId="77777777" w:rsidTr="005662EC">
        <w:trPr>
          <w:trHeight w:val="60"/>
          <w:tblHeader/>
        </w:trPr>
        <w:tc>
          <w:tcPr>
            <w:tcW w:w="1928" w:type="dxa"/>
            <w:vMerge/>
            <w:tcBorders>
              <w:left w:val="nil"/>
            </w:tcBorders>
            <w:shd w:val="clear" w:color="auto" w:fill="1E4496" w:themeFill="text2"/>
            <w:tcMar>
              <w:top w:w="85" w:type="dxa"/>
              <w:bottom w:w="85" w:type="dxa"/>
            </w:tcMar>
          </w:tcPr>
          <w:p w14:paraId="7EE6C75F" w14:textId="77777777" w:rsidR="003F5290" w:rsidRPr="003F5290" w:rsidRDefault="003F5290" w:rsidP="003F5290">
            <w:pPr>
              <w:pStyle w:val="CDITable-RowCentrens"/>
            </w:pPr>
          </w:p>
        </w:tc>
        <w:tc>
          <w:tcPr>
            <w:tcW w:w="776" w:type="dxa"/>
            <w:shd w:val="clear" w:color="auto" w:fill="1E4496" w:themeFill="text2"/>
            <w:tcMar>
              <w:top w:w="85" w:type="dxa"/>
              <w:left w:w="113" w:type="dxa"/>
              <w:bottom w:w="85" w:type="dxa"/>
              <w:right w:w="113" w:type="dxa"/>
            </w:tcMar>
            <w:vAlign w:val="bottom"/>
          </w:tcPr>
          <w:p w14:paraId="767B8FBA" w14:textId="77777777" w:rsidR="003F5290" w:rsidRPr="003F5290" w:rsidRDefault="003F5290" w:rsidP="003F5290">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7D45DB76" w14:textId="77777777" w:rsidR="003F5290" w:rsidRPr="003F5290" w:rsidRDefault="003F5290" w:rsidP="003F5290">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7C0138AC" w14:textId="77777777" w:rsidR="003F5290" w:rsidRPr="003F5290" w:rsidRDefault="003F5290" w:rsidP="003F5290">
            <w:pPr>
              <w:pStyle w:val="CDITable-HeaderRowCentrens"/>
            </w:pPr>
            <w:r w:rsidRPr="003F5290">
              <w:t>NT</w:t>
            </w:r>
          </w:p>
        </w:tc>
        <w:tc>
          <w:tcPr>
            <w:tcW w:w="775" w:type="dxa"/>
            <w:shd w:val="clear" w:color="auto" w:fill="1E4496" w:themeFill="text2"/>
            <w:tcMar>
              <w:top w:w="85" w:type="dxa"/>
              <w:left w:w="113" w:type="dxa"/>
              <w:bottom w:w="85" w:type="dxa"/>
              <w:right w:w="113" w:type="dxa"/>
            </w:tcMar>
            <w:vAlign w:val="bottom"/>
          </w:tcPr>
          <w:p w14:paraId="55E81399" w14:textId="77777777" w:rsidR="003F5290" w:rsidRPr="003F5290" w:rsidRDefault="003F5290" w:rsidP="003F5290">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4344AAD3" w14:textId="77777777" w:rsidR="003F5290" w:rsidRPr="003F5290" w:rsidRDefault="003F5290" w:rsidP="003F5290">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3C5A3D1D" w14:textId="77777777" w:rsidR="003F5290" w:rsidRPr="003F5290" w:rsidRDefault="003F5290" w:rsidP="003F5290">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6CE760EB" w14:textId="77777777" w:rsidR="003F5290" w:rsidRPr="003F5290" w:rsidRDefault="003F5290" w:rsidP="003F5290">
            <w:pPr>
              <w:pStyle w:val="CDITable-HeaderRowCentrens"/>
            </w:pPr>
            <w:r w:rsidRPr="003F5290">
              <w:t>Vic.</w:t>
            </w:r>
          </w:p>
        </w:tc>
        <w:tc>
          <w:tcPr>
            <w:tcW w:w="776" w:type="dxa"/>
            <w:tcBorders>
              <w:right w:val="single" w:sz="6" w:space="0" w:color="FFFFFF" w:themeColor="background1"/>
            </w:tcBorders>
            <w:shd w:val="clear" w:color="auto" w:fill="1E4496" w:themeFill="text2"/>
            <w:tcMar>
              <w:top w:w="85" w:type="dxa"/>
              <w:left w:w="113" w:type="dxa"/>
              <w:bottom w:w="85" w:type="dxa"/>
              <w:right w:w="113" w:type="dxa"/>
            </w:tcMar>
            <w:vAlign w:val="bottom"/>
          </w:tcPr>
          <w:p w14:paraId="037DF9FB" w14:textId="77777777" w:rsidR="003F5290" w:rsidRPr="003F5290" w:rsidRDefault="003F5290" w:rsidP="003F5290">
            <w:pPr>
              <w:pStyle w:val="CDITable-HeaderRowCentrens"/>
            </w:pPr>
            <w:r w:rsidRPr="003F5290">
              <w:t>WA</w:t>
            </w:r>
          </w:p>
        </w:tc>
        <w:tc>
          <w:tcPr>
            <w:tcW w:w="776" w:type="dxa"/>
            <w:tcBorders>
              <w:left w:val="single" w:sz="6" w:space="0" w:color="FFFFFF" w:themeColor="background1"/>
            </w:tcBorders>
            <w:shd w:val="clear" w:color="auto" w:fill="1E4496" w:themeFill="text2"/>
            <w:tcMar>
              <w:top w:w="85" w:type="dxa"/>
              <w:left w:w="113" w:type="dxa"/>
              <w:bottom w:w="85" w:type="dxa"/>
              <w:right w:w="113" w:type="dxa"/>
            </w:tcMar>
            <w:vAlign w:val="bottom"/>
          </w:tcPr>
          <w:p w14:paraId="12EBC729" w14:textId="77777777" w:rsidR="003F5290" w:rsidRPr="003F5290" w:rsidRDefault="003F5290" w:rsidP="003F5290">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7A44337A" w14:textId="77777777" w:rsidR="003F5290" w:rsidRPr="003F5290" w:rsidRDefault="003F5290" w:rsidP="003F5290">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2577C961" w14:textId="77777777" w:rsidR="003F5290" w:rsidRPr="003F5290" w:rsidRDefault="003F5290" w:rsidP="003F5290">
            <w:pPr>
              <w:pStyle w:val="CDITable-HeaderRowCentrens"/>
            </w:pPr>
            <w:r w:rsidRPr="003F5290">
              <w:t>NT</w:t>
            </w:r>
          </w:p>
        </w:tc>
        <w:tc>
          <w:tcPr>
            <w:tcW w:w="776" w:type="dxa"/>
            <w:shd w:val="clear" w:color="auto" w:fill="1E4496" w:themeFill="text2"/>
            <w:tcMar>
              <w:top w:w="85" w:type="dxa"/>
              <w:left w:w="113" w:type="dxa"/>
              <w:bottom w:w="85" w:type="dxa"/>
              <w:right w:w="113" w:type="dxa"/>
            </w:tcMar>
            <w:vAlign w:val="bottom"/>
          </w:tcPr>
          <w:p w14:paraId="7F756407" w14:textId="77777777" w:rsidR="003F5290" w:rsidRPr="003F5290" w:rsidRDefault="003F5290" w:rsidP="003F5290">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558B5FEC" w14:textId="77777777" w:rsidR="003F5290" w:rsidRPr="003F5290" w:rsidRDefault="003F5290" w:rsidP="003F5290">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5EEBB27B" w14:textId="77777777" w:rsidR="003F5290" w:rsidRPr="003F5290" w:rsidRDefault="003F5290" w:rsidP="003F5290">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132AF90B" w14:textId="77777777" w:rsidR="003F5290" w:rsidRPr="003F5290" w:rsidRDefault="003F5290" w:rsidP="003F5290">
            <w:pPr>
              <w:pStyle w:val="CDITable-HeaderRowCentrens"/>
            </w:pPr>
            <w:r w:rsidRPr="003F5290">
              <w:t>Vic.</w:t>
            </w:r>
          </w:p>
        </w:tc>
        <w:tc>
          <w:tcPr>
            <w:tcW w:w="776" w:type="dxa"/>
            <w:tcBorders>
              <w:right w:val="nil"/>
            </w:tcBorders>
            <w:shd w:val="clear" w:color="auto" w:fill="1E4496" w:themeFill="text2"/>
            <w:tcMar>
              <w:top w:w="85" w:type="dxa"/>
              <w:left w:w="113" w:type="dxa"/>
              <w:bottom w:w="85" w:type="dxa"/>
              <w:right w:w="113" w:type="dxa"/>
            </w:tcMar>
            <w:vAlign w:val="bottom"/>
          </w:tcPr>
          <w:p w14:paraId="72A0E519" w14:textId="77777777" w:rsidR="003F5290" w:rsidRPr="003F5290" w:rsidRDefault="003F5290" w:rsidP="003F5290">
            <w:pPr>
              <w:pStyle w:val="CDITable-HeaderRowCentrens"/>
            </w:pPr>
            <w:r w:rsidRPr="003F5290">
              <w:t>WA</w:t>
            </w:r>
          </w:p>
        </w:tc>
      </w:tr>
      <w:tr w:rsidR="003F5290" w:rsidRPr="003F5290" w14:paraId="47ED35E6" w14:textId="77777777" w:rsidTr="005662EC">
        <w:trPr>
          <w:trHeight w:val="60"/>
        </w:trPr>
        <w:tc>
          <w:tcPr>
            <w:tcW w:w="1928" w:type="dxa"/>
            <w:tcBorders>
              <w:left w:val="nil"/>
              <w:bottom w:val="single" w:sz="6" w:space="0" w:color="1E4496" w:themeColor="text2"/>
            </w:tcBorders>
            <w:tcMar>
              <w:top w:w="85" w:type="dxa"/>
              <w:left w:w="113" w:type="dxa"/>
              <w:bottom w:w="85" w:type="dxa"/>
              <w:right w:w="113" w:type="dxa"/>
            </w:tcMar>
            <w:vAlign w:val="center"/>
          </w:tcPr>
          <w:p w14:paraId="0EDDE9DD" w14:textId="77777777" w:rsidR="003F5290" w:rsidRPr="003F5290" w:rsidRDefault="003F5290" w:rsidP="003F5290">
            <w:pPr>
              <w:pStyle w:val="CDITable-RowLeftns"/>
              <w:rPr>
                <w:lang w:val="en-GB"/>
              </w:rPr>
            </w:pPr>
            <w:r w:rsidRPr="003F5290">
              <w:rPr>
                <w:lang w:val="en-GB"/>
              </w:rPr>
              <w:t xml:space="preserve">2011 cohort (13 </w:t>
            </w:r>
            <w:proofErr w:type="spellStart"/>
            <w:r w:rsidRPr="003F5290">
              <w:rPr>
                <w:lang w:val="en-GB"/>
              </w:rPr>
              <w:t>yo</w:t>
            </w:r>
            <w:proofErr w:type="spellEnd"/>
            <w:r w:rsidRPr="003F5290">
              <w:rPr>
                <w:lang w:val="en-GB"/>
              </w:rPr>
              <w:t>)</w:t>
            </w:r>
          </w:p>
        </w:tc>
        <w:tc>
          <w:tcPr>
            <w:tcW w:w="776" w:type="dxa"/>
            <w:tcBorders>
              <w:bottom w:val="single" w:sz="6" w:space="0" w:color="1E4496" w:themeColor="text2"/>
            </w:tcBorders>
            <w:tcMar>
              <w:top w:w="85" w:type="dxa"/>
              <w:left w:w="113" w:type="dxa"/>
              <w:bottom w:w="85" w:type="dxa"/>
              <w:right w:w="113" w:type="dxa"/>
            </w:tcMar>
            <w:vAlign w:val="center"/>
          </w:tcPr>
          <w:p w14:paraId="72616932" w14:textId="77777777" w:rsidR="003F5290" w:rsidRPr="003F5290" w:rsidRDefault="003F5290" w:rsidP="003F5290">
            <w:pPr>
              <w:pStyle w:val="CDITable-RowCentrens"/>
              <w:rPr>
                <w:lang w:val="en-GB"/>
              </w:rPr>
            </w:pPr>
            <w:r w:rsidRPr="003F5290">
              <w:rPr>
                <w:lang w:val="en-GB"/>
              </w:rPr>
              <w:t>82.9</w:t>
            </w:r>
          </w:p>
        </w:tc>
        <w:tc>
          <w:tcPr>
            <w:tcW w:w="776" w:type="dxa"/>
            <w:tcBorders>
              <w:bottom w:val="single" w:sz="6" w:space="0" w:color="1E4496" w:themeColor="text2"/>
            </w:tcBorders>
            <w:tcMar>
              <w:top w:w="85" w:type="dxa"/>
              <w:left w:w="113" w:type="dxa"/>
              <w:bottom w:w="85" w:type="dxa"/>
              <w:right w:w="113" w:type="dxa"/>
            </w:tcMar>
            <w:vAlign w:val="center"/>
          </w:tcPr>
          <w:p w14:paraId="1E0D9FEC" w14:textId="77777777" w:rsidR="003F5290" w:rsidRPr="003F5290" w:rsidRDefault="003F5290" w:rsidP="003F5290">
            <w:pPr>
              <w:pStyle w:val="CDITable-RowCentrens"/>
              <w:rPr>
                <w:lang w:val="en-GB"/>
              </w:rPr>
            </w:pPr>
            <w:r w:rsidRPr="003F5290">
              <w:rPr>
                <w:lang w:val="en-GB"/>
              </w:rPr>
              <w:t>73.2</w:t>
            </w:r>
          </w:p>
        </w:tc>
        <w:tc>
          <w:tcPr>
            <w:tcW w:w="776" w:type="dxa"/>
            <w:tcBorders>
              <w:bottom w:val="single" w:sz="6" w:space="0" w:color="1E4496" w:themeColor="text2"/>
            </w:tcBorders>
            <w:tcMar>
              <w:top w:w="85" w:type="dxa"/>
              <w:left w:w="113" w:type="dxa"/>
              <w:bottom w:w="85" w:type="dxa"/>
              <w:right w:w="113" w:type="dxa"/>
            </w:tcMar>
            <w:vAlign w:val="center"/>
          </w:tcPr>
          <w:p w14:paraId="0BBCE4D9" w14:textId="77777777" w:rsidR="003F5290" w:rsidRPr="003F5290" w:rsidRDefault="003F5290" w:rsidP="003F5290">
            <w:pPr>
              <w:pStyle w:val="CDITable-RowCentrens"/>
              <w:rPr>
                <w:lang w:val="en-GB"/>
              </w:rPr>
            </w:pPr>
            <w:r w:rsidRPr="003F5290">
              <w:rPr>
                <w:lang w:val="en-GB"/>
              </w:rPr>
              <w:t>66.3</w:t>
            </w:r>
          </w:p>
        </w:tc>
        <w:tc>
          <w:tcPr>
            <w:tcW w:w="775" w:type="dxa"/>
            <w:tcBorders>
              <w:bottom w:val="single" w:sz="6" w:space="0" w:color="1E4496" w:themeColor="text2"/>
            </w:tcBorders>
            <w:tcMar>
              <w:top w:w="85" w:type="dxa"/>
              <w:left w:w="113" w:type="dxa"/>
              <w:bottom w:w="85" w:type="dxa"/>
              <w:right w:w="113" w:type="dxa"/>
            </w:tcMar>
            <w:vAlign w:val="center"/>
          </w:tcPr>
          <w:p w14:paraId="68A41094" w14:textId="77777777" w:rsidR="003F5290" w:rsidRPr="003F5290" w:rsidRDefault="003F5290" w:rsidP="003F5290">
            <w:pPr>
              <w:pStyle w:val="CDITable-RowCentrens"/>
              <w:rPr>
                <w:lang w:val="en-GB"/>
              </w:rPr>
            </w:pPr>
            <w:r w:rsidRPr="003F5290">
              <w:rPr>
                <w:lang w:val="en-GB"/>
              </w:rPr>
              <w:t>69.4</w:t>
            </w:r>
          </w:p>
        </w:tc>
        <w:tc>
          <w:tcPr>
            <w:tcW w:w="776" w:type="dxa"/>
            <w:tcBorders>
              <w:bottom w:val="single" w:sz="6" w:space="0" w:color="1E4496" w:themeColor="text2"/>
            </w:tcBorders>
            <w:tcMar>
              <w:top w:w="85" w:type="dxa"/>
              <w:left w:w="113" w:type="dxa"/>
              <w:bottom w:w="85" w:type="dxa"/>
              <w:right w:w="113" w:type="dxa"/>
            </w:tcMar>
            <w:vAlign w:val="center"/>
          </w:tcPr>
          <w:p w14:paraId="791CDCFF" w14:textId="77777777" w:rsidR="003F5290" w:rsidRPr="003F5290" w:rsidRDefault="003F5290" w:rsidP="003F5290">
            <w:pPr>
              <w:pStyle w:val="CDITable-RowCentrens"/>
              <w:rPr>
                <w:lang w:val="en-GB"/>
              </w:rPr>
            </w:pPr>
            <w:r w:rsidRPr="003F5290">
              <w:rPr>
                <w:lang w:val="en-GB"/>
              </w:rPr>
              <w:t>73.0</w:t>
            </w:r>
          </w:p>
        </w:tc>
        <w:tc>
          <w:tcPr>
            <w:tcW w:w="776" w:type="dxa"/>
            <w:tcBorders>
              <w:bottom w:val="single" w:sz="6" w:space="0" w:color="1E4496" w:themeColor="text2"/>
            </w:tcBorders>
            <w:tcMar>
              <w:top w:w="85" w:type="dxa"/>
              <w:left w:w="113" w:type="dxa"/>
              <w:bottom w:w="85" w:type="dxa"/>
              <w:right w:w="113" w:type="dxa"/>
            </w:tcMar>
            <w:vAlign w:val="center"/>
          </w:tcPr>
          <w:p w14:paraId="63571DAB" w14:textId="77777777" w:rsidR="003F5290" w:rsidRPr="003F5290" w:rsidRDefault="003F5290" w:rsidP="003F5290">
            <w:pPr>
              <w:pStyle w:val="CDITable-RowCentrens"/>
              <w:rPr>
                <w:lang w:val="en-GB"/>
              </w:rPr>
            </w:pPr>
            <w:r w:rsidRPr="003F5290">
              <w:rPr>
                <w:lang w:val="en-GB"/>
              </w:rPr>
              <w:t>71.4</w:t>
            </w:r>
          </w:p>
        </w:tc>
        <w:tc>
          <w:tcPr>
            <w:tcW w:w="776" w:type="dxa"/>
            <w:tcBorders>
              <w:bottom w:val="single" w:sz="6" w:space="0" w:color="1E4496" w:themeColor="text2"/>
            </w:tcBorders>
            <w:tcMar>
              <w:top w:w="85" w:type="dxa"/>
              <w:left w:w="113" w:type="dxa"/>
              <w:bottom w:w="85" w:type="dxa"/>
              <w:right w:w="113" w:type="dxa"/>
            </w:tcMar>
            <w:vAlign w:val="center"/>
          </w:tcPr>
          <w:p w14:paraId="201A0CDA" w14:textId="77777777" w:rsidR="003F5290" w:rsidRPr="003F5290" w:rsidRDefault="003F5290" w:rsidP="003F5290">
            <w:pPr>
              <w:pStyle w:val="CDITable-RowCentrens"/>
              <w:rPr>
                <w:lang w:val="en-GB"/>
              </w:rPr>
            </w:pPr>
            <w:r w:rsidRPr="003F5290">
              <w:rPr>
                <w:lang w:val="en-GB"/>
              </w:rPr>
              <w:t>73.4</w:t>
            </w:r>
          </w:p>
        </w:tc>
        <w:tc>
          <w:tcPr>
            <w:tcW w:w="776"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226BD7F8" w14:textId="77777777" w:rsidR="003F5290" w:rsidRPr="003F5290" w:rsidRDefault="003F5290" w:rsidP="003F5290">
            <w:pPr>
              <w:pStyle w:val="CDITable-RowCentrens"/>
              <w:rPr>
                <w:lang w:val="en-GB"/>
              </w:rPr>
            </w:pPr>
            <w:r w:rsidRPr="003F5290">
              <w:rPr>
                <w:lang w:val="en-GB"/>
              </w:rPr>
              <w:t>69.3</w:t>
            </w:r>
          </w:p>
        </w:tc>
        <w:tc>
          <w:tcPr>
            <w:tcW w:w="77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1E491798" w14:textId="77777777" w:rsidR="003F5290" w:rsidRPr="003F5290" w:rsidRDefault="003F5290" w:rsidP="003F5290">
            <w:pPr>
              <w:pStyle w:val="CDITable-RowCentrens"/>
              <w:rPr>
                <w:lang w:val="en-GB"/>
              </w:rPr>
            </w:pPr>
            <w:r w:rsidRPr="003F5290">
              <w:rPr>
                <w:lang w:val="en-GB"/>
              </w:rPr>
              <w:t>79.4</w:t>
            </w:r>
          </w:p>
        </w:tc>
        <w:tc>
          <w:tcPr>
            <w:tcW w:w="776" w:type="dxa"/>
            <w:tcBorders>
              <w:bottom w:val="single" w:sz="6" w:space="0" w:color="1E4496" w:themeColor="text2"/>
            </w:tcBorders>
            <w:tcMar>
              <w:top w:w="85" w:type="dxa"/>
              <w:left w:w="113" w:type="dxa"/>
              <w:bottom w:w="85" w:type="dxa"/>
              <w:right w:w="113" w:type="dxa"/>
            </w:tcMar>
            <w:vAlign w:val="center"/>
          </w:tcPr>
          <w:p w14:paraId="751AD52B" w14:textId="77777777" w:rsidR="003F5290" w:rsidRPr="003F5290" w:rsidRDefault="003F5290" w:rsidP="003F5290">
            <w:pPr>
              <w:pStyle w:val="CDITable-RowCentrens"/>
              <w:rPr>
                <w:lang w:val="en-GB"/>
              </w:rPr>
            </w:pPr>
            <w:r w:rsidRPr="003F5290">
              <w:rPr>
                <w:lang w:val="en-GB"/>
              </w:rPr>
              <w:t>68.6</w:t>
            </w:r>
          </w:p>
        </w:tc>
        <w:tc>
          <w:tcPr>
            <w:tcW w:w="776" w:type="dxa"/>
            <w:tcBorders>
              <w:bottom w:val="single" w:sz="6" w:space="0" w:color="1E4496" w:themeColor="text2"/>
            </w:tcBorders>
            <w:tcMar>
              <w:top w:w="85" w:type="dxa"/>
              <w:left w:w="113" w:type="dxa"/>
              <w:bottom w:w="85" w:type="dxa"/>
              <w:right w:w="113" w:type="dxa"/>
            </w:tcMar>
            <w:vAlign w:val="center"/>
          </w:tcPr>
          <w:p w14:paraId="2170C03E" w14:textId="77777777" w:rsidR="003F5290" w:rsidRPr="003F5290" w:rsidRDefault="003F5290" w:rsidP="003F5290">
            <w:pPr>
              <w:pStyle w:val="CDITable-RowCentrens"/>
              <w:rPr>
                <w:lang w:val="en-GB"/>
              </w:rPr>
            </w:pPr>
            <w:r w:rsidRPr="003F5290">
              <w:rPr>
                <w:lang w:val="en-GB"/>
              </w:rPr>
              <w:t>57.3</w:t>
            </w:r>
          </w:p>
        </w:tc>
        <w:tc>
          <w:tcPr>
            <w:tcW w:w="776" w:type="dxa"/>
            <w:tcBorders>
              <w:bottom w:val="single" w:sz="6" w:space="0" w:color="1E4496" w:themeColor="text2"/>
            </w:tcBorders>
            <w:tcMar>
              <w:top w:w="85" w:type="dxa"/>
              <w:left w:w="113" w:type="dxa"/>
              <w:bottom w:w="85" w:type="dxa"/>
              <w:right w:w="113" w:type="dxa"/>
            </w:tcMar>
            <w:vAlign w:val="center"/>
          </w:tcPr>
          <w:p w14:paraId="7D8BDA78" w14:textId="77777777" w:rsidR="003F5290" w:rsidRPr="003F5290" w:rsidRDefault="003F5290" w:rsidP="003F5290">
            <w:pPr>
              <w:pStyle w:val="CDITable-RowCentrens"/>
              <w:rPr>
                <w:lang w:val="en-GB"/>
              </w:rPr>
            </w:pPr>
            <w:r w:rsidRPr="003F5290">
              <w:rPr>
                <w:lang w:val="en-GB"/>
              </w:rPr>
              <w:t>65.6</w:t>
            </w:r>
          </w:p>
        </w:tc>
        <w:tc>
          <w:tcPr>
            <w:tcW w:w="776" w:type="dxa"/>
            <w:tcBorders>
              <w:bottom w:val="single" w:sz="6" w:space="0" w:color="1E4496" w:themeColor="text2"/>
            </w:tcBorders>
            <w:tcMar>
              <w:top w:w="85" w:type="dxa"/>
              <w:left w:w="113" w:type="dxa"/>
              <w:bottom w:w="85" w:type="dxa"/>
              <w:right w:w="113" w:type="dxa"/>
            </w:tcMar>
            <w:vAlign w:val="center"/>
          </w:tcPr>
          <w:p w14:paraId="79492686" w14:textId="77777777" w:rsidR="003F5290" w:rsidRPr="003F5290" w:rsidRDefault="003F5290" w:rsidP="003F5290">
            <w:pPr>
              <w:pStyle w:val="CDITable-RowCentrens"/>
              <w:rPr>
                <w:lang w:val="en-GB"/>
              </w:rPr>
            </w:pPr>
            <w:r w:rsidRPr="003F5290">
              <w:rPr>
                <w:lang w:val="en-GB"/>
              </w:rPr>
              <w:t>70.2</w:t>
            </w:r>
          </w:p>
        </w:tc>
        <w:tc>
          <w:tcPr>
            <w:tcW w:w="776" w:type="dxa"/>
            <w:tcBorders>
              <w:bottom w:val="single" w:sz="6" w:space="0" w:color="1E4496" w:themeColor="text2"/>
            </w:tcBorders>
            <w:tcMar>
              <w:top w:w="85" w:type="dxa"/>
              <w:left w:w="113" w:type="dxa"/>
              <w:bottom w:w="85" w:type="dxa"/>
              <w:right w:w="113" w:type="dxa"/>
            </w:tcMar>
            <w:vAlign w:val="center"/>
          </w:tcPr>
          <w:p w14:paraId="0657E97B" w14:textId="77777777" w:rsidR="003F5290" w:rsidRPr="003F5290" w:rsidRDefault="003F5290" w:rsidP="003F5290">
            <w:pPr>
              <w:pStyle w:val="CDITable-RowCentrens"/>
              <w:rPr>
                <w:lang w:val="en-GB"/>
              </w:rPr>
            </w:pPr>
            <w:r w:rsidRPr="003F5290">
              <w:rPr>
                <w:lang w:val="en-GB"/>
              </w:rPr>
              <w:t>65.8</w:t>
            </w:r>
          </w:p>
        </w:tc>
        <w:tc>
          <w:tcPr>
            <w:tcW w:w="776" w:type="dxa"/>
            <w:tcBorders>
              <w:bottom w:val="single" w:sz="6" w:space="0" w:color="1E4496" w:themeColor="text2"/>
            </w:tcBorders>
            <w:tcMar>
              <w:top w:w="85" w:type="dxa"/>
              <w:left w:w="113" w:type="dxa"/>
              <w:bottom w:w="85" w:type="dxa"/>
              <w:right w:w="113" w:type="dxa"/>
            </w:tcMar>
            <w:vAlign w:val="center"/>
          </w:tcPr>
          <w:p w14:paraId="75A4BE77" w14:textId="77777777" w:rsidR="003F5290" w:rsidRPr="003F5290" w:rsidRDefault="003F5290" w:rsidP="003F5290">
            <w:pPr>
              <w:pStyle w:val="CDITable-RowCentrens"/>
              <w:rPr>
                <w:lang w:val="en-GB"/>
              </w:rPr>
            </w:pPr>
            <w:r w:rsidRPr="003F5290">
              <w:rPr>
                <w:lang w:val="en-GB"/>
              </w:rPr>
              <w:t>68.3</w:t>
            </w:r>
          </w:p>
        </w:tc>
        <w:tc>
          <w:tcPr>
            <w:tcW w:w="776" w:type="dxa"/>
            <w:tcBorders>
              <w:bottom w:val="single" w:sz="6" w:space="0" w:color="1E4496" w:themeColor="text2"/>
              <w:right w:val="nil"/>
            </w:tcBorders>
            <w:tcMar>
              <w:top w:w="85" w:type="dxa"/>
              <w:left w:w="113" w:type="dxa"/>
              <w:bottom w:w="85" w:type="dxa"/>
              <w:right w:w="113" w:type="dxa"/>
            </w:tcMar>
            <w:vAlign w:val="center"/>
          </w:tcPr>
          <w:p w14:paraId="4C2BD091" w14:textId="77777777" w:rsidR="003F5290" w:rsidRPr="003F5290" w:rsidRDefault="003F5290" w:rsidP="003F5290">
            <w:pPr>
              <w:pStyle w:val="CDITable-RowCentrens"/>
              <w:rPr>
                <w:lang w:val="en-GB"/>
              </w:rPr>
            </w:pPr>
            <w:r w:rsidRPr="003F5290">
              <w:rPr>
                <w:lang w:val="en-GB"/>
              </w:rPr>
              <w:t>66.9</w:t>
            </w:r>
          </w:p>
        </w:tc>
      </w:tr>
      <w:tr w:rsidR="003F5290" w:rsidRPr="003F5290" w14:paraId="5E010760"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2398F9E" w14:textId="77777777" w:rsidR="003F5290" w:rsidRPr="003F5290" w:rsidRDefault="003F5290" w:rsidP="003F5290">
            <w:pPr>
              <w:pStyle w:val="CDITable-RowLeftns"/>
              <w:rPr>
                <w:lang w:val="en-GB"/>
              </w:rPr>
            </w:pPr>
            <w:r w:rsidRPr="003F5290">
              <w:rPr>
                <w:lang w:val="en-GB"/>
              </w:rPr>
              <w:t xml:space="preserve">2010 cohort (14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47A326" w14:textId="77777777" w:rsidR="003F5290" w:rsidRPr="003F5290" w:rsidRDefault="003F5290" w:rsidP="003F5290">
            <w:pPr>
              <w:pStyle w:val="CDITable-RowCentrens"/>
              <w:rPr>
                <w:lang w:val="en-GB"/>
              </w:rPr>
            </w:pPr>
            <w:r w:rsidRPr="003F5290">
              <w:rPr>
                <w:lang w:val="en-GB"/>
              </w:rPr>
              <w:t>87.0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4AC14B" w14:textId="77777777" w:rsidR="003F5290" w:rsidRPr="003F5290" w:rsidRDefault="003F5290" w:rsidP="003F5290">
            <w:pPr>
              <w:pStyle w:val="CDITable-RowCentrens"/>
              <w:rPr>
                <w:lang w:val="en-GB"/>
              </w:rPr>
            </w:pPr>
            <w:r w:rsidRPr="003F5290">
              <w:rPr>
                <w:lang w:val="en-GB"/>
              </w:rPr>
              <w:t>78.2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E647F0" w14:textId="77777777" w:rsidR="003F5290" w:rsidRPr="003F5290" w:rsidRDefault="003F5290" w:rsidP="003F5290">
            <w:pPr>
              <w:pStyle w:val="CDITable-RowCentrens"/>
              <w:rPr>
                <w:lang w:val="en-GB"/>
              </w:rPr>
            </w:pPr>
            <w:r w:rsidRPr="003F5290">
              <w:rPr>
                <w:lang w:val="en-GB"/>
              </w:rPr>
              <w:t>70.4</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62BF64" w14:textId="77777777" w:rsidR="003F5290" w:rsidRPr="003F5290" w:rsidRDefault="003F5290" w:rsidP="003F5290">
            <w:pPr>
              <w:pStyle w:val="CDITable-RowCentrens"/>
              <w:rPr>
                <w:lang w:val="en-GB"/>
              </w:rPr>
            </w:pPr>
            <w:r w:rsidRPr="003F5290">
              <w:rPr>
                <w:lang w:val="en-GB"/>
              </w:rPr>
              <w:t>74.1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6554D40" w14:textId="77777777" w:rsidR="003F5290" w:rsidRPr="003F5290" w:rsidRDefault="003F5290" w:rsidP="003F5290">
            <w:pPr>
              <w:pStyle w:val="CDITable-RowCentrens"/>
              <w:rPr>
                <w:lang w:val="en-GB"/>
              </w:rPr>
            </w:pPr>
            <w:r w:rsidRPr="003F5290">
              <w:rPr>
                <w:lang w:val="en-GB"/>
              </w:rPr>
              <w:t>75.7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8155B5" w14:textId="77777777" w:rsidR="003F5290" w:rsidRPr="003F5290" w:rsidRDefault="003F5290" w:rsidP="003F5290">
            <w:pPr>
              <w:pStyle w:val="CDITable-RowCentrens"/>
              <w:rPr>
                <w:lang w:val="en-GB"/>
              </w:rPr>
            </w:pPr>
            <w:r w:rsidRPr="003F5290">
              <w:rPr>
                <w:lang w:val="en-GB"/>
              </w:rPr>
              <w:t>78.1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C1E934" w14:textId="77777777" w:rsidR="003F5290" w:rsidRPr="003F5290" w:rsidRDefault="003F5290" w:rsidP="003F5290">
            <w:pPr>
              <w:pStyle w:val="CDITable-RowCentrens"/>
              <w:rPr>
                <w:lang w:val="en-GB"/>
              </w:rPr>
            </w:pPr>
            <w:r w:rsidRPr="003F5290">
              <w:rPr>
                <w:lang w:val="en-GB"/>
              </w:rPr>
              <w:t>79.4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F1C51AC" w14:textId="77777777" w:rsidR="003F5290" w:rsidRPr="003F5290" w:rsidRDefault="003F5290" w:rsidP="003F5290">
            <w:pPr>
              <w:pStyle w:val="CDITable-RowCentrens"/>
              <w:rPr>
                <w:lang w:val="en-GB"/>
              </w:rPr>
            </w:pPr>
            <w:r w:rsidRPr="003F5290">
              <w:rPr>
                <w:lang w:val="en-GB"/>
              </w:rPr>
              <w:t>75.3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C760EE5" w14:textId="77777777" w:rsidR="003F5290" w:rsidRPr="003F5290" w:rsidRDefault="003F5290" w:rsidP="003F5290">
            <w:pPr>
              <w:pStyle w:val="CDITable-RowCentrens"/>
              <w:rPr>
                <w:lang w:val="en-GB"/>
              </w:rPr>
            </w:pPr>
            <w:r w:rsidRPr="003F5290">
              <w:rPr>
                <w:lang w:val="en-GB"/>
              </w:rPr>
              <w:t>85.3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26581C" w14:textId="77777777" w:rsidR="003F5290" w:rsidRPr="003F5290" w:rsidRDefault="003F5290" w:rsidP="003F5290">
            <w:pPr>
              <w:pStyle w:val="CDITable-RowCentrens"/>
              <w:rPr>
                <w:lang w:val="en-GB"/>
              </w:rPr>
            </w:pPr>
            <w:r w:rsidRPr="003F5290">
              <w:rPr>
                <w:lang w:val="en-GB"/>
              </w:rPr>
              <w:t>74.2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0EF9BF" w14:textId="77777777" w:rsidR="003F5290" w:rsidRPr="003F5290" w:rsidRDefault="003F5290" w:rsidP="003F5290">
            <w:pPr>
              <w:pStyle w:val="CDITable-RowCentrens"/>
              <w:rPr>
                <w:lang w:val="en-GB"/>
              </w:rPr>
            </w:pPr>
            <w:r w:rsidRPr="003F5290">
              <w:rPr>
                <w:lang w:val="en-GB"/>
              </w:rPr>
              <w:t>63.9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8FEA7C" w14:textId="77777777" w:rsidR="003F5290" w:rsidRPr="003F5290" w:rsidRDefault="003F5290" w:rsidP="003F5290">
            <w:pPr>
              <w:pStyle w:val="CDITable-RowCentrens"/>
              <w:rPr>
                <w:lang w:val="en-GB"/>
              </w:rPr>
            </w:pPr>
            <w:r w:rsidRPr="003F5290">
              <w:rPr>
                <w:lang w:val="en-GB"/>
              </w:rPr>
              <w:t>70.2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233F35" w14:textId="77777777" w:rsidR="003F5290" w:rsidRPr="003F5290" w:rsidRDefault="003F5290" w:rsidP="003F5290">
            <w:pPr>
              <w:pStyle w:val="CDITable-RowCentrens"/>
              <w:rPr>
                <w:lang w:val="en-GB"/>
              </w:rPr>
            </w:pPr>
            <w:r w:rsidRPr="003F5290">
              <w:rPr>
                <w:lang w:val="en-GB"/>
              </w:rPr>
              <w:t>73.3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A3CBBE1" w14:textId="77777777" w:rsidR="003F5290" w:rsidRPr="003F5290" w:rsidRDefault="003F5290" w:rsidP="003F5290">
            <w:pPr>
              <w:pStyle w:val="CDITable-RowCentrens"/>
              <w:rPr>
                <w:lang w:val="en-GB"/>
              </w:rPr>
            </w:pPr>
            <w:r w:rsidRPr="003F5290">
              <w:rPr>
                <w:lang w:val="en-GB"/>
              </w:rPr>
              <w:t>74.4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008898" w14:textId="77777777" w:rsidR="003F5290" w:rsidRPr="003F5290" w:rsidRDefault="003F5290" w:rsidP="003F5290">
            <w:pPr>
              <w:pStyle w:val="CDITable-RowCentrens"/>
              <w:rPr>
                <w:lang w:val="en-GB"/>
              </w:rPr>
            </w:pPr>
            <w:r w:rsidRPr="003F5290">
              <w:rPr>
                <w:lang w:val="en-GB"/>
              </w:rPr>
              <w:t>76.6</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A851199" w14:textId="77777777" w:rsidR="003F5290" w:rsidRPr="003F5290" w:rsidRDefault="003F5290" w:rsidP="003F5290">
            <w:pPr>
              <w:pStyle w:val="CDITable-RowCentrens"/>
              <w:rPr>
                <w:lang w:val="en-GB"/>
              </w:rPr>
            </w:pPr>
            <w:r w:rsidRPr="003F5290">
              <w:rPr>
                <w:lang w:val="en-GB"/>
              </w:rPr>
              <w:t>72.4</w:t>
            </w:r>
          </w:p>
        </w:tc>
      </w:tr>
      <w:tr w:rsidR="003F5290" w:rsidRPr="003F5290" w14:paraId="2C981411"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884E42F" w14:textId="77777777" w:rsidR="003F5290" w:rsidRPr="003F5290" w:rsidRDefault="003F5290" w:rsidP="003F5290">
            <w:pPr>
              <w:pStyle w:val="CDITable-RowLeftns"/>
              <w:rPr>
                <w:lang w:val="en-GB"/>
              </w:rPr>
            </w:pPr>
            <w:r w:rsidRPr="003F5290">
              <w:rPr>
                <w:lang w:val="en-GB"/>
              </w:rPr>
              <w:t xml:space="preserve">2009 cohort (15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32D802" w14:textId="77777777" w:rsidR="003F5290" w:rsidRPr="003F5290" w:rsidRDefault="003F5290" w:rsidP="003F5290">
            <w:pPr>
              <w:pStyle w:val="CDITable-RowCentrens"/>
              <w:rPr>
                <w:lang w:val="en-GB"/>
              </w:rPr>
            </w:pPr>
            <w:r w:rsidRPr="003F5290">
              <w:rPr>
                <w:lang w:val="en-GB"/>
              </w:rPr>
              <w:t>87.4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95A503" w14:textId="77777777" w:rsidR="003F5290" w:rsidRPr="003F5290" w:rsidRDefault="003F5290" w:rsidP="003F5290">
            <w:pPr>
              <w:pStyle w:val="CDITable-RowCentrens"/>
              <w:rPr>
                <w:lang w:val="en-GB"/>
              </w:rPr>
            </w:pPr>
            <w:r w:rsidRPr="003F5290">
              <w:rPr>
                <w:lang w:val="en-GB"/>
              </w:rPr>
              <w:t>83.1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E8273A" w14:textId="77777777" w:rsidR="003F5290" w:rsidRPr="003F5290" w:rsidRDefault="003F5290" w:rsidP="003F5290">
            <w:pPr>
              <w:pStyle w:val="CDITable-RowCentrens"/>
              <w:rPr>
                <w:lang w:val="en-GB"/>
              </w:rPr>
            </w:pPr>
            <w:r w:rsidRPr="003F5290">
              <w:rPr>
                <w:lang w:val="en-GB"/>
              </w:rPr>
              <w:t>78.5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35AC52" w14:textId="77777777" w:rsidR="003F5290" w:rsidRPr="003F5290" w:rsidRDefault="003F5290" w:rsidP="003F5290">
            <w:pPr>
              <w:pStyle w:val="CDITable-RowCentrens"/>
              <w:rPr>
                <w:lang w:val="en-GB"/>
              </w:rPr>
            </w:pPr>
            <w:r w:rsidRPr="003F5290">
              <w:rPr>
                <w:lang w:val="en-GB"/>
              </w:rPr>
              <w:t>78.9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208DDF" w14:textId="77777777" w:rsidR="003F5290" w:rsidRPr="003F5290" w:rsidRDefault="003F5290" w:rsidP="003F5290">
            <w:pPr>
              <w:pStyle w:val="CDITable-RowCentrens"/>
              <w:rPr>
                <w:lang w:val="en-GB"/>
              </w:rPr>
            </w:pPr>
            <w:r w:rsidRPr="003F5290">
              <w:rPr>
                <w:lang w:val="en-GB"/>
              </w:rPr>
              <w:t>80.5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EF73D0" w14:textId="77777777" w:rsidR="003F5290" w:rsidRPr="003F5290" w:rsidRDefault="003F5290" w:rsidP="003F5290">
            <w:pPr>
              <w:pStyle w:val="CDITable-RowCentrens"/>
              <w:rPr>
                <w:lang w:val="en-GB"/>
              </w:rPr>
            </w:pPr>
            <w:r w:rsidRPr="003F5290">
              <w:rPr>
                <w:lang w:val="en-GB"/>
              </w:rPr>
              <w:t>81.1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3AB732" w14:textId="77777777" w:rsidR="003F5290" w:rsidRPr="003F5290" w:rsidRDefault="003F5290" w:rsidP="003F5290">
            <w:pPr>
              <w:pStyle w:val="CDITable-RowCentrens"/>
              <w:rPr>
                <w:lang w:val="en-GB"/>
              </w:rPr>
            </w:pPr>
            <w:r w:rsidRPr="003F5290">
              <w:rPr>
                <w:lang w:val="en-GB"/>
              </w:rPr>
              <w:t>83.2</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392E1B0" w14:textId="77777777" w:rsidR="003F5290" w:rsidRPr="003F5290" w:rsidRDefault="003F5290" w:rsidP="003F5290">
            <w:pPr>
              <w:pStyle w:val="CDITable-RowCentrens"/>
              <w:rPr>
                <w:lang w:val="en-GB"/>
              </w:rPr>
            </w:pPr>
            <w:r w:rsidRPr="003F5290">
              <w:rPr>
                <w:lang w:val="en-GB"/>
              </w:rPr>
              <w:t>81.0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4E905C3" w14:textId="77777777" w:rsidR="003F5290" w:rsidRPr="003F5290" w:rsidRDefault="003F5290" w:rsidP="003F5290">
            <w:pPr>
              <w:pStyle w:val="CDITable-RowCentrens"/>
              <w:rPr>
                <w:lang w:val="en-GB"/>
              </w:rPr>
            </w:pPr>
            <w:r w:rsidRPr="003F5290">
              <w:rPr>
                <w:lang w:val="en-GB"/>
              </w:rPr>
              <w:t>87.7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8EE82C" w14:textId="77777777" w:rsidR="003F5290" w:rsidRPr="003F5290" w:rsidRDefault="003F5290" w:rsidP="003F5290">
            <w:pPr>
              <w:pStyle w:val="CDITable-RowCentrens"/>
              <w:rPr>
                <w:lang w:val="en-GB"/>
              </w:rPr>
            </w:pPr>
            <w:r w:rsidRPr="003F5290">
              <w:rPr>
                <w:lang w:val="en-GB"/>
              </w:rPr>
              <w:t>78.8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6DD420" w14:textId="77777777" w:rsidR="003F5290" w:rsidRPr="003F5290" w:rsidRDefault="003F5290" w:rsidP="003F5290">
            <w:pPr>
              <w:pStyle w:val="CDITable-RowCentrens"/>
              <w:rPr>
                <w:lang w:val="en-GB"/>
              </w:rPr>
            </w:pPr>
            <w:r w:rsidRPr="003F5290">
              <w:rPr>
                <w:lang w:val="en-GB"/>
              </w:rPr>
              <w:t>69.3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6F97EF" w14:textId="77777777" w:rsidR="003F5290" w:rsidRPr="003F5290" w:rsidRDefault="003F5290" w:rsidP="003F5290">
            <w:pPr>
              <w:pStyle w:val="CDITable-RowCentrens"/>
              <w:rPr>
                <w:lang w:val="en-GB"/>
              </w:rPr>
            </w:pPr>
            <w:r w:rsidRPr="003F5290">
              <w:rPr>
                <w:lang w:val="en-GB"/>
              </w:rPr>
              <w:t>76.3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246A2A" w14:textId="77777777" w:rsidR="003F5290" w:rsidRPr="003F5290" w:rsidRDefault="003F5290" w:rsidP="003F5290">
            <w:pPr>
              <w:pStyle w:val="CDITable-RowCentrens"/>
              <w:rPr>
                <w:lang w:val="en-GB"/>
              </w:rPr>
            </w:pPr>
            <w:r w:rsidRPr="003F5290">
              <w:rPr>
                <w:lang w:val="en-GB"/>
              </w:rPr>
              <w:t>76.3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09ABE5" w14:textId="77777777" w:rsidR="003F5290" w:rsidRPr="003F5290" w:rsidRDefault="003F5290" w:rsidP="003F5290">
            <w:pPr>
              <w:pStyle w:val="CDITable-RowCentrens"/>
              <w:rPr>
                <w:lang w:val="en-GB"/>
              </w:rPr>
            </w:pPr>
            <w:r w:rsidRPr="003F5290">
              <w:rPr>
                <w:lang w:val="en-GB"/>
              </w:rPr>
              <w:t>77.1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14337B" w14:textId="77777777" w:rsidR="003F5290" w:rsidRPr="003F5290" w:rsidRDefault="003F5290" w:rsidP="003F5290">
            <w:pPr>
              <w:pStyle w:val="CDITable-RowCentrens"/>
              <w:rPr>
                <w:lang w:val="en-GB"/>
              </w:rPr>
            </w:pPr>
            <w:r w:rsidRPr="003F5290">
              <w:rPr>
                <w:lang w:val="en-GB"/>
              </w:rPr>
              <w:t>80.7</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707AD81" w14:textId="77777777" w:rsidR="003F5290" w:rsidRPr="003F5290" w:rsidRDefault="003F5290" w:rsidP="003F5290">
            <w:pPr>
              <w:pStyle w:val="CDITable-RowCentrens"/>
              <w:rPr>
                <w:lang w:val="en-GB"/>
              </w:rPr>
            </w:pPr>
            <w:r w:rsidRPr="003F5290">
              <w:rPr>
                <w:lang w:val="en-GB"/>
              </w:rPr>
              <w:t>79.7</w:t>
            </w:r>
          </w:p>
        </w:tc>
      </w:tr>
      <w:tr w:rsidR="003F5290" w:rsidRPr="003F5290" w14:paraId="2A5876D5"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146A0B9" w14:textId="77777777" w:rsidR="003F5290" w:rsidRPr="003F5290" w:rsidRDefault="003F5290" w:rsidP="003F5290">
            <w:pPr>
              <w:pStyle w:val="CDITable-RowLeftns"/>
              <w:rPr>
                <w:lang w:val="en-GB"/>
              </w:rPr>
            </w:pPr>
            <w:r w:rsidRPr="003F5290">
              <w:rPr>
                <w:lang w:val="en-GB"/>
              </w:rPr>
              <w:t xml:space="preserve">2008 cohort (16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90BD29" w14:textId="77777777" w:rsidR="003F5290" w:rsidRPr="003F5290" w:rsidRDefault="003F5290" w:rsidP="003F5290">
            <w:pPr>
              <w:pStyle w:val="CDITable-RowCentrens"/>
              <w:rPr>
                <w:lang w:val="en-GB"/>
              </w:rPr>
            </w:pPr>
            <w:r w:rsidRPr="003F5290">
              <w:rPr>
                <w:lang w:val="en-GB"/>
              </w:rPr>
              <w:t>91.0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B5B392" w14:textId="77777777" w:rsidR="003F5290" w:rsidRPr="003F5290" w:rsidRDefault="003F5290" w:rsidP="003F5290">
            <w:pPr>
              <w:pStyle w:val="CDITable-RowCentrens"/>
              <w:rPr>
                <w:lang w:val="en-GB"/>
              </w:rPr>
            </w:pPr>
            <w:r w:rsidRPr="003F5290">
              <w:rPr>
                <w:lang w:val="en-GB"/>
              </w:rPr>
              <w:t>86.8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B6D49D" w14:textId="77777777" w:rsidR="003F5290" w:rsidRPr="003F5290" w:rsidRDefault="003F5290" w:rsidP="003F5290">
            <w:pPr>
              <w:pStyle w:val="CDITable-RowCentrens"/>
              <w:rPr>
                <w:lang w:val="en-GB"/>
              </w:rPr>
            </w:pPr>
            <w:r w:rsidRPr="003F5290">
              <w:rPr>
                <w:lang w:val="en-GB"/>
              </w:rPr>
              <w:t>81.9</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074614" w14:textId="77777777" w:rsidR="003F5290" w:rsidRPr="003F5290" w:rsidRDefault="003F5290" w:rsidP="003F5290">
            <w:pPr>
              <w:pStyle w:val="CDITable-RowCentrens"/>
              <w:rPr>
                <w:lang w:val="en-GB"/>
              </w:rPr>
            </w:pPr>
            <w:r w:rsidRPr="003F5290">
              <w:rPr>
                <w:lang w:val="en-GB"/>
              </w:rPr>
              <w:t>82.6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184C33" w14:textId="77777777" w:rsidR="003F5290" w:rsidRPr="003F5290" w:rsidRDefault="003F5290" w:rsidP="003F5290">
            <w:pPr>
              <w:pStyle w:val="CDITable-RowCentrens"/>
              <w:rPr>
                <w:lang w:val="en-GB"/>
              </w:rPr>
            </w:pPr>
            <w:r w:rsidRPr="003F5290">
              <w:rPr>
                <w:lang w:val="en-GB"/>
              </w:rPr>
              <w:t>84.5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301FAF" w14:textId="77777777" w:rsidR="003F5290" w:rsidRPr="003F5290" w:rsidRDefault="003F5290" w:rsidP="003F5290">
            <w:pPr>
              <w:pStyle w:val="CDITable-RowCentrens"/>
              <w:rPr>
                <w:lang w:val="en-GB"/>
              </w:rPr>
            </w:pPr>
            <w:r w:rsidRPr="003F5290">
              <w:rPr>
                <w:lang w:val="en-GB"/>
              </w:rPr>
              <w:t>85.2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3C70A3" w14:textId="77777777" w:rsidR="003F5290" w:rsidRPr="003F5290" w:rsidRDefault="003F5290" w:rsidP="003F5290">
            <w:pPr>
              <w:pStyle w:val="CDITable-RowCentrens"/>
              <w:rPr>
                <w:lang w:val="en-GB"/>
              </w:rPr>
            </w:pPr>
            <w:r w:rsidRPr="003F5290">
              <w:rPr>
                <w:lang w:val="en-GB"/>
              </w:rPr>
              <w:t>85.9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DBA04FD" w14:textId="77777777" w:rsidR="003F5290" w:rsidRPr="003F5290" w:rsidRDefault="003F5290" w:rsidP="003F5290">
            <w:pPr>
              <w:pStyle w:val="CDITable-RowCentrens"/>
              <w:rPr>
                <w:lang w:val="en-GB"/>
              </w:rPr>
            </w:pPr>
            <w:r w:rsidRPr="003F5290">
              <w:rPr>
                <w:lang w:val="en-GB"/>
              </w:rPr>
              <w:t>83.7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45E4DC6" w14:textId="77777777" w:rsidR="003F5290" w:rsidRPr="003F5290" w:rsidRDefault="003F5290" w:rsidP="003F5290">
            <w:pPr>
              <w:pStyle w:val="CDITable-RowCentrens"/>
              <w:rPr>
                <w:lang w:val="en-GB"/>
              </w:rPr>
            </w:pPr>
            <w:r w:rsidRPr="003F5290">
              <w:rPr>
                <w:lang w:val="en-GB"/>
              </w:rPr>
              <w:t>88.3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DAAC66" w14:textId="77777777" w:rsidR="003F5290" w:rsidRPr="003F5290" w:rsidRDefault="003F5290" w:rsidP="003F5290">
            <w:pPr>
              <w:pStyle w:val="CDITable-RowCentrens"/>
              <w:rPr>
                <w:lang w:val="en-GB"/>
              </w:rPr>
            </w:pPr>
            <w:r w:rsidRPr="003F5290">
              <w:rPr>
                <w:lang w:val="en-GB"/>
              </w:rPr>
              <w:t>83.5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14AE7B" w14:textId="77777777" w:rsidR="003F5290" w:rsidRPr="003F5290" w:rsidRDefault="003F5290" w:rsidP="003F5290">
            <w:pPr>
              <w:pStyle w:val="CDITable-RowCentrens"/>
              <w:rPr>
                <w:lang w:val="en-GB"/>
              </w:rPr>
            </w:pPr>
            <w:r w:rsidRPr="003F5290">
              <w:rPr>
                <w:lang w:val="en-GB"/>
              </w:rPr>
              <w:t>76.9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766DF6" w14:textId="77777777" w:rsidR="003F5290" w:rsidRPr="003F5290" w:rsidRDefault="003F5290" w:rsidP="003F5290">
            <w:pPr>
              <w:pStyle w:val="CDITable-RowCentrens"/>
              <w:rPr>
                <w:lang w:val="en-GB"/>
              </w:rPr>
            </w:pPr>
            <w:r w:rsidRPr="003F5290">
              <w:rPr>
                <w:lang w:val="en-GB"/>
              </w:rPr>
              <w:t>80.1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E6568EE" w14:textId="77777777" w:rsidR="003F5290" w:rsidRPr="003F5290" w:rsidRDefault="003F5290" w:rsidP="003F5290">
            <w:pPr>
              <w:pStyle w:val="CDITable-RowCentrens"/>
              <w:rPr>
                <w:lang w:val="en-GB"/>
              </w:rPr>
            </w:pPr>
            <w:r w:rsidRPr="003F5290">
              <w:rPr>
                <w:lang w:val="en-GB"/>
              </w:rPr>
              <w:t>81.7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776854" w14:textId="77777777" w:rsidR="003F5290" w:rsidRPr="003F5290" w:rsidRDefault="003F5290" w:rsidP="003F5290">
            <w:pPr>
              <w:pStyle w:val="CDITable-RowCentrens"/>
              <w:rPr>
                <w:lang w:val="en-GB"/>
              </w:rPr>
            </w:pPr>
            <w:r w:rsidRPr="003F5290">
              <w:rPr>
                <w:lang w:val="en-GB"/>
              </w:rPr>
              <w:t>82.4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EA0759" w14:textId="77777777" w:rsidR="003F5290" w:rsidRPr="003F5290" w:rsidRDefault="003F5290" w:rsidP="003F5290">
            <w:pPr>
              <w:pStyle w:val="CDITable-RowCentrens"/>
              <w:rPr>
                <w:lang w:val="en-GB"/>
              </w:rPr>
            </w:pPr>
            <w:r w:rsidRPr="003F5290">
              <w:rPr>
                <w:lang w:val="en-GB"/>
              </w:rPr>
              <w:t>84.2</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B28E14F" w14:textId="77777777" w:rsidR="003F5290" w:rsidRPr="003F5290" w:rsidRDefault="003F5290" w:rsidP="003F5290">
            <w:pPr>
              <w:pStyle w:val="CDITable-RowCentrens"/>
              <w:rPr>
                <w:lang w:val="en-GB"/>
              </w:rPr>
            </w:pPr>
            <w:r w:rsidRPr="003F5290">
              <w:rPr>
                <w:lang w:val="en-GB"/>
              </w:rPr>
              <w:t>82.9</w:t>
            </w:r>
          </w:p>
        </w:tc>
      </w:tr>
      <w:tr w:rsidR="003F5290" w:rsidRPr="003F5290" w14:paraId="78A840BB"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1ED388C5" w14:textId="77777777" w:rsidR="003F5290" w:rsidRPr="003F5290" w:rsidRDefault="003F5290" w:rsidP="003F5290">
            <w:pPr>
              <w:pStyle w:val="CDITable-RowLeftns"/>
              <w:rPr>
                <w:lang w:val="en-GB"/>
              </w:rPr>
            </w:pPr>
            <w:r w:rsidRPr="003F5290">
              <w:rPr>
                <w:lang w:val="en-GB"/>
              </w:rPr>
              <w:t xml:space="preserve">2007 cohort (17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32BAAB" w14:textId="77777777" w:rsidR="003F5290" w:rsidRPr="003F5290" w:rsidRDefault="003F5290" w:rsidP="003F5290">
            <w:pPr>
              <w:pStyle w:val="CDITable-RowCentrens"/>
              <w:rPr>
                <w:lang w:val="en-GB"/>
              </w:rPr>
            </w:pPr>
            <w:r w:rsidRPr="003F5290">
              <w:rPr>
                <w:lang w:val="en-GB"/>
              </w:rPr>
              <w:t>91.3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300871" w14:textId="77777777" w:rsidR="003F5290" w:rsidRPr="003F5290" w:rsidRDefault="003F5290" w:rsidP="003F5290">
            <w:pPr>
              <w:pStyle w:val="CDITable-RowCentrens"/>
              <w:rPr>
                <w:lang w:val="en-GB"/>
              </w:rPr>
            </w:pPr>
            <w:r w:rsidRPr="003F5290">
              <w:rPr>
                <w:lang w:val="en-GB"/>
              </w:rPr>
              <w:t>87.7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C0941E" w14:textId="77777777" w:rsidR="003F5290" w:rsidRPr="003F5290" w:rsidRDefault="003F5290" w:rsidP="003F5290">
            <w:pPr>
              <w:pStyle w:val="CDITable-RowCentrens"/>
              <w:rPr>
                <w:lang w:val="en-GB"/>
              </w:rPr>
            </w:pPr>
            <w:r w:rsidRPr="003F5290">
              <w:rPr>
                <w:lang w:val="en-GB"/>
              </w:rPr>
              <w:t>85.5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FF1E2A" w14:textId="77777777" w:rsidR="003F5290" w:rsidRPr="003F5290" w:rsidRDefault="003F5290" w:rsidP="003F5290">
            <w:pPr>
              <w:pStyle w:val="CDITable-RowCentrens"/>
              <w:rPr>
                <w:lang w:val="en-GB"/>
              </w:rPr>
            </w:pPr>
            <w:r w:rsidRPr="003F5290">
              <w:rPr>
                <w:lang w:val="en-GB"/>
              </w:rPr>
              <w:t>83.8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34EDE0" w14:textId="77777777" w:rsidR="003F5290" w:rsidRPr="003F5290" w:rsidRDefault="003F5290" w:rsidP="003F5290">
            <w:pPr>
              <w:pStyle w:val="CDITable-RowCentrens"/>
              <w:rPr>
                <w:lang w:val="en-GB"/>
              </w:rPr>
            </w:pPr>
            <w:r w:rsidRPr="003F5290">
              <w:rPr>
                <w:lang w:val="en-GB"/>
              </w:rPr>
              <w:t>86.4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968231" w14:textId="77777777" w:rsidR="003F5290" w:rsidRPr="003F5290" w:rsidRDefault="003F5290" w:rsidP="003F5290">
            <w:pPr>
              <w:pStyle w:val="CDITable-RowCentrens"/>
              <w:rPr>
                <w:lang w:val="en-GB"/>
              </w:rPr>
            </w:pPr>
            <w:r w:rsidRPr="003F5290">
              <w:rPr>
                <w:lang w:val="en-GB"/>
              </w:rPr>
              <w:t>86.6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0D6725" w14:textId="77777777" w:rsidR="003F5290" w:rsidRPr="003F5290" w:rsidRDefault="003F5290" w:rsidP="003F5290">
            <w:pPr>
              <w:pStyle w:val="CDITable-RowCentrens"/>
              <w:rPr>
                <w:lang w:val="en-GB"/>
              </w:rPr>
            </w:pPr>
            <w:r w:rsidRPr="003F5290">
              <w:rPr>
                <w:lang w:val="en-GB"/>
              </w:rPr>
              <w:t>87.9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13ACC02" w14:textId="77777777" w:rsidR="003F5290" w:rsidRPr="003F5290" w:rsidRDefault="003F5290" w:rsidP="003F5290">
            <w:pPr>
              <w:pStyle w:val="CDITable-RowCentrens"/>
              <w:rPr>
                <w:lang w:val="en-GB"/>
              </w:rPr>
            </w:pPr>
            <w:r w:rsidRPr="003F5290">
              <w:rPr>
                <w:lang w:val="en-GB"/>
              </w:rPr>
              <w:t>85.7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7B15333" w14:textId="77777777" w:rsidR="003F5290" w:rsidRPr="003F5290" w:rsidRDefault="003F5290" w:rsidP="003F5290">
            <w:pPr>
              <w:pStyle w:val="CDITable-RowCentrens"/>
              <w:rPr>
                <w:lang w:val="en-GB"/>
              </w:rPr>
            </w:pPr>
            <w:r w:rsidRPr="003F5290">
              <w:rPr>
                <w:lang w:val="en-GB"/>
              </w:rPr>
              <w:t>88.8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D1A9A3" w14:textId="77777777" w:rsidR="003F5290" w:rsidRPr="003F5290" w:rsidRDefault="003F5290" w:rsidP="003F5290">
            <w:pPr>
              <w:pStyle w:val="CDITable-RowCentrens"/>
              <w:rPr>
                <w:lang w:val="en-GB"/>
              </w:rPr>
            </w:pPr>
            <w:r w:rsidRPr="003F5290">
              <w:rPr>
                <w:lang w:val="en-GB"/>
              </w:rPr>
              <w:t>85.4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65B173" w14:textId="77777777" w:rsidR="003F5290" w:rsidRPr="003F5290" w:rsidRDefault="003F5290" w:rsidP="003F5290">
            <w:pPr>
              <w:pStyle w:val="CDITable-RowCentrens"/>
              <w:rPr>
                <w:lang w:val="en-GB"/>
              </w:rPr>
            </w:pPr>
            <w:r w:rsidRPr="003F5290">
              <w:rPr>
                <w:lang w:val="en-GB"/>
              </w:rPr>
              <w:t>81.8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555D73" w14:textId="77777777" w:rsidR="003F5290" w:rsidRPr="003F5290" w:rsidRDefault="003F5290" w:rsidP="003F5290">
            <w:pPr>
              <w:pStyle w:val="CDITable-RowCentrens"/>
              <w:rPr>
                <w:lang w:val="en-GB"/>
              </w:rPr>
            </w:pPr>
            <w:r w:rsidRPr="003F5290">
              <w:rPr>
                <w:lang w:val="en-GB"/>
              </w:rPr>
              <w:t>82.0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EEC1FE" w14:textId="77777777" w:rsidR="003F5290" w:rsidRPr="003F5290" w:rsidRDefault="003F5290" w:rsidP="003F5290">
            <w:pPr>
              <w:pStyle w:val="CDITable-RowCentrens"/>
              <w:rPr>
                <w:lang w:val="en-GB"/>
              </w:rPr>
            </w:pPr>
            <w:r w:rsidRPr="003F5290">
              <w:rPr>
                <w:lang w:val="en-GB"/>
              </w:rPr>
              <w:t>84.7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95167A" w14:textId="77777777" w:rsidR="003F5290" w:rsidRPr="003F5290" w:rsidRDefault="003F5290" w:rsidP="003F5290">
            <w:pPr>
              <w:pStyle w:val="CDITable-RowCentrens"/>
              <w:rPr>
                <w:lang w:val="en-GB"/>
              </w:rPr>
            </w:pPr>
            <w:r w:rsidRPr="003F5290">
              <w:rPr>
                <w:lang w:val="en-GB"/>
              </w:rPr>
              <w:t>82.4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8BFAB3" w14:textId="77777777" w:rsidR="003F5290" w:rsidRPr="003F5290" w:rsidRDefault="003F5290" w:rsidP="003F5290">
            <w:pPr>
              <w:pStyle w:val="CDITable-RowCentrens"/>
              <w:rPr>
                <w:lang w:val="en-GB"/>
              </w:rPr>
            </w:pPr>
            <w:r w:rsidRPr="003F5290">
              <w:rPr>
                <w:lang w:val="en-GB"/>
              </w:rPr>
              <w:t>85.6</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81D573A" w14:textId="77777777" w:rsidR="003F5290" w:rsidRPr="003F5290" w:rsidRDefault="003F5290" w:rsidP="003F5290">
            <w:pPr>
              <w:pStyle w:val="CDITable-RowCentrens"/>
              <w:rPr>
                <w:lang w:val="en-GB"/>
              </w:rPr>
            </w:pPr>
            <w:r w:rsidRPr="003F5290">
              <w:rPr>
                <w:lang w:val="en-GB"/>
              </w:rPr>
              <w:t>84.4</w:t>
            </w:r>
          </w:p>
        </w:tc>
      </w:tr>
      <w:tr w:rsidR="003F5290" w:rsidRPr="003F5290" w14:paraId="48368AD8"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9C83F04" w14:textId="77777777" w:rsidR="003F5290" w:rsidRPr="003F5290" w:rsidRDefault="003F5290" w:rsidP="003F5290">
            <w:pPr>
              <w:pStyle w:val="CDITable-RowLeftns"/>
              <w:rPr>
                <w:lang w:val="en-GB"/>
              </w:rPr>
            </w:pPr>
            <w:r w:rsidRPr="003F5290">
              <w:rPr>
                <w:lang w:val="en-GB"/>
              </w:rPr>
              <w:t xml:space="preserve">2006 cohort (18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266AAC" w14:textId="77777777" w:rsidR="003F5290" w:rsidRPr="003F5290" w:rsidRDefault="003F5290" w:rsidP="003F5290">
            <w:pPr>
              <w:pStyle w:val="CDITable-RowCentrens"/>
              <w:rPr>
                <w:lang w:val="en-GB"/>
              </w:rPr>
            </w:pPr>
            <w:r w:rsidRPr="003F5290">
              <w:rPr>
                <w:lang w:val="en-GB"/>
              </w:rPr>
              <w:t>90.9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D729BD" w14:textId="77777777" w:rsidR="003F5290" w:rsidRPr="003F5290" w:rsidRDefault="003F5290" w:rsidP="003F5290">
            <w:pPr>
              <w:pStyle w:val="CDITable-RowCentrens"/>
              <w:rPr>
                <w:lang w:val="en-GB"/>
              </w:rPr>
            </w:pPr>
            <w:r w:rsidRPr="003F5290">
              <w:rPr>
                <w:lang w:val="en-GB"/>
              </w:rPr>
              <w:t>88.7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692F06" w14:textId="77777777" w:rsidR="003F5290" w:rsidRPr="003F5290" w:rsidRDefault="003F5290" w:rsidP="003F5290">
            <w:pPr>
              <w:pStyle w:val="CDITable-RowCentrens"/>
              <w:rPr>
                <w:lang w:val="en-GB"/>
              </w:rPr>
            </w:pPr>
            <w:r w:rsidRPr="003F5290">
              <w:rPr>
                <w:lang w:val="en-GB"/>
              </w:rPr>
              <w:t>89.9</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3DBA38" w14:textId="77777777" w:rsidR="003F5290" w:rsidRPr="003F5290" w:rsidRDefault="003F5290" w:rsidP="003F5290">
            <w:pPr>
              <w:pStyle w:val="CDITable-RowCentrens"/>
              <w:rPr>
                <w:lang w:val="en-GB"/>
              </w:rPr>
            </w:pPr>
            <w:r w:rsidRPr="003F5290">
              <w:rPr>
                <w:lang w:val="en-GB"/>
              </w:rPr>
              <w:t>84.4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1DC34C" w14:textId="77777777" w:rsidR="003F5290" w:rsidRPr="003F5290" w:rsidRDefault="003F5290" w:rsidP="003F5290">
            <w:pPr>
              <w:pStyle w:val="CDITable-RowCentrens"/>
              <w:rPr>
                <w:lang w:val="en-GB"/>
              </w:rPr>
            </w:pPr>
            <w:r w:rsidRPr="003F5290">
              <w:rPr>
                <w:lang w:val="en-GB"/>
              </w:rPr>
              <w:t>87.8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DA02FD" w14:textId="77777777" w:rsidR="003F5290" w:rsidRPr="003F5290" w:rsidRDefault="003F5290" w:rsidP="003F5290">
            <w:pPr>
              <w:pStyle w:val="CDITable-RowCentrens"/>
              <w:rPr>
                <w:lang w:val="en-GB"/>
              </w:rPr>
            </w:pPr>
            <w:r w:rsidRPr="003F5290">
              <w:rPr>
                <w:lang w:val="en-GB"/>
              </w:rPr>
              <w:t>89.4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B18F95" w14:textId="77777777" w:rsidR="003F5290" w:rsidRPr="003F5290" w:rsidRDefault="003F5290" w:rsidP="003F5290">
            <w:pPr>
              <w:pStyle w:val="CDITable-RowCentrens"/>
              <w:rPr>
                <w:lang w:val="en-GB"/>
              </w:rPr>
            </w:pPr>
            <w:r w:rsidRPr="003F5290">
              <w:rPr>
                <w:lang w:val="en-GB"/>
              </w:rPr>
              <w:t>88.6</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4DE21A5" w14:textId="77777777" w:rsidR="003F5290" w:rsidRPr="003F5290" w:rsidRDefault="003F5290" w:rsidP="003F5290">
            <w:pPr>
              <w:pStyle w:val="CDITable-RowCentrens"/>
              <w:rPr>
                <w:lang w:val="en-GB"/>
              </w:rPr>
            </w:pPr>
            <w:r w:rsidRPr="003F5290">
              <w:rPr>
                <w:lang w:val="en-GB"/>
              </w:rPr>
              <w:t>85.4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8BD7A9A" w14:textId="77777777" w:rsidR="003F5290" w:rsidRPr="003F5290" w:rsidRDefault="003F5290" w:rsidP="003F5290">
            <w:pPr>
              <w:pStyle w:val="CDITable-RowCentrens"/>
              <w:rPr>
                <w:lang w:val="en-GB"/>
              </w:rPr>
            </w:pPr>
            <w:r w:rsidRPr="003F5290">
              <w:rPr>
                <w:lang w:val="en-GB"/>
              </w:rPr>
              <w:t>89.8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15409B" w14:textId="77777777" w:rsidR="003F5290" w:rsidRPr="003F5290" w:rsidRDefault="003F5290" w:rsidP="003F5290">
            <w:pPr>
              <w:pStyle w:val="CDITable-RowCentrens"/>
              <w:rPr>
                <w:lang w:val="en-GB"/>
              </w:rPr>
            </w:pPr>
            <w:r w:rsidRPr="003F5290">
              <w:rPr>
                <w:lang w:val="en-GB"/>
              </w:rPr>
              <w:t>86.3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5C7244" w14:textId="77777777" w:rsidR="003F5290" w:rsidRPr="003F5290" w:rsidRDefault="003F5290" w:rsidP="003F5290">
            <w:pPr>
              <w:pStyle w:val="CDITable-RowCentrens"/>
              <w:rPr>
                <w:lang w:val="en-GB"/>
              </w:rPr>
            </w:pPr>
            <w:r w:rsidRPr="003F5290">
              <w:rPr>
                <w:lang w:val="en-GB"/>
              </w:rPr>
              <w:t>83.2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989391" w14:textId="77777777" w:rsidR="003F5290" w:rsidRPr="003F5290" w:rsidRDefault="003F5290" w:rsidP="003F5290">
            <w:pPr>
              <w:pStyle w:val="CDITable-RowCentrens"/>
              <w:rPr>
                <w:lang w:val="en-GB"/>
              </w:rPr>
            </w:pPr>
            <w:r w:rsidRPr="003F5290">
              <w:rPr>
                <w:lang w:val="en-GB"/>
              </w:rPr>
              <w:t>83.0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61D4A0" w14:textId="77777777" w:rsidR="003F5290" w:rsidRPr="003F5290" w:rsidRDefault="003F5290" w:rsidP="003F5290">
            <w:pPr>
              <w:pStyle w:val="CDITable-RowCentrens"/>
              <w:rPr>
                <w:lang w:val="en-GB"/>
              </w:rPr>
            </w:pPr>
            <w:r w:rsidRPr="003F5290">
              <w:rPr>
                <w:lang w:val="en-GB"/>
              </w:rPr>
              <w:t>85.5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26EBBF" w14:textId="77777777" w:rsidR="003F5290" w:rsidRPr="003F5290" w:rsidRDefault="003F5290" w:rsidP="003F5290">
            <w:pPr>
              <w:pStyle w:val="CDITable-RowCentrens"/>
              <w:rPr>
                <w:lang w:val="en-GB"/>
              </w:rPr>
            </w:pPr>
            <w:r w:rsidRPr="003F5290">
              <w:rPr>
                <w:lang w:val="en-GB"/>
              </w:rPr>
              <w:t>86.2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2ECE56" w14:textId="77777777" w:rsidR="003F5290" w:rsidRPr="003F5290" w:rsidRDefault="003F5290" w:rsidP="003F5290">
            <w:pPr>
              <w:pStyle w:val="CDITable-RowCentrens"/>
              <w:rPr>
                <w:lang w:val="en-GB"/>
              </w:rPr>
            </w:pPr>
            <w:r w:rsidRPr="003F5290">
              <w:rPr>
                <w:lang w:val="en-GB"/>
              </w:rPr>
              <w:t>86.9</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9AE8BD0" w14:textId="77777777" w:rsidR="003F5290" w:rsidRPr="003F5290" w:rsidRDefault="003F5290" w:rsidP="003F5290">
            <w:pPr>
              <w:pStyle w:val="CDITable-RowCentrens"/>
              <w:rPr>
                <w:lang w:val="en-GB"/>
              </w:rPr>
            </w:pPr>
            <w:r w:rsidRPr="003F5290">
              <w:rPr>
                <w:lang w:val="en-GB"/>
              </w:rPr>
              <w:t>85.0</w:t>
            </w:r>
          </w:p>
        </w:tc>
      </w:tr>
      <w:tr w:rsidR="003F5290" w:rsidRPr="003F5290" w14:paraId="32D01FE0"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F7969F7" w14:textId="77777777" w:rsidR="003F5290" w:rsidRPr="003F5290" w:rsidRDefault="003F5290" w:rsidP="003F5290">
            <w:pPr>
              <w:pStyle w:val="CDITable-RowLeftns"/>
              <w:rPr>
                <w:lang w:val="en-GB"/>
              </w:rPr>
            </w:pPr>
            <w:r w:rsidRPr="003F5290">
              <w:rPr>
                <w:lang w:val="en-GB"/>
              </w:rPr>
              <w:t xml:space="preserve">2005 cohort (19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E31F58" w14:textId="77777777" w:rsidR="003F5290" w:rsidRPr="003F5290" w:rsidRDefault="003F5290" w:rsidP="003F5290">
            <w:pPr>
              <w:pStyle w:val="CDITable-RowCentrens"/>
              <w:rPr>
                <w:lang w:val="en-GB"/>
              </w:rPr>
            </w:pPr>
            <w:r w:rsidRPr="003F5290">
              <w:rPr>
                <w:lang w:val="en-GB"/>
              </w:rPr>
              <w:t>91.6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363B1F" w14:textId="77777777" w:rsidR="003F5290" w:rsidRPr="003F5290" w:rsidRDefault="003F5290" w:rsidP="003F5290">
            <w:pPr>
              <w:pStyle w:val="CDITable-RowCentrens"/>
              <w:rPr>
                <w:lang w:val="en-GB"/>
              </w:rPr>
            </w:pPr>
            <w:r w:rsidRPr="003F5290">
              <w:rPr>
                <w:lang w:val="en-GB"/>
              </w:rPr>
              <w:t>88.3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871165" w14:textId="77777777" w:rsidR="003F5290" w:rsidRPr="003F5290" w:rsidRDefault="003F5290" w:rsidP="003F5290">
            <w:pPr>
              <w:pStyle w:val="CDITable-RowCentrens"/>
              <w:rPr>
                <w:lang w:val="en-GB"/>
              </w:rPr>
            </w:pPr>
            <w:r w:rsidRPr="003F5290">
              <w:rPr>
                <w:lang w:val="en-GB"/>
              </w:rPr>
              <w:t>90.0</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B31035" w14:textId="77777777" w:rsidR="003F5290" w:rsidRPr="003F5290" w:rsidRDefault="003F5290" w:rsidP="003F5290">
            <w:pPr>
              <w:pStyle w:val="CDITable-RowCentrens"/>
              <w:rPr>
                <w:lang w:val="en-GB"/>
              </w:rPr>
            </w:pPr>
            <w:r w:rsidRPr="003F5290">
              <w:rPr>
                <w:lang w:val="en-GB"/>
              </w:rPr>
              <w:t>85.2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8183CA" w14:textId="77777777" w:rsidR="003F5290" w:rsidRPr="003F5290" w:rsidRDefault="003F5290" w:rsidP="003F5290">
            <w:pPr>
              <w:pStyle w:val="CDITable-RowCentrens"/>
              <w:rPr>
                <w:lang w:val="en-GB"/>
              </w:rPr>
            </w:pPr>
            <w:r w:rsidRPr="003F5290">
              <w:rPr>
                <w:lang w:val="en-GB"/>
              </w:rPr>
              <w:t>88.2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A9C19D" w14:textId="77777777" w:rsidR="003F5290" w:rsidRPr="003F5290" w:rsidRDefault="003F5290" w:rsidP="003F5290">
            <w:pPr>
              <w:pStyle w:val="CDITable-RowCentrens"/>
              <w:rPr>
                <w:lang w:val="en-GB"/>
              </w:rPr>
            </w:pPr>
            <w:r w:rsidRPr="003F5290">
              <w:rPr>
                <w:lang w:val="en-GB"/>
              </w:rPr>
              <w:t>90.3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7566B8" w14:textId="77777777" w:rsidR="003F5290" w:rsidRPr="003F5290" w:rsidRDefault="003F5290" w:rsidP="003F5290">
            <w:pPr>
              <w:pStyle w:val="CDITable-RowCentrens"/>
              <w:rPr>
                <w:lang w:val="en-GB"/>
              </w:rPr>
            </w:pPr>
            <w:r w:rsidRPr="003F5290">
              <w:rPr>
                <w:lang w:val="en-GB"/>
              </w:rPr>
              <w:t>88.9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2F29402" w14:textId="77777777" w:rsidR="003F5290" w:rsidRPr="003F5290" w:rsidRDefault="003F5290" w:rsidP="003F5290">
            <w:pPr>
              <w:pStyle w:val="CDITable-RowCentrens"/>
              <w:rPr>
                <w:lang w:val="en-GB"/>
              </w:rPr>
            </w:pPr>
            <w:r w:rsidRPr="003F5290">
              <w:rPr>
                <w:lang w:val="en-GB"/>
              </w:rPr>
              <w:t>86.1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F24F188" w14:textId="77777777" w:rsidR="003F5290" w:rsidRPr="003F5290" w:rsidRDefault="003F5290" w:rsidP="003F5290">
            <w:pPr>
              <w:pStyle w:val="CDITable-RowCentrens"/>
              <w:rPr>
                <w:lang w:val="en-GB"/>
              </w:rPr>
            </w:pPr>
            <w:r w:rsidRPr="003F5290">
              <w:rPr>
                <w:lang w:val="en-GB"/>
              </w:rPr>
              <w:t>88.4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52E251" w14:textId="77777777" w:rsidR="003F5290" w:rsidRPr="003F5290" w:rsidRDefault="003F5290" w:rsidP="003F5290">
            <w:pPr>
              <w:pStyle w:val="CDITable-RowCentrens"/>
              <w:rPr>
                <w:lang w:val="en-GB"/>
              </w:rPr>
            </w:pPr>
            <w:r w:rsidRPr="003F5290">
              <w:rPr>
                <w:lang w:val="en-GB"/>
              </w:rPr>
              <w:t>86.5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C13DA1" w14:textId="77777777" w:rsidR="003F5290" w:rsidRPr="003F5290" w:rsidRDefault="003F5290" w:rsidP="003F5290">
            <w:pPr>
              <w:pStyle w:val="CDITable-RowCentrens"/>
              <w:rPr>
                <w:lang w:val="en-GB"/>
              </w:rPr>
            </w:pPr>
            <w:r w:rsidRPr="003F5290">
              <w:rPr>
                <w:lang w:val="en-GB"/>
              </w:rPr>
              <w:t>87.1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661B3D" w14:textId="77777777" w:rsidR="003F5290" w:rsidRPr="003F5290" w:rsidRDefault="003F5290" w:rsidP="003F5290">
            <w:pPr>
              <w:pStyle w:val="CDITable-RowCentrens"/>
              <w:rPr>
                <w:lang w:val="en-GB"/>
              </w:rPr>
            </w:pPr>
            <w:r w:rsidRPr="003F5290">
              <w:rPr>
                <w:lang w:val="en-GB"/>
              </w:rPr>
              <w:t>83.5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2FAD28" w14:textId="77777777" w:rsidR="003F5290" w:rsidRPr="003F5290" w:rsidRDefault="003F5290" w:rsidP="003F5290">
            <w:pPr>
              <w:pStyle w:val="CDITable-RowCentrens"/>
              <w:rPr>
                <w:lang w:val="en-GB"/>
              </w:rPr>
            </w:pPr>
            <w:r w:rsidRPr="003F5290">
              <w:rPr>
                <w:lang w:val="en-GB"/>
              </w:rPr>
              <w:t>86.9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12A1A2" w14:textId="77777777" w:rsidR="003F5290" w:rsidRPr="003F5290" w:rsidRDefault="003F5290" w:rsidP="003F5290">
            <w:pPr>
              <w:pStyle w:val="CDITable-RowCentrens"/>
              <w:rPr>
                <w:lang w:val="en-GB"/>
              </w:rPr>
            </w:pPr>
            <w:r w:rsidRPr="003F5290">
              <w:rPr>
                <w:lang w:val="en-GB"/>
              </w:rPr>
              <w:t>87.7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CFB658" w14:textId="77777777" w:rsidR="003F5290" w:rsidRPr="003F5290" w:rsidRDefault="003F5290" w:rsidP="003F5290">
            <w:pPr>
              <w:pStyle w:val="CDITable-RowCentrens"/>
              <w:rPr>
                <w:lang w:val="en-GB"/>
              </w:rPr>
            </w:pPr>
            <w:r w:rsidRPr="003F5290">
              <w:rPr>
                <w:lang w:val="en-GB"/>
              </w:rPr>
              <w:t>86.7</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193166C" w14:textId="77777777" w:rsidR="003F5290" w:rsidRPr="003F5290" w:rsidRDefault="003F5290" w:rsidP="003F5290">
            <w:pPr>
              <w:pStyle w:val="CDITable-RowCentrens"/>
              <w:rPr>
                <w:lang w:val="en-GB"/>
              </w:rPr>
            </w:pPr>
            <w:r w:rsidRPr="003F5290">
              <w:rPr>
                <w:lang w:val="en-GB"/>
              </w:rPr>
              <w:t>84.8</w:t>
            </w:r>
          </w:p>
        </w:tc>
      </w:tr>
      <w:tr w:rsidR="003F5290" w:rsidRPr="003F5290" w14:paraId="4E418DE9"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563AAEA" w14:textId="77777777" w:rsidR="003F5290" w:rsidRPr="003F5290" w:rsidRDefault="003F5290" w:rsidP="003F5290">
            <w:pPr>
              <w:pStyle w:val="CDITable-RowLeftns"/>
              <w:rPr>
                <w:lang w:val="en-GB"/>
              </w:rPr>
            </w:pPr>
            <w:r w:rsidRPr="003F5290">
              <w:rPr>
                <w:lang w:val="en-GB"/>
              </w:rPr>
              <w:t xml:space="preserve">2004 cohort (20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A0CB59" w14:textId="77777777" w:rsidR="003F5290" w:rsidRPr="003F5290" w:rsidRDefault="003F5290" w:rsidP="003F5290">
            <w:pPr>
              <w:pStyle w:val="CDITable-RowCentrens"/>
              <w:rPr>
                <w:lang w:val="en-GB"/>
              </w:rPr>
            </w:pPr>
            <w:r w:rsidRPr="003F5290">
              <w:rPr>
                <w:lang w:val="en-GB"/>
              </w:rPr>
              <w:t>90.4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A5BE05" w14:textId="77777777" w:rsidR="003F5290" w:rsidRPr="003F5290" w:rsidRDefault="003F5290" w:rsidP="003F5290">
            <w:pPr>
              <w:pStyle w:val="CDITable-RowCentrens"/>
              <w:rPr>
                <w:lang w:val="en-GB"/>
              </w:rPr>
            </w:pPr>
            <w:r w:rsidRPr="003F5290">
              <w:rPr>
                <w:lang w:val="en-GB"/>
              </w:rPr>
              <w:t>88.0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77917F" w14:textId="77777777" w:rsidR="003F5290" w:rsidRPr="003F5290" w:rsidRDefault="003F5290" w:rsidP="003F5290">
            <w:pPr>
              <w:pStyle w:val="CDITable-RowCentrens"/>
              <w:rPr>
                <w:lang w:val="en-GB"/>
              </w:rPr>
            </w:pPr>
            <w:r w:rsidRPr="003F5290">
              <w:rPr>
                <w:lang w:val="en-GB"/>
              </w:rPr>
              <w:t>91.6</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157A25" w14:textId="77777777" w:rsidR="003F5290" w:rsidRPr="003F5290" w:rsidRDefault="003F5290" w:rsidP="003F5290">
            <w:pPr>
              <w:pStyle w:val="CDITable-RowCentrens"/>
              <w:rPr>
                <w:lang w:val="en-GB"/>
              </w:rPr>
            </w:pPr>
            <w:r w:rsidRPr="003F5290">
              <w:rPr>
                <w:lang w:val="en-GB"/>
              </w:rPr>
              <w:t>85.0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FBC272" w14:textId="77777777" w:rsidR="003F5290" w:rsidRPr="003F5290" w:rsidRDefault="003F5290" w:rsidP="003F5290">
            <w:pPr>
              <w:pStyle w:val="CDITable-RowCentrens"/>
              <w:rPr>
                <w:lang w:val="en-GB"/>
              </w:rPr>
            </w:pPr>
            <w:r w:rsidRPr="003F5290">
              <w:rPr>
                <w:lang w:val="en-GB"/>
              </w:rPr>
              <w:t>88.1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5F638F" w14:textId="77777777" w:rsidR="003F5290" w:rsidRPr="003F5290" w:rsidRDefault="003F5290" w:rsidP="003F5290">
            <w:pPr>
              <w:pStyle w:val="CDITable-RowCentrens"/>
              <w:rPr>
                <w:lang w:val="en-GB"/>
              </w:rPr>
            </w:pPr>
            <w:r w:rsidRPr="003F5290">
              <w:rPr>
                <w:lang w:val="en-GB"/>
              </w:rPr>
              <w:t>90.4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7B3E1D" w14:textId="77777777" w:rsidR="003F5290" w:rsidRPr="003F5290" w:rsidRDefault="003F5290" w:rsidP="003F5290">
            <w:pPr>
              <w:pStyle w:val="CDITable-RowCentrens"/>
              <w:rPr>
                <w:lang w:val="en-GB"/>
              </w:rPr>
            </w:pPr>
            <w:r w:rsidRPr="003F5290">
              <w:rPr>
                <w:lang w:val="en-GB"/>
              </w:rPr>
              <w:t>88.7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D0ABE38" w14:textId="77777777" w:rsidR="003F5290" w:rsidRPr="003F5290" w:rsidRDefault="003F5290" w:rsidP="003F5290">
            <w:pPr>
              <w:pStyle w:val="CDITable-RowCentrens"/>
              <w:rPr>
                <w:lang w:val="en-GB"/>
              </w:rPr>
            </w:pPr>
            <w:r w:rsidRPr="003F5290">
              <w:rPr>
                <w:lang w:val="en-GB"/>
              </w:rPr>
              <w:t>85.3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0304277" w14:textId="77777777" w:rsidR="003F5290" w:rsidRPr="003F5290" w:rsidRDefault="003F5290" w:rsidP="003F5290">
            <w:pPr>
              <w:pStyle w:val="CDITable-RowCentrens"/>
              <w:rPr>
                <w:lang w:val="en-GB"/>
              </w:rPr>
            </w:pPr>
            <w:r w:rsidRPr="003F5290">
              <w:rPr>
                <w:lang w:val="en-GB"/>
              </w:rPr>
              <w:t>89.3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7273B8" w14:textId="77777777" w:rsidR="003F5290" w:rsidRPr="003F5290" w:rsidRDefault="003F5290" w:rsidP="003F5290">
            <w:pPr>
              <w:pStyle w:val="CDITable-RowCentrens"/>
              <w:rPr>
                <w:lang w:val="en-GB"/>
              </w:rPr>
            </w:pPr>
            <w:r w:rsidRPr="003F5290">
              <w:rPr>
                <w:lang w:val="en-GB"/>
              </w:rPr>
              <w:t>85.4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CE454A" w14:textId="77777777" w:rsidR="003F5290" w:rsidRPr="003F5290" w:rsidRDefault="003F5290" w:rsidP="003F5290">
            <w:pPr>
              <w:pStyle w:val="CDITable-RowCentrens"/>
              <w:rPr>
                <w:lang w:val="en-GB"/>
              </w:rPr>
            </w:pPr>
            <w:r w:rsidRPr="003F5290">
              <w:rPr>
                <w:lang w:val="en-GB"/>
              </w:rP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45223E" w14:textId="77777777" w:rsidR="003F5290" w:rsidRPr="003F5290" w:rsidRDefault="003F5290" w:rsidP="003F5290">
            <w:pPr>
              <w:pStyle w:val="CDITable-RowCentrens"/>
              <w:rPr>
                <w:lang w:val="en-GB"/>
              </w:rPr>
            </w:pPr>
            <w:r w:rsidRPr="003F5290">
              <w:rPr>
                <w:lang w:val="en-GB"/>
              </w:rPr>
              <w:t>82.5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3F6FD4" w14:textId="77777777" w:rsidR="003F5290" w:rsidRPr="003F5290" w:rsidRDefault="003F5290" w:rsidP="003F5290">
            <w:pPr>
              <w:pStyle w:val="CDITable-RowCentrens"/>
              <w:rPr>
                <w:lang w:val="en-GB"/>
              </w:rPr>
            </w:pPr>
            <w:r w:rsidRPr="003F5290">
              <w:rPr>
                <w:lang w:val="en-GB"/>
              </w:rPr>
              <w:t>86.0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B1E08B" w14:textId="77777777" w:rsidR="003F5290" w:rsidRPr="003F5290" w:rsidRDefault="003F5290" w:rsidP="003F5290">
            <w:pPr>
              <w:pStyle w:val="CDITable-RowCentrens"/>
              <w:rPr>
                <w:lang w:val="en-GB"/>
              </w:rPr>
            </w:pPr>
            <w:r w:rsidRPr="003F5290">
              <w:rPr>
                <w:lang w:val="en-GB"/>
              </w:rP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002E1B" w14:textId="77777777" w:rsidR="003F5290" w:rsidRPr="003F5290" w:rsidRDefault="003F5290" w:rsidP="003F5290">
            <w:pPr>
              <w:pStyle w:val="CDITable-RowCentrens"/>
              <w:rPr>
                <w:lang w:val="en-GB"/>
              </w:rPr>
            </w:pPr>
            <w:r w:rsidRPr="003F5290">
              <w:rPr>
                <w:lang w:val="en-GB"/>
              </w:rPr>
              <w:t>86.5</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EF59428" w14:textId="77777777" w:rsidR="003F5290" w:rsidRPr="003F5290" w:rsidRDefault="003F5290" w:rsidP="003F5290">
            <w:pPr>
              <w:pStyle w:val="CDITable-RowCentrens"/>
              <w:rPr>
                <w:lang w:val="en-GB"/>
              </w:rPr>
            </w:pPr>
            <w:r w:rsidRPr="003F5290">
              <w:rPr>
                <w:lang w:val="en-GB"/>
              </w:rPr>
              <w:t>84.5</w:t>
            </w:r>
          </w:p>
        </w:tc>
      </w:tr>
      <w:tr w:rsidR="003F5290" w:rsidRPr="003F5290" w14:paraId="6F284DC7"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3EDF325" w14:textId="77777777" w:rsidR="003F5290" w:rsidRPr="003F5290" w:rsidRDefault="003F5290" w:rsidP="003F5290">
            <w:pPr>
              <w:pStyle w:val="CDITable-RowLeftns"/>
              <w:rPr>
                <w:lang w:val="en-GB"/>
              </w:rPr>
            </w:pPr>
            <w:r w:rsidRPr="003F5290">
              <w:rPr>
                <w:lang w:val="en-GB"/>
              </w:rPr>
              <w:t xml:space="preserve">2003 cohort (21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95A191" w14:textId="77777777" w:rsidR="003F5290" w:rsidRPr="003F5290" w:rsidRDefault="003F5290" w:rsidP="003F5290">
            <w:pPr>
              <w:pStyle w:val="CDITable-RowCentrens"/>
              <w:rPr>
                <w:lang w:val="en-GB"/>
              </w:rPr>
            </w:pPr>
            <w:r w:rsidRPr="003F5290">
              <w:rPr>
                <w:lang w:val="en-GB"/>
              </w:rPr>
              <w:t>89.1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640A52" w14:textId="77777777" w:rsidR="003F5290" w:rsidRPr="003F5290" w:rsidRDefault="003F5290" w:rsidP="003F5290">
            <w:pPr>
              <w:pStyle w:val="CDITable-RowCentrens"/>
              <w:rPr>
                <w:lang w:val="en-GB"/>
              </w:rPr>
            </w:pPr>
            <w:r w:rsidRPr="003F5290">
              <w:rPr>
                <w:lang w:val="en-GB"/>
              </w:rPr>
              <w:t>87.8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ECD30B" w14:textId="77777777" w:rsidR="003F5290" w:rsidRPr="003F5290" w:rsidRDefault="003F5290" w:rsidP="003F5290">
            <w:pPr>
              <w:pStyle w:val="CDITable-RowCentrens"/>
              <w:rPr>
                <w:lang w:val="en-GB"/>
              </w:rPr>
            </w:pPr>
            <w:r w:rsidRPr="003F5290">
              <w:rPr>
                <w:lang w:val="en-GB"/>
              </w:rPr>
              <w:t>90.9</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690C29" w14:textId="77777777" w:rsidR="003F5290" w:rsidRPr="003F5290" w:rsidRDefault="003F5290" w:rsidP="003F5290">
            <w:pPr>
              <w:pStyle w:val="CDITable-RowCentrens"/>
              <w:rPr>
                <w:lang w:val="en-GB"/>
              </w:rPr>
            </w:pPr>
            <w:r w:rsidRPr="003F5290">
              <w:rPr>
                <w:lang w:val="en-GB"/>
              </w:rPr>
              <w:t>84.7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6045F74" w14:textId="77777777" w:rsidR="003F5290" w:rsidRPr="003F5290" w:rsidRDefault="003F5290" w:rsidP="003F5290">
            <w:pPr>
              <w:pStyle w:val="CDITable-RowCentrens"/>
              <w:rPr>
                <w:lang w:val="en-GB"/>
              </w:rPr>
            </w:pPr>
            <w:r w:rsidRPr="003F5290">
              <w:rPr>
                <w:lang w:val="en-GB"/>
              </w:rPr>
              <w:t>88.3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CEC7D3" w14:textId="77777777" w:rsidR="003F5290" w:rsidRPr="003F5290" w:rsidRDefault="003F5290" w:rsidP="003F5290">
            <w:pPr>
              <w:pStyle w:val="CDITable-RowCentrens"/>
              <w:rPr>
                <w:lang w:val="en-GB"/>
              </w:rPr>
            </w:pPr>
            <w:r w:rsidRPr="003F5290">
              <w:rPr>
                <w:lang w:val="en-GB"/>
              </w:rPr>
              <w:t>90.0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D4A599" w14:textId="77777777" w:rsidR="003F5290" w:rsidRPr="003F5290" w:rsidRDefault="003F5290" w:rsidP="003F5290">
            <w:pPr>
              <w:pStyle w:val="CDITable-RowCentrens"/>
              <w:rPr>
                <w:lang w:val="en-GB"/>
              </w:rPr>
            </w:pPr>
            <w:r w:rsidRPr="003F5290">
              <w:rPr>
                <w:lang w:val="en-GB"/>
              </w:rPr>
              <w:t>88.1</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3E19E0D" w14:textId="77777777" w:rsidR="003F5290" w:rsidRPr="003F5290" w:rsidRDefault="003F5290" w:rsidP="003F5290">
            <w:pPr>
              <w:pStyle w:val="CDITable-RowCentrens"/>
              <w:rPr>
                <w:lang w:val="en-GB"/>
              </w:rPr>
            </w:pPr>
            <w:r w:rsidRPr="003F5290">
              <w:rPr>
                <w:lang w:val="en-GB"/>
              </w:rPr>
              <w:t>86.0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179066F" w14:textId="77777777" w:rsidR="003F5290" w:rsidRPr="003F5290" w:rsidRDefault="003F5290" w:rsidP="003F5290">
            <w:pPr>
              <w:pStyle w:val="CDITable-RowCentrens"/>
              <w:rPr>
                <w:lang w:val="en-GB"/>
              </w:rPr>
            </w:pPr>
            <w:r w:rsidRPr="003F5290">
              <w:rPr>
                <w:lang w:val="en-GB"/>
              </w:rPr>
              <w:t>88.4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F87C29" w14:textId="77777777" w:rsidR="003F5290" w:rsidRPr="003F5290" w:rsidRDefault="003F5290" w:rsidP="003F5290">
            <w:pPr>
              <w:pStyle w:val="CDITable-RowCentrens"/>
              <w:rPr>
                <w:lang w:val="en-GB"/>
              </w:rPr>
            </w:pPr>
            <w:r w:rsidRPr="003F5290">
              <w:rPr>
                <w:lang w:val="en-GB"/>
              </w:rPr>
              <w:t>84.9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BFEE56" w14:textId="77777777" w:rsidR="003F5290" w:rsidRPr="003F5290" w:rsidRDefault="003F5290" w:rsidP="003F5290">
            <w:pPr>
              <w:pStyle w:val="CDITable-RowCentrens"/>
              <w:rPr>
                <w:lang w:val="en-GB"/>
              </w:rPr>
            </w:pPr>
            <w:r w:rsidRPr="003F5290">
              <w:rPr>
                <w:lang w:val="en-GB"/>
              </w:rPr>
              <w:t>87.9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273C7C" w14:textId="77777777" w:rsidR="003F5290" w:rsidRPr="003F5290" w:rsidRDefault="003F5290" w:rsidP="003F5290">
            <w:pPr>
              <w:pStyle w:val="CDITable-RowCentrens"/>
              <w:rPr>
                <w:lang w:val="en-GB"/>
              </w:rPr>
            </w:pPr>
            <w:r w:rsidRPr="003F5290">
              <w:rPr>
                <w:lang w:val="en-GB"/>
              </w:rPr>
              <w:t>81.6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483E1B" w14:textId="77777777" w:rsidR="003F5290" w:rsidRPr="003F5290" w:rsidRDefault="003F5290" w:rsidP="003F5290">
            <w:pPr>
              <w:pStyle w:val="CDITable-RowCentrens"/>
              <w:rPr>
                <w:lang w:val="en-GB"/>
              </w:rPr>
            </w:pPr>
            <w:r w:rsidRPr="003F5290">
              <w:rPr>
                <w:lang w:val="en-GB"/>
              </w:rPr>
              <w:t>86.1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838294" w14:textId="77777777" w:rsidR="003F5290" w:rsidRPr="003F5290" w:rsidRDefault="003F5290" w:rsidP="003F5290">
            <w:pPr>
              <w:pStyle w:val="CDITable-RowCentrens"/>
              <w:rPr>
                <w:lang w:val="en-GB"/>
              </w:rPr>
            </w:pPr>
            <w:r w:rsidRPr="003F5290">
              <w:rPr>
                <w:lang w:val="en-GB"/>
              </w:rPr>
              <w:t>88.1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35297B" w14:textId="77777777" w:rsidR="003F5290" w:rsidRPr="003F5290" w:rsidRDefault="003F5290" w:rsidP="003F5290">
            <w:pPr>
              <w:pStyle w:val="CDITable-RowCentrens"/>
              <w:rPr>
                <w:lang w:val="en-GB"/>
              </w:rPr>
            </w:pPr>
            <w:r w:rsidRPr="003F5290">
              <w:rPr>
                <w:lang w:val="en-GB"/>
              </w:rPr>
              <w:t>86.1</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F8512A0" w14:textId="77777777" w:rsidR="003F5290" w:rsidRPr="003F5290" w:rsidRDefault="003F5290" w:rsidP="003F5290">
            <w:pPr>
              <w:pStyle w:val="CDITable-RowCentrens"/>
              <w:rPr>
                <w:lang w:val="en-GB"/>
              </w:rPr>
            </w:pPr>
            <w:r w:rsidRPr="003F5290">
              <w:rPr>
                <w:lang w:val="en-GB"/>
              </w:rPr>
              <w:t>83.5</w:t>
            </w:r>
          </w:p>
        </w:tc>
      </w:tr>
      <w:tr w:rsidR="003F5290" w:rsidRPr="003F5290" w14:paraId="28D05699"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83CBA55" w14:textId="77777777" w:rsidR="003F5290" w:rsidRPr="003F5290" w:rsidRDefault="003F5290" w:rsidP="003F5290">
            <w:pPr>
              <w:pStyle w:val="CDITable-RowLeftns"/>
              <w:rPr>
                <w:lang w:val="en-GB"/>
              </w:rPr>
            </w:pPr>
            <w:r w:rsidRPr="003F5290">
              <w:rPr>
                <w:lang w:val="en-GB"/>
              </w:rPr>
              <w:t xml:space="preserve">2002 cohort (22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C55693" w14:textId="77777777" w:rsidR="003F5290" w:rsidRPr="003F5290" w:rsidRDefault="003F5290" w:rsidP="003F5290">
            <w:pPr>
              <w:pStyle w:val="CDITable-RowCentrens"/>
              <w:rPr>
                <w:lang w:val="en-GB"/>
              </w:rPr>
            </w:pPr>
            <w:r w:rsidRPr="003F5290">
              <w:rPr>
                <w:lang w:val="en-GB"/>
              </w:rPr>
              <w:t>88.3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971D71" w14:textId="77777777" w:rsidR="003F5290" w:rsidRPr="003F5290" w:rsidRDefault="003F5290" w:rsidP="003F5290">
            <w:pPr>
              <w:pStyle w:val="CDITable-RowCentrens"/>
              <w:rPr>
                <w:lang w:val="en-GB"/>
              </w:rPr>
            </w:pPr>
            <w:r w:rsidRPr="003F5290">
              <w:rPr>
                <w:lang w:val="en-GB"/>
              </w:rPr>
              <w:t>86.0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51624D" w14:textId="77777777" w:rsidR="003F5290" w:rsidRPr="003F5290" w:rsidRDefault="003F5290" w:rsidP="003F5290">
            <w:pPr>
              <w:pStyle w:val="CDITable-RowCentrens"/>
              <w:rPr>
                <w:lang w:val="en-GB"/>
              </w:rPr>
            </w:pPr>
            <w:r w:rsidRPr="003F5290">
              <w:rPr>
                <w:lang w:val="en-GB"/>
              </w:rPr>
              <w:t>90.8</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34ED2D" w14:textId="77777777" w:rsidR="003F5290" w:rsidRPr="003F5290" w:rsidRDefault="003F5290" w:rsidP="003F5290">
            <w:pPr>
              <w:pStyle w:val="CDITable-RowCentrens"/>
              <w:rPr>
                <w:lang w:val="en-GB"/>
              </w:rPr>
            </w:pPr>
            <w:r w:rsidRPr="003F5290">
              <w:rPr>
                <w:lang w:val="en-GB"/>
              </w:rPr>
              <w:t>84.2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7BC2F2" w14:textId="77777777" w:rsidR="003F5290" w:rsidRPr="003F5290" w:rsidRDefault="003F5290" w:rsidP="003F5290">
            <w:pPr>
              <w:pStyle w:val="CDITable-RowCentrens"/>
              <w:rPr>
                <w:lang w:val="en-GB"/>
              </w:rPr>
            </w:pPr>
            <w:r w:rsidRPr="003F5290">
              <w:rPr>
                <w:lang w:val="en-GB"/>
              </w:rPr>
              <w:t>87.8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F29176" w14:textId="77777777" w:rsidR="003F5290" w:rsidRPr="003F5290" w:rsidRDefault="003F5290" w:rsidP="003F5290">
            <w:pPr>
              <w:pStyle w:val="CDITable-RowCentrens"/>
              <w:rPr>
                <w:lang w:val="en-GB"/>
              </w:rPr>
            </w:pPr>
            <w:r w:rsidRPr="003F5290">
              <w:rPr>
                <w:lang w:val="en-GB"/>
              </w:rP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C323A6" w14:textId="77777777" w:rsidR="003F5290" w:rsidRPr="003F5290" w:rsidRDefault="003F5290" w:rsidP="003F5290">
            <w:pPr>
              <w:pStyle w:val="CDITable-RowCentrens"/>
              <w:rPr>
                <w:lang w:val="en-GB"/>
              </w:rPr>
            </w:pPr>
            <w:r w:rsidRPr="003F5290">
              <w:rPr>
                <w:lang w:val="en-GB"/>
              </w:rPr>
              <w:t>86.9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E3B7198" w14:textId="77777777" w:rsidR="003F5290" w:rsidRPr="003F5290" w:rsidRDefault="003F5290" w:rsidP="003F5290">
            <w:pPr>
              <w:pStyle w:val="CDITable-RowCentrens"/>
              <w:rPr>
                <w:lang w:val="en-GB"/>
              </w:rPr>
            </w:pPr>
            <w:r w:rsidRPr="003F5290">
              <w:rPr>
                <w:lang w:val="en-GB"/>
              </w:rPr>
              <w:t>84.7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81A957" w14:textId="77777777" w:rsidR="003F5290" w:rsidRPr="003F5290" w:rsidRDefault="003F5290" w:rsidP="003F5290">
            <w:pPr>
              <w:pStyle w:val="CDITable-RowCentrens"/>
              <w:rPr>
                <w:lang w:val="en-GB"/>
              </w:rPr>
            </w:pPr>
            <w:r w:rsidRPr="003F5290">
              <w:rPr>
                <w:lang w:val="en-GB"/>
              </w:rPr>
              <w:t>88.0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4A2F45" w14:textId="77777777" w:rsidR="003F5290" w:rsidRPr="003F5290" w:rsidRDefault="003F5290" w:rsidP="003F5290">
            <w:pPr>
              <w:pStyle w:val="CDITable-RowCentrens"/>
              <w:rPr>
                <w:lang w:val="en-GB"/>
              </w:rPr>
            </w:pPr>
            <w:r w:rsidRPr="003F5290">
              <w:rPr>
                <w:lang w:val="en-GB"/>
              </w:rPr>
              <w:t>83.2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043A8B" w14:textId="77777777" w:rsidR="003F5290" w:rsidRPr="003F5290" w:rsidRDefault="003F5290" w:rsidP="003F5290">
            <w:pPr>
              <w:pStyle w:val="CDITable-RowCentrens"/>
              <w:rPr>
                <w:lang w:val="en-GB"/>
              </w:rPr>
            </w:pPr>
            <w:r w:rsidRPr="003F5290">
              <w:rPr>
                <w:lang w:val="en-GB"/>
              </w:rPr>
              <w:t>88.0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469D1F" w14:textId="77777777" w:rsidR="003F5290" w:rsidRPr="003F5290" w:rsidRDefault="003F5290" w:rsidP="003F5290">
            <w:pPr>
              <w:pStyle w:val="CDITable-RowCentrens"/>
              <w:rPr>
                <w:lang w:val="en-GB"/>
              </w:rPr>
            </w:pPr>
            <w:r w:rsidRPr="003F5290">
              <w:rPr>
                <w:lang w:val="en-GB"/>
              </w:rPr>
              <w:t>80.7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0671B3" w14:textId="77777777" w:rsidR="003F5290" w:rsidRPr="003F5290" w:rsidRDefault="003F5290" w:rsidP="003F5290">
            <w:pPr>
              <w:pStyle w:val="CDITable-RowCentrens"/>
              <w:rPr>
                <w:lang w:val="en-GB"/>
              </w:rPr>
            </w:pPr>
            <w:r w:rsidRPr="003F5290">
              <w:rPr>
                <w:lang w:val="en-GB"/>
              </w:rPr>
              <w:t>85.1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44A5C9" w14:textId="77777777" w:rsidR="003F5290" w:rsidRPr="003F5290" w:rsidRDefault="003F5290" w:rsidP="003F5290">
            <w:pPr>
              <w:pStyle w:val="CDITable-RowCentrens"/>
              <w:rPr>
                <w:lang w:val="en-GB"/>
              </w:rPr>
            </w:pPr>
            <w:r w:rsidRPr="003F5290">
              <w:rPr>
                <w:lang w:val="en-GB"/>
              </w:rPr>
              <w:t>85.4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98EDFC" w14:textId="77777777" w:rsidR="003F5290" w:rsidRPr="003F5290" w:rsidRDefault="003F5290" w:rsidP="003F5290">
            <w:pPr>
              <w:pStyle w:val="CDITable-RowCentrens"/>
              <w:rPr>
                <w:lang w:val="en-GB"/>
              </w:rPr>
            </w:pPr>
            <w:r w:rsidRPr="003F5290">
              <w:rPr>
                <w:lang w:val="en-GB"/>
              </w:rPr>
              <w:t>84.9</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BEE877C" w14:textId="77777777" w:rsidR="003F5290" w:rsidRPr="003F5290" w:rsidRDefault="003F5290" w:rsidP="003F5290">
            <w:pPr>
              <w:pStyle w:val="CDITable-RowCentrens"/>
              <w:rPr>
                <w:lang w:val="en-GB"/>
              </w:rPr>
            </w:pPr>
            <w:r w:rsidRPr="003F5290">
              <w:rPr>
                <w:lang w:val="en-GB"/>
              </w:rPr>
              <w:t>82.2</w:t>
            </w:r>
          </w:p>
        </w:tc>
      </w:tr>
      <w:tr w:rsidR="003F5290" w:rsidRPr="003F5290" w14:paraId="0250E2BA"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B96E80C" w14:textId="77777777" w:rsidR="003F5290" w:rsidRPr="003F5290" w:rsidRDefault="003F5290" w:rsidP="003F5290">
            <w:pPr>
              <w:pStyle w:val="CDITable-RowLeftns"/>
              <w:rPr>
                <w:lang w:val="en-GB"/>
              </w:rPr>
            </w:pPr>
            <w:r w:rsidRPr="003F5290">
              <w:rPr>
                <w:lang w:val="en-GB"/>
              </w:rPr>
              <w:t xml:space="preserve">2001 cohort (23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51049A" w14:textId="77777777" w:rsidR="003F5290" w:rsidRPr="003F5290" w:rsidRDefault="003F5290" w:rsidP="003F5290">
            <w:pPr>
              <w:pStyle w:val="CDITable-RowCentrens"/>
              <w:rPr>
                <w:lang w:val="en-GB"/>
              </w:rPr>
            </w:pPr>
            <w:r w:rsidRPr="003F5290">
              <w:rPr>
                <w:lang w:val="en-GB"/>
              </w:rPr>
              <w:t>86.0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2A6589" w14:textId="77777777" w:rsidR="003F5290" w:rsidRPr="003F5290" w:rsidRDefault="003F5290" w:rsidP="003F5290">
            <w:pPr>
              <w:pStyle w:val="CDITable-RowCentrens"/>
              <w:rPr>
                <w:lang w:val="en-GB"/>
              </w:rPr>
            </w:pPr>
            <w:r w:rsidRPr="003F5290">
              <w:rPr>
                <w:lang w:val="en-GB"/>
              </w:rPr>
              <w:t>83.2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85E73A" w14:textId="77777777" w:rsidR="003F5290" w:rsidRPr="003F5290" w:rsidRDefault="003F5290" w:rsidP="003F5290">
            <w:pPr>
              <w:pStyle w:val="CDITable-RowCentrens"/>
              <w:rPr>
                <w:lang w:val="en-GB"/>
              </w:rPr>
            </w:pPr>
            <w:r w:rsidRPr="003F5290">
              <w:rPr>
                <w:lang w:val="en-GB"/>
              </w:rPr>
              <w:t>89.5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04673A" w14:textId="77777777" w:rsidR="003F5290" w:rsidRPr="003F5290" w:rsidRDefault="003F5290" w:rsidP="003F5290">
            <w:pPr>
              <w:pStyle w:val="CDITable-RowCentrens"/>
              <w:rPr>
                <w:lang w:val="en-GB"/>
              </w:rPr>
            </w:pPr>
            <w:r w:rsidRPr="003F5290">
              <w:rPr>
                <w:lang w:val="en-GB"/>
              </w:rPr>
              <w:t>82.4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F8D6AA" w14:textId="77777777" w:rsidR="003F5290" w:rsidRPr="003F5290" w:rsidRDefault="003F5290" w:rsidP="003F5290">
            <w:pPr>
              <w:pStyle w:val="CDITable-RowCentrens"/>
              <w:rPr>
                <w:lang w:val="en-GB"/>
              </w:rPr>
            </w:pPr>
            <w:r w:rsidRPr="003F5290">
              <w:rPr>
                <w:lang w:val="en-GB"/>
              </w:rPr>
              <w:t>86.2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50133F" w14:textId="77777777" w:rsidR="003F5290" w:rsidRPr="003F5290" w:rsidRDefault="003F5290" w:rsidP="003F5290">
            <w:pPr>
              <w:pStyle w:val="CDITable-RowCentrens"/>
              <w:rPr>
                <w:lang w:val="en-GB"/>
              </w:rPr>
            </w:pPr>
            <w:r w:rsidRPr="003F5290">
              <w:rPr>
                <w:lang w:val="en-GB"/>
              </w:rPr>
              <w:t>86.0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FF296A" w14:textId="77777777" w:rsidR="003F5290" w:rsidRPr="003F5290" w:rsidRDefault="003F5290" w:rsidP="003F5290">
            <w:pPr>
              <w:pStyle w:val="CDITable-RowCentrens"/>
              <w:rPr>
                <w:lang w:val="en-GB"/>
              </w:rPr>
            </w:pPr>
            <w:r w:rsidRPr="003F5290">
              <w:rPr>
                <w:lang w:val="en-GB"/>
              </w:rPr>
              <w:t>83.5</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CE46C9A" w14:textId="77777777" w:rsidR="003F5290" w:rsidRPr="003F5290" w:rsidRDefault="003F5290" w:rsidP="003F5290">
            <w:pPr>
              <w:pStyle w:val="CDITable-RowCentrens"/>
              <w:rPr>
                <w:lang w:val="en-GB"/>
              </w:rPr>
            </w:pPr>
            <w:r w:rsidRPr="003F5290">
              <w:rPr>
                <w:lang w:val="en-GB"/>
              </w:rPr>
              <w:t>82.6</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227000E" w14:textId="77777777" w:rsidR="003F5290" w:rsidRPr="003F5290" w:rsidRDefault="003F5290" w:rsidP="003F5290">
            <w:pPr>
              <w:pStyle w:val="CDITable-RowCentrens"/>
              <w:rPr>
                <w:lang w:val="en-GB"/>
              </w:rPr>
            </w:pPr>
            <w:r w:rsidRPr="003F5290">
              <w:rPr>
                <w:lang w:val="en-GB"/>
              </w:rPr>
              <w:t>81.7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39BDBA" w14:textId="77777777" w:rsidR="003F5290" w:rsidRPr="003F5290" w:rsidRDefault="003F5290" w:rsidP="003F5290">
            <w:pPr>
              <w:pStyle w:val="CDITable-RowCentrens"/>
              <w:rPr>
                <w:lang w:val="en-GB"/>
              </w:rPr>
            </w:pPr>
            <w:r w:rsidRPr="003F5290">
              <w:rPr>
                <w:lang w:val="en-GB"/>
              </w:rPr>
              <w:t>78.3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305B99" w14:textId="77777777" w:rsidR="003F5290" w:rsidRPr="003F5290" w:rsidRDefault="003F5290" w:rsidP="003F5290">
            <w:pPr>
              <w:pStyle w:val="CDITable-RowCentrens"/>
              <w:rPr>
                <w:lang w:val="en-GB"/>
              </w:rPr>
            </w:pPr>
            <w:r w:rsidRPr="003F5290">
              <w:rPr>
                <w:lang w:val="en-GB"/>
              </w:rPr>
              <w:t>84.5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36AA97" w14:textId="77777777" w:rsidR="003F5290" w:rsidRPr="003F5290" w:rsidRDefault="003F5290" w:rsidP="003F5290">
            <w:pPr>
              <w:pStyle w:val="CDITable-RowCentrens"/>
              <w:rPr>
                <w:lang w:val="en-GB"/>
              </w:rPr>
            </w:pPr>
            <w:r w:rsidRPr="003F5290">
              <w:rPr>
                <w:lang w:val="en-GB"/>
              </w:rPr>
              <w:t>78.5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3B2A90" w14:textId="77777777" w:rsidR="003F5290" w:rsidRPr="003F5290" w:rsidRDefault="003F5290" w:rsidP="003F5290">
            <w:pPr>
              <w:pStyle w:val="CDITable-RowCentrens"/>
              <w:rPr>
                <w:lang w:val="en-GB"/>
              </w:rPr>
            </w:pPr>
            <w:r w:rsidRPr="003F5290">
              <w:rPr>
                <w:lang w:val="en-GB"/>
              </w:rPr>
              <w:t>83.1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DCA9A2" w14:textId="77777777" w:rsidR="003F5290" w:rsidRPr="003F5290" w:rsidRDefault="003F5290" w:rsidP="003F5290">
            <w:pPr>
              <w:pStyle w:val="CDITable-RowCentrens"/>
              <w:rPr>
                <w:lang w:val="en-GB"/>
              </w:rPr>
            </w:pPr>
            <w:r w:rsidRPr="003F5290">
              <w:rPr>
                <w:lang w:val="en-GB"/>
              </w:rPr>
              <w:t>80.3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648517" w14:textId="77777777" w:rsidR="003F5290" w:rsidRPr="003F5290" w:rsidRDefault="003F5290" w:rsidP="003F5290">
            <w:pPr>
              <w:pStyle w:val="CDITable-RowCentrens"/>
              <w:rPr>
                <w:lang w:val="en-GB"/>
              </w:rPr>
            </w:pPr>
            <w:r w:rsidRPr="003F5290">
              <w:rPr>
                <w:lang w:val="en-GB"/>
              </w:rPr>
              <w:t>80.4</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452AA02" w14:textId="77777777" w:rsidR="003F5290" w:rsidRPr="003F5290" w:rsidRDefault="003F5290" w:rsidP="003F5290">
            <w:pPr>
              <w:pStyle w:val="CDITable-RowCentrens"/>
              <w:rPr>
                <w:lang w:val="en-GB"/>
              </w:rPr>
            </w:pPr>
            <w:r w:rsidRPr="003F5290">
              <w:rPr>
                <w:lang w:val="en-GB"/>
              </w:rPr>
              <w:t>80.1</w:t>
            </w:r>
          </w:p>
        </w:tc>
      </w:tr>
      <w:tr w:rsidR="003F5290" w:rsidRPr="003F5290" w14:paraId="78A181D1"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4169E6F" w14:textId="77777777" w:rsidR="003F5290" w:rsidRPr="003F5290" w:rsidRDefault="003F5290" w:rsidP="003F5290">
            <w:pPr>
              <w:pStyle w:val="CDITable-RowLeftns"/>
              <w:rPr>
                <w:lang w:val="en-GB"/>
              </w:rPr>
            </w:pPr>
            <w:r w:rsidRPr="003F5290">
              <w:rPr>
                <w:lang w:val="en-GB"/>
              </w:rPr>
              <w:t xml:space="preserve">2000 cohort (24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C8F041" w14:textId="77777777" w:rsidR="003F5290" w:rsidRPr="003F5290" w:rsidRDefault="003F5290" w:rsidP="003F5290">
            <w:pPr>
              <w:pStyle w:val="CDITable-RowCentrens"/>
              <w:rPr>
                <w:lang w:val="en-GB"/>
              </w:rPr>
            </w:pPr>
            <w:r w:rsidRPr="003F5290">
              <w:rPr>
                <w:lang w:val="en-GB"/>
              </w:rPr>
              <w:t>82.2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B5B59F" w14:textId="77777777" w:rsidR="003F5290" w:rsidRPr="003F5290" w:rsidRDefault="003F5290" w:rsidP="003F5290">
            <w:pPr>
              <w:pStyle w:val="CDITable-RowCentrens"/>
              <w:rPr>
                <w:lang w:val="en-GB"/>
              </w:rPr>
            </w:pPr>
            <w:r w:rsidRPr="003F5290">
              <w:rPr>
                <w:lang w:val="en-GB"/>
              </w:rPr>
              <w:t>80.4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055D99" w14:textId="77777777" w:rsidR="003F5290" w:rsidRPr="003F5290" w:rsidRDefault="003F5290" w:rsidP="003F5290">
            <w:pPr>
              <w:pStyle w:val="CDITable-RowCentrens"/>
              <w:rPr>
                <w:lang w:val="en-GB"/>
              </w:rPr>
            </w:pPr>
            <w:r w:rsidRPr="003F5290">
              <w:rPr>
                <w:lang w:val="en-GB"/>
              </w:rPr>
              <w:t>84.5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E458F8" w14:textId="77777777" w:rsidR="003F5290" w:rsidRPr="003F5290" w:rsidRDefault="003F5290" w:rsidP="003F5290">
            <w:pPr>
              <w:pStyle w:val="CDITable-RowCentrens"/>
              <w:rPr>
                <w:lang w:val="en-GB"/>
              </w:rPr>
            </w:pPr>
            <w:r w:rsidRPr="003F5290">
              <w:rPr>
                <w:lang w:val="en-GB"/>
              </w:rPr>
              <w:t>79.8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36309B" w14:textId="77777777" w:rsidR="003F5290" w:rsidRPr="003F5290" w:rsidRDefault="003F5290" w:rsidP="003F5290">
            <w:pPr>
              <w:pStyle w:val="CDITable-RowCentrens"/>
              <w:rPr>
                <w:lang w:val="en-GB"/>
              </w:rPr>
            </w:pPr>
            <w:r w:rsidRPr="003F5290">
              <w:rPr>
                <w:lang w:val="en-GB"/>
              </w:rPr>
              <w:t>83.0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F3ADA9" w14:textId="77777777" w:rsidR="003F5290" w:rsidRPr="003F5290" w:rsidRDefault="003F5290" w:rsidP="003F5290">
            <w:pPr>
              <w:pStyle w:val="CDITable-RowCentrens"/>
              <w:rPr>
                <w:lang w:val="en-GB"/>
              </w:rPr>
            </w:pPr>
            <w:r w:rsidRPr="003F5290">
              <w:rPr>
                <w:lang w:val="en-GB"/>
              </w:rPr>
              <w:t>82.0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59EFE7" w14:textId="77777777" w:rsidR="003F5290" w:rsidRPr="003F5290" w:rsidRDefault="003F5290" w:rsidP="003F5290">
            <w:pPr>
              <w:pStyle w:val="CDITable-RowCentrens"/>
              <w:rPr>
                <w:lang w:val="en-GB"/>
              </w:rPr>
            </w:pPr>
            <w:r w:rsidRPr="003F5290">
              <w:rPr>
                <w:lang w:val="en-GB"/>
              </w:rPr>
              <w:t>80.3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7556401" w14:textId="77777777" w:rsidR="003F5290" w:rsidRPr="003F5290" w:rsidRDefault="003F5290" w:rsidP="003F5290">
            <w:pPr>
              <w:pStyle w:val="CDITable-RowCentrens"/>
              <w:rPr>
                <w:lang w:val="en-GB"/>
              </w:rPr>
            </w:pPr>
            <w:r w:rsidRPr="003F5290">
              <w:rPr>
                <w:lang w:val="en-GB"/>
              </w:rPr>
              <w:t>78.1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1EA7A91" w14:textId="77777777" w:rsidR="003F5290" w:rsidRPr="003F5290" w:rsidRDefault="003F5290" w:rsidP="003F5290">
            <w:pPr>
              <w:pStyle w:val="CDITable-RowCentrens"/>
              <w:rPr>
                <w:lang w:val="en-GB"/>
              </w:rPr>
            </w:pPr>
            <w:r w:rsidRPr="003F5290">
              <w:rPr>
                <w:lang w:val="en-GB"/>
              </w:rPr>
              <w:t>77.7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6CDE59" w14:textId="77777777" w:rsidR="003F5290" w:rsidRPr="003F5290" w:rsidRDefault="003F5290" w:rsidP="003F5290">
            <w:pPr>
              <w:pStyle w:val="CDITable-RowCentrens"/>
              <w:rPr>
                <w:lang w:val="en-GB"/>
              </w:rPr>
            </w:pPr>
            <w:r w:rsidRPr="003F5290">
              <w:rPr>
                <w:lang w:val="en-GB"/>
              </w:rPr>
              <w:t>72.1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9AD5BA" w14:textId="77777777" w:rsidR="003F5290" w:rsidRPr="003F5290" w:rsidRDefault="003F5290" w:rsidP="003F5290">
            <w:pPr>
              <w:pStyle w:val="CDITable-RowCentrens"/>
              <w:rPr>
                <w:lang w:val="en-GB"/>
              </w:rPr>
            </w:pPr>
            <w:r w:rsidRPr="003F5290">
              <w:rPr>
                <w:lang w:val="en-GB"/>
              </w:rPr>
              <w:t>80.6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05E86E" w14:textId="77777777" w:rsidR="003F5290" w:rsidRPr="003F5290" w:rsidRDefault="003F5290" w:rsidP="003F5290">
            <w:pPr>
              <w:pStyle w:val="CDITable-RowCentrens"/>
              <w:rPr>
                <w:lang w:val="en-GB"/>
              </w:rPr>
            </w:pPr>
            <w:r w:rsidRPr="003F5290">
              <w:rPr>
                <w:lang w:val="en-GB"/>
              </w:rPr>
              <w:t>74.0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B2B615" w14:textId="77777777" w:rsidR="003F5290" w:rsidRPr="003F5290" w:rsidRDefault="003F5290" w:rsidP="003F5290">
            <w:pPr>
              <w:pStyle w:val="CDITable-RowCentrens"/>
              <w:rPr>
                <w:lang w:val="en-GB"/>
              </w:rPr>
            </w:pPr>
            <w:r w:rsidRPr="003F5290">
              <w:rPr>
                <w:lang w:val="en-GB"/>
              </w:rPr>
              <w:t>78.6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FFE952" w14:textId="77777777" w:rsidR="003F5290" w:rsidRPr="003F5290" w:rsidRDefault="003F5290" w:rsidP="003F5290">
            <w:pPr>
              <w:pStyle w:val="CDITable-RowCentrens"/>
              <w:rPr>
                <w:lang w:val="en-GB"/>
              </w:rPr>
            </w:pPr>
            <w:r w:rsidRPr="003F5290">
              <w:rPr>
                <w:lang w:val="en-GB"/>
              </w:rPr>
              <w:t>74.8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A6B046" w14:textId="77777777" w:rsidR="003F5290" w:rsidRPr="003F5290" w:rsidRDefault="003F5290" w:rsidP="003F5290">
            <w:pPr>
              <w:pStyle w:val="CDITable-RowCentrens"/>
              <w:rPr>
                <w:lang w:val="en-GB"/>
              </w:rPr>
            </w:pPr>
            <w:r w:rsidRPr="003F5290">
              <w:rPr>
                <w:lang w:val="en-GB"/>
              </w:rPr>
              <w:t>75.7</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DC56431" w14:textId="77777777" w:rsidR="003F5290" w:rsidRPr="003F5290" w:rsidRDefault="003F5290" w:rsidP="003F5290">
            <w:pPr>
              <w:pStyle w:val="CDITable-RowCentrens"/>
              <w:rPr>
                <w:lang w:val="en-GB"/>
              </w:rPr>
            </w:pPr>
            <w:r w:rsidRPr="003F5290">
              <w:rPr>
                <w:lang w:val="en-GB"/>
              </w:rPr>
              <w:t>72.1</w:t>
            </w:r>
          </w:p>
        </w:tc>
      </w:tr>
      <w:tr w:rsidR="003F5290" w:rsidRPr="003F5290" w14:paraId="7BF60D35" w14:textId="77777777" w:rsidTr="005662EC">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6FE1CD8" w14:textId="77777777" w:rsidR="003F5290" w:rsidRPr="003F5290" w:rsidRDefault="003F5290" w:rsidP="003F5290">
            <w:pPr>
              <w:pStyle w:val="CDITable-RowLeftns"/>
              <w:rPr>
                <w:lang w:val="en-GB"/>
              </w:rPr>
            </w:pPr>
            <w:r w:rsidRPr="003F5290">
              <w:rPr>
                <w:lang w:val="en-GB"/>
              </w:rPr>
              <w:t xml:space="preserve">1999 cohort (25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A5764B" w14:textId="77777777" w:rsidR="003F5290" w:rsidRPr="003F5290" w:rsidRDefault="003F5290" w:rsidP="003F5290">
            <w:pPr>
              <w:pStyle w:val="CDITable-RowCentrens"/>
              <w:rPr>
                <w:lang w:val="en-GB"/>
              </w:rPr>
            </w:pPr>
            <w:r w:rsidRPr="003F5290">
              <w:rPr>
                <w:lang w:val="en-GB"/>
              </w:rPr>
              <w:t>79.6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B7DD56" w14:textId="77777777" w:rsidR="003F5290" w:rsidRPr="003F5290" w:rsidRDefault="003F5290" w:rsidP="003F5290">
            <w:pPr>
              <w:pStyle w:val="CDITable-RowCentrens"/>
              <w:rPr>
                <w:lang w:val="en-GB"/>
              </w:rPr>
            </w:pPr>
            <w:r w:rsidRPr="003F5290">
              <w:rPr>
                <w:lang w:val="en-GB"/>
              </w:rPr>
              <w:t>76.2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B2E7AA" w14:textId="77777777" w:rsidR="003F5290" w:rsidRPr="003F5290" w:rsidRDefault="003F5290" w:rsidP="003F5290">
            <w:pPr>
              <w:pStyle w:val="CDITable-RowCentrens"/>
              <w:rPr>
                <w:lang w:val="en-GB"/>
              </w:rPr>
            </w:pPr>
            <w:r w:rsidRPr="003F5290">
              <w:rPr>
                <w:lang w:val="en-GB"/>
              </w:rPr>
              <w:t>81.4</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6E19CF" w14:textId="77777777" w:rsidR="003F5290" w:rsidRPr="003F5290" w:rsidRDefault="003F5290" w:rsidP="003F5290">
            <w:pPr>
              <w:pStyle w:val="CDITable-RowCentrens"/>
              <w:rPr>
                <w:lang w:val="en-GB"/>
              </w:rPr>
            </w:pPr>
            <w:r w:rsidRPr="003F5290">
              <w:rPr>
                <w:lang w:val="en-GB"/>
              </w:rPr>
              <w:t>76.4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E0E4C1" w14:textId="77777777" w:rsidR="003F5290" w:rsidRPr="003F5290" w:rsidRDefault="003F5290" w:rsidP="003F5290">
            <w:pPr>
              <w:pStyle w:val="CDITable-RowCentrens"/>
              <w:rPr>
                <w:lang w:val="en-GB"/>
              </w:rPr>
            </w:pPr>
            <w:r w:rsidRPr="003F5290">
              <w:rPr>
                <w:lang w:val="en-GB"/>
              </w:rPr>
              <w:t>81.6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B48FB1" w14:textId="77777777" w:rsidR="003F5290" w:rsidRPr="003F5290" w:rsidRDefault="003F5290" w:rsidP="003F5290">
            <w:pPr>
              <w:pStyle w:val="CDITable-RowCentrens"/>
              <w:rPr>
                <w:lang w:val="en-GB"/>
              </w:rPr>
            </w:pPr>
            <w:r w:rsidRPr="003F5290">
              <w:rPr>
                <w:lang w:val="en-GB"/>
              </w:rPr>
              <w:t>77.9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F92909" w14:textId="77777777" w:rsidR="003F5290" w:rsidRPr="003F5290" w:rsidRDefault="003F5290" w:rsidP="003F5290">
            <w:pPr>
              <w:pStyle w:val="CDITable-RowCentrens"/>
              <w:rPr>
                <w:lang w:val="en-GB"/>
              </w:rPr>
            </w:pPr>
            <w:r w:rsidRPr="003F5290">
              <w:rPr>
                <w:lang w:val="en-GB"/>
              </w:rPr>
              <w:t>77.0</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FA7E670" w14:textId="77777777" w:rsidR="003F5290" w:rsidRPr="003F5290" w:rsidRDefault="003F5290" w:rsidP="003F5290">
            <w:pPr>
              <w:pStyle w:val="CDITable-RowCentrens"/>
              <w:rPr>
                <w:lang w:val="en-GB"/>
              </w:rPr>
            </w:pPr>
            <w:r w:rsidRPr="003F5290">
              <w:rPr>
                <w:lang w:val="en-GB"/>
              </w:rPr>
              <w:t>76.1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7400896" w14:textId="77777777" w:rsidR="003F5290" w:rsidRPr="003F5290" w:rsidRDefault="003F5290" w:rsidP="003F5290">
            <w:pPr>
              <w:pStyle w:val="CDITable-RowCentrens"/>
              <w:rPr>
                <w:lang w:val="en-GB"/>
              </w:rPr>
            </w:pPr>
            <w:r w:rsidRPr="003F5290">
              <w:rPr>
                <w:lang w:val="en-GB"/>
              </w:rPr>
              <w:t>74.6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9605AC" w14:textId="77777777" w:rsidR="003F5290" w:rsidRPr="003F5290" w:rsidRDefault="003F5290" w:rsidP="003F5290">
            <w:pPr>
              <w:pStyle w:val="CDITable-RowCentrens"/>
              <w:rPr>
                <w:lang w:val="en-GB"/>
              </w:rPr>
            </w:pPr>
            <w:r w:rsidRPr="003F5290">
              <w:rPr>
                <w:lang w:val="en-GB"/>
              </w:rPr>
              <w:t>68.0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6468E5" w14:textId="77777777" w:rsidR="003F5290" w:rsidRPr="003F5290" w:rsidRDefault="003F5290" w:rsidP="003F5290">
            <w:pPr>
              <w:pStyle w:val="CDITable-RowCentrens"/>
              <w:rPr>
                <w:lang w:val="en-GB"/>
              </w:rPr>
            </w:pPr>
            <w:r w:rsidRPr="003F5290">
              <w:rPr>
                <w:lang w:val="en-GB"/>
              </w:rPr>
              <w:t>71.4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18ED69" w14:textId="77777777" w:rsidR="003F5290" w:rsidRPr="003F5290" w:rsidRDefault="003F5290" w:rsidP="003F5290">
            <w:pPr>
              <w:pStyle w:val="CDITable-RowCentrens"/>
              <w:rPr>
                <w:lang w:val="en-GB"/>
              </w:rPr>
            </w:pPr>
            <w:r w:rsidRPr="003F5290">
              <w:rPr>
                <w:lang w:val="en-GB"/>
              </w:rPr>
              <w:t>68.2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E58B546" w14:textId="77777777" w:rsidR="003F5290" w:rsidRPr="003F5290" w:rsidRDefault="003F5290" w:rsidP="003F5290">
            <w:pPr>
              <w:pStyle w:val="CDITable-RowCentrens"/>
              <w:rPr>
                <w:lang w:val="en-GB"/>
              </w:rPr>
            </w:pPr>
            <w:r w:rsidRPr="003F5290">
              <w:rPr>
                <w:lang w:val="en-GB"/>
              </w:rPr>
              <w:t>74.5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2F405B" w14:textId="77777777" w:rsidR="003F5290" w:rsidRPr="003F5290" w:rsidRDefault="003F5290" w:rsidP="003F5290">
            <w:pPr>
              <w:pStyle w:val="CDITable-RowCentrens"/>
              <w:rPr>
                <w:lang w:val="en-GB"/>
              </w:rPr>
            </w:pPr>
            <w:r w:rsidRPr="003F5290">
              <w:rPr>
                <w:lang w:val="en-GB"/>
              </w:rPr>
              <w:t>71.2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C4BBB3" w14:textId="77777777" w:rsidR="003F5290" w:rsidRPr="003F5290" w:rsidRDefault="003F5290" w:rsidP="003F5290">
            <w:pPr>
              <w:pStyle w:val="CDITable-RowCentrens"/>
              <w:rPr>
                <w:lang w:val="en-GB"/>
              </w:rPr>
            </w:pPr>
            <w:r w:rsidRPr="003F5290">
              <w:rPr>
                <w:lang w:val="en-GB"/>
              </w:rPr>
              <w:t>71.9</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561974C" w14:textId="77777777" w:rsidR="003F5290" w:rsidRPr="003F5290" w:rsidRDefault="003F5290" w:rsidP="003F5290">
            <w:pPr>
              <w:pStyle w:val="CDITable-RowCentrens"/>
              <w:rPr>
                <w:lang w:val="en-GB"/>
              </w:rPr>
            </w:pPr>
            <w:r w:rsidRPr="003F5290">
              <w:rPr>
                <w:lang w:val="en-GB"/>
              </w:rPr>
              <w:t>64.3</w:t>
            </w:r>
          </w:p>
        </w:tc>
      </w:tr>
    </w:tbl>
    <w:p w14:paraId="062BC461" w14:textId="77777777" w:rsidR="0006263F" w:rsidRPr="0006263F" w:rsidRDefault="0006263F" w:rsidP="0006263F">
      <w:pPr>
        <w:pStyle w:val="CDITable-FirstFootnote"/>
        <w:rPr>
          <w:lang w:val="en-GB"/>
        </w:rPr>
      </w:pPr>
      <w:r w:rsidRPr="0006263F">
        <w:rPr>
          <w:lang w:val="en-GB"/>
        </w:rPr>
        <w:t>a</w:t>
      </w:r>
      <w:r w:rsidRPr="0006263F">
        <w:rPr>
          <w:lang w:val="en-GB"/>
        </w:rPr>
        <w:tab/>
        <w:t xml:space="preserve">Source: Australian Immunisation Register data as </w:t>
      </w:r>
      <w:proofErr w:type="gramStart"/>
      <w:r w:rsidRPr="0006263F">
        <w:rPr>
          <w:lang w:val="en-GB"/>
        </w:rPr>
        <w:t>at</w:t>
      </w:r>
      <w:proofErr w:type="gramEnd"/>
      <w:r w:rsidRPr="0006263F">
        <w:rPr>
          <w:lang w:val="en-GB"/>
        </w:rPr>
        <w:t xml:space="preserve"> 2 February 2025.</w:t>
      </w:r>
    </w:p>
    <w:p w14:paraId="58198219" w14:textId="77777777" w:rsidR="0006263F" w:rsidRPr="0006263F" w:rsidRDefault="0006263F" w:rsidP="0006263F">
      <w:pPr>
        <w:pStyle w:val="CDITable-Footnote"/>
        <w:rPr>
          <w:lang w:val="en-GB"/>
        </w:rPr>
      </w:pPr>
      <w:r w:rsidRPr="0006263F">
        <w:rPr>
          <w:lang w:val="en-GB"/>
        </w:rPr>
        <w:t>b</w:t>
      </w:r>
      <w:r w:rsidRPr="0006263F">
        <w:rPr>
          <w:lang w:val="en-GB"/>
        </w:rPr>
        <w:tab/>
        <w:t>Coverage calculated using the number of Medicare-registered adolescents/young adults in each year-wide cohort with an AIR record of having received at least one dose of HPV vaccine by 31 December 2024 as the numerator and the total number of Medicare-registered adolescents/young adults in the relevant age cohort as the denominator, expressed as a percentage.</w:t>
      </w:r>
    </w:p>
    <w:p w14:paraId="65A0D026" w14:textId="77777777" w:rsidR="0006263F" w:rsidRPr="0006263F" w:rsidRDefault="0006263F" w:rsidP="0006263F">
      <w:pPr>
        <w:pStyle w:val="CDITable-Footnote"/>
        <w:rPr>
          <w:lang w:val="en-GB"/>
        </w:rPr>
      </w:pPr>
      <w:r w:rsidRPr="0006263F">
        <w:rPr>
          <w:lang w:val="en-GB"/>
        </w:rPr>
        <w:t>c</w:t>
      </w:r>
      <w:r w:rsidRPr="0006263F">
        <w:rPr>
          <w:lang w:val="en-GB"/>
        </w:rPr>
        <w:tab/>
        <w:t>Coverage data for the cohort of 15-year-olds presented in this table include doses given before and after their fifteenth birthday. Data may therefore differ slightly from data presented in Table 3 or published elsewhere, where coverage only includes doses given before the fifteenth birthday (in line with WHO recommendations for international reporting).</w:t>
      </w:r>
    </w:p>
    <w:p w14:paraId="655E1E30" w14:textId="77777777" w:rsidR="0006263F" w:rsidRPr="0006263F" w:rsidRDefault="0006263F" w:rsidP="0006263F">
      <w:pPr>
        <w:pStyle w:val="CDITable-Footnote"/>
        <w:rPr>
          <w:lang w:val="en-GB"/>
        </w:rPr>
      </w:pPr>
      <w:r w:rsidRPr="0006263F">
        <w:rPr>
          <w:lang w:val="en-GB"/>
        </w:rPr>
        <w:t>d</w:t>
      </w:r>
      <w:r w:rsidRPr="0006263F">
        <w:rPr>
          <w:lang w:val="en-GB"/>
        </w:rPr>
        <w:tab/>
        <w:t>Birth/age cohort based on age turning in 2024.</w:t>
      </w:r>
    </w:p>
    <w:p w14:paraId="7000C80F" w14:textId="0F21EB61" w:rsidR="0006263F" w:rsidRDefault="0006263F" w:rsidP="00934D4A">
      <w:pPr>
        <w:pStyle w:val="CDITable-Footnote"/>
        <w:rPr>
          <w:lang w:val="en-GB"/>
        </w:rPr>
      </w:pPr>
      <w:r w:rsidRPr="0006263F">
        <w:rPr>
          <w:lang w:val="en-GB"/>
        </w:rPr>
        <w:t>e</w:t>
      </w:r>
      <w:r w:rsidRPr="0006263F">
        <w:rPr>
          <w:lang w:val="en-GB"/>
        </w:rPr>
        <w:tab/>
        <w:t>ACT: Australian Capital Territory; NSW: New South Wales; NT: Northern Territory; Qld: Queensland; SA: South Australia; Tas.: Tasmania; Vic.: Victoria; WA: Western Australia.</w:t>
      </w:r>
      <w:r>
        <w:rPr>
          <w:lang w:val="en-GB"/>
        </w:rPr>
        <w:br w:type="page"/>
      </w:r>
    </w:p>
    <w:p w14:paraId="081B8946" w14:textId="48E91CB9" w:rsidR="0006263F" w:rsidRPr="0006263F" w:rsidRDefault="0006263F" w:rsidP="0006263F">
      <w:pPr>
        <w:pStyle w:val="CDITable-Title"/>
        <w:rPr>
          <w:lang w:val="en-GB"/>
        </w:rPr>
      </w:pPr>
      <w:bookmarkStart w:id="107" w:name="_Toc229747139"/>
      <w:r w:rsidRPr="0006263F">
        <w:rPr>
          <w:lang w:val="en-GB"/>
        </w:rPr>
        <w:lastRenderedPageBreak/>
        <w:t xml:space="preserve">Table A.7: Coverage of an adolescent dose of diphtheria-tetanus-pertussis vaccine in all adolescents/young adults by birth cohort/age, gender and jurisdiction, </w:t>
      </w:r>
      <w:proofErr w:type="spellStart"/>
      <w:proofErr w:type="gramStart"/>
      <w:r w:rsidRPr="0006263F">
        <w:rPr>
          <w:lang w:val="en-GB"/>
        </w:rPr>
        <w:t>Australia,</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2024</w:t>
      </w:r>
      <w:bookmarkEnd w:id="107"/>
    </w:p>
    <w:tbl>
      <w:tblPr>
        <w:tblW w:w="0" w:type="auto"/>
        <w:tblLayout w:type="fixed"/>
        <w:tblCellMar>
          <w:left w:w="0" w:type="dxa"/>
          <w:right w:w="0" w:type="dxa"/>
        </w:tblCellMar>
        <w:tblLook w:val="0000" w:firstRow="0" w:lastRow="0" w:firstColumn="0" w:lastColumn="0" w:noHBand="0" w:noVBand="0"/>
        <w:tblCaption w:val="Table A.7: Coverage of an adolescent dose of diphtheria-tetanus-pertussis vaccine in all adolescents/young adults by birth cohort/age, gender and jurisdiction, Australia,a,b,c,d 2024"/>
        <w:tblDescription w:val="Table A.7 presents coverage of an adolescent dose of diphtheria-tetanus-pertussis vaccine in all adolescents by birth cohort/age, gender and jurisdiction, 2024."/>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5662EC" w:rsidRPr="003F5290" w14:paraId="07F066EE" w14:textId="77777777" w:rsidTr="00B30451">
        <w:trPr>
          <w:trHeight w:val="60"/>
          <w:tblHeader/>
        </w:trPr>
        <w:tc>
          <w:tcPr>
            <w:tcW w:w="1928" w:type="dxa"/>
            <w:vMerge w:val="restart"/>
            <w:tcBorders>
              <w:top w:val="nil"/>
              <w:left w:val="nil"/>
            </w:tcBorders>
            <w:shd w:val="clear" w:color="auto" w:fill="1E4496" w:themeFill="text2"/>
            <w:tcMar>
              <w:top w:w="85" w:type="dxa"/>
              <w:left w:w="113" w:type="dxa"/>
              <w:bottom w:w="85" w:type="dxa"/>
              <w:right w:w="113" w:type="dxa"/>
            </w:tcMar>
            <w:vAlign w:val="bottom"/>
          </w:tcPr>
          <w:p w14:paraId="248D893A" w14:textId="77777777" w:rsidR="005662EC" w:rsidRPr="003F5290" w:rsidRDefault="005662EC" w:rsidP="00B30451">
            <w:pPr>
              <w:pStyle w:val="CDITable-HeaderRowLeftns"/>
              <w:rPr>
                <w:lang w:val="en-GB"/>
              </w:rPr>
            </w:pPr>
            <w:proofErr w:type="spellStart"/>
            <w:r w:rsidRPr="003F5290">
              <w:rPr>
                <w:lang w:val="en-GB"/>
              </w:rPr>
              <w:t>Cohort</w:t>
            </w:r>
            <w:r w:rsidRPr="003F5290">
              <w:rPr>
                <w:vertAlign w:val="superscript"/>
                <w:lang w:val="en-GB"/>
              </w:rPr>
              <w:t>d</w:t>
            </w:r>
            <w:proofErr w:type="spellEnd"/>
          </w:p>
        </w:tc>
        <w:tc>
          <w:tcPr>
            <w:tcW w:w="12415" w:type="dxa"/>
            <w:gridSpan w:val="16"/>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64D62FB0" w14:textId="77777777" w:rsidR="005662EC" w:rsidRPr="003F5290" w:rsidRDefault="005662EC" w:rsidP="00B30451">
            <w:pPr>
              <w:pStyle w:val="CDITable-HeaderRowCentrens"/>
            </w:pPr>
            <w:r w:rsidRPr="003F5290">
              <w:t>Gender</w:t>
            </w:r>
          </w:p>
        </w:tc>
      </w:tr>
      <w:tr w:rsidR="005662EC" w:rsidRPr="003F5290" w14:paraId="780CAA04" w14:textId="77777777" w:rsidTr="00B30451">
        <w:trPr>
          <w:trHeight w:val="60"/>
          <w:tblHeader/>
        </w:trPr>
        <w:tc>
          <w:tcPr>
            <w:tcW w:w="1928" w:type="dxa"/>
            <w:vMerge/>
            <w:tcBorders>
              <w:left w:val="nil"/>
            </w:tcBorders>
            <w:shd w:val="clear" w:color="auto" w:fill="1E4496" w:themeFill="text2"/>
            <w:tcMar>
              <w:top w:w="85" w:type="dxa"/>
              <w:bottom w:w="85" w:type="dxa"/>
            </w:tcMar>
          </w:tcPr>
          <w:p w14:paraId="2CA972D5" w14:textId="77777777" w:rsidR="005662EC" w:rsidRPr="003F5290" w:rsidRDefault="005662EC" w:rsidP="00B30451">
            <w:pPr>
              <w:pStyle w:val="CDITable-RowCentrens"/>
            </w:pPr>
          </w:p>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7BA71BF5" w14:textId="77777777" w:rsidR="005662EC" w:rsidRPr="003F5290" w:rsidRDefault="005662EC" w:rsidP="00B30451">
            <w:pPr>
              <w:pStyle w:val="CDITable-HeaderRowCentrens"/>
            </w:pPr>
            <w:r w:rsidRPr="003F5290">
              <w:t>Girls</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4E88A40" w14:textId="77777777" w:rsidR="005662EC" w:rsidRPr="003F5290" w:rsidRDefault="005662EC" w:rsidP="00B30451">
            <w:pPr>
              <w:pStyle w:val="CDITable-HeaderRowCentrens"/>
            </w:pPr>
            <w:r w:rsidRPr="003F5290">
              <w:t>Boys</w:t>
            </w:r>
          </w:p>
        </w:tc>
      </w:tr>
      <w:tr w:rsidR="005662EC" w:rsidRPr="003F5290" w14:paraId="08988A7C" w14:textId="77777777" w:rsidTr="00B30451">
        <w:trPr>
          <w:trHeight w:val="60"/>
          <w:tblHeader/>
        </w:trPr>
        <w:tc>
          <w:tcPr>
            <w:tcW w:w="1928" w:type="dxa"/>
            <w:vMerge/>
            <w:tcBorders>
              <w:left w:val="nil"/>
            </w:tcBorders>
            <w:shd w:val="clear" w:color="auto" w:fill="1E4496" w:themeFill="text2"/>
            <w:tcMar>
              <w:top w:w="85" w:type="dxa"/>
              <w:bottom w:w="85" w:type="dxa"/>
            </w:tcMar>
          </w:tcPr>
          <w:p w14:paraId="18E34375" w14:textId="77777777" w:rsidR="005662EC" w:rsidRPr="003F5290" w:rsidRDefault="005662EC" w:rsidP="00B30451">
            <w:pPr>
              <w:pStyle w:val="CDITable-RowCentrens"/>
            </w:pPr>
          </w:p>
        </w:tc>
        <w:tc>
          <w:tcPr>
            <w:tcW w:w="776" w:type="dxa"/>
            <w:shd w:val="clear" w:color="auto" w:fill="1E4496" w:themeFill="text2"/>
            <w:tcMar>
              <w:top w:w="85" w:type="dxa"/>
              <w:left w:w="113" w:type="dxa"/>
              <w:bottom w:w="85" w:type="dxa"/>
              <w:right w:w="113" w:type="dxa"/>
            </w:tcMar>
            <w:vAlign w:val="bottom"/>
          </w:tcPr>
          <w:p w14:paraId="619F9779"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4282F119"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34681464" w14:textId="77777777" w:rsidR="005662EC" w:rsidRPr="003F5290" w:rsidRDefault="005662EC" w:rsidP="00B30451">
            <w:pPr>
              <w:pStyle w:val="CDITable-HeaderRowCentrens"/>
            </w:pPr>
            <w:r w:rsidRPr="003F5290">
              <w:t>NT</w:t>
            </w:r>
          </w:p>
        </w:tc>
        <w:tc>
          <w:tcPr>
            <w:tcW w:w="775" w:type="dxa"/>
            <w:shd w:val="clear" w:color="auto" w:fill="1E4496" w:themeFill="text2"/>
            <w:tcMar>
              <w:top w:w="85" w:type="dxa"/>
              <w:left w:w="113" w:type="dxa"/>
              <w:bottom w:w="85" w:type="dxa"/>
              <w:right w:w="113" w:type="dxa"/>
            </w:tcMar>
            <w:vAlign w:val="bottom"/>
          </w:tcPr>
          <w:p w14:paraId="17E2FEAC"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7A50C4C1"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079909C4"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15185C2D" w14:textId="77777777" w:rsidR="005662EC" w:rsidRPr="003F5290" w:rsidRDefault="005662EC" w:rsidP="00B30451">
            <w:pPr>
              <w:pStyle w:val="CDITable-HeaderRowCentrens"/>
            </w:pPr>
            <w:r w:rsidRPr="003F5290">
              <w:t>Vic.</w:t>
            </w:r>
          </w:p>
        </w:tc>
        <w:tc>
          <w:tcPr>
            <w:tcW w:w="776" w:type="dxa"/>
            <w:tcBorders>
              <w:right w:val="single" w:sz="6" w:space="0" w:color="FFFFFF" w:themeColor="background1"/>
            </w:tcBorders>
            <w:shd w:val="clear" w:color="auto" w:fill="1E4496" w:themeFill="text2"/>
            <w:tcMar>
              <w:top w:w="85" w:type="dxa"/>
              <w:left w:w="113" w:type="dxa"/>
              <w:bottom w:w="85" w:type="dxa"/>
              <w:right w:w="113" w:type="dxa"/>
            </w:tcMar>
            <w:vAlign w:val="bottom"/>
          </w:tcPr>
          <w:p w14:paraId="6294F81F" w14:textId="77777777" w:rsidR="005662EC" w:rsidRPr="003F5290" w:rsidRDefault="005662EC" w:rsidP="00B30451">
            <w:pPr>
              <w:pStyle w:val="CDITable-HeaderRowCentrens"/>
            </w:pPr>
            <w:r w:rsidRPr="003F5290">
              <w:t>WA</w:t>
            </w:r>
          </w:p>
        </w:tc>
        <w:tc>
          <w:tcPr>
            <w:tcW w:w="776" w:type="dxa"/>
            <w:tcBorders>
              <w:left w:val="single" w:sz="6" w:space="0" w:color="FFFFFF" w:themeColor="background1"/>
            </w:tcBorders>
            <w:shd w:val="clear" w:color="auto" w:fill="1E4496" w:themeFill="text2"/>
            <w:tcMar>
              <w:top w:w="85" w:type="dxa"/>
              <w:left w:w="113" w:type="dxa"/>
              <w:bottom w:w="85" w:type="dxa"/>
              <w:right w:w="113" w:type="dxa"/>
            </w:tcMar>
            <w:vAlign w:val="bottom"/>
          </w:tcPr>
          <w:p w14:paraId="07FFABEF"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7673AE29"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4EED5FE4" w14:textId="77777777" w:rsidR="005662EC" w:rsidRPr="003F5290" w:rsidRDefault="005662EC" w:rsidP="00B30451">
            <w:pPr>
              <w:pStyle w:val="CDITable-HeaderRowCentrens"/>
            </w:pPr>
            <w:r w:rsidRPr="003F5290">
              <w:t>NT</w:t>
            </w:r>
          </w:p>
        </w:tc>
        <w:tc>
          <w:tcPr>
            <w:tcW w:w="776" w:type="dxa"/>
            <w:shd w:val="clear" w:color="auto" w:fill="1E4496" w:themeFill="text2"/>
            <w:tcMar>
              <w:top w:w="85" w:type="dxa"/>
              <w:left w:w="113" w:type="dxa"/>
              <w:bottom w:w="85" w:type="dxa"/>
              <w:right w:w="113" w:type="dxa"/>
            </w:tcMar>
            <w:vAlign w:val="bottom"/>
          </w:tcPr>
          <w:p w14:paraId="0384978E"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10B6E161"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52F101F5"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02E4E4EE" w14:textId="77777777" w:rsidR="005662EC" w:rsidRPr="003F5290" w:rsidRDefault="005662EC" w:rsidP="00B30451">
            <w:pPr>
              <w:pStyle w:val="CDITable-HeaderRowCentrens"/>
            </w:pPr>
            <w:r w:rsidRPr="003F5290">
              <w:t>Vic.</w:t>
            </w:r>
          </w:p>
        </w:tc>
        <w:tc>
          <w:tcPr>
            <w:tcW w:w="776" w:type="dxa"/>
            <w:tcBorders>
              <w:right w:val="nil"/>
            </w:tcBorders>
            <w:shd w:val="clear" w:color="auto" w:fill="1E4496" w:themeFill="text2"/>
            <w:tcMar>
              <w:top w:w="85" w:type="dxa"/>
              <w:left w:w="113" w:type="dxa"/>
              <w:bottom w:w="85" w:type="dxa"/>
              <w:right w:w="113" w:type="dxa"/>
            </w:tcMar>
            <w:vAlign w:val="bottom"/>
          </w:tcPr>
          <w:p w14:paraId="222F3888" w14:textId="77777777" w:rsidR="005662EC" w:rsidRPr="003F5290" w:rsidRDefault="005662EC" w:rsidP="00B30451">
            <w:pPr>
              <w:pStyle w:val="CDITable-HeaderRowCentrens"/>
            </w:pPr>
            <w:r w:rsidRPr="003F5290">
              <w:t>WA</w:t>
            </w:r>
          </w:p>
        </w:tc>
      </w:tr>
      <w:tr w:rsidR="005662EC" w:rsidRPr="003F5290" w14:paraId="4D603B95" w14:textId="77777777" w:rsidTr="00B30451">
        <w:trPr>
          <w:trHeight w:val="60"/>
        </w:trPr>
        <w:tc>
          <w:tcPr>
            <w:tcW w:w="1928" w:type="dxa"/>
            <w:tcBorders>
              <w:left w:val="nil"/>
              <w:bottom w:val="single" w:sz="6" w:space="0" w:color="1E4496" w:themeColor="text2"/>
            </w:tcBorders>
            <w:tcMar>
              <w:top w:w="85" w:type="dxa"/>
              <w:left w:w="113" w:type="dxa"/>
              <w:bottom w:w="85" w:type="dxa"/>
              <w:right w:w="113" w:type="dxa"/>
            </w:tcMar>
            <w:vAlign w:val="center"/>
          </w:tcPr>
          <w:p w14:paraId="5F056FB1" w14:textId="77777777" w:rsidR="005662EC" w:rsidRPr="003F5290" w:rsidRDefault="005662EC" w:rsidP="005662EC">
            <w:pPr>
              <w:pStyle w:val="CDITable-RowLeftns"/>
              <w:rPr>
                <w:lang w:val="en-GB"/>
              </w:rPr>
            </w:pPr>
            <w:r w:rsidRPr="003F5290">
              <w:rPr>
                <w:lang w:val="en-GB"/>
              </w:rPr>
              <w:t xml:space="preserve">2011 cohort (13 </w:t>
            </w:r>
            <w:proofErr w:type="spellStart"/>
            <w:r w:rsidRPr="003F5290">
              <w:rPr>
                <w:lang w:val="en-GB"/>
              </w:rPr>
              <w:t>yo</w:t>
            </w:r>
            <w:proofErr w:type="spellEnd"/>
            <w:r w:rsidRPr="003F5290">
              <w:rPr>
                <w:lang w:val="en-GB"/>
              </w:rPr>
              <w:t>)</w:t>
            </w:r>
          </w:p>
        </w:tc>
        <w:tc>
          <w:tcPr>
            <w:tcW w:w="776" w:type="dxa"/>
            <w:tcBorders>
              <w:bottom w:val="single" w:sz="6" w:space="0" w:color="1E4496" w:themeColor="text2"/>
            </w:tcBorders>
            <w:tcMar>
              <w:top w:w="85" w:type="dxa"/>
              <w:left w:w="113" w:type="dxa"/>
              <w:bottom w:w="85" w:type="dxa"/>
              <w:right w:w="113" w:type="dxa"/>
            </w:tcMar>
            <w:vAlign w:val="center"/>
          </w:tcPr>
          <w:p w14:paraId="6E9ABF6D" w14:textId="183AAFC6" w:rsidR="005662EC" w:rsidRPr="003F5290" w:rsidRDefault="005662EC" w:rsidP="005662EC">
            <w:pPr>
              <w:pStyle w:val="CDITable-RowCentrens"/>
              <w:rPr>
                <w:lang w:val="en-GB"/>
              </w:rPr>
            </w:pPr>
            <w:r>
              <w:t>84.0</w:t>
            </w:r>
          </w:p>
        </w:tc>
        <w:tc>
          <w:tcPr>
            <w:tcW w:w="776" w:type="dxa"/>
            <w:tcBorders>
              <w:bottom w:val="single" w:sz="6" w:space="0" w:color="1E4496" w:themeColor="text2"/>
            </w:tcBorders>
            <w:tcMar>
              <w:top w:w="85" w:type="dxa"/>
              <w:left w:w="113" w:type="dxa"/>
              <w:bottom w:w="85" w:type="dxa"/>
              <w:right w:w="113" w:type="dxa"/>
            </w:tcMar>
            <w:vAlign w:val="center"/>
          </w:tcPr>
          <w:p w14:paraId="41AEA88A" w14:textId="1E75EEBC" w:rsidR="005662EC" w:rsidRPr="003F5290" w:rsidRDefault="005662EC" w:rsidP="005662EC">
            <w:pPr>
              <w:pStyle w:val="CDITable-RowCentrens"/>
              <w:rPr>
                <w:lang w:val="en-GB"/>
              </w:rPr>
            </w:pPr>
            <w:r>
              <w:t>75.3</w:t>
            </w:r>
          </w:p>
        </w:tc>
        <w:tc>
          <w:tcPr>
            <w:tcW w:w="776" w:type="dxa"/>
            <w:tcBorders>
              <w:bottom w:val="single" w:sz="6" w:space="0" w:color="1E4496" w:themeColor="text2"/>
            </w:tcBorders>
            <w:tcMar>
              <w:top w:w="85" w:type="dxa"/>
              <w:left w:w="113" w:type="dxa"/>
              <w:bottom w:w="85" w:type="dxa"/>
              <w:right w:w="113" w:type="dxa"/>
            </w:tcMar>
            <w:vAlign w:val="center"/>
          </w:tcPr>
          <w:p w14:paraId="64849E5B" w14:textId="2D5477CB" w:rsidR="005662EC" w:rsidRPr="003F5290" w:rsidRDefault="005662EC" w:rsidP="005662EC">
            <w:pPr>
              <w:pStyle w:val="CDITable-RowCentrens"/>
              <w:rPr>
                <w:lang w:val="en-GB"/>
              </w:rPr>
            </w:pPr>
            <w:r>
              <w:t>66.7</w:t>
            </w:r>
          </w:p>
        </w:tc>
        <w:tc>
          <w:tcPr>
            <w:tcW w:w="775" w:type="dxa"/>
            <w:tcBorders>
              <w:bottom w:val="single" w:sz="6" w:space="0" w:color="1E4496" w:themeColor="text2"/>
            </w:tcBorders>
            <w:tcMar>
              <w:top w:w="85" w:type="dxa"/>
              <w:left w:w="113" w:type="dxa"/>
              <w:bottom w:w="85" w:type="dxa"/>
              <w:right w:w="113" w:type="dxa"/>
            </w:tcMar>
            <w:vAlign w:val="center"/>
          </w:tcPr>
          <w:p w14:paraId="4EBBFC4C" w14:textId="1C8463E4" w:rsidR="005662EC" w:rsidRPr="003F5290" w:rsidRDefault="005662EC" w:rsidP="005662EC">
            <w:pPr>
              <w:pStyle w:val="CDITable-RowCentrens"/>
              <w:rPr>
                <w:lang w:val="en-GB"/>
              </w:rPr>
            </w:pPr>
            <w:r>
              <w:t>71.7</w:t>
            </w:r>
          </w:p>
        </w:tc>
        <w:tc>
          <w:tcPr>
            <w:tcW w:w="776" w:type="dxa"/>
            <w:tcBorders>
              <w:bottom w:val="single" w:sz="6" w:space="0" w:color="1E4496" w:themeColor="text2"/>
            </w:tcBorders>
            <w:tcMar>
              <w:top w:w="85" w:type="dxa"/>
              <w:left w:w="113" w:type="dxa"/>
              <w:bottom w:w="85" w:type="dxa"/>
              <w:right w:w="113" w:type="dxa"/>
            </w:tcMar>
            <w:vAlign w:val="center"/>
          </w:tcPr>
          <w:p w14:paraId="1CCAD763" w14:textId="1DF8DDB3" w:rsidR="005662EC" w:rsidRPr="003F5290" w:rsidRDefault="005662EC" w:rsidP="005662EC">
            <w:pPr>
              <w:pStyle w:val="CDITable-RowCentrens"/>
              <w:rPr>
                <w:lang w:val="en-GB"/>
              </w:rPr>
            </w:pPr>
            <w:r>
              <w:t>75.7</w:t>
            </w:r>
          </w:p>
        </w:tc>
        <w:tc>
          <w:tcPr>
            <w:tcW w:w="776" w:type="dxa"/>
            <w:tcBorders>
              <w:bottom w:val="single" w:sz="6" w:space="0" w:color="1E4496" w:themeColor="text2"/>
            </w:tcBorders>
            <w:tcMar>
              <w:top w:w="85" w:type="dxa"/>
              <w:left w:w="113" w:type="dxa"/>
              <w:bottom w:w="85" w:type="dxa"/>
              <w:right w:w="113" w:type="dxa"/>
            </w:tcMar>
            <w:vAlign w:val="center"/>
          </w:tcPr>
          <w:p w14:paraId="2CB5BA65" w14:textId="6F5DD485" w:rsidR="005662EC" w:rsidRPr="003F5290" w:rsidRDefault="005662EC" w:rsidP="005662EC">
            <w:pPr>
              <w:pStyle w:val="CDITable-RowCentrens"/>
              <w:rPr>
                <w:lang w:val="en-GB"/>
              </w:rPr>
            </w:pPr>
            <w:r>
              <w:t>71.9</w:t>
            </w:r>
          </w:p>
        </w:tc>
        <w:tc>
          <w:tcPr>
            <w:tcW w:w="776" w:type="dxa"/>
            <w:tcBorders>
              <w:bottom w:val="single" w:sz="6" w:space="0" w:color="1E4496" w:themeColor="text2"/>
            </w:tcBorders>
            <w:tcMar>
              <w:top w:w="85" w:type="dxa"/>
              <w:left w:w="113" w:type="dxa"/>
              <w:bottom w:w="85" w:type="dxa"/>
              <w:right w:w="113" w:type="dxa"/>
            </w:tcMar>
            <w:vAlign w:val="center"/>
          </w:tcPr>
          <w:p w14:paraId="52BC8ED4" w14:textId="7DAEF0DE" w:rsidR="005662EC" w:rsidRPr="003F5290" w:rsidRDefault="005662EC" w:rsidP="005662EC">
            <w:pPr>
              <w:pStyle w:val="CDITable-RowCentrens"/>
              <w:rPr>
                <w:lang w:val="en-GB"/>
              </w:rPr>
            </w:pPr>
            <w:r>
              <w:t>73.8</w:t>
            </w:r>
          </w:p>
        </w:tc>
        <w:tc>
          <w:tcPr>
            <w:tcW w:w="776"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26C04890" w14:textId="3B5B6CE9" w:rsidR="005662EC" w:rsidRPr="003F5290" w:rsidRDefault="005662EC" w:rsidP="005662EC">
            <w:pPr>
              <w:pStyle w:val="CDITable-RowCentrens"/>
              <w:rPr>
                <w:lang w:val="en-GB"/>
              </w:rPr>
            </w:pPr>
            <w:r>
              <w:t>72.1</w:t>
            </w:r>
          </w:p>
        </w:tc>
        <w:tc>
          <w:tcPr>
            <w:tcW w:w="77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39AC8538" w14:textId="3D6DEEA7" w:rsidR="005662EC" w:rsidRPr="003F5290" w:rsidRDefault="005662EC" w:rsidP="005662EC">
            <w:pPr>
              <w:pStyle w:val="CDITable-RowCentrens"/>
              <w:rPr>
                <w:lang w:val="en-GB"/>
              </w:rPr>
            </w:pPr>
            <w:r>
              <w:t>81.3</w:t>
            </w:r>
          </w:p>
        </w:tc>
        <w:tc>
          <w:tcPr>
            <w:tcW w:w="776" w:type="dxa"/>
            <w:tcBorders>
              <w:bottom w:val="single" w:sz="6" w:space="0" w:color="1E4496" w:themeColor="text2"/>
            </w:tcBorders>
            <w:tcMar>
              <w:top w:w="85" w:type="dxa"/>
              <w:left w:w="113" w:type="dxa"/>
              <w:bottom w:w="85" w:type="dxa"/>
              <w:right w:w="113" w:type="dxa"/>
            </w:tcMar>
            <w:vAlign w:val="center"/>
          </w:tcPr>
          <w:p w14:paraId="2A7F8512" w14:textId="3D694580" w:rsidR="005662EC" w:rsidRPr="003F5290" w:rsidRDefault="005662EC" w:rsidP="005662EC">
            <w:pPr>
              <w:pStyle w:val="CDITable-RowCentrens"/>
              <w:rPr>
                <w:lang w:val="en-GB"/>
              </w:rPr>
            </w:pPr>
            <w:r>
              <w:t>71.5</w:t>
            </w:r>
          </w:p>
        </w:tc>
        <w:tc>
          <w:tcPr>
            <w:tcW w:w="776" w:type="dxa"/>
            <w:tcBorders>
              <w:bottom w:val="single" w:sz="6" w:space="0" w:color="1E4496" w:themeColor="text2"/>
            </w:tcBorders>
            <w:tcMar>
              <w:top w:w="85" w:type="dxa"/>
              <w:left w:w="113" w:type="dxa"/>
              <w:bottom w:w="85" w:type="dxa"/>
              <w:right w:w="113" w:type="dxa"/>
            </w:tcMar>
            <w:vAlign w:val="center"/>
          </w:tcPr>
          <w:p w14:paraId="7920C134" w14:textId="0A9C0842" w:rsidR="005662EC" w:rsidRPr="003F5290" w:rsidRDefault="005662EC" w:rsidP="005662EC">
            <w:pPr>
              <w:pStyle w:val="CDITable-RowCentrens"/>
              <w:rPr>
                <w:lang w:val="en-GB"/>
              </w:rPr>
            </w:pPr>
            <w:r>
              <w:t>59.6</w:t>
            </w:r>
          </w:p>
        </w:tc>
        <w:tc>
          <w:tcPr>
            <w:tcW w:w="776" w:type="dxa"/>
            <w:tcBorders>
              <w:bottom w:val="single" w:sz="6" w:space="0" w:color="1E4496" w:themeColor="text2"/>
            </w:tcBorders>
            <w:tcMar>
              <w:top w:w="85" w:type="dxa"/>
              <w:left w:w="113" w:type="dxa"/>
              <w:bottom w:w="85" w:type="dxa"/>
              <w:right w:w="113" w:type="dxa"/>
            </w:tcMar>
            <w:vAlign w:val="center"/>
          </w:tcPr>
          <w:p w14:paraId="78A0D489" w14:textId="1EF58DC4" w:rsidR="005662EC" w:rsidRPr="003F5290" w:rsidRDefault="005662EC" w:rsidP="005662EC">
            <w:pPr>
              <w:pStyle w:val="CDITable-RowCentrens"/>
              <w:rPr>
                <w:lang w:val="en-GB"/>
              </w:rPr>
            </w:pPr>
            <w:r>
              <w:t>68.3</w:t>
            </w:r>
          </w:p>
        </w:tc>
        <w:tc>
          <w:tcPr>
            <w:tcW w:w="776" w:type="dxa"/>
            <w:tcBorders>
              <w:bottom w:val="single" w:sz="6" w:space="0" w:color="1E4496" w:themeColor="text2"/>
            </w:tcBorders>
            <w:tcMar>
              <w:top w:w="85" w:type="dxa"/>
              <w:left w:w="113" w:type="dxa"/>
              <w:bottom w:w="85" w:type="dxa"/>
              <w:right w:w="113" w:type="dxa"/>
            </w:tcMar>
            <w:vAlign w:val="center"/>
          </w:tcPr>
          <w:p w14:paraId="4D06744B" w14:textId="4D4C5E1C" w:rsidR="005662EC" w:rsidRPr="003F5290" w:rsidRDefault="005662EC" w:rsidP="005662EC">
            <w:pPr>
              <w:pStyle w:val="CDITable-RowCentrens"/>
              <w:rPr>
                <w:lang w:val="en-GB"/>
              </w:rPr>
            </w:pPr>
            <w:r>
              <w:t>72.7</w:t>
            </w:r>
          </w:p>
        </w:tc>
        <w:tc>
          <w:tcPr>
            <w:tcW w:w="776" w:type="dxa"/>
            <w:tcBorders>
              <w:bottom w:val="single" w:sz="6" w:space="0" w:color="1E4496" w:themeColor="text2"/>
            </w:tcBorders>
            <w:tcMar>
              <w:top w:w="85" w:type="dxa"/>
              <w:left w:w="113" w:type="dxa"/>
              <w:bottom w:w="85" w:type="dxa"/>
              <w:right w:w="113" w:type="dxa"/>
            </w:tcMar>
            <w:vAlign w:val="center"/>
          </w:tcPr>
          <w:p w14:paraId="0BA84A13" w14:textId="05C34413" w:rsidR="005662EC" w:rsidRPr="003F5290" w:rsidRDefault="005662EC" w:rsidP="005662EC">
            <w:pPr>
              <w:pStyle w:val="CDITable-RowCentrens"/>
              <w:rPr>
                <w:lang w:val="en-GB"/>
              </w:rPr>
            </w:pPr>
            <w:r>
              <w:t>67.3</w:t>
            </w:r>
          </w:p>
        </w:tc>
        <w:tc>
          <w:tcPr>
            <w:tcW w:w="776" w:type="dxa"/>
            <w:tcBorders>
              <w:bottom w:val="single" w:sz="6" w:space="0" w:color="1E4496" w:themeColor="text2"/>
            </w:tcBorders>
            <w:tcMar>
              <w:top w:w="85" w:type="dxa"/>
              <w:left w:w="113" w:type="dxa"/>
              <w:bottom w:w="85" w:type="dxa"/>
              <w:right w:w="113" w:type="dxa"/>
            </w:tcMar>
            <w:vAlign w:val="center"/>
          </w:tcPr>
          <w:p w14:paraId="522E72CC" w14:textId="2F172F98" w:rsidR="005662EC" w:rsidRPr="003F5290" w:rsidRDefault="005662EC" w:rsidP="005662EC">
            <w:pPr>
              <w:pStyle w:val="CDITable-RowCentrens"/>
              <w:rPr>
                <w:lang w:val="en-GB"/>
              </w:rPr>
            </w:pPr>
            <w:r>
              <w:t>70.4</w:t>
            </w:r>
          </w:p>
        </w:tc>
        <w:tc>
          <w:tcPr>
            <w:tcW w:w="776" w:type="dxa"/>
            <w:tcBorders>
              <w:bottom w:val="single" w:sz="6" w:space="0" w:color="1E4496" w:themeColor="text2"/>
              <w:right w:val="nil"/>
            </w:tcBorders>
            <w:tcMar>
              <w:top w:w="85" w:type="dxa"/>
              <w:left w:w="113" w:type="dxa"/>
              <w:bottom w:w="85" w:type="dxa"/>
              <w:right w:w="113" w:type="dxa"/>
            </w:tcMar>
            <w:vAlign w:val="center"/>
          </w:tcPr>
          <w:p w14:paraId="5AF6E947" w14:textId="2789B7E2" w:rsidR="005662EC" w:rsidRPr="003F5290" w:rsidRDefault="005662EC" w:rsidP="005662EC">
            <w:pPr>
              <w:pStyle w:val="CDITable-RowCentrens"/>
              <w:rPr>
                <w:lang w:val="en-GB"/>
              </w:rPr>
            </w:pPr>
            <w:r>
              <w:t>70.5</w:t>
            </w:r>
          </w:p>
        </w:tc>
      </w:tr>
      <w:tr w:rsidR="005662EC" w:rsidRPr="003F5290" w14:paraId="2C01D376"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FDAA774" w14:textId="77777777" w:rsidR="005662EC" w:rsidRPr="003F5290" w:rsidRDefault="005662EC" w:rsidP="005662EC">
            <w:pPr>
              <w:pStyle w:val="CDITable-RowLeftns"/>
              <w:rPr>
                <w:lang w:val="en-GB"/>
              </w:rPr>
            </w:pPr>
            <w:r w:rsidRPr="003F5290">
              <w:rPr>
                <w:lang w:val="en-GB"/>
              </w:rPr>
              <w:t xml:space="preserve">2010 cohort (14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5715AA" w14:textId="69600E86" w:rsidR="005662EC" w:rsidRPr="003F5290" w:rsidRDefault="005662EC" w:rsidP="005662EC">
            <w:pPr>
              <w:pStyle w:val="CDITable-RowCentrens"/>
              <w:rPr>
                <w:lang w:val="en-GB"/>
              </w:rPr>
            </w:pPr>
            <w:r>
              <w:t>86.6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E6CC6F" w14:textId="251A1814" w:rsidR="005662EC" w:rsidRPr="003F5290" w:rsidRDefault="005662EC" w:rsidP="005662EC">
            <w:pPr>
              <w:pStyle w:val="CDITable-RowCentrens"/>
              <w:rPr>
                <w:lang w:val="en-GB"/>
              </w:rPr>
            </w:pPr>
            <w:r>
              <w:t>79.8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3DA893" w14:textId="751A723B" w:rsidR="005662EC" w:rsidRPr="003F5290" w:rsidRDefault="005662EC" w:rsidP="005662EC">
            <w:pPr>
              <w:pStyle w:val="CDITable-RowCentrens"/>
              <w:rPr>
                <w:lang w:val="en-GB"/>
              </w:rPr>
            </w:pPr>
            <w:r>
              <w:t>70.8</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78EF9C" w14:textId="129D3FC4" w:rsidR="005662EC" w:rsidRPr="003F5290" w:rsidRDefault="005662EC" w:rsidP="005662EC">
            <w:pPr>
              <w:pStyle w:val="CDITable-RowCentrens"/>
              <w:rPr>
                <w:lang w:val="en-GB"/>
              </w:rPr>
            </w:pPr>
            <w:r>
              <w:t>76.6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8D1635" w14:textId="35A3FF45" w:rsidR="005662EC" w:rsidRPr="003F5290" w:rsidRDefault="005662EC" w:rsidP="005662EC">
            <w:pPr>
              <w:pStyle w:val="CDITable-RowCentrens"/>
              <w:rPr>
                <w:lang w:val="en-GB"/>
              </w:rPr>
            </w:pPr>
            <w:r>
              <w:t>78.6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999D43" w14:textId="6F84D554" w:rsidR="005662EC" w:rsidRPr="003F5290" w:rsidRDefault="005662EC" w:rsidP="005662EC">
            <w:pPr>
              <w:pStyle w:val="CDITable-RowCentrens"/>
              <w:rPr>
                <w:lang w:val="en-GB"/>
              </w:rPr>
            </w:pPr>
            <w:r>
              <w:t>78.8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32DB0D" w14:textId="55F8DA7F" w:rsidR="005662EC" w:rsidRPr="003F5290" w:rsidRDefault="005662EC" w:rsidP="005662EC">
            <w:pPr>
              <w:pStyle w:val="CDITable-RowCentrens"/>
              <w:rPr>
                <w:lang w:val="en-GB"/>
              </w:rPr>
            </w:pPr>
            <w:r>
              <w:t>80.9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10A2EAF" w14:textId="46E31207" w:rsidR="005662EC" w:rsidRPr="003F5290" w:rsidRDefault="005662EC" w:rsidP="005662EC">
            <w:pPr>
              <w:pStyle w:val="CDITable-RowCentrens"/>
              <w:rPr>
                <w:lang w:val="en-GB"/>
              </w:rPr>
            </w:pPr>
            <w:r>
              <w:t>77.7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EADA274" w14:textId="103772DC" w:rsidR="005662EC" w:rsidRPr="003F5290" w:rsidRDefault="005662EC" w:rsidP="005662EC">
            <w:pPr>
              <w:pStyle w:val="CDITable-RowCentrens"/>
              <w:rPr>
                <w:lang w:val="en-GB"/>
              </w:rPr>
            </w:pPr>
            <w:r>
              <w:t>85.0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3DFC6F" w14:textId="3A3E0D02" w:rsidR="005662EC" w:rsidRPr="003F5290" w:rsidRDefault="005662EC" w:rsidP="005662EC">
            <w:pPr>
              <w:pStyle w:val="CDITable-RowCentrens"/>
              <w:rPr>
                <w:lang w:val="en-GB"/>
              </w:rPr>
            </w:pPr>
            <w:r>
              <w:t>76.8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09DBF5" w14:textId="7985CA35" w:rsidR="005662EC" w:rsidRPr="003F5290" w:rsidRDefault="005662EC" w:rsidP="005662EC">
            <w:pPr>
              <w:pStyle w:val="CDITable-RowCentrens"/>
              <w:rPr>
                <w:lang w:val="en-GB"/>
              </w:rPr>
            </w:pPr>
            <w:r>
              <w:t>66.8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48113B" w14:textId="1CAB5435" w:rsidR="005662EC" w:rsidRPr="003F5290" w:rsidRDefault="005662EC" w:rsidP="005662EC">
            <w:pPr>
              <w:pStyle w:val="CDITable-RowCentrens"/>
              <w:rPr>
                <w:lang w:val="en-GB"/>
              </w:rPr>
            </w:pPr>
            <w:r>
              <w:t>73.1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C9EC5B" w14:textId="73CA3FF4" w:rsidR="005662EC" w:rsidRPr="003F5290" w:rsidRDefault="005662EC" w:rsidP="005662EC">
            <w:pPr>
              <w:pStyle w:val="CDITable-RowCentrens"/>
              <w:rPr>
                <w:lang w:val="en-GB"/>
              </w:rPr>
            </w:pPr>
            <w:r>
              <w:t>76.3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47D5CDD" w14:textId="31047784" w:rsidR="005662EC" w:rsidRPr="003F5290" w:rsidRDefault="005662EC" w:rsidP="005662EC">
            <w:pPr>
              <w:pStyle w:val="CDITable-RowCentrens"/>
              <w:rPr>
                <w:lang w:val="en-GB"/>
              </w:rPr>
            </w:pPr>
            <w:r>
              <w:t>75.5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606339" w14:textId="1369D0CF" w:rsidR="005662EC" w:rsidRPr="003F5290" w:rsidRDefault="005662EC" w:rsidP="005662EC">
            <w:pPr>
              <w:pStyle w:val="CDITable-RowCentrens"/>
              <w:rPr>
                <w:lang w:val="en-GB"/>
              </w:rPr>
            </w:pPr>
            <w:r>
              <w:t>78.6</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4CB72DA" w14:textId="5D7C3E1C" w:rsidR="005662EC" w:rsidRPr="003F5290" w:rsidRDefault="005662EC" w:rsidP="005662EC">
            <w:pPr>
              <w:pStyle w:val="CDITable-RowCentrens"/>
              <w:rPr>
                <w:lang w:val="en-GB"/>
              </w:rPr>
            </w:pPr>
            <w:r>
              <w:t>75.8</w:t>
            </w:r>
          </w:p>
        </w:tc>
      </w:tr>
      <w:tr w:rsidR="005662EC" w:rsidRPr="003F5290" w14:paraId="022920E6"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D1A2D88" w14:textId="77777777" w:rsidR="005662EC" w:rsidRPr="003F5290" w:rsidRDefault="005662EC" w:rsidP="005662EC">
            <w:pPr>
              <w:pStyle w:val="CDITable-RowLeftns"/>
              <w:rPr>
                <w:lang w:val="en-GB"/>
              </w:rPr>
            </w:pPr>
            <w:r w:rsidRPr="003F5290">
              <w:rPr>
                <w:lang w:val="en-GB"/>
              </w:rPr>
              <w:t xml:space="preserve">2009 cohort (15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51A82D" w14:textId="026798C2" w:rsidR="005662EC" w:rsidRPr="003F5290" w:rsidRDefault="005662EC" w:rsidP="005662EC">
            <w:pPr>
              <w:pStyle w:val="CDITable-RowCentrens"/>
              <w:rPr>
                <w:lang w:val="en-GB"/>
              </w:rPr>
            </w:pPr>
            <w:r>
              <w:t>84.1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ADA428" w14:textId="5B5C031F" w:rsidR="005662EC" w:rsidRPr="003F5290" w:rsidRDefault="005662EC" w:rsidP="005662EC">
            <w:pPr>
              <w:pStyle w:val="CDITable-RowCentrens"/>
              <w:rPr>
                <w:lang w:val="en-GB"/>
              </w:rPr>
            </w:pPr>
            <w:r>
              <w:t>84.6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7F7C42" w14:textId="73F0A263" w:rsidR="005662EC" w:rsidRPr="003F5290" w:rsidRDefault="005662EC" w:rsidP="005662EC">
            <w:pPr>
              <w:pStyle w:val="CDITable-RowCentrens"/>
              <w:rPr>
                <w:lang w:val="en-GB"/>
              </w:rPr>
            </w:pPr>
            <w:r>
              <w:t>78.7</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CEAEC4" w14:textId="7192B6E8" w:rsidR="005662EC" w:rsidRPr="003F5290" w:rsidRDefault="005662EC" w:rsidP="005662EC">
            <w:pPr>
              <w:pStyle w:val="CDITable-RowCentrens"/>
              <w:rPr>
                <w:lang w:val="en-GB"/>
              </w:rPr>
            </w:pPr>
            <w:r>
              <w:t>81.1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137748" w14:textId="247FE7BB" w:rsidR="005662EC" w:rsidRPr="003F5290" w:rsidRDefault="005662EC" w:rsidP="005662EC">
            <w:pPr>
              <w:pStyle w:val="CDITable-RowCentrens"/>
              <w:rPr>
                <w:lang w:val="en-GB"/>
              </w:rPr>
            </w:pPr>
            <w:r>
              <w:t>83.4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D3FC72" w14:textId="59E9B7BD" w:rsidR="005662EC" w:rsidRPr="003F5290" w:rsidRDefault="005662EC" w:rsidP="005662EC">
            <w:pPr>
              <w:pStyle w:val="CDITable-RowCentrens"/>
              <w:rPr>
                <w:lang w:val="en-GB"/>
              </w:rPr>
            </w:pPr>
            <w:r>
              <w:t>81.5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885B7B" w14:textId="763AC073" w:rsidR="005662EC" w:rsidRPr="003F5290" w:rsidRDefault="005662EC" w:rsidP="005662EC">
            <w:pPr>
              <w:pStyle w:val="CDITable-RowCentrens"/>
              <w:rPr>
                <w:lang w:val="en-GB"/>
              </w:rPr>
            </w:pPr>
            <w:r>
              <w:t>84.4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22A751E" w14:textId="46F5E01B" w:rsidR="005662EC" w:rsidRPr="003F5290" w:rsidRDefault="005662EC" w:rsidP="005662EC">
            <w:pPr>
              <w:pStyle w:val="CDITable-RowCentrens"/>
              <w:rPr>
                <w:lang w:val="en-GB"/>
              </w:rPr>
            </w:pPr>
            <w:r>
              <w:t>83.4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1DBEE45" w14:textId="61A34E0A" w:rsidR="005662EC" w:rsidRPr="003F5290" w:rsidRDefault="005662EC" w:rsidP="005662EC">
            <w:pPr>
              <w:pStyle w:val="CDITable-RowCentrens"/>
              <w:rPr>
                <w:lang w:val="en-GB"/>
              </w:rPr>
            </w:pPr>
            <w:r>
              <w:t>84.7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5095E6" w14:textId="50F5B47E" w:rsidR="005662EC" w:rsidRPr="003F5290" w:rsidRDefault="005662EC" w:rsidP="005662EC">
            <w:pPr>
              <w:pStyle w:val="CDITable-RowCentrens"/>
              <w:rPr>
                <w:lang w:val="en-GB"/>
              </w:rPr>
            </w:pPr>
            <w:r>
              <w:t>80.9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936150" w14:textId="7D1A1DF6" w:rsidR="005662EC" w:rsidRPr="003F5290" w:rsidRDefault="005662EC" w:rsidP="005662EC">
            <w:pPr>
              <w:pStyle w:val="CDITable-RowCentrens"/>
              <w:rPr>
                <w:lang w:val="en-GB"/>
              </w:rPr>
            </w:pPr>
            <w:r>
              <w:t>71.9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C08FBDA" w14:textId="6DFC5E8D" w:rsidR="005662EC" w:rsidRPr="003F5290" w:rsidRDefault="005662EC" w:rsidP="005662EC">
            <w:pPr>
              <w:pStyle w:val="CDITable-RowCentrens"/>
              <w:rPr>
                <w:lang w:val="en-GB"/>
              </w:rPr>
            </w:pPr>
            <w:r>
              <w:t>78.7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FB2A01B" w14:textId="05C42E8D" w:rsidR="005662EC" w:rsidRPr="003F5290" w:rsidRDefault="005662EC" w:rsidP="005662EC">
            <w:pPr>
              <w:pStyle w:val="CDITable-RowCentrens"/>
              <w:rPr>
                <w:lang w:val="en-GB"/>
              </w:rPr>
            </w:pPr>
            <w:r>
              <w:t>79.7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B4F158" w14:textId="523A9D48" w:rsidR="005662EC" w:rsidRPr="003F5290" w:rsidRDefault="005662EC" w:rsidP="005662EC">
            <w:pPr>
              <w:pStyle w:val="CDITable-RowCentrens"/>
              <w:rPr>
                <w:lang w:val="en-GB"/>
              </w:rPr>
            </w:pPr>
            <w:r>
              <w:t>78.5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9B8606" w14:textId="2DB0A6A1" w:rsidR="005662EC" w:rsidRPr="003F5290" w:rsidRDefault="005662EC" w:rsidP="005662EC">
            <w:pPr>
              <w:pStyle w:val="CDITable-RowCentrens"/>
              <w:rPr>
                <w:lang w:val="en-GB"/>
              </w:rPr>
            </w:pPr>
            <w:r>
              <w:t>82.6</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37171D8" w14:textId="6CF52F4D" w:rsidR="005662EC" w:rsidRPr="003F5290" w:rsidRDefault="005662EC" w:rsidP="005662EC">
            <w:pPr>
              <w:pStyle w:val="CDITable-RowCentrens"/>
              <w:rPr>
                <w:lang w:val="en-GB"/>
              </w:rPr>
            </w:pPr>
            <w:r>
              <w:t>82.6</w:t>
            </w:r>
          </w:p>
        </w:tc>
      </w:tr>
      <w:tr w:rsidR="005662EC" w:rsidRPr="003F5290" w14:paraId="69956467"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EDFB838" w14:textId="77777777" w:rsidR="005662EC" w:rsidRPr="003F5290" w:rsidRDefault="005662EC" w:rsidP="005662EC">
            <w:pPr>
              <w:pStyle w:val="CDITable-RowLeftns"/>
              <w:rPr>
                <w:lang w:val="en-GB"/>
              </w:rPr>
            </w:pPr>
            <w:r w:rsidRPr="003F5290">
              <w:rPr>
                <w:lang w:val="en-GB"/>
              </w:rPr>
              <w:t xml:space="preserve">2008 cohort (16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AB440A" w14:textId="15247B63" w:rsidR="005662EC" w:rsidRPr="003F5290" w:rsidRDefault="005662EC" w:rsidP="005662EC">
            <w:pPr>
              <w:pStyle w:val="CDITable-RowCentrens"/>
              <w:rPr>
                <w:lang w:val="en-GB"/>
              </w:rPr>
            </w:pPr>
            <w:r>
              <w:t>88.4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5E229A" w14:textId="339E3359" w:rsidR="005662EC" w:rsidRPr="003F5290" w:rsidRDefault="005662EC" w:rsidP="005662EC">
            <w:pPr>
              <w:pStyle w:val="CDITable-RowCentrens"/>
              <w:rPr>
                <w:lang w:val="en-GB"/>
              </w:rPr>
            </w:pPr>
            <w: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624829" w14:textId="5724A184" w:rsidR="005662EC" w:rsidRPr="003F5290" w:rsidRDefault="005662EC" w:rsidP="005662EC">
            <w:pPr>
              <w:pStyle w:val="CDITable-RowCentrens"/>
              <w:rPr>
                <w:lang w:val="en-GB"/>
              </w:rPr>
            </w:pPr>
            <w:r>
              <w:t>82.8</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771B0C" w14:textId="33552A08" w:rsidR="005662EC" w:rsidRPr="003F5290" w:rsidRDefault="005662EC" w:rsidP="005662EC">
            <w:pPr>
              <w:pStyle w:val="CDITable-RowCentrens"/>
              <w:rPr>
                <w:lang w:val="en-GB"/>
              </w:rPr>
            </w:pPr>
            <w:r>
              <w:t>85.0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556025" w14:textId="653A5004" w:rsidR="005662EC" w:rsidRPr="003F5290" w:rsidRDefault="005662EC" w:rsidP="005662EC">
            <w:pPr>
              <w:pStyle w:val="CDITable-RowCentrens"/>
              <w:rPr>
                <w:lang w:val="en-GB"/>
              </w:rPr>
            </w:pPr>
            <w:r>
              <w:t>87.3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563B8B" w14:textId="091CA4DD" w:rsidR="005662EC" w:rsidRPr="003F5290" w:rsidRDefault="005662EC" w:rsidP="005662EC">
            <w:pPr>
              <w:pStyle w:val="CDITable-RowCentrens"/>
              <w:rPr>
                <w:lang w:val="en-GB"/>
              </w:rPr>
            </w:pPr>
            <w:r>
              <w:t>85.9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36FDA4" w14:textId="2AED6BFB" w:rsidR="005662EC" w:rsidRPr="003F5290" w:rsidRDefault="005662EC" w:rsidP="005662EC">
            <w:pPr>
              <w:pStyle w:val="CDITable-RowCentrens"/>
              <w:rPr>
                <w:lang w:val="en-GB"/>
              </w:rPr>
            </w:pPr>
            <w:r>
              <w:t>87.7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0AD549E" w14:textId="715450C6" w:rsidR="005662EC" w:rsidRPr="003F5290" w:rsidRDefault="005662EC" w:rsidP="005662EC">
            <w:pPr>
              <w:pStyle w:val="CDITable-RowCentrens"/>
              <w:rPr>
                <w:lang w:val="en-GB"/>
              </w:rPr>
            </w:pPr>
            <w:r>
              <w:t>86.5</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4941BA6" w14:textId="4AABBEE7" w:rsidR="005662EC" w:rsidRPr="003F5290" w:rsidRDefault="005662EC" w:rsidP="005662EC">
            <w:pPr>
              <w:pStyle w:val="CDITable-RowCentrens"/>
              <w:rPr>
                <w:lang w:val="en-GB"/>
              </w:rPr>
            </w:pPr>
            <w:r>
              <w:t>86.3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F57882" w14:textId="39C7913D" w:rsidR="005662EC" w:rsidRPr="003F5290" w:rsidRDefault="005662EC" w:rsidP="005662EC">
            <w:pPr>
              <w:pStyle w:val="CDITable-RowCentrens"/>
              <w:rPr>
                <w:lang w:val="en-GB"/>
              </w:rPr>
            </w:pPr>
            <w:r>
              <w:t>85.9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1CFED3" w14:textId="381BAB86" w:rsidR="005662EC" w:rsidRPr="003F5290" w:rsidRDefault="005662EC" w:rsidP="005662EC">
            <w:pPr>
              <w:pStyle w:val="CDITable-RowCentrens"/>
              <w:rPr>
                <w:lang w:val="en-GB"/>
              </w:rPr>
            </w:pPr>
            <w:r>
              <w:t>77.3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68B833" w14:textId="18900FC5" w:rsidR="005662EC" w:rsidRPr="003F5290" w:rsidRDefault="005662EC" w:rsidP="005662EC">
            <w:pPr>
              <w:pStyle w:val="CDITable-RowCentrens"/>
              <w:rPr>
                <w:lang w:val="en-GB"/>
              </w:rPr>
            </w:pPr>
            <w:r>
              <w:t>82.6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6F444E" w14:textId="69B9B51B" w:rsidR="005662EC" w:rsidRPr="003F5290" w:rsidRDefault="005662EC" w:rsidP="005662EC">
            <w:pPr>
              <w:pStyle w:val="CDITable-RowCentrens"/>
              <w:rPr>
                <w:lang w:val="en-GB"/>
              </w:rPr>
            </w:pPr>
            <w:r>
              <w:t>84.8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9C64FE" w14:textId="1465C406" w:rsidR="005662EC" w:rsidRPr="003F5290" w:rsidRDefault="005662EC" w:rsidP="005662EC">
            <w:pPr>
              <w:pStyle w:val="CDITable-RowCentrens"/>
              <w:rPr>
                <w:lang w:val="en-GB"/>
              </w:rPr>
            </w:pPr>
            <w:r>
              <w:t>82.9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DB131B" w14:textId="1F1DCD48" w:rsidR="005662EC" w:rsidRPr="003F5290" w:rsidRDefault="005662EC" w:rsidP="005662EC">
            <w:pPr>
              <w:pStyle w:val="CDITable-RowCentrens"/>
              <w:rPr>
                <w:lang w:val="en-GB"/>
              </w:rPr>
            </w:pPr>
            <w:r>
              <w:t>86.1</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378BA72" w14:textId="55591859" w:rsidR="005662EC" w:rsidRPr="003F5290" w:rsidRDefault="005662EC" w:rsidP="005662EC">
            <w:pPr>
              <w:pStyle w:val="CDITable-RowCentrens"/>
              <w:rPr>
                <w:lang w:val="en-GB"/>
              </w:rPr>
            </w:pPr>
            <w:r>
              <w:t>86.3</w:t>
            </w:r>
          </w:p>
        </w:tc>
      </w:tr>
      <w:tr w:rsidR="005662EC" w:rsidRPr="003F5290" w14:paraId="10427B6C"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339BE14" w14:textId="77777777" w:rsidR="005662EC" w:rsidRPr="003F5290" w:rsidRDefault="005662EC" w:rsidP="005662EC">
            <w:pPr>
              <w:pStyle w:val="CDITable-RowLeftns"/>
              <w:rPr>
                <w:lang w:val="en-GB"/>
              </w:rPr>
            </w:pPr>
            <w:r w:rsidRPr="003F5290">
              <w:rPr>
                <w:lang w:val="en-GB"/>
              </w:rPr>
              <w:t xml:space="preserve">2007 cohort (17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3DC600" w14:textId="5607FC53" w:rsidR="005662EC" w:rsidRPr="003F5290" w:rsidRDefault="005662EC" w:rsidP="005662EC">
            <w:pPr>
              <w:pStyle w:val="CDITable-RowCentrens"/>
              <w:rPr>
                <w:lang w:val="en-GB"/>
              </w:rPr>
            </w:pPr>
            <w:r>
              <w:t>90.9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E1EBCE" w14:textId="0B67EEDF" w:rsidR="005662EC" w:rsidRPr="003F5290" w:rsidRDefault="005662EC" w:rsidP="005662EC">
            <w:pPr>
              <w:pStyle w:val="CDITable-RowCentrens"/>
              <w:rPr>
                <w:lang w:val="en-GB"/>
              </w:rPr>
            </w:pPr>
            <w:r>
              <w:t>89.7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2016C6" w14:textId="2D439803" w:rsidR="005662EC" w:rsidRPr="003F5290" w:rsidRDefault="005662EC" w:rsidP="005662EC">
            <w:pPr>
              <w:pStyle w:val="CDITable-RowCentrens"/>
              <w:rPr>
                <w:lang w:val="en-GB"/>
              </w:rPr>
            </w:pPr>
            <w:r>
              <w:t>86.1</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169B12" w14:textId="152B6B02" w:rsidR="005662EC" w:rsidRPr="003F5290" w:rsidRDefault="005662EC" w:rsidP="005662EC">
            <w:pPr>
              <w:pStyle w:val="CDITable-RowCentrens"/>
              <w:rPr>
                <w:lang w:val="en-GB"/>
              </w:rPr>
            </w:pPr>
            <w:r>
              <w:t>86.7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47E605" w14:textId="3DB4DCE1" w:rsidR="005662EC" w:rsidRPr="003F5290" w:rsidRDefault="005662EC" w:rsidP="005662EC">
            <w:pPr>
              <w:pStyle w:val="CDITable-RowCentrens"/>
              <w:rPr>
                <w:lang w:val="en-GB"/>
              </w:rPr>
            </w:pPr>
            <w:r>
              <w:t>89.6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50178C" w14:textId="5E8A8392" w:rsidR="005662EC" w:rsidRPr="003F5290" w:rsidRDefault="005662EC" w:rsidP="005662EC">
            <w:pPr>
              <w:pStyle w:val="CDITable-RowCentrens"/>
              <w:rPr>
                <w:lang w:val="en-GB"/>
              </w:rPr>
            </w:pPr>
            <w:r>
              <w:t>88.2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A42582" w14:textId="02E65E18" w:rsidR="005662EC" w:rsidRPr="003F5290" w:rsidRDefault="005662EC" w:rsidP="005662EC">
            <w:pPr>
              <w:pStyle w:val="CDITable-RowCentrens"/>
              <w:rPr>
                <w:lang w:val="en-GB"/>
              </w:rPr>
            </w:pPr>
            <w:r>
              <w:t>89.6</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33FC949" w14:textId="5AB48154" w:rsidR="005662EC" w:rsidRPr="003F5290" w:rsidRDefault="005662EC" w:rsidP="005662EC">
            <w:pPr>
              <w:pStyle w:val="CDITable-RowCentrens"/>
              <w:rPr>
                <w:lang w:val="en-GB"/>
              </w:rPr>
            </w:pPr>
            <w:r>
              <w:t>88.9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119E649" w14:textId="59D25FB7" w:rsidR="005662EC" w:rsidRPr="003F5290" w:rsidRDefault="005662EC" w:rsidP="005662EC">
            <w:pPr>
              <w:pStyle w:val="CDITable-RowCentrens"/>
              <w:rPr>
                <w:lang w:val="en-GB"/>
              </w:rPr>
            </w:pPr>
            <w:r>
              <w:t>88.7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A46685" w14:textId="76AEC50C" w:rsidR="005662EC" w:rsidRPr="003F5290" w:rsidRDefault="005662EC" w:rsidP="005662EC">
            <w:pPr>
              <w:pStyle w:val="CDITable-RowCentrens"/>
              <w:rPr>
                <w:lang w:val="en-GB"/>
              </w:rPr>
            </w:pPr>
            <w:r>
              <w:t>87.8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FDDAA6" w14:textId="29CA47D6" w:rsidR="005662EC" w:rsidRPr="003F5290" w:rsidRDefault="005662EC" w:rsidP="005662EC">
            <w:pPr>
              <w:pStyle w:val="CDITable-RowCentrens"/>
              <w:rPr>
                <w:lang w:val="en-GB"/>
              </w:rPr>
            </w:pPr>
            <w:r>
              <w:t>82.8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FBA0672" w14:textId="50329490" w:rsidR="005662EC" w:rsidRPr="003F5290" w:rsidRDefault="005662EC" w:rsidP="005662EC">
            <w:pPr>
              <w:pStyle w:val="CDITable-RowCentrens"/>
              <w:rPr>
                <w:lang w:val="en-GB"/>
              </w:rPr>
            </w:pPr>
            <w:r>
              <w:t>85.0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960BB8" w14:textId="3F7A3E84" w:rsidR="005662EC" w:rsidRPr="003F5290" w:rsidRDefault="005662EC" w:rsidP="005662EC">
            <w:pPr>
              <w:pStyle w:val="CDITable-RowCentrens"/>
              <w:rPr>
                <w:lang w:val="en-GB"/>
              </w:rPr>
            </w:pPr>
            <w:r>
              <w:t>87.7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4C768C" w14:textId="4FBD1E80" w:rsidR="005662EC" w:rsidRPr="003F5290" w:rsidRDefault="005662EC" w:rsidP="005662EC">
            <w:pPr>
              <w:pStyle w:val="CDITable-RowCentrens"/>
              <w:rPr>
                <w:lang w:val="en-GB"/>
              </w:rPr>
            </w:pPr>
            <w:r>
              <w:t>84.7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6CB77F" w14:textId="2547F875" w:rsidR="005662EC" w:rsidRPr="003F5290" w:rsidRDefault="005662EC" w:rsidP="005662EC">
            <w:pPr>
              <w:pStyle w:val="CDITable-RowCentrens"/>
              <w:rPr>
                <w:lang w:val="en-GB"/>
              </w:rPr>
            </w:pPr>
            <w:r>
              <w:t>87.7</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AC8466D" w14:textId="55135FD1" w:rsidR="005662EC" w:rsidRPr="003F5290" w:rsidRDefault="005662EC" w:rsidP="005662EC">
            <w:pPr>
              <w:pStyle w:val="CDITable-RowCentrens"/>
              <w:rPr>
                <w:lang w:val="en-GB"/>
              </w:rPr>
            </w:pPr>
            <w:r>
              <w:t>87.7</w:t>
            </w:r>
          </w:p>
        </w:tc>
      </w:tr>
      <w:tr w:rsidR="005662EC" w:rsidRPr="003F5290" w14:paraId="422BAD12"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1859E12" w14:textId="77777777" w:rsidR="005662EC" w:rsidRPr="003F5290" w:rsidRDefault="005662EC" w:rsidP="005662EC">
            <w:pPr>
              <w:pStyle w:val="CDITable-RowLeftns"/>
              <w:rPr>
                <w:lang w:val="en-GB"/>
              </w:rPr>
            </w:pPr>
            <w:r w:rsidRPr="003F5290">
              <w:rPr>
                <w:lang w:val="en-GB"/>
              </w:rPr>
              <w:t xml:space="preserve">2006 cohort (18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0E0F73" w14:textId="634FC16C" w:rsidR="005662EC" w:rsidRPr="003F5290" w:rsidRDefault="005662EC" w:rsidP="005662EC">
            <w:pPr>
              <w:pStyle w:val="CDITable-RowCentrens"/>
              <w:rPr>
                <w:lang w:val="en-GB"/>
              </w:rPr>
            </w:pPr>
            <w:r>
              <w:t>91.9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7392BB" w14:textId="05BC26AD" w:rsidR="005662EC" w:rsidRPr="003F5290" w:rsidRDefault="005662EC" w:rsidP="005662EC">
            <w:pPr>
              <w:pStyle w:val="CDITable-RowCentrens"/>
              <w:rPr>
                <w:lang w:val="en-GB"/>
              </w:rPr>
            </w:pPr>
            <w:r>
              <w:t>90.7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D0F59C" w14:textId="1E24778B" w:rsidR="005662EC" w:rsidRPr="003F5290" w:rsidRDefault="005662EC" w:rsidP="005662EC">
            <w:pPr>
              <w:pStyle w:val="CDITable-RowCentrens"/>
              <w:rPr>
                <w:lang w:val="en-GB"/>
              </w:rPr>
            </w:pPr>
            <w:r>
              <w:t>90.2</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6B4E2B" w14:textId="780AC7EA" w:rsidR="005662EC" w:rsidRPr="003F5290" w:rsidRDefault="005662EC" w:rsidP="005662EC">
            <w:pPr>
              <w:pStyle w:val="CDITable-RowCentrens"/>
              <w:rPr>
                <w:lang w:val="en-GB"/>
              </w:rPr>
            </w:pPr>
            <w:r>
              <w:t>87.5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A2A210" w14:textId="50A45398" w:rsidR="005662EC" w:rsidRPr="003F5290" w:rsidRDefault="005662EC" w:rsidP="005662EC">
            <w:pPr>
              <w:pStyle w:val="CDITable-RowCentrens"/>
              <w:rPr>
                <w:lang w:val="en-GB"/>
              </w:rPr>
            </w:pPr>
            <w:r>
              <w:t>91.1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2FFC81" w14:textId="4B27C429" w:rsidR="005662EC" w:rsidRPr="003F5290" w:rsidRDefault="005662EC" w:rsidP="005662EC">
            <w:pPr>
              <w:pStyle w:val="CDITable-RowCentrens"/>
              <w:rPr>
                <w:lang w:val="en-GB"/>
              </w:rPr>
            </w:pPr>
            <w:r>
              <w:t>90.4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F6BFA5" w14:textId="4F9D3FD8" w:rsidR="005662EC" w:rsidRPr="003F5290" w:rsidRDefault="005662EC" w:rsidP="005662EC">
            <w:pPr>
              <w:pStyle w:val="CDITable-RowCentrens"/>
              <w:rPr>
                <w:lang w:val="en-GB"/>
              </w:rPr>
            </w:pPr>
            <w:r>
              <w:t>90.4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C231487" w14:textId="5EA73156" w:rsidR="005662EC" w:rsidRPr="003F5290" w:rsidRDefault="005662EC" w:rsidP="005662EC">
            <w:pPr>
              <w:pStyle w:val="CDITable-RowCentrens"/>
              <w:rPr>
                <w:lang w:val="en-GB"/>
              </w:rPr>
            </w:pPr>
            <w:r>
              <w:t>89.1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8D754FC" w14:textId="4F1C9159" w:rsidR="005662EC" w:rsidRPr="003F5290" w:rsidRDefault="005662EC" w:rsidP="005662EC">
            <w:pPr>
              <w:pStyle w:val="CDITable-RowCentrens"/>
              <w:rPr>
                <w:lang w:val="en-GB"/>
              </w:rPr>
            </w:pPr>
            <w:r>
              <w:t>90.2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E42E81" w14:textId="1600ECC2" w:rsidR="005662EC" w:rsidRPr="003F5290" w:rsidRDefault="005662EC" w:rsidP="005662EC">
            <w:pPr>
              <w:pStyle w:val="CDITable-RowCentrens"/>
              <w:rPr>
                <w:lang w:val="en-GB"/>
              </w:rPr>
            </w:pPr>
            <w:r>
              <w:t>89.1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D8AE01" w14:textId="3C8797C2" w:rsidR="005662EC" w:rsidRPr="003F5290" w:rsidRDefault="005662EC" w:rsidP="005662EC">
            <w:pPr>
              <w:pStyle w:val="CDITable-RowCentrens"/>
              <w:rPr>
                <w:lang w:val="en-GB"/>
              </w:rPr>
            </w:pPr>
            <w:r>
              <w:t>84.5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983D79" w14:textId="38D5B9AE" w:rsidR="005662EC" w:rsidRPr="003F5290" w:rsidRDefault="005662EC" w:rsidP="005662EC">
            <w:pPr>
              <w:pStyle w:val="CDITable-RowCentrens"/>
              <w:rPr>
                <w:lang w:val="en-GB"/>
              </w:rPr>
            </w:pPr>
            <w:r>
              <w:t>86.2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7B0E05" w14:textId="7A4117A2" w:rsidR="005662EC" w:rsidRPr="003F5290" w:rsidRDefault="005662EC" w:rsidP="005662EC">
            <w:pPr>
              <w:pStyle w:val="CDITable-RowCentrens"/>
              <w:rPr>
                <w:lang w:val="en-GB"/>
              </w:rPr>
            </w:pPr>
            <w:r>
              <w:t>88.9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D59F1A" w14:textId="2E34905F" w:rsidR="005662EC" w:rsidRPr="003F5290" w:rsidRDefault="005662EC" w:rsidP="005662EC">
            <w:pPr>
              <w:pStyle w:val="CDITable-RowCentrens"/>
              <w:rPr>
                <w:lang w:val="en-GB"/>
              </w:rPr>
            </w:pPr>
            <w:r>
              <w:t>88.4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454E4A" w14:textId="3193635B" w:rsidR="005662EC" w:rsidRPr="003F5290" w:rsidRDefault="005662EC" w:rsidP="005662EC">
            <w:pPr>
              <w:pStyle w:val="CDITable-RowCentrens"/>
              <w:rPr>
                <w:lang w:val="en-GB"/>
              </w:rPr>
            </w:pPr>
            <w:r>
              <w:t>89.2</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BD915F2" w14:textId="7E576189" w:rsidR="005662EC" w:rsidRPr="003F5290" w:rsidRDefault="005662EC" w:rsidP="005662EC">
            <w:pPr>
              <w:pStyle w:val="CDITable-RowCentrens"/>
              <w:rPr>
                <w:lang w:val="en-GB"/>
              </w:rPr>
            </w:pPr>
            <w:r>
              <w:t>88.5</w:t>
            </w:r>
          </w:p>
        </w:tc>
      </w:tr>
      <w:tr w:rsidR="005662EC" w:rsidRPr="003F5290" w14:paraId="73A5751B"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09B624F" w14:textId="77777777" w:rsidR="005662EC" w:rsidRPr="003F5290" w:rsidRDefault="005662EC" w:rsidP="005662EC">
            <w:pPr>
              <w:pStyle w:val="CDITable-RowLeftns"/>
              <w:rPr>
                <w:lang w:val="en-GB"/>
              </w:rPr>
            </w:pPr>
            <w:r w:rsidRPr="003F5290">
              <w:rPr>
                <w:lang w:val="en-GB"/>
              </w:rPr>
              <w:t xml:space="preserve">2005 cohort (19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173137" w14:textId="7945CFE8" w:rsidR="005662EC" w:rsidRPr="003F5290" w:rsidRDefault="005662EC" w:rsidP="005662EC">
            <w:pPr>
              <w:pStyle w:val="CDITable-RowCentrens"/>
              <w:rPr>
                <w:lang w:val="en-GB"/>
              </w:rPr>
            </w:pPr>
            <w:r>
              <w:t>91.4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C7CD85" w14:textId="06460353" w:rsidR="005662EC" w:rsidRPr="003F5290" w:rsidRDefault="005662EC" w:rsidP="005662EC">
            <w:pPr>
              <w:pStyle w:val="CDITable-RowCentrens"/>
              <w:rPr>
                <w:lang w:val="en-GB"/>
              </w:rPr>
            </w:pPr>
            <w:r>
              <w:t>90.2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24262E" w14:textId="46FA4D5C" w:rsidR="005662EC" w:rsidRPr="003F5290" w:rsidRDefault="005662EC" w:rsidP="005662EC">
            <w:pPr>
              <w:pStyle w:val="CDITable-RowCentrens"/>
              <w:rPr>
                <w:lang w:val="en-GB"/>
              </w:rPr>
            </w:pPr>
            <w:r>
              <w:t>90.7</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D99BC3" w14:textId="0B76A3D5" w:rsidR="005662EC" w:rsidRPr="003F5290" w:rsidRDefault="005662EC" w:rsidP="005662EC">
            <w:pPr>
              <w:pStyle w:val="CDITable-RowCentrens"/>
              <w:rPr>
                <w:lang w:val="en-GB"/>
              </w:rPr>
            </w:pPr>
            <w:r>
              <w:t>88.2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3954CB" w14:textId="6177DAF3" w:rsidR="005662EC" w:rsidRPr="003F5290" w:rsidRDefault="005662EC" w:rsidP="005662EC">
            <w:pPr>
              <w:pStyle w:val="CDITable-RowCentrens"/>
              <w:rPr>
                <w:lang w:val="en-GB"/>
              </w:rPr>
            </w:pPr>
            <w:r>
              <w:t>91.5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76B820" w14:textId="4E177B70" w:rsidR="005662EC" w:rsidRPr="003F5290" w:rsidRDefault="005662EC" w:rsidP="005662EC">
            <w:pPr>
              <w:pStyle w:val="CDITable-RowCentrens"/>
              <w:rPr>
                <w:lang w:val="en-GB"/>
              </w:rPr>
            </w:pPr>
            <w:r>
              <w:t>90.5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828F4D" w14:textId="75E74563" w:rsidR="005662EC" w:rsidRPr="003F5290" w:rsidRDefault="005662EC" w:rsidP="005662EC">
            <w:pPr>
              <w:pStyle w:val="CDITable-RowCentrens"/>
              <w:rPr>
                <w:lang w:val="en-GB"/>
              </w:rPr>
            </w:pPr>
            <w:r>
              <w:t>90.4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C03120" w14:textId="445DCEAA" w:rsidR="005662EC" w:rsidRPr="003F5290" w:rsidRDefault="005662EC" w:rsidP="005662EC">
            <w:pPr>
              <w:pStyle w:val="CDITable-RowCentrens"/>
              <w:rPr>
                <w:lang w:val="en-GB"/>
              </w:rPr>
            </w:pPr>
            <w:r>
              <w:t>89.6</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A295C49" w14:textId="5DCE3895" w:rsidR="005662EC" w:rsidRPr="003F5290" w:rsidRDefault="005662EC" w:rsidP="005662EC">
            <w:pPr>
              <w:pStyle w:val="CDITable-RowCentrens"/>
              <w:rPr>
                <w:lang w:val="en-GB"/>
              </w:rPr>
            </w:pPr>
            <w:r>
              <w:t>88.3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C63730" w14:textId="4B5D8A63" w:rsidR="005662EC" w:rsidRPr="003F5290" w:rsidRDefault="005662EC" w:rsidP="005662EC">
            <w:pPr>
              <w:pStyle w:val="CDITable-RowCentrens"/>
              <w:rPr>
                <w:lang w:val="en-GB"/>
              </w:rPr>
            </w:pPr>
            <w:r>
              <w:t>88.8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3FD7AC" w14:textId="5E92E522" w:rsidR="005662EC" w:rsidRPr="003F5290" w:rsidRDefault="005662EC" w:rsidP="005662EC">
            <w:pPr>
              <w:pStyle w:val="CDITable-RowCentrens"/>
              <w:rPr>
                <w:lang w:val="en-GB"/>
              </w:rPr>
            </w:pPr>
            <w:r>
              <w:t>87.1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41B3E8" w14:textId="446D3C24" w:rsidR="005662EC" w:rsidRPr="003F5290" w:rsidRDefault="005662EC" w:rsidP="005662EC">
            <w:pPr>
              <w:pStyle w:val="CDITable-RowCentrens"/>
              <w:rPr>
                <w:lang w:val="en-GB"/>
              </w:rPr>
            </w:pPr>
            <w:r>
              <w:t>86.1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9F9DA1" w14:textId="2DA91569" w:rsidR="005662EC" w:rsidRPr="003F5290" w:rsidRDefault="005662EC" w:rsidP="005662EC">
            <w:pPr>
              <w:pStyle w:val="CDITable-RowCentrens"/>
              <w:rPr>
                <w:lang w:val="en-GB"/>
              </w:rPr>
            </w:pPr>
            <w:r>
              <w:t>89.4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6EF4DE" w14:textId="4AA718F0" w:rsidR="005662EC" w:rsidRPr="003F5290" w:rsidRDefault="005662EC" w:rsidP="005662EC">
            <w:pPr>
              <w:pStyle w:val="CDITable-RowCentrens"/>
              <w:rPr>
                <w:lang w:val="en-GB"/>
              </w:rPr>
            </w:pPr>
            <w:r>
              <w:t>86.6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B4B825" w14:textId="07748715" w:rsidR="005662EC" w:rsidRPr="003F5290" w:rsidRDefault="005662EC" w:rsidP="005662EC">
            <w:pPr>
              <w:pStyle w:val="CDITable-RowCentrens"/>
              <w:rPr>
                <w:lang w:val="en-GB"/>
              </w:rPr>
            </w:pPr>
            <w:r>
              <w:t>88.5</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A0958EE" w14:textId="1C6EE694" w:rsidR="005662EC" w:rsidRPr="003F5290" w:rsidRDefault="005662EC" w:rsidP="005662EC">
            <w:pPr>
              <w:pStyle w:val="CDITable-RowCentrens"/>
              <w:rPr>
                <w:lang w:val="en-GB"/>
              </w:rPr>
            </w:pPr>
            <w:r>
              <w:t>88.1</w:t>
            </w:r>
          </w:p>
        </w:tc>
      </w:tr>
    </w:tbl>
    <w:p w14:paraId="127E0C25" w14:textId="77777777" w:rsidR="0006263F" w:rsidRPr="0006263F" w:rsidRDefault="0006263F" w:rsidP="0006263F">
      <w:pPr>
        <w:pStyle w:val="CDITable-FirstFootnote"/>
        <w:rPr>
          <w:lang w:val="en-GB"/>
        </w:rPr>
      </w:pPr>
      <w:r w:rsidRPr="0006263F">
        <w:rPr>
          <w:lang w:val="en-GB"/>
        </w:rPr>
        <w:t>a</w:t>
      </w:r>
      <w:r w:rsidRPr="0006263F">
        <w:rPr>
          <w:lang w:val="en-GB"/>
        </w:rPr>
        <w:tab/>
        <w:t xml:space="preserve">Source: Australian Immunisation Register data as </w:t>
      </w:r>
      <w:proofErr w:type="gramStart"/>
      <w:r w:rsidRPr="0006263F">
        <w:rPr>
          <w:lang w:val="en-GB"/>
        </w:rPr>
        <w:t>at</w:t>
      </w:r>
      <w:proofErr w:type="gramEnd"/>
      <w:r w:rsidRPr="0006263F">
        <w:rPr>
          <w:lang w:val="en-GB"/>
        </w:rPr>
        <w:t xml:space="preserve"> 2 February 2025.</w:t>
      </w:r>
    </w:p>
    <w:p w14:paraId="08A499F2" w14:textId="77777777" w:rsidR="0006263F" w:rsidRPr="0006263F" w:rsidRDefault="0006263F" w:rsidP="0006263F">
      <w:pPr>
        <w:pStyle w:val="CDITable-Footnote"/>
        <w:rPr>
          <w:lang w:val="en-GB"/>
        </w:rPr>
      </w:pPr>
      <w:r w:rsidRPr="0006263F">
        <w:rPr>
          <w:lang w:val="en-GB"/>
        </w:rPr>
        <w:t>b</w:t>
      </w:r>
      <w:r w:rsidRPr="0006263F">
        <w:rPr>
          <w:lang w:val="en-GB"/>
        </w:rPr>
        <w:tab/>
        <w:t>Coverage calculated using the number of Medicare-registered adolescents in each year-wide cohort with an AIR record of having received an adolescent (i.e. ≥ 10 years of age) dose of diphtheria-tetanus-pertussis vaccine by 31 December 2024 as the numerator and the total number of Medicare-registered adolescents in the relevant age cohort as the denominator, expressed as a percentage.</w:t>
      </w:r>
    </w:p>
    <w:p w14:paraId="2DB29CBA" w14:textId="77777777" w:rsidR="0006263F" w:rsidRPr="0006263F" w:rsidRDefault="0006263F" w:rsidP="0006263F">
      <w:pPr>
        <w:pStyle w:val="CDITable-Footnote"/>
        <w:rPr>
          <w:lang w:val="en-GB"/>
        </w:rPr>
      </w:pPr>
      <w:r w:rsidRPr="0006263F">
        <w:rPr>
          <w:lang w:val="en-GB"/>
        </w:rPr>
        <w:t>c</w:t>
      </w:r>
      <w:r w:rsidRPr="0006263F">
        <w:rPr>
          <w:lang w:val="en-GB"/>
        </w:rPr>
        <w:tab/>
        <w:t>Birth/age cohort based on age turning in 2024.</w:t>
      </w:r>
    </w:p>
    <w:p w14:paraId="3BE7F98B" w14:textId="4D5D29A1" w:rsidR="0006263F" w:rsidRDefault="0006263F" w:rsidP="0006263F">
      <w:pPr>
        <w:pStyle w:val="CDITable-Footnote"/>
        <w:rPr>
          <w:lang w:val="en-GB"/>
        </w:rPr>
      </w:pPr>
      <w:r w:rsidRPr="0006263F">
        <w:rPr>
          <w:lang w:val="en-GB"/>
        </w:rPr>
        <w:t>d</w:t>
      </w:r>
      <w:r w:rsidRPr="0006263F">
        <w:rPr>
          <w:lang w:val="en-GB"/>
        </w:rPr>
        <w:tab/>
        <w:t>ACT: Australian Capital Territory; NSW: New South Wales; NT: Northern Territory; Qld: Queensland; SA: South Australia; Tas.: Tasmania; Vic.: Victoria; WA: Western Australia.</w:t>
      </w:r>
      <w:r>
        <w:rPr>
          <w:lang w:val="en-GB"/>
        </w:rPr>
        <w:br w:type="page"/>
      </w:r>
    </w:p>
    <w:p w14:paraId="34E948BE" w14:textId="392639FE" w:rsidR="0006263F" w:rsidRPr="0006263F" w:rsidRDefault="0006263F" w:rsidP="0006263F">
      <w:pPr>
        <w:pStyle w:val="CDITable-Title"/>
        <w:rPr>
          <w:lang w:val="en-GB"/>
        </w:rPr>
      </w:pPr>
      <w:bookmarkStart w:id="108" w:name="_Toc229747140"/>
      <w:r w:rsidRPr="0006263F">
        <w:rPr>
          <w:lang w:val="en-GB"/>
        </w:rPr>
        <w:lastRenderedPageBreak/>
        <w:t>Table A.8: Coverage of an adolescent dose of meningococcal ACWY vaccine in all adolescents/young adults by birth cohort/age, gender</w:t>
      </w:r>
      <w:r w:rsidR="00B15A99">
        <w:rPr>
          <w:lang w:val="en-GB"/>
        </w:rPr>
        <w:t> </w:t>
      </w:r>
      <w:r w:rsidRPr="0006263F">
        <w:rPr>
          <w:lang w:val="en-GB"/>
        </w:rPr>
        <w:t xml:space="preserve">and jurisdiction, </w:t>
      </w:r>
      <w:proofErr w:type="spellStart"/>
      <w:proofErr w:type="gramStart"/>
      <w:r w:rsidRPr="0006263F">
        <w:rPr>
          <w:lang w:val="en-GB"/>
        </w:rPr>
        <w:t>Australia,</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,d</w:t>
      </w:r>
      <w:proofErr w:type="spellEnd"/>
      <w:r w:rsidRPr="0006263F">
        <w:rPr>
          <w:lang w:val="en-GB"/>
        </w:rPr>
        <w:t xml:space="preserve"> 2024</w:t>
      </w:r>
      <w:bookmarkEnd w:id="108"/>
    </w:p>
    <w:tbl>
      <w:tblPr>
        <w:tblW w:w="0" w:type="auto"/>
        <w:tblLayout w:type="fixed"/>
        <w:tblCellMar>
          <w:left w:w="0" w:type="dxa"/>
          <w:right w:w="0" w:type="dxa"/>
        </w:tblCellMar>
        <w:tblLook w:val="0000" w:firstRow="0" w:lastRow="0" w:firstColumn="0" w:lastColumn="0" w:noHBand="0" w:noVBand="0"/>
        <w:tblCaption w:val="Table A.8: Coverage of an adolescent dose of meningococcal ACWY vaccine in all adolescents/young adults by birth cohort/age, gender and jurisdiction, Australia,a,b,c,d 2024"/>
        <w:tblDescription w:val="Table A.8 presents coverage of an adolescent dose of meningococcal ACWY vaccine in all adolescents by birth cohort/age, gender and jurisdiction, 2024."/>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5662EC" w:rsidRPr="003F5290" w14:paraId="0F650295" w14:textId="77777777" w:rsidTr="00B30451">
        <w:trPr>
          <w:trHeight w:val="60"/>
          <w:tblHeader/>
        </w:trPr>
        <w:tc>
          <w:tcPr>
            <w:tcW w:w="1928" w:type="dxa"/>
            <w:vMerge w:val="restart"/>
            <w:tcBorders>
              <w:top w:val="nil"/>
              <w:left w:val="nil"/>
            </w:tcBorders>
            <w:shd w:val="clear" w:color="auto" w:fill="1E4496" w:themeFill="text2"/>
            <w:tcMar>
              <w:top w:w="85" w:type="dxa"/>
              <w:left w:w="113" w:type="dxa"/>
              <w:bottom w:w="85" w:type="dxa"/>
              <w:right w:w="113" w:type="dxa"/>
            </w:tcMar>
            <w:vAlign w:val="bottom"/>
          </w:tcPr>
          <w:p w14:paraId="6357A21D" w14:textId="77777777" w:rsidR="005662EC" w:rsidRPr="003F5290" w:rsidRDefault="005662EC" w:rsidP="00B30451">
            <w:pPr>
              <w:pStyle w:val="CDITable-HeaderRowLeftns"/>
              <w:rPr>
                <w:lang w:val="en-GB"/>
              </w:rPr>
            </w:pPr>
            <w:proofErr w:type="spellStart"/>
            <w:r w:rsidRPr="003F5290">
              <w:rPr>
                <w:lang w:val="en-GB"/>
              </w:rPr>
              <w:t>Cohort</w:t>
            </w:r>
            <w:r w:rsidRPr="003F5290">
              <w:rPr>
                <w:vertAlign w:val="superscript"/>
                <w:lang w:val="en-GB"/>
              </w:rPr>
              <w:t>d</w:t>
            </w:r>
            <w:proofErr w:type="spellEnd"/>
          </w:p>
        </w:tc>
        <w:tc>
          <w:tcPr>
            <w:tcW w:w="12415" w:type="dxa"/>
            <w:gridSpan w:val="16"/>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33F31478" w14:textId="77777777" w:rsidR="005662EC" w:rsidRPr="003F5290" w:rsidRDefault="005662EC" w:rsidP="00B30451">
            <w:pPr>
              <w:pStyle w:val="CDITable-HeaderRowCentrens"/>
            </w:pPr>
            <w:r w:rsidRPr="003F5290">
              <w:t>Gender</w:t>
            </w:r>
          </w:p>
        </w:tc>
      </w:tr>
      <w:tr w:rsidR="005662EC" w:rsidRPr="003F5290" w14:paraId="46D923C6" w14:textId="77777777" w:rsidTr="00B30451">
        <w:trPr>
          <w:trHeight w:val="60"/>
          <w:tblHeader/>
        </w:trPr>
        <w:tc>
          <w:tcPr>
            <w:tcW w:w="1928" w:type="dxa"/>
            <w:vMerge/>
            <w:tcBorders>
              <w:left w:val="nil"/>
            </w:tcBorders>
            <w:shd w:val="clear" w:color="auto" w:fill="1E4496" w:themeFill="text2"/>
            <w:tcMar>
              <w:top w:w="85" w:type="dxa"/>
              <w:bottom w:w="85" w:type="dxa"/>
            </w:tcMar>
          </w:tcPr>
          <w:p w14:paraId="3120D071" w14:textId="77777777" w:rsidR="005662EC" w:rsidRPr="003F5290" w:rsidRDefault="005662EC" w:rsidP="00B30451">
            <w:pPr>
              <w:pStyle w:val="CDITable-RowCentrens"/>
            </w:pPr>
          </w:p>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52E94F60" w14:textId="77777777" w:rsidR="005662EC" w:rsidRPr="003F5290" w:rsidRDefault="005662EC" w:rsidP="00B30451">
            <w:pPr>
              <w:pStyle w:val="CDITable-HeaderRowCentrens"/>
            </w:pPr>
            <w:r w:rsidRPr="003F5290">
              <w:t>Girls</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B96E4EC" w14:textId="77777777" w:rsidR="005662EC" w:rsidRPr="003F5290" w:rsidRDefault="005662EC" w:rsidP="00B30451">
            <w:pPr>
              <w:pStyle w:val="CDITable-HeaderRowCentrens"/>
            </w:pPr>
            <w:r w:rsidRPr="003F5290">
              <w:t>Boys</w:t>
            </w:r>
          </w:p>
        </w:tc>
      </w:tr>
      <w:tr w:rsidR="005662EC" w:rsidRPr="003F5290" w14:paraId="1FAEDB68" w14:textId="77777777" w:rsidTr="00B30451">
        <w:trPr>
          <w:trHeight w:val="60"/>
          <w:tblHeader/>
        </w:trPr>
        <w:tc>
          <w:tcPr>
            <w:tcW w:w="1928" w:type="dxa"/>
            <w:vMerge/>
            <w:tcBorders>
              <w:left w:val="nil"/>
            </w:tcBorders>
            <w:shd w:val="clear" w:color="auto" w:fill="1E4496" w:themeFill="text2"/>
            <w:tcMar>
              <w:top w:w="85" w:type="dxa"/>
              <w:bottom w:w="85" w:type="dxa"/>
            </w:tcMar>
          </w:tcPr>
          <w:p w14:paraId="133E4E4E" w14:textId="77777777" w:rsidR="005662EC" w:rsidRPr="003F5290" w:rsidRDefault="005662EC" w:rsidP="00B30451">
            <w:pPr>
              <w:pStyle w:val="CDITable-RowCentrens"/>
            </w:pPr>
          </w:p>
        </w:tc>
        <w:tc>
          <w:tcPr>
            <w:tcW w:w="776" w:type="dxa"/>
            <w:shd w:val="clear" w:color="auto" w:fill="1E4496" w:themeFill="text2"/>
            <w:tcMar>
              <w:top w:w="85" w:type="dxa"/>
              <w:left w:w="113" w:type="dxa"/>
              <w:bottom w:w="85" w:type="dxa"/>
              <w:right w:w="113" w:type="dxa"/>
            </w:tcMar>
            <w:vAlign w:val="bottom"/>
          </w:tcPr>
          <w:p w14:paraId="584EC4FA"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60E77EF7"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2BFEA2E6" w14:textId="77777777" w:rsidR="005662EC" w:rsidRPr="003F5290" w:rsidRDefault="005662EC" w:rsidP="00B30451">
            <w:pPr>
              <w:pStyle w:val="CDITable-HeaderRowCentrens"/>
            </w:pPr>
            <w:r w:rsidRPr="003F5290">
              <w:t>NT</w:t>
            </w:r>
          </w:p>
        </w:tc>
        <w:tc>
          <w:tcPr>
            <w:tcW w:w="775" w:type="dxa"/>
            <w:shd w:val="clear" w:color="auto" w:fill="1E4496" w:themeFill="text2"/>
            <w:tcMar>
              <w:top w:w="85" w:type="dxa"/>
              <w:left w:w="113" w:type="dxa"/>
              <w:bottom w:w="85" w:type="dxa"/>
              <w:right w:w="113" w:type="dxa"/>
            </w:tcMar>
            <w:vAlign w:val="bottom"/>
          </w:tcPr>
          <w:p w14:paraId="62BC0ADF"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62FA0B7D"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2D97ABA1"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2EA00493" w14:textId="77777777" w:rsidR="005662EC" w:rsidRPr="003F5290" w:rsidRDefault="005662EC" w:rsidP="00B30451">
            <w:pPr>
              <w:pStyle w:val="CDITable-HeaderRowCentrens"/>
            </w:pPr>
            <w:r w:rsidRPr="003F5290">
              <w:t>Vic.</w:t>
            </w:r>
          </w:p>
        </w:tc>
        <w:tc>
          <w:tcPr>
            <w:tcW w:w="776" w:type="dxa"/>
            <w:tcBorders>
              <w:right w:val="single" w:sz="6" w:space="0" w:color="FFFFFF" w:themeColor="background1"/>
            </w:tcBorders>
            <w:shd w:val="clear" w:color="auto" w:fill="1E4496" w:themeFill="text2"/>
            <w:tcMar>
              <w:top w:w="85" w:type="dxa"/>
              <w:left w:w="113" w:type="dxa"/>
              <w:bottom w:w="85" w:type="dxa"/>
              <w:right w:w="113" w:type="dxa"/>
            </w:tcMar>
            <w:vAlign w:val="bottom"/>
          </w:tcPr>
          <w:p w14:paraId="4BDC4103" w14:textId="77777777" w:rsidR="005662EC" w:rsidRPr="003F5290" w:rsidRDefault="005662EC" w:rsidP="00B30451">
            <w:pPr>
              <w:pStyle w:val="CDITable-HeaderRowCentrens"/>
            </w:pPr>
            <w:r w:rsidRPr="003F5290">
              <w:t>WA</w:t>
            </w:r>
          </w:p>
        </w:tc>
        <w:tc>
          <w:tcPr>
            <w:tcW w:w="776" w:type="dxa"/>
            <w:tcBorders>
              <w:left w:val="single" w:sz="6" w:space="0" w:color="FFFFFF" w:themeColor="background1"/>
            </w:tcBorders>
            <w:shd w:val="clear" w:color="auto" w:fill="1E4496" w:themeFill="text2"/>
            <w:tcMar>
              <w:top w:w="85" w:type="dxa"/>
              <w:left w:w="113" w:type="dxa"/>
              <w:bottom w:w="85" w:type="dxa"/>
              <w:right w:w="113" w:type="dxa"/>
            </w:tcMar>
            <w:vAlign w:val="bottom"/>
          </w:tcPr>
          <w:p w14:paraId="5BB6E01D"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11C09214"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23B0BF11" w14:textId="77777777" w:rsidR="005662EC" w:rsidRPr="003F5290" w:rsidRDefault="005662EC" w:rsidP="00B30451">
            <w:pPr>
              <w:pStyle w:val="CDITable-HeaderRowCentrens"/>
            </w:pPr>
            <w:r w:rsidRPr="003F5290">
              <w:t>NT</w:t>
            </w:r>
          </w:p>
        </w:tc>
        <w:tc>
          <w:tcPr>
            <w:tcW w:w="776" w:type="dxa"/>
            <w:shd w:val="clear" w:color="auto" w:fill="1E4496" w:themeFill="text2"/>
            <w:tcMar>
              <w:top w:w="85" w:type="dxa"/>
              <w:left w:w="113" w:type="dxa"/>
              <w:bottom w:w="85" w:type="dxa"/>
              <w:right w:w="113" w:type="dxa"/>
            </w:tcMar>
            <w:vAlign w:val="bottom"/>
          </w:tcPr>
          <w:p w14:paraId="4E9EB2B0"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3939D6AA"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7AED1198"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73C8EC40" w14:textId="77777777" w:rsidR="005662EC" w:rsidRPr="003F5290" w:rsidRDefault="005662EC" w:rsidP="00B30451">
            <w:pPr>
              <w:pStyle w:val="CDITable-HeaderRowCentrens"/>
            </w:pPr>
            <w:r w:rsidRPr="003F5290">
              <w:t>Vic.</w:t>
            </w:r>
          </w:p>
        </w:tc>
        <w:tc>
          <w:tcPr>
            <w:tcW w:w="776" w:type="dxa"/>
            <w:tcBorders>
              <w:right w:val="nil"/>
            </w:tcBorders>
            <w:shd w:val="clear" w:color="auto" w:fill="1E4496" w:themeFill="text2"/>
            <w:tcMar>
              <w:top w:w="85" w:type="dxa"/>
              <w:left w:w="113" w:type="dxa"/>
              <w:bottom w:w="85" w:type="dxa"/>
              <w:right w:w="113" w:type="dxa"/>
            </w:tcMar>
            <w:vAlign w:val="bottom"/>
          </w:tcPr>
          <w:p w14:paraId="7E1C5326" w14:textId="77777777" w:rsidR="005662EC" w:rsidRPr="003F5290" w:rsidRDefault="005662EC" w:rsidP="00B30451">
            <w:pPr>
              <w:pStyle w:val="CDITable-HeaderRowCentrens"/>
            </w:pPr>
            <w:r w:rsidRPr="003F5290">
              <w:t>WA</w:t>
            </w:r>
          </w:p>
        </w:tc>
      </w:tr>
      <w:tr w:rsidR="005662EC" w:rsidRPr="003F5290" w14:paraId="2C55E47A"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954211B" w14:textId="77777777" w:rsidR="005662EC" w:rsidRPr="003F5290" w:rsidRDefault="005662EC" w:rsidP="005662EC">
            <w:pPr>
              <w:pStyle w:val="CDITable-RowLeftns"/>
              <w:rPr>
                <w:lang w:val="en-GB"/>
              </w:rPr>
            </w:pPr>
            <w:r w:rsidRPr="003F5290">
              <w:rPr>
                <w:lang w:val="en-GB"/>
              </w:rPr>
              <w:t xml:space="preserve">2009 cohort (15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86BB15" w14:textId="633804A2" w:rsidR="005662EC" w:rsidRPr="003F5290" w:rsidRDefault="005662EC" w:rsidP="005662EC">
            <w:pPr>
              <w:pStyle w:val="CDITable-RowCentrens"/>
              <w:rPr>
                <w:lang w:val="en-GB"/>
              </w:rPr>
            </w:pPr>
            <w:r>
              <w:t>21.9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C41042" w14:textId="77169357" w:rsidR="005662EC" w:rsidRPr="003F5290" w:rsidRDefault="005662EC" w:rsidP="005662EC">
            <w:pPr>
              <w:pStyle w:val="CDITable-RowCentrens"/>
              <w:rPr>
                <w:lang w:val="en-GB"/>
              </w:rPr>
            </w:pPr>
            <w:r>
              <w:t>22.8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B0A917" w14:textId="381F5E4D" w:rsidR="005662EC" w:rsidRPr="003F5290" w:rsidRDefault="005662EC" w:rsidP="005662EC">
            <w:pPr>
              <w:pStyle w:val="CDITable-RowCentrens"/>
              <w:rPr>
                <w:lang w:val="en-GB"/>
              </w:rPr>
            </w:pPr>
            <w:r>
              <w:t>49.0</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53AD98" w14:textId="267186D1" w:rsidR="005662EC" w:rsidRPr="003F5290" w:rsidRDefault="005662EC" w:rsidP="005662EC">
            <w:pPr>
              <w:pStyle w:val="CDITable-RowCentrens"/>
              <w:rPr>
                <w:lang w:val="en-GB"/>
              </w:rPr>
            </w:pPr>
            <w:r>
              <w:t>31.0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37A30C" w14:textId="6C4DC768" w:rsidR="005662EC" w:rsidRPr="003F5290" w:rsidRDefault="005662EC" w:rsidP="005662EC">
            <w:pPr>
              <w:pStyle w:val="CDITable-RowCentrens"/>
              <w:rPr>
                <w:lang w:val="en-GB"/>
              </w:rPr>
            </w:pPr>
            <w:r>
              <w:t>25.8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76BC62" w14:textId="7EE7C58E" w:rsidR="005662EC" w:rsidRPr="003F5290" w:rsidRDefault="005662EC" w:rsidP="005662EC">
            <w:pPr>
              <w:pStyle w:val="CDITable-RowCentrens"/>
              <w:rPr>
                <w:lang w:val="en-GB"/>
              </w:rPr>
            </w:pPr>
            <w:r>
              <w:t>4.3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25B7D9" w14:textId="1C92E4A1" w:rsidR="005662EC" w:rsidRPr="003F5290" w:rsidRDefault="005662EC" w:rsidP="005662EC">
            <w:pPr>
              <w:pStyle w:val="CDITable-RowCentrens"/>
              <w:rPr>
                <w:lang w:val="en-GB"/>
              </w:rPr>
            </w:pPr>
            <w:r>
              <w:t>16.7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C0AB4CE" w14:textId="4A59BAB2" w:rsidR="005662EC" w:rsidRPr="003F5290" w:rsidRDefault="005662EC" w:rsidP="005662EC">
            <w:pPr>
              <w:pStyle w:val="CDITable-RowCentrens"/>
              <w:rPr>
                <w:lang w:val="en-GB"/>
              </w:rPr>
            </w:pPr>
            <w:r>
              <w:t>32.6</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1C72CC9" w14:textId="6F5C2011" w:rsidR="005662EC" w:rsidRPr="003F5290" w:rsidRDefault="005662EC" w:rsidP="005662EC">
            <w:pPr>
              <w:pStyle w:val="CDITable-RowCentrens"/>
              <w:rPr>
                <w:lang w:val="en-GB"/>
              </w:rPr>
            </w:pPr>
            <w:r>
              <w:t>19.2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0DEEB6" w14:textId="3C473179" w:rsidR="005662EC" w:rsidRPr="003F5290" w:rsidRDefault="005662EC" w:rsidP="005662EC">
            <w:pPr>
              <w:pStyle w:val="CDITable-RowCentrens"/>
              <w:rPr>
                <w:lang w:val="en-GB"/>
              </w:rPr>
            </w:pPr>
            <w:r>
              <w:t>16.7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8BB832" w14:textId="1241CE32" w:rsidR="005662EC" w:rsidRPr="003F5290" w:rsidRDefault="005662EC" w:rsidP="005662EC">
            <w:pPr>
              <w:pStyle w:val="CDITable-RowCentrens"/>
              <w:rPr>
                <w:lang w:val="en-GB"/>
              </w:rPr>
            </w:pPr>
            <w:r>
              <w:t>43.9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264E94" w14:textId="01900279" w:rsidR="005662EC" w:rsidRPr="003F5290" w:rsidRDefault="005662EC" w:rsidP="005662EC">
            <w:pPr>
              <w:pStyle w:val="CDITable-RowCentrens"/>
              <w:rPr>
                <w:lang w:val="en-GB"/>
              </w:rPr>
            </w:pPr>
            <w:r>
              <w:t>27.5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5A13359" w14:textId="0CBB992D" w:rsidR="005662EC" w:rsidRPr="003F5290" w:rsidRDefault="005662EC" w:rsidP="005662EC">
            <w:pPr>
              <w:pStyle w:val="CDITable-RowCentrens"/>
              <w:rPr>
                <w:lang w:val="en-GB"/>
              </w:rPr>
            </w:pPr>
            <w:r>
              <w:t>23.0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3B9DED" w14:textId="13F01630" w:rsidR="005662EC" w:rsidRPr="003F5290" w:rsidRDefault="005662EC" w:rsidP="005662EC">
            <w:pPr>
              <w:pStyle w:val="CDITable-RowCentrens"/>
              <w:rPr>
                <w:lang w:val="en-GB"/>
              </w:rPr>
            </w:pPr>
            <w:r>
              <w:t>3.9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E263BB3" w14:textId="7C8FEF4F" w:rsidR="005662EC" w:rsidRPr="003F5290" w:rsidRDefault="005662EC" w:rsidP="005662EC">
            <w:pPr>
              <w:pStyle w:val="CDITable-RowCentrens"/>
              <w:rPr>
                <w:lang w:val="en-GB"/>
              </w:rPr>
            </w:pPr>
            <w:r>
              <w:t>13.1</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BCD417C" w14:textId="38DCB747" w:rsidR="005662EC" w:rsidRPr="003F5290" w:rsidRDefault="005662EC" w:rsidP="005662EC">
            <w:pPr>
              <w:pStyle w:val="CDITable-RowCentrens"/>
              <w:rPr>
                <w:lang w:val="en-GB"/>
              </w:rPr>
            </w:pPr>
            <w:r>
              <w:t>31.5</w:t>
            </w:r>
          </w:p>
        </w:tc>
      </w:tr>
      <w:tr w:rsidR="005662EC" w:rsidRPr="003F5290" w14:paraId="5267BFD3"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62AD929" w14:textId="77777777" w:rsidR="005662EC" w:rsidRPr="003F5290" w:rsidRDefault="005662EC" w:rsidP="005662EC">
            <w:pPr>
              <w:pStyle w:val="CDITable-RowLeftns"/>
              <w:rPr>
                <w:lang w:val="en-GB"/>
              </w:rPr>
            </w:pPr>
            <w:r w:rsidRPr="003F5290">
              <w:rPr>
                <w:lang w:val="en-GB"/>
              </w:rPr>
              <w:t xml:space="preserve">2008 cohort (16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D9E69D" w14:textId="066FED8C" w:rsidR="005662EC" w:rsidRPr="003F5290" w:rsidRDefault="005662EC" w:rsidP="005662EC">
            <w:pPr>
              <w:pStyle w:val="CDITable-RowCentrens"/>
              <w:rPr>
                <w:lang w:val="en-GB"/>
              </w:rPr>
            </w:pPr>
            <w:r>
              <w:t>77.0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6710475" w14:textId="0EF8C3AB" w:rsidR="005662EC" w:rsidRPr="003F5290" w:rsidRDefault="005662EC" w:rsidP="005662EC">
            <w:pPr>
              <w:pStyle w:val="CDITable-RowCentrens"/>
              <w:rPr>
                <w:lang w:val="en-GB"/>
              </w:rPr>
            </w:pPr>
            <w:r>
              <w:t>69.4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C4B3CE" w14:textId="7877263F" w:rsidR="005662EC" w:rsidRPr="003F5290" w:rsidRDefault="005662EC" w:rsidP="005662EC">
            <w:pPr>
              <w:pStyle w:val="CDITable-RowCentrens"/>
              <w:rPr>
                <w:lang w:val="en-GB"/>
              </w:rPr>
            </w:pPr>
            <w:r>
              <w:t>58.4</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329B42" w14:textId="0E0348C2" w:rsidR="005662EC" w:rsidRPr="003F5290" w:rsidRDefault="005662EC" w:rsidP="005662EC">
            <w:pPr>
              <w:pStyle w:val="CDITable-RowCentrens"/>
              <w:rPr>
                <w:lang w:val="en-GB"/>
              </w:rPr>
            </w:pPr>
            <w:r>
              <w:t>66.5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7B2060" w14:textId="2F0AF658" w:rsidR="005662EC" w:rsidRPr="003F5290" w:rsidRDefault="005662EC" w:rsidP="005662EC">
            <w:pPr>
              <w:pStyle w:val="CDITable-RowCentrens"/>
              <w:rPr>
                <w:lang w:val="en-GB"/>
              </w:rPr>
            </w:pPr>
            <w:r>
              <w:t>74.1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95BDD8" w14:textId="52996CD4" w:rsidR="005662EC" w:rsidRPr="003F5290" w:rsidRDefault="005662EC" w:rsidP="005662EC">
            <w:pPr>
              <w:pStyle w:val="CDITable-RowCentrens"/>
              <w:rPr>
                <w:lang w:val="en-GB"/>
              </w:rPr>
            </w:pPr>
            <w:r>
              <w:t>77.6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A0DF6F" w14:textId="62F0D934" w:rsidR="005662EC" w:rsidRPr="003F5290" w:rsidRDefault="005662EC" w:rsidP="005662EC">
            <w:pPr>
              <w:pStyle w:val="CDITable-RowCentrens"/>
              <w:rPr>
                <w:lang w:val="en-GB"/>
              </w:rPr>
            </w:pPr>
            <w:r>
              <w:t>68.4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0A8889B" w14:textId="4CC99813" w:rsidR="005662EC" w:rsidRPr="003F5290" w:rsidRDefault="005662EC" w:rsidP="005662EC">
            <w:pPr>
              <w:pStyle w:val="CDITable-RowCentrens"/>
              <w:rPr>
                <w:lang w:val="en-GB"/>
              </w:rPr>
            </w:pPr>
            <w:r>
              <w:t>65.0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C8D6FA2" w14:textId="6CDBF83A" w:rsidR="005662EC" w:rsidRPr="003F5290" w:rsidRDefault="005662EC" w:rsidP="005662EC">
            <w:pPr>
              <w:pStyle w:val="CDITable-RowCentrens"/>
              <w:rPr>
                <w:lang w:val="en-GB"/>
              </w:rPr>
            </w:pPr>
            <w:r>
              <w:t>76.2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008512" w14:textId="4DCEB56B" w:rsidR="005662EC" w:rsidRPr="003F5290" w:rsidRDefault="005662EC" w:rsidP="005662EC">
            <w:pPr>
              <w:pStyle w:val="CDITable-RowCentrens"/>
              <w:rPr>
                <w:lang w:val="en-GB"/>
              </w:rPr>
            </w:pPr>
            <w:r>
              <w:t>64.2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FE00F8" w14:textId="0E129687" w:rsidR="005662EC" w:rsidRPr="003F5290" w:rsidRDefault="005662EC" w:rsidP="005662EC">
            <w:pPr>
              <w:pStyle w:val="CDITable-RowCentrens"/>
              <w:rPr>
                <w:lang w:val="en-GB"/>
              </w:rPr>
            </w:pPr>
            <w:r>
              <w:t>55.1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78067B" w14:textId="7A25658C" w:rsidR="005662EC" w:rsidRPr="003F5290" w:rsidRDefault="005662EC" w:rsidP="005662EC">
            <w:pPr>
              <w:pStyle w:val="CDITable-RowCentrens"/>
              <w:rPr>
                <w:lang w:val="en-GB"/>
              </w:rPr>
            </w:pPr>
            <w:r>
              <w:t>62.2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9D7519" w14:textId="07B5A805" w:rsidR="005662EC" w:rsidRPr="003F5290" w:rsidRDefault="005662EC" w:rsidP="005662EC">
            <w:pPr>
              <w:pStyle w:val="CDITable-RowCentrens"/>
              <w:rPr>
                <w:lang w:val="en-GB"/>
              </w:rPr>
            </w:pPr>
            <w:r>
              <w:t>71.1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A226CE" w14:textId="5EFB7A8B" w:rsidR="005662EC" w:rsidRPr="003F5290" w:rsidRDefault="005662EC" w:rsidP="005662EC">
            <w:pPr>
              <w:pStyle w:val="CDITable-RowCentrens"/>
              <w:rPr>
                <w:lang w:val="en-GB"/>
              </w:rPr>
            </w:pPr>
            <w:r>
              <w:t>74.6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B7AE2A" w14:textId="7098FF35" w:rsidR="005662EC" w:rsidRPr="003F5290" w:rsidRDefault="005662EC" w:rsidP="005662EC">
            <w:pPr>
              <w:pStyle w:val="CDITable-RowCentrens"/>
              <w:rPr>
                <w:lang w:val="en-GB"/>
              </w:rPr>
            </w:pPr>
            <w:r>
              <w:t>63.9</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CA14883" w14:textId="388396DB" w:rsidR="005662EC" w:rsidRPr="003F5290" w:rsidRDefault="005662EC" w:rsidP="005662EC">
            <w:pPr>
              <w:pStyle w:val="CDITable-RowCentrens"/>
              <w:rPr>
                <w:lang w:val="en-GB"/>
              </w:rPr>
            </w:pPr>
            <w:r>
              <w:t>63.3</w:t>
            </w:r>
          </w:p>
        </w:tc>
      </w:tr>
      <w:tr w:rsidR="005662EC" w:rsidRPr="003F5290" w14:paraId="13E2EB8C"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136F3C4" w14:textId="77777777" w:rsidR="005662EC" w:rsidRPr="003F5290" w:rsidRDefault="005662EC" w:rsidP="005662EC">
            <w:pPr>
              <w:pStyle w:val="CDITable-RowLeftns"/>
              <w:rPr>
                <w:lang w:val="en-GB"/>
              </w:rPr>
            </w:pPr>
            <w:r w:rsidRPr="003F5290">
              <w:rPr>
                <w:lang w:val="en-GB"/>
              </w:rPr>
              <w:t xml:space="preserve">2007 cohort (17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32988B" w14:textId="2B3F1A1D" w:rsidR="005662EC" w:rsidRPr="003F5290" w:rsidRDefault="005662EC" w:rsidP="005662EC">
            <w:pPr>
              <w:pStyle w:val="CDITable-RowCentrens"/>
              <w:rPr>
                <w:lang w:val="en-GB"/>
              </w:rPr>
            </w:pPr>
            <w:r>
              <w:t>83.6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12ED88" w14:textId="2ED99A1C" w:rsidR="005662EC" w:rsidRPr="003F5290" w:rsidRDefault="005662EC" w:rsidP="005662EC">
            <w:pPr>
              <w:pStyle w:val="CDITable-RowCentrens"/>
              <w:rPr>
                <w:lang w:val="en-GB"/>
              </w:rPr>
            </w:pPr>
            <w:r>
              <w:t>73.0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52F367F" w14:textId="6CF9FA43" w:rsidR="005662EC" w:rsidRPr="003F5290" w:rsidRDefault="005662EC" w:rsidP="005662EC">
            <w:pPr>
              <w:pStyle w:val="CDITable-RowCentrens"/>
              <w:rPr>
                <w:lang w:val="en-GB"/>
              </w:rPr>
            </w:pPr>
            <w:r>
              <w:t>78.3</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4A99E6" w14:textId="4D02D13A" w:rsidR="005662EC" w:rsidRPr="003F5290" w:rsidRDefault="005662EC" w:rsidP="005662EC">
            <w:pPr>
              <w:pStyle w:val="CDITable-RowCentrens"/>
              <w:rPr>
                <w:lang w:val="en-GB"/>
              </w:rPr>
            </w:pPr>
            <w:r>
              <w:t>69.2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FEFEBF" w14:textId="002185B3" w:rsidR="005662EC" w:rsidRPr="003F5290" w:rsidRDefault="005662EC" w:rsidP="005662EC">
            <w:pPr>
              <w:pStyle w:val="CDITable-RowCentrens"/>
              <w:rPr>
                <w:lang w:val="en-GB"/>
              </w:rPr>
            </w:pPr>
            <w:r>
              <w:t>77.1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7FB856" w14:textId="2112DF86" w:rsidR="005662EC" w:rsidRPr="003F5290" w:rsidRDefault="005662EC" w:rsidP="005662EC">
            <w:pPr>
              <w:pStyle w:val="CDITable-RowCentrens"/>
              <w:rPr>
                <w:lang w:val="en-GB"/>
              </w:rPr>
            </w:pPr>
            <w:r>
              <w:t>86.6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CF71A5" w14:textId="6C15D3B2" w:rsidR="005662EC" w:rsidRPr="003F5290" w:rsidRDefault="005662EC" w:rsidP="005662EC">
            <w:pPr>
              <w:pStyle w:val="CDITable-RowCentrens"/>
              <w:rPr>
                <w:lang w:val="en-GB"/>
              </w:rPr>
            </w:pPr>
            <w:r>
              <w:t>75.7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7477579" w14:textId="1C674ED9" w:rsidR="005662EC" w:rsidRPr="003F5290" w:rsidRDefault="005662EC" w:rsidP="005662EC">
            <w:pPr>
              <w:pStyle w:val="CDITable-RowCentrens"/>
              <w:rPr>
                <w:lang w:val="en-GB"/>
              </w:rPr>
            </w:pPr>
            <w:r>
              <w:t>71.2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B727515" w14:textId="4248A5FC" w:rsidR="005662EC" w:rsidRPr="003F5290" w:rsidRDefault="005662EC" w:rsidP="005662EC">
            <w:pPr>
              <w:pStyle w:val="CDITable-RowCentrens"/>
              <w:rPr>
                <w:lang w:val="en-GB"/>
              </w:rPr>
            </w:pPr>
            <w:r>
              <w:t>81.5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025D1B" w14:textId="78149580" w:rsidR="005662EC" w:rsidRPr="003F5290" w:rsidRDefault="005662EC" w:rsidP="005662EC">
            <w:pPr>
              <w:pStyle w:val="CDITable-RowCentrens"/>
              <w:rPr>
                <w:lang w:val="en-GB"/>
              </w:rPr>
            </w:pPr>
            <w:r>
              <w:t>67.8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BA8A4F" w14:textId="48B8515A" w:rsidR="005662EC" w:rsidRPr="003F5290" w:rsidRDefault="005662EC" w:rsidP="005662EC">
            <w:pPr>
              <w:pStyle w:val="CDITable-RowCentrens"/>
              <w:rPr>
                <w:lang w:val="en-GB"/>
              </w:rPr>
            </w:pPr>
            <w:r>
              <w:t>74.6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58C6B3" w14:textId="6215BB4A" w:rsidR="005662EC" w:rsidRPr="003F5290" w:rsidRDefault="005662EC" w:rsidP="005662EC">
            <w:pPr>
              <w:pStyle w:val="CDITable-RowCentrens"/>
              <w:rPr>
                <w:lang w:val="en-GB"/>
              </w:rPr>
            </w:pPr>
            <w:r>
              <w:t>65.5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CB9E3E" w14:textId="76BEFEAA" w:rsidR="005662EC" w:rsidRPr="003F5290" w:rsidRDefault="005662EC" w:rsidP="005662EC">
            <w:pPr>
              <w:pStyle w:val="CDITable-RowCentrens"/>
              <w:rPr>
                <w:lang w:val="en-GB"/>
              </w:rPr>
            </w:pPr>
            <w:r>
              <w:t>74.2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7826280" w14:textId="183CB878" w:rsidR="005662EC" w:rsidRPr="003F5290" w:rsidRDefault="005662EC" w:rsidP="005662EC">
            <w:pPr>
              <w:pStyle w:val="CDITable-RowCentrens"/>
              <w:rPr>
                <w:lang w:val="en-GB"/>
              </w:rPr>
            </w:pPr>
            <w:r>
              <w:t>84.3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09A842" w14:textId="6C7D9F0B" w:rsidR="005662EC" w:rsidRPr="003F5290" w:rsidRDefault="005662EC" w:rsidP="005662EC">
            <w:pPr>
              <w:pStyle w:val="CDITable-RowCentrens"/>
              <w:rPr>
                <w:lang w:val="en-GB"/>
              </w:rPr>
            </w:pPr>
            <w:r>
              <w:t>71.4</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D88CB0F" w14:textId="2A4B65D4" w:rsidR="005662EC" w:rsidRPr="003F5290" w:rsidRDefault="005662EC" w:rsidP="005662EC">
            <w:pPr>
              <w:pStyle w:val="CDITable-RowCentrens"/>
              <w:rPr>
                <w:lang w:val="en-GB"/>
              </w:rPr>
            </w:pPr>
            <w:r>
              <w:t>68.7</w:t>
            </w:r>
          </w:p>
        </w:tc>
      </w:tr>
      <w:tr w:rsidR="005662EC" w:rsidRPr="003F5290" w14:paraId="5472D36C"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3731F52" w14:textId="77777777" w:rsidR="005662EC" w:rsidRPr="003F5290" w:rsidRDefault="005662EC" w:rsidP="005662EC">
            <w:pPr>
              <w:pStyle w:val="CDITable-RowLeftns"/>
              <w:rPr>
                <w:lang w:val="en-GB"/>
              </w:rPr>
            </w:pPr>
            <w:r w:rsidRPr="003F5290">
              <w:rPr>
                <w:lang w:val="en-GB"/>
              </w:rPr>
              <w:t xml:space="preserve">2006 cohort (18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854EE0" w14:textId="298E412C" w:rsidR="005662EC" w:rsidRPr="003F5290" w:rsidRDefault="005662EC" w:rsidP="005662EC">
            <w:pPr>
              <w:pStyle w:val="CDITable-RowCentrens"/>
              <w:rPr>
                <w:lang w:val="en-GB"/>
              </w:rPr>
            </w:pPr>
            <w:r>
              <w:t>85.7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2FC927" w14:textId="5166EF94" w:rsidR="005662EC" w:rsidRPr="003F5290" w:rsidRDefault="005662EC" w:rsidP="005662EC">
            <w:pPr>
              <w:pStyle w:val="CDITable-RowCentrens"/>
              <w:rPr>
                <w:lang w:val="en-GB"/>
              </w:rPr>
            </w:pPr>
            <w:r>
              <w:t>75.7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44DF04" w14:textId="7501DC40" w:rsidR="005662EC" w:rsidRPr="003F5290" w:rsidRDefault="005662EC" w:rsidP="005662EC">
            <w:pPr>
              <w:pStyle w:val="CDITable-RowCentrens"/>
              <w:rPr>
                <w:lang w:val="en-GB"/>
              </w:rPr>
            </w:pPr>
            <w:r>
              <w:t>84.5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2C946A" w14:textId="636B7B22" w:rsidR="005662EC" w:rsidRPr="003F5290" w:rsidRDefault="005662EC" w:rsidP="005662EC">
            <w:pPr>
              <w:pStyle w:val="CDITable-RowCentrens"/>
              <w:rPr>
                <w:lang w:val="en-GB"/>
              </w:rPr>
            </w:pPr>
            <w:r>
              <w:t>72.9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4678EE" w14:textId="2D5FB92B" w:rsidR="005662EC" w:rsidRPr="003F5290" w:rsidRDefault="005662EC" w:rsidP="005662EC">
            <w:pPr>
              <w:pStyle w:val="CDITable-RowCentrens"/>
              <w:rPr>
                <w:lang w:val="en-GB"/>
              </w:rPr>
            </w:pPr>
            <w:r>
              <w:t>80.5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9A14CF" w14:textId="4C4F7D17" w:rsidR="005662EC" w:rsidRPr="003F5290" w:rsidRDefault="005662EC" w:rsidP="005662EC">
            <w:pPr>
              <w:pStyle w:val="CDITable-RowCentrens"/>
              <w:rPr>
                <w:lang w:val="en-GB"/>
              </w:rPr>
            </w:pPr>
            <w:r>
              <w:t>86.5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1D1493" w14:textId="207EA65C" w:rsidR="005662EC" w:rsidRPr="003F5290" w:rsidRDefault="005662EC" w:rsidP="005662EC">
            <w:pPr>
              <w:pStyle w:val="CDITable-RowCentrens"/>
              <w:rPr>
                <w:lang w:val="en-GB"/>
              </w:rPr>
            </w:pPr>
            <w:r>
              <w:t>78.3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FAB4143" w14:textId="35C0EA72" w:rsidR="005662EC" w:rsidRPr="003F5290" w:rsidRDefault="005662EC" w:rsidP="005662EC">
            <w:pPr>
              <w:pStyle w:val="CDITable-RowCentrens"/>
              <w:rPr>
                <w:lang w:val="en-GB"/>
              </w:rPr>
            </w:pPr>
            <w:r>
              <w:t>75.9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7F39CE7" w14:textId="44EED4C8" w:rsidR="005662EC" w:rsidRPr="003F5290" w:rsidRDefault="005662EC" w:rsidP="005662EC">
            <w:pPr>
              <w:pStyle w:val="CDITable-RowCentrens"/>
              <w:rPr>
                <w:lang w:val="en-GB"/>
              </w:rPr>
            </w:pPr>
            <w:r>
              <w:t>81.7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D72388" w14:textId="1965CD6E" w:rsidR="005662EC" w:rsidRPr="003F5290" w:rsidRDefault="005662EC" w:rsidP="005662EC">
            <w:pPr>
              <w:pStyle w:val="CDITable-RowCentrens"/>
              <w:rPr>
                <w:lang w:val="en-GB"/>
              </w:rPr>
            </w:pPr>
            <w:r>
              <w:t>68.6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7AFB89" w14:textId="7186C774" w:rsidR="005662EC" w:rsidRPr="003F5290" w:rsidRDefault="005662EC" w:rsidP="005662EC">
            <w:pPr>
              <w:pStyle w:val="CDITable-RowCentrens"/>
              <w:rPr>
                <w:lang w:val="en-GB"/>
              </w:rPr>
            </w:pPr>
            <w:r>
              <w:t>79.0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109C85" w14:textId="5A9EACD1" w:rsidR="005662EC" w:rsidRPr="003F5290" w:rsidRDefault="005662EC" w:rsidP="005662EC">
            <w:pPr>
              <w:pStyle w:val="CDITable-RowCentrens"/>
              <w:rPr>
                <w:lang w:val="en-GB"/>
              </w:rPr>
            </w:pPr>
            <w:r>
              <w:t>69.0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518DC7" w14:textId="1458BB8D" w:rsidR="005662EC" w:rsidRPr="003F5290" w:rsidRDefault="005662EC" w:rsidP="005662EC">
            <w:pPr>
              <w:pStyle w:val="CDITable-RowCentrens"/>
              <w:rPr>
                <w:lang w:val="en-GB"/>
              </w:rPr>
            </w:pPr>
            <w:r>
              <w:t>76.4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B907F9" w14:textId="2B1FB9BC" w:rsidR="005662EC" w:rsidRPr="003F5290" w:rsidRDefault="005662EC" w:rsidP="005662EC">
            <w:pPr>
              <w:pStyle w:val="CDITable-RowCentrens"/>
              <w:rPr>
                <w:lang w:val="en-GB"/>
              </w:rPr>
            </w:pPr>
            <w:r>
              <w:t>85.4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73BEE3" w14:textId="7B252CE5" w:rsidR="005662EC" w:rsidRPr="003F5290" w:rsidRDefault="005662EC" w:rsidP="005662EC">
            <w:pPr>
              <w:pStyle w:val="CDITable-RowCentrens"/>
              <w:rPr>
                <w:lang w:val="en-GB"/>
              </w:rPr>
            </w:pPr>
            <w:r>
              <w:t>73.9</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76EE5CD" w14:textId="5C3857F5" w:rsidR="005662EC" w:rsidRPr="003F5290" w:rsidRDefault="005662EC" w:rsidP="005662EC">
            <w:pPr>
              <w:pStyle w:val="CDITable-RowCentrens"/>
              <w:rPr>
                <w:lang w:val="en-GB"/>
              </w:rPr>
            </w:pPr>
            <w:r>
              <w:t>74.3</w:t>
            </w:r>
          </w:p>
        </w:tc>
      </w:tr>
      <w:tr w:rsidR="005662EC" w:rsidRPr="003F5290" w14:paraId="36AE69DF"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425A9EE" w14:textId="77777777" w:rsidR="005662EC" w:rsidRPr="003F5290" w:rsidRDefault="005662EC" w:rsidP="005662EC">
            <w:pPr>
              <w:pStyle w:val="CDITable-RowLeftns"/>
              <w:rPr>
                <w:lang w:val="en-GB"/>
              </w:rPr>
            </w:pPr>
            <w:r w:rsidRPr="003F5290">
              <w:rPr>
                <w:lang w:val="en-GB"/>
              </w:rPr>
              <w:t xml:space="preserve">2005 cohort (19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F4E52E" w14:textId="78933B20" w:rsidR="005662EC" w:rsidRPr="003F5290" w:rsidRDefault="005662EC" w:rsidP="005662EC">
            <w:pPr>
              <w:pStyle w:val="CDITable-RowCentrens"/>
              <w:rPr>
                <w:lang w:val="en-GB"/>
              </w:rPr>
            </w:pPr>
            <w:r>
              <w:t>87.4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08E7C2" w14:textId="435034C2" w:rsidR="005662EC" w:rsidRPr="003F5290" w:rsidRDefault="005662EC" w:rsidP="005662EC">
            <w:pPr>
              <w:pStyle w:val="CDITable-RowCentrens"/>
              <w:rPr>
                <w:lang w:val="en-GB"/>
              </w:rPr>
            </w:pPr>
            <w:r>
              <w:t>79.1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AFD358" w14:textId="7704D34F" w:rsidR="005662EC" w:rsidRPr="003F5290" w:rsidRDefault="005662EC" w:rsidP="005662EC">
            <w:pPr>
              <w:pStyle w:val="CDITable-RowCentrens"/>
              <w:rPr>
                <w:lang w:val="en-GB"/>
              </w:rPr>
            </w:pPr>
            <w:r>
              <w:t>83.8</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4BB6F4" w14:textId="0F2B7FEE" w:rsidR="005662EC" w:rsidRPr="003F5290" w:rsidRDefault="005662EC" w:rsidP="005662EC">
            <w:pPr>
              <w:pStyle w:val="CDITable-RowCentrens"/>
              <w:rPr>
                <w:lang w:val="en-GB"/>
              </w:rPr>
            </w:pPr>
            <w:r>
              <w:t>77.1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B67C44" w14:textId="12D77540" w:rsidR="005662EC" w:rsidRPr="003F5290" w:rsidRDefault="005662EC" w:rsidP="005662EC">
            <w:pPr>
              <w:pStyle w:val="CDITable-RowCentrens"/>
              <w:rPr>
                <w:lang w:val="en-GB"/>
              </w:rPr>
            </w:pPr>
            <w:r>
              <w:t>84.0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CA1D70" w14:textId="6EB9DD08" w:rsidR="005662EC" w:rsidRPr="003F5290" w:rsidRDefault="005662EC" w:rsidP="005662EC">
            <w:pPr>
              <w:pStyle w:val="CDITable-RowCentrens"/>
              <w:rPr>
                <w:lang w:val="en-GB"/>
              </w:rPr>
            </w:pPr>
            <w:r>
              <w:t>86.3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D81845" w14:textId="6B61725E" w:rsidR="005662EC" w:rsidRPr="003F5290" w:rsidRDefault="005662EC" w:rsidP="005662EC">
            <w:pPr>
              <w:pStyle w:val="CDITable-RowCentrens"/>
              <w:rPr>
                <w:lang w:val="en-GB"/>
              </w:rPr>
            </w:pPr>
            <w:r>
              <w:t>80.4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C27ECF3" w14:textId="146D60BC" w:rsidR="005662EC" w:rsidRPr="003F5290" w:rsidRDefault="005662EC" w:rsidP="005662EC">
            <w:pPr>
              <w:pStyle w:val="CDITable-RowCentrens"/>
              <w:rPr>
                <w:lang w:val="en-GB"/>
              </w:rPr>
            </w:pPr>
            <w:r>
              <w:t>79.9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2BA170C" w14:textId="4324C505" w:rsidR="005662EC" w:rsidRPr="003F5290" w:rsidRDefault="005662EC" w:rsidP="005662EC">
            <w:pPr>
              <w:pStyle w:val="CDITable-RowCentrens"/>
              <w:rPr>
                <w:lang w:val="en-GB"/>
              </w:rPr>
            </w:pPr>
            <w:r>
              <w:t>83.6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12E8FF" w14:textId="74A7178C" w:rsidR="005662EC" w:rsidRPr="003F5290" w:rsidRDefault="005662EC" w:rsidP="005662EC">
            <w:pPr>
              <w:pStyle w:val="CDITable-RowCentrens"/>
              <w:rPr>
                <w:lang w:val="en-GB"/>
              </w:rPr>
            </w:pPr>
            <w:r>
              <w:t>73.3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815CF9" w14:textId="493F41AE" w:rsidR="005662EC" w:rsidRPr="003F5290" w:rsidRDefault="005662EC" w:rsidP="005662EC">
            <w:pPr>
              <w:pStyle w:val="CDITable-RowCentrens"/>
              <w:rPr>
                <w:lang w:val="en-GB"/>
              </w:rPr>
            </w:pPr>
            <w:r>
              <w:t>80.7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D8A13D" w14:textId="1AC798BD" w:rsidR="005662EC" w:rsidRPr="003F5290" w:rsidRDefault="005662EC" w:rsidP="005662EC">
            <w:pPr>
              <w:pStyle w:val="CDITable-RowCentrens"/>
              <w:rPr>
                <w:lang w:val="en-GB"/>
              </w:rPr>
            </w:pPr>
            <w:r>
              <w:t>73.9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AE6067" w14:textId="763B4D0B" w:rsidR="005662EC" w:rsidRPr="003F5290" w:rsidRDefault="005662EC" w:rsidP="005662EC">
            <w:pPr>
              <w:pStyle w:val="CDITable-RowCentrens"/>
              <w:rPr>
                <w:lang w:val="en-GB"/>
              </w:rPr>
            </w:pPr>
            <w:r>
              <w:t>81.4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B50E94" w14:textId="5C079CA6" w:rsidR="005662EC" w:rsidRPr="003F5290" w:rsidRDefault="005662EC" w:rsidP="005662EC">
            <w:pPr>
              <w:pStyle w:val="CDITable-RowCentrens"/>
              <w:rPr>
                <w:lang w:val="en-GB"/>
              </w:rPr>
            </w:pPr>
            <w:r>
              <w:t>86.2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FD48B1" w14:textId="2B117DAC" w:rsidR="005662EC" w:rsidRPr="003F5290" w:rsidRDefault="005662EC" w:rsidP="005662EC">
            <w:pPr>
              <w:pStyle w:val="CDITable-RowCentrens"/>
              <w:rPr>
                <w:lang w:val="en-GB"/>
              </w:rPr>
            </w:pPr>
            <w:r>
              <w:t>76.2</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1DA81B3" w14:textId="590F0281" w:rsidR="005662EC" w:rsidRPr="003F5290" w:rsidRDefault="005662EC" w:rsidP="005662EC">
            <w:pPr>
              <w:pStyle w:val="CDITable-RowCentrens"/>
              <w:rPr>
                <w:lang w:val="en-GB"/>
              </w:rPr>
            </w:pPr>
            <w:r>
              <w:t>77.8</w:t>
            </w:r>
          </w:p>
        </w:tc>
      </w:tr>
    </w:tbl>
    <w:p w14:paraId="6E348ACB" w14:textId="77777777" w:rsidR="0006263F" w:rsidRPr="0006263F" w:rsidRDefault="0006263F" w:rsidP="0006263F">
      <w:pPr>
        <w:pStyle w:val="CDITable-FirstFootnote"/>
        <w:rPr>
          <w:lang w:val="en-GB"/>
        </w:rPr>
      </w:pPr>
      <w:r w:rsidRPr="0006263F">
        <w:rPr>
          <w:lang w:val="en-GB"/>
        </w:rPr>
        <w:t>a</w:t>
      </w:r>
      <w:r w:rsidRPr="0006263F">
        <w:rPr>
          <w:lang w:val="en-GB"/>
        </w:rPr>
        <w:tab/>
        <w:t xml:space="preserve">Source: Australian Immunisation Register data as </w:t>
      </w:r>
      <w:proofErr w:type="gramStart"/>
      <w:r w:rsidRPr="0006263F">
        <w:rPr>
          <w:lang w:val="en-GB"/>
        </w:rPr>
        <w:t>at</w:t>
      </w:r>
      <w:proofErr w:type="gramEnd"/>
      <w:r w:rsidRPr="0006263F">
        <w:rPr>
          <w:lang w:val="en-GB"/>
        </w:rPr>
        <w:t xml:space="preserve"> 2 February 2025.</w:t>
      </w:r>
    </w:p>
    <w:p w14:paraId="70BD8A33" w14:textId="77777777" w:rsidR="0006263F" w:rsidRPr="0006263F" w:rsidRDefault="0006263F" w:rsidP="0006263F">
      <w:pPr>
        <w:pStyle w:val="CDITable-Footnote"/>
        <w:rPr>
          <w:lang w:val="en-GB"/>
        </w:rPr>
      </w:pPr>
      <w:r w:rsidRPr="0006263F">
        <w:rPr>
          <w:lang w:val="en-GB"/>
        </w:rPr>
        <w:t>b</w:t>
      </w:r>
      <w:r w:rsidRPr="0006263F">
        <w:rPr>
          <w:lang w:val="en-GB"/>
        </w:rPr>
        <w:tab/>
        <w:t>Coverage calculated using the number of Medicare-registered adolescents in each year-wide cohort with an AIR record of having received an adolescent (i.e. ≥ 10 years of age) dose of meningococcal ACWY vaccine by 31 December 2024 as the numerator and the total number of Medicare-registered adolescents in the relevant age cohort as the denominator, expressed as a percentage.</w:t>
      </w:r>
    </w:p>
    <w:p w14:paraId="326BBB7E" w14:textId="77777777" w:rsidR="0006263F" w:rsidRPr="0006263F" w:rsidRDefault="0006263F" w:rsidP="0006263F">
      <w:pPr>
        <w:pStyle w:val="CDITable-Footnote"/>
        <w:rPr>
          <w:lang w:val="en-GB"/>
        </w:rPr>
      </w:pPr>
      <w:r w:rsidRPr="0006263F">
        <w:rPr>
          <w:lang w:val="en-GB"/>
        </w:rPr>
        <w:t>c</w:t>
      </w:r>
      <w:r w:rsidRPr="0006263F">
        <w:rPr>
          <w:lang w:val="en-GB"/>
        </w:rPr>
        <w:tab/>
        <w:t>Birth/age cohort based on age turning in 2024.</w:t>
      </w:r>
    </w:p>
    <w:p w14:paraId="4EFCCFFF" w14:textId="53C43B02" w:rsidR="0006263F" w:rsidRDefault="0006263F" w:rsidP="0006263F">
      <w:pPr>
        <w:pStyle w:val="CDITable-Footnote"/>
        <w:rPr>
          <w:lang w:val="en-GB"/>
        </w:rPr>
      </w:pPr>
      <w:r w:rsidRPr="0006263F">
        <w:rPr>
          <w:lang w:val="en-GB"/>
        </w:rPr>
        <w:t>d</w:t>
      </w:r>
      <w:r w:rsidRPr="0006263F">
        <w:rPr>
          <w:lang w:val="en-GB"/>
        </w:rPr>
        <w:tab/>
        <w:t>ACT: Australian Capital Territory; NSW: New South Wales; NT: Northern Territory; Qld: Queensland; SA: South Australia; Tas.: Tasmania; Vic.: Victoria; WA: Western Australia.</w:t>
      </w:r>
      <w:r>
        <w:rPr>
          <w:lang w:val="en-GB"/>
        </w:rPr>
        <w:br w:type="page"/>
      </w:r>
    </w:p>
    <w:p w14:paraId="5AD6AACF" w14:textId="77777777" w:rsidR="0006263F" w:rsidRPr="0006263F" w:rsidRDefault="0006263F" w:rsidP="0006263F">
      <w:pPr>
        <w:pStyle w:val="CDITable-Title"/>
        <w:rPr>
          <w:lang w:val="en-GB"/>
        </w:rPr>
      </w:pPr>
      <w:bookmarkStart w:id="109" w:name="_Toc229747141"/>
      <w:r w:rsidRPr="0006263F">
        <w:rPr>
          <w:lang w:val="en-GB"/>
        </w:rPr>
        <w:lastRenderedPageBreak/>
        <w:t xml:space="preserve">Table A.9: Coverage of at least one dose of HPV vaccine in Aboriginal and Torres Strait Islander adolescents/young adults by birth cohort/age, gender and jurisdiction, </w:t>
      </w:r>
      <w:proofErr w:type="spellStart"/>
      <w:proofErr w:type="gramStart"/>
      <w:r w:rsidRPr="0006263F">
        <w:rPr>
          <w:lang w:val="en-GB"/>
        </w:rPr>
        <w:t>Australia,</w:t>
      </w:r>
      <w:r w:rsidRPr="0006263F">
        <w:rPr>
          <w:vertAlign w:val="superscript"/>
          <w:lang w:val="en-GB"/>
        </w:rPr>
        <w:t>a</w:t>
      </w:r>
      <w:proofErr w:type="gramEnd"/>
      <w:r w:rsidRPr="0006263F">
        <w:rPr>
          <w:vertAlign w:val="superscript"/>
          <w:lang w:val="en-GB"/>
        </w:rPr>
        <w:t>,</w:t>
      </w:r>
      <w:proofErr w:type="gramStart"/>
      <w:r w:rsidRPr="0006263F">
        <w:rPr>
          <w:vertAlign w:val="superscript"/>
          <w:lang w:val="en-GB"/>
        </w:rPr>
        <w:t>b,c</w:t>
      </w:r>
      <w:proofErr w:type="gramEnd"/>
      <w:r w:rsidRPr="0006263F">
        <w:rPr>
          <w:vertAlign w:val="superscript"/>
          <w:lang w:val="en-GB"/>
        </w:rPr>
        <w:t>,</w:t>
      </w:r>
      <w:proofErr w:type="gramStart"/>
      <w:r w:rsidRPr="0006263F">
        <w:rPr>
          <w:vertAlign w:val="superscript"/>
          <w:lang w:val="en-GB"/>
        </w:rPr>
        <w:t>d,e</w:t>
      </w:r>
      <w:proofErr w:type="spellEnd"/>
      <w:proofErr w:type="gramEnd"/>
      <w:r w:rsidRPr="0006263F">
        <w:rPr>
          <w:lang w:val="en-GB"/>
        </w:rPr>
        <w:t xml:space="preserve"> 2024</w:t>
      </w:r>
      <w:bookmarkEnd w:id="109"/>
    </w:p>
    <w:tbl>
      <w:tblPr>
        <w:tblW w:w="0" w:type="auto"/>
        <w:tblLayout w:type="fixed"/>
        <w:tblCellMar>
          <w:left w:w="0" w:type="dxa"/>
          <w:right w:w="0" w:type="dxa"/>
        </w:tblCellMar>
        <w:tblLook w:val="0000" w:firstRow="0" w:lastRow="0" w:firstColumn="0" w:lastColumn="0" w:noHBand="0" w:noVBand="0"/>
        <w:tblCaption w:val="Table A.9: Coverage of at least one dose of HPV vaccine in Aboriginal and Torres Strait Islander adolescents/young adults by birth cohort/age, gender and jurisdiction, Australia,a,b,c,d,e 2024"/>
        <w:tblDescription w:val="Table A.9 presents coverage of at least one dose of HPV vaccine in Aboriginal and Torres Strait Islander adolescents/young adults by birth cohort/age, gender and jurisdiction, 2024."/>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5662EC" w:rsidRPr="003F5290" w14:paraId="061E73FE" w14:textId="77777777" w:rsidTr="00B30451">
        <w:trPr>
          <w:trHeight w:val="60"/>
          <w:tblHeader/>
        </w:trPr>
        <w:tc>
          <w:tcPr>
            <w:tcW w:w="1928" w:type="dxa"/>
            <w:vMerge w:val="restart"/>
            <w:tcBorders>
              <w:top w:val="nil"/>
              <w:left w:val="nil"/>
            </w:tcBorders>
            <w:shd w:val="clear" w:color="auto" w:fill="1E4496" w:themeFill="text2"/>
            <w:tcMar>
              <w:top w:w="85" w:type="dxa"/>
              <w:left w:w="113" w:type="dxa"/>
              <w:bottom w:w="85" w:type="dxa"/>
              <w:right w:w="113" w:type="dxa"/>
            </w:tcMar>
            <w:vAlign w:val="bottom"/>
          </w:tcPr>
          <w:p w14:paraId="40EF0665" w14:textId="77777777" w:rsidR="005662EC" w:rsidRPr="003F5290" w:rsidRDefault="005662EC" w:rsidP="00B30451">
            <w:pPr>
              <w:pStyle w:val="CDITable-HeaderRowLeftns"/>
              <w:rPr>
                <w:lang w:val="en-GB"/>
              </w:rPr>
            </w:pPr>
            <w:proofErr w:type="spellStart"/>
            <w:r w:rsidRPr="003F5290">
              <w:rPr>
                <w:lang w:val="en-GB"/>
              </w:rPr>
              <w:t>Cohort</w:t>
            </w:r>
            <w:r w:rsidRPr="003F5290">
              <w:rPr>
                <w:vertAlign w:val="superscript"/>
                <w:lang w:val="en-GB"/>
              </w:rPr>
              <w:t>d</w:t>
            </w:r>
            <w:proofErr w:type="spellEnd"/>
          </w:p>
        </w:tc>
        <w:tc>
          <w:tcPr>
            <w:tcW w:w="12415" w:type="dxa"/>
            <w:gridSpan w:val="16"/>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2CD518A0" w14:textId="77777777" w:rsidR="005662EC" w:rsidRPr="003F5290" w:rsidRDefault="005662EC" w:rsidP="00B30451">
            <w:pPr>
              <w:pStyle w:val="CDITable-HeaderRowCentrens"/>
            </w:pPr>
            <w:r w:rsidRPr="003F5290">
              <w:t>Gender</w:t>
            </w:r>
          </w:p>
        </w:tc>
      </w:tr>
      <w:tr w:rsidR="005662EC" w:rsidRPr="003F5290" w14:paraId="42E7BE46" w14:textId="77777777" w:rsidTr="00B30451">
        <w:trPr>
          <w:trHeight w:val="60"/>
          <w:tblHeader/>
        </w:trPr>
        <w:tc>
          <w:tcPr>
            <w:tcW w:w="1928" w:type="dxa"/>
            <w:vMerge/>
            <w:tcBorders>
              <w:left w:val="nil"/>
            </w:tcBorders>
            <w:shd w:val="clear" w:color="auto" w:fill="1E4496" w:themeFill="text2"/>
            <w:tcMar>
              <w:top w:w="85" w:type="dxa"/>
              <w:bottom w:w="85" w:type="dxa"/>
            </w:tcMar>
          </w:tcPr>
          <w:p w14:paraId="59547DC9" w14:textId="77777777" w:rsidR="005662EC" w:rsidRPr="003F5290" w:rsidRDefault="005662EC" w:rsidP="00B30451">
            <w:pPr>
              <w:pStyle w:val="CDITable-RowCentrens"/>
            </w:pPr>
          </w:p>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196A6FCC" w14:textId="77777777" w:rsidR="005662EC" w:rsidRPr="003F5290" w:rsidRDefault="005662EC" w:rsidP="00B30451">
            <w:pPr>
              <w:pStyle w:val="CDITable-HeaderRowCentrens"/>
            </w:pPr>
            <w:r w:rsidRPr="003F5290">
              <w:t>Girls</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234FAE8B" w14:textId="77777777" w:rsidR="005662EC" w:rsidRPr="003F5290" w:rsidRDefault="005662EC" w:rsidP="00B30451">
            <w:pPr>
              <w:pStyle w:val="CDITable-HeaderRowCentrens"/>
            </w:pPr>
            <w:r w:rsidRPr="003F5290">
              <w:t>Boys</w:t>
            </w:r>
          </w:p>
        </w:tc>
      </w:tr>
      <w:tr w:rsidR="005662EC" w:rsidRPr="003F5290" w14:paraId="38C13FB9" w14:textId="77777777" w:rsidTr="00B30451">
        <w:trPr>
          <w:trHeight w:val="60"/>
          <w:tblHeader/>
        </w:trPr>
        <w:tc>
          <w:tcPr>
            <w:tcW w:w="1928" w:type="dxa"/>
            <w:vMerge/>
            <w:tcBorders>
              <w:left w:val="nil"/>
            </w:tcBorders>
            <w:shd w:val="clear" w:color="auto" w:fill="1E4496" w:themeFill="text2"/>
            <w:tcMar>
              <w:top w:w="85" w:type="dxa"/>
              <w:bottom w:w="85" w:type="dxa"/>
            </w:tcMar>
          </w:tcPr>
          <w:p w14:paraId="4F7B4A9C" w14:textId="77777777" w:rsidR="005662EC" w:rsidRPr="003F5290" w:rsidRDefault="005662EC" w:rsidP="00B30451">
            <w:pPr>
              <w:pStyle w:val="CDITable-RowCentrens"/>
            </w:pPr>
          </w:p>
        </w:tc>
        <w:tc>
          <w:tcPr>
            <w:tcW w:w="776" w:type="dxa"/>
            <w:shd w:val="clear" w:color="auto" w:fill="1E4496" w:themeFill="text2"/>
            <w:tcMar>
              <w:top w:w="85" w:type="dxa"/>
              <w:left w:w="113" w:type="dxa"/>
              <w:bottom w:w="85" w:type="dxa"/>
              <w:right w:w="113" w:type="dxa"/>
            </w:tcMar>
            <w:vAlign w:val="bottom"/>
          </w:tcPr>
          <w:p w14:paraId="47EA31F1"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7E8ABA45"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2B18F376" w14:textId="77777777" w:rsidR="005662EC" w:rsidRPr="003F5290" w:rsidRDefault="005662EC" w:rsidP="00B30451">
            <w:pPr>
              <w:pStyle w:val="CDITable-HeaderRowCentrens"/>
            </w:pPr>
            <w:r w:rsidRPr="003F5290">
              <w:t>NT</w:t>
            </w:r>
          </w:p>
        </w:tc>
        <w:tc>
          <w:tcPr>
            <w:tcW w:w="775" w:type="dxa"/>
            <w:shd w:val="clear" w:color="auto" w:fill="1E4496" w:themeFill="text2"/>
            <w:tcMar>
              <w:top w:w="85" w:type="dxa"/>
              <w:left w:w="113" w:type="dxa"/>
              <w:bottom w:w="85" w:type="dxa"/>
              <w:right w:w="113" w:type="dxa"/>
            </w:tcMar>
            <w:vAlign w:val="bottom"/>
          </w:tcPr>
          <w:p w14:paraId="7740BC39"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0981C60E"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5297B790"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2169FD29" w14:textId="77777777" w:rsidR="005662EC" w:rsidRPr="003F5290" w:rsidRDefault="005662EC" w:rsidP="00B30451">
            <w:pPr>
              <w:pStyle w:val="CDITable-HeaderRowCentrens"/>
            </w:pPr>
            <w:r w:rsidRPr="003F5290">
              <w:t>Vic.</w:t>
            </w:r>
          </w:p>
        </w:tc>
        <w:tc>
          <w:tcPr>
            <w:tcW w:w="776" w:type="dxa"/>
            <w:tcBorders>
              <w:right w:val="single" w:sz="6" w:space="0" w:color="FFFFFF" w:themeColor="background1"/>
            </w:tcBorders>
            <w:shd w:val="clear" w:color="auto" w:fill="1E4496" w:themeFill="text2"/>
            <w:tcMar>
              <w:top w:w="85" w:type="dxa"/>
              <w:left w:w="113" w:type="dxa"/>
              <w:bottom w:w="85" w:type="dxa"/>
              <w:right w:w="113" w:type="dxa"/>
            </w:tcMar>
            <w:vAlign w:val="bottom"/>
          </w:tcPr>
          <w:p w14:paraId="7A21CC4E" w14:textId="77777777" w:rsidR="005662EC" w:rsidRPr="003F5290" w:rsidRDefault="005662EC" w:rsidP="00B30451">
            <w:pPr>
              <w:pStyle w:val="CDITable-HeaderRowCentrens"/>
            </w:pPr>
            <w:r w:rsidRPr="003F5290">
              <w:t>WA</w:t>
            </w:r>
          </w:p>
        </w:tc>
        <w:tc>
          <w:tcPr>
            <w:tcW w:w="776" w:type="dxa"/>
            <w:tcBorders>
              <w:left w:val="single" w:sz="6" w:space="0" w:color="FFFFFF" w:themeColor="background1"/>
            </w:tcBorders>
            <w:shd w:val="clear" w:color="auto" w:fill="1E4496" w:themeFill="text2"/>
            <w:tcMar>
              <w:top w:w="85" w:type="dxa"/>
              <w:left w:w="113" w:type="dxa"/>
              <w:bottom w:w="85" w:type="dxa"/>
              <w:right w:w="113" w:type="dxa"/>
            </w:tcMar>
            <w:vAlign w:val="bottom"/>
          </w:tcPr>
          <w:p w14:paraId="7DA7D84C"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2B21E781"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4EBAF822" w14:textId="77777777" w:rsidR="005662EC" w:rsidRPr="003F5290" w:rsidRDefault="005662EC" w:rsidP="00B30451">
            <w:pPr>
              <w:pStyle w:val="CDITable-HeaderRowCentrens"/>
            </w:pPr>
            <w:r w:rsidRPr="003F5290">
              <w:t>NT</w:t>
            </w:r>
          </w:p>
        </w:tc>
        <w:tc>
          <w:tcPr>
            <w:tcW w:w="776" w:type="dxa"/>
            <w:shd w:val="clear" w:color="auto" w:fill="1E4496" w:themeFill="text2"/>
            <w:tcMar>
              <w:top w:w="85" w:type="dxa"/>
              <w:left w:w="113" w:type="dxa"/>
              <w:bottom w:w="85" w:type="dxa"/>
              <w:right w:w="113" w:type="dxa"/>
            </w:tcMar>
            <w:vAlign w:val="bottom"/>
          </w:tcPr>
          <w:p w14:paraId="75CE19FF"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7EC8502E"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65B90159"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0575B14A" w14:textId="77777777" w:rsidR="005662EC" w:rsidRPr="003F5290" w:rsidRDefault="005662EC" w:rsidP="00B30451">
            <w:pPr>
              <w:pStyle w:val="CDITable-HeaderRowCentrens"/>
            </w:pPr>
            <w:r w:rsidRPr="003F5290">
              <w:t>Vic.</w:t>
            </w:r>
          </w:p>
        </w:tc>
        <w:tc>
          <w:tcPr>
            <w:tcW w:w="776" w:type="dxa"/>
            <w:tcBorders>
              <w:right w:val="nil"/>
            </w:tcBorders>
            <w:shd w:val="clear" w:color="auto" w:fill="1E4496" w:themeFill="text2"/>
            <w:tcMar>
              <w:top w:w="85" w:type="dxa"/>
              <w:left w:w="113" w:type="dxa"/>
              <w:bottom w:w="85" w:type="dxa"/>
              <w:right w:w="113" w:type="dxa"/>
            </w:tcMar>
            <w:vAlign w:val="bottom"/>
          </w:tcPr>
          <w:p w14:paraId="0F1F2453" w14:textId="77777777" w:rsidR="005662EC" w:rsidRPr="003F5290" w:rsidRDefault="005662EC" w:rsidP="00B30451">
            <w:pPr>
              <w:pStyle w:val="CDITable-HeaderRowCentrens"/>
            </w:pPr>
            <w:r w:rsidRPr="003F5290">
              <w:t>WA</w:t>
            </w:r>
          </w:p>
        </w:tc>
      </w:tr>
      <w:tr w:rsidR="005662EC" w:rsidRPr="003F5290" w14:paraId="41B51F1E" w14:textId="77777777" w:rsidTr="00B30451">
        <w:trPr>
          <w:trHeight w:val="60"/>
        </w:trPr>
        <w:tc>
          <w:tcPr>
            <w:tcW w:w="1928" w:type="dxa"/>
            <w:tcBorders>
              <w:left w:val="nil"/>
              <w:bottom w:val="single" w:sz="6" w:space="0" w:color="1E4496" w:themeColor="text2"/>
            </w:tcBorders>
            <w:tcMar>
              <w:top w:w="85" w:type="dxa"/>
              <w:left w:w="113" w:type="dxa"/>
              <w:bottom w:w="85" w:type="dxa"/>
              <w:right w:w="113" w:type="dxa"/>
            </w:tcMar>
            <w:vAlign w:val="center"/>
          </w:tcPr>
          <w:p w14:paraId="68B65F31" w14:textId="77777777" w:rsidR="005662EC" w:rsidRPr="003F5290" w:rsidRDefault="005662EC" w:rsidP="005662EC">
            <w:pPr>
              <w:pStyle w:val="CDITable-RowLeftns"/>
              <w:rPr>
                <w:lang w:val="en-GB"/>
              </w:rPr>
            </w:pPr>
            <w:r w:rsidRPr="003F5290">
              <w:rPr>
                <w:lang w:val="en-GB"/>
              </w:rPr>
              <w:t xml:space="preserve">2011 cohort (13 </w:t>
            </w:r>
            <w:proofErr w:type="spellStart"/>
            <w:r w:rsidRPr="003F5290">
              <w:rPr>
                <w:lang w:val="en-GB"/>
              </w:rPr>
              <w:t>yo</w:t>
            </w:r>
            <w:proofErr w:type="spellEnd"/>
            <w:r w:rsidRPr="003F5290">
              <w:rPr>
                <w:lang w:val="en-GB"/>
              </w:rPr>
              <w:t>)</w:t>
            </w:r>
          </w:p>
        </w:tc>
        <w:tc>
          <w:tcPr>
            <w:tcW w:w="776" w:type="dxa"/>
            <w:tcBorders>
              <w:bottom w:val="single" w:sz="6" w:space="0" w:color="1E4496" w:themeColor="text2"/>
            </w:tcBorders>
            <w:tcMar>
              <w:top w:w="85" w:type="dxa"/>
              <w:left w:w="113" w:type="dxa"/>
              <w:bottom w:w="85" w:type="dxa"/>
              <w:right w:w="113" w:type="dxa"/>
            </w:tcMar>
            <w:vAlign w:val="center"/>
          </w:tcPr>
          <w:p w14:paraId="376EC37A" w14:textId="6D7F3733" w:rsidR="005662EC" w:rsidRPr="003F5290" w:rsidRDefault="005662EC" w:rsidP="005662EC">
            <w:pPr>
              <w:pStyle w:val="CDITable-RowCentrens"/>
              <w:rPr>
                <w:lang w:val="en-GB"/>
              </w:rPr>
            </w:pPr>
            <w:r>
              <w:t>77.4</w:t>
            </w:r>
          </w:p>
        </w:tc>
        <w:tc>
          <w:tcPr>
            <w:tcW w:w="776" w:type="dxa"/>
            <w:tcBorders>
              <w:bottom w:val="single" w:sz="6" w:space="0" w:color="1E4496" w:themeColor="text2"/>
            </w:tcBorders>
            <w:tcMar>
              <w:top w:w="85" w:type="dxa"/>
              <w:left w:w="113" w:type="dxa"/>
              <w:bottom w:w="85" w:type="dxa"/>
              <w:right w:w="113" w:type="dxa"/>
            </w:tcMar>
            <w:vAlign w:val="center"/>
          </w:tcPr>
          <w:p w14:paraId="2F4DEFA5" w14:textId="4475807C" w:rsidR="005662EC" w:rsidRPr="003F5290" w:rsidRDefault="005662EC" w:rsidP="005662EC">
            <w:pPr>
              <w:pStyle w:val="CDITable-RowCentrens"/>
              <w:rPr>
                <w:lang w:val="en-GB"/>
              </w:rPr>
            </w:pPr>
            <w:r>
              <w:t>66.4</w:t>
            </w:r>
          </w:p>
        </w:tc>
        <w:tc>
          <w:tcPr>
            <w:tcW w:w="776" w:type="dxa"/>
            <w:tcBorders>
              <w:bottom w:val="single" w:sz="6" w:space="0" w:color="1E4496" w:themeColor="text2"/>
            </w:tcBorders>
            <w:tcMar>
              <w:top w:w="85" w:type="dxa"/>
              <w:left w:w="113" w:type="dxa"/>
              <w:bottom w:w="85" w:type="dxa"/>
              <w:right w:w="113" w:type="dxa"/>
            </w:tcMar>
            <w:vAlign w:val="center"/>
          </w:tcPr>
          <w:p w14:paraId="5BEF5BFD" w14:textId="6ACEF0AF" w:rsidR="005662EC" w:rsidRPr="003F5290" w:rsidRDefault="005662EC" w:rsidP="005662EC">
            <w:pPr>
              <w:pStyle w:val="CDITable-RowCentrens"/>
              <w:rPr>
                <w:lang w:val="en-GB"/>
              </w:rPr>
            </w:pPr>
            <w:r>
              <w:t>59.0</w:t>
            </w:r>
          </w:p>
        </w:tc>
        <w:tc>
          <w:tcPr>
            <w:tcW w:w="775" w:type="dxa"/>
            <w:tcBorders>
              <w:bottom w:val="single" w:sz="6" w:space="0" w:color="1E4496" w:themeColor="text2"/>
            </w:tcBorders>
            <w:tcMar>
              <w:top w:w="85" w:type="dxa"/>
              <w:left w:w="113" w:type="dxa"/>
              <w:bottom w:w="85" w:type="dxa"/>
              <w:right w:w="113" w:type="dxa"/>
            </w:tcMar>
            <w:vAlign w:val="center"/>
          </w:tcPr>
          <w:p w14:paraId="08A8EAF4" w14:textId="1FF44909" w:rsidR="005662EC" w:rsidRPr="003F5290" w:rsidRDefault="005662EC" w:rsidP="005662EC">
            <w:pPr>
              <w:pStyle w:val="CDITable-RowCentrens"/>
              <w:rPr>
                <w:lang w:val="en-GB"/>
              </w:rPr>
            </w:pPr>
            <w:r>
              <w:t>58.0</w:t>
            </w:r>
          </w:p>
        </w:tc>
        <w:tc>
          <w:tcPr>
            <w:tcW w:w="776" w:type="dxa"/>
            <w:tcBorders>
              <w:bottom w:val="single" w:sz="6" w:space="0" w:color="1E4496" w:themeColor="text2"/>
            </w:tcBorders>
            <w:tcMar>
              <w:top w:w="85" w:type="dxa"/>
              <w:left w:w="113" w:type="dxa"/>
              <w:bottom w:w="85" w:type="dxa"/>
              <w:right w:w="113" w:type="dxa"/>
            </w:tcMar>
            <w:vAlign w:val="center"/>
          </w:tcPr>
          <w:p w14:paraId="534A57A6" w14:textId="79A2A1A0" w:rsidR="005662EC" w:rsidRPr="003F5290" w:rsidRDefault="005662EC" w:rsidP="005662EC">
            <w:pPr>
              <w:pStyle w:val="CDITable-RowCentrens"/>
              <w:rPr>
                <w:lang w:val="en-GB"/>
              </w:rPr>
            </w:pPr>
            <w:r>
              <w:t>54.5</w:t>
            </w:r>
          </w:p>
        </w:tc>
        <w:tc>
          <w:tcPr>
            <w:tcW w:w="776" w:type="dxa"/>
            <w:tcBorders>
              <w:bottom w:val="single" w:sz="6" w:space="0" w:color="1E4496" w:themeColor="text2"/>
            </w:tcBorders>
            <w:tcMar>
              <w:top w:w="85" w:type="dxa"/>
              <w:left w:w="113" w:type="dxa"/>
              <w:bottom w:w="85" w:type="dxa"/>
              <w:right w:w="113" w:type="dxa"/>
            </w:tcMar>
            <w:vAlign w:val="center"/>
          </w:tcPr>
          <w:p w14:paraId="6611604E" w14:textId="6F1F82A4" w:rsidR="005662EC" w:rsidRPr="003F5290" w:rsidRDefault="005662EC" w:rsidP="005662EC">
            <w:pPr>
              <w:pStyle w:val="CDITable-RowCentrens"/>
              <w:rPr>
                <w:lang w:val="en-GB"/>
              </w:rPr>
            </w:pPr>
            <w:r>
              <w:t>66.4</w:t>
            </w:r>
          </w:p>
        </w:tc>
        <w:tc>
          <w:tcPr>
            <w:tcW w:w="776" w:type="dxa"/>
            <w:tcBorders>
              <w:bottom w:val="single" w:sz="6" w:space="0" w:color="1E4496" w:themeColor="text2"/>
            </w:tcBorders>
            <w:tcMar>
              <w:top w:w="85" w:type="dxa"/>
              <w:left w:w="113" w:type="dxa"/>
              <w:bottom w:w="85" w:type="dxa"/>
              <w:right w:w="113" w:type="dxa"/>
            </w:tcMar>
            <w:vAlign w:val="center"/>
          </w:tcPr>
          <w:p w14:paraId="43A88AD8" w14:textId="26E3AFD0" w:rsidR="005662EC" w:rsidRPr="003F5290" w:rsidRDefault="005662EC" w:rsidP="005662EC">
            <w:pPr>
              <w:pStyle w:val="CDITable-RowCentrens"/>
              <w:rPr>
                <w:lang w:val="en-GB"/>
              </w:rPr>
            </w:pPr>
            <w:r>
              <w:t>59.7</w:t>
            </w:r>
          </w:p>
        </w:tc>
        <w:tc>
          <w:tcPr>
            <w:tcW w:w="776"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33E359A2" w14:textId="07DC7723" w:rsidR="005662EC" w:rsidRPr="003F5290" w:rsidRDefault="005662EC" w:rsidP="005662EC">
            <w:pPr>
              <w:pStyle w:val="CDITable-RowCentrens"/>
              <w:rPr>
                <w:lang w:val="en-GB"/>
              </w:rPr>
            </w:pPr>
            <w:r>
              <w:t>53.4</w:t>
            </w:r>
          </w:p>
        </w:tc>
        <w:tc>
          <w:tcPr>
            <w:tcW w:w="77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33F27B89" w14:textId="2FD33283" w:rsidR="005662EC" w:rsidRPr="003F5290" w:rsidRDefault="005662EC" w:rsidP="005662EC">
            <w:pPr>
              <w:pStyle w:val="CDITable-RowCentrens"/>
              <w:rPr>
                <w:lang w:val="en-GB"/>
              </w:rPr>
            </w:pPr>
            <w:r>
              <w:t>65.6</w:t>
            </w:r>
          </w:p>
        </w:tc>
        <w:tc>
          <w:tcPr>
            <w:tcW w:w="776" w:type="dxa"/>
            <w:tcBorders>
              <w:bottom w:val="single" w:sz="6" w:space="0" w:color="1E4496" w:themeColor="text2"/>
            </w:tcBorders>
            <w:tcMar>
              <w:top w:w="85" w:type="dxa"/>
              <w:left w:w="113" w:type="dxa"/>
              <w:bottom w:w="85" w:type="dxa"/>
              <w:right w:w="113" w:type="dxa"/>
            </w:tcMar>
            <w:vAlign w:val="center"/>
          </w:tcPr>
          <w:p w14:paraId="787A0EE2" w14:textId="5445994A" w:rsidR="005662EC" w:rsidRPr="003F5290" w:rsidRDefault="005662EC" w:rsidP="005662EC">
            <w:pPr>
              <w:pStyle w:val="CDITable-RowCentrens"/>
              <w:rPr>
                <w:lang w:val="en-GB"/>
              </w:rPr>
            </w:pPr>
            <w:r>
              <w:t>58.2</w:t>
            </w:r>
          </w:p>
        </w:tc>
        <w:tc>
          <w:tcPr>
            <w:tcW w:w="776" w:type="dxa"/>
            <w:tcBorders>
              <w:bottom w:val="single" w:sz="6" w:space="0" w:color="1E4496" w:themeColor="text2"/>
            </w:tcBorders>
            <w:tcMar>
              <w:top w:w="85" w:type="dxa"/>
              <w:left w:w="113" w:type="dxa"/>
              <w:bottom w:w="85" w:type="dxa"/>
              <w:right w:w="113" w:type="dxa"/>
            </w:tcMar>
            <w:vAlign w:val="center"/>
          </w:tcPr>
          <w:p w14:paraId="7D99E551" w14:textId="0D169396" w:rsidR="005662EC" w:rsidRPr="003F5290" w:rsidRDefault="005662EC" w:rsidP="005662EC">
            <w:pPr>
              <w:pStyle w:val="CDITable-RowCentrens"/>
              <w:rPr>
                <w:lang w:val="en-GB"/>
              </w:rPr>
            </w:pPr>
            <w:r>
              <w:t>49.0</w:t>
            </w:r>
          </w:p>
        </w:tc>
        <w:tc>
          <w:tcPr>
            <w:tcW w:w="776" w:type="dxa"/>
            <w:tcBorders>
              <w:bottom w:val="single" w:sz="6" w:space="0" w:color="1E4496" w:themeColor="text2"/>
            </w:tcBorders>
            <w:tcMar>
              <w:top w:w="85" w:type="dxa"/>
              <w:left w:w="113" w:type="dxa"/>
              <w:bottom w:w="85" w:type="dxa"/>
              <w:right w:w="113" w:type="dxa"/>
            </w:tcMar>
            <w:vAlign w:val="center"/>
          </w:tcPr>
          <w:p w14:paraId="13FF3FF3" w14:textId="3628A3F4" w:rsidR="005662EC" w:rsidRPr="003F5290" w:rsidRDefault="005662EC" w:rsidP="005662EC">
            <w:pPr>
              <w:pStyle w:val="CDITable-RowCentrens"/>
              <w:rPr>
                <w:lang w:val="en-GB"/>
              </w:rPr>
            </w:pPr>
            <w:r>
              <w:t>52.6</w:t>
            </w:r>
          </w:p>
        </w:tc>
        <w:tc>
          <w:tcPr>
            <w:tcW w:w="776" w:type="dxa"/>
            <w:tcBorders>
              <w:bottom w:val="single" w:sz="6" w:space="0" w:color="1E4496" w:themeColor="text2"/>
            </w:tcBorders>
            <w:tcMar>
              <w:top w:w="85" w:type="dxa"/>
              <w:left w:w="113" w:type="dxa"/>
              <w:bottom w:w="85" w:type="dxa"/>
              <w:right w:w="113" w:type="dxa"/>
            </w:tcMar>
            <w:vAlign w:val="center"/>
          </w:tcPr>
          <w:p w14:paraId="424519EE" w14:textId="5026A5E6" w:rsidR="005662EC" w:rsidRPr="003F5290" w:rsidRDefault="005662EC" w:rsidP="005662EC">
            <w:pPr>
              <w:pStyle w:val="CDITable-RowCentrens"/>
              <w:rPr>
                <w:lang w:val="en-GB"/>
              </w:rPr>
            </w:pPr>
            <w:r>
              <w:t>49.2</w:t>
            </w:r>
          </w:p>
        </w:tc>
        <w:tc>
          <w:tcPr>
            <w:tcW w:w="776" w:type="dxa"/>
            <w:tcBorders>
              <w:bottom w:val="single" w:sz="6" w:space="0" w:color="1E4496" w:themeColor="text2"/>
            </w:tcBorders>
            <w:tcMar>
              <w:top w:w="85" w:type="dxa"/>
              <w:left w:w="113" w:type="dxa"/>
              <w:bottom w:w="85" w:type="dxa"/>
              <w:right w:w="113" w:type="dxa"/>
            </w:tcMar>
            <w:vAlign w:val="center"/>
          </w:tcPr>
          <w:p w14:paraId="70009254" w14:textId="75B755B9" w:rsidR="005662EC" w:rsidRPr="003F5290" w:rsidRDefault="005662EC" w:rsidP="005662EC">
            <w:pPr>
              <w:pStyle w:val="CDITable-RowCentrens"/>
              <w:rPr>
                <w:lang w:val="en-GB"/>
              </w:rPr>
            </w:pPr>
            <w:r>
              <w:t>58.3</w:t>
            </w:r>
          </w:p>
        </w:tc>
        <w:tc>
          <w:tcPr>
            <w:tcW w:w="776" w:type="dxa"/>
            <w:tcBorders>
              <w:bottom w:val="single" w:sz="6" w:space="0" w:color="1E4496" w:themeColor="text2"/>
            </w:tcBorders>
            <w:tcMar>
              <w:top w:w="85" w:type="dxa"/>
              <w:left w:w="113" w:type="dxa"/>
              <w:bottom w:w="85" w:type="dxa"/>
              <w:right w:w="113" w:type="dxa"/>
            </w:tcMar>
            <w:vAlign w:val="center"/>
          </w:tcPr>
          <w:p w14:paraId="60FA9CAC" w14:textId="15608D00" w:rsidR="005662EC" w:rsidRPr="003F5290" w:rsidRDefault="005662EC" w:rsidP="005662EC">
            <w:pPr>
              <w:pStyle w:val="CDITable-RowCentrens"/>
              <w:rPr>
                <w:lang w:val="en-GB"/>
              </w:rPr>
            </w:pPr>
            <w:r>
              <w:t>55.0</w:t>
            </w:r>
          </w:p>
        </w:tc>
        <w:tc>
          <w:tcPr>
            <w:tcW w:w="776" w:type="dxa"/>
            <w:tcBorders>
              <w:bottom w:val="single" w:sz="6" w:space="0" w:color="1E4496" w:themeColor="text2"/>
              <w:right w:val="nil"/>
            </w:tcBorders>
            <w:tcMar>
              <w:top w:w="85" w:type="dxa"/>
              <w:left w:w="113" w:type="dxa"/>
              <w:bottom w:w="85" w:type="dxa"/>
              <w:right w:w="113" w:type="dxa"/>
            </w:tcMar>
            <w:vAlign w:val="center"/>
          </w:tcPr>
          <w:p w14:paraId="09594B94" w14:textId="340DF6F7" w:rsidR="005662EC" w:rsidRPr="003F5290" w:rsidRDefault="005662EC" w:rsidP="005662EC">
            <w:pPr>
              <w:pStyle w:val="CDITable-RowCentrens"/>
              <w:rPr>
                <w:lang w:val="en-GB"/>
              </w:rPr>
            </w:pPr>
            <w:r>
              <w:t>47.8</w:t>
            </w:r>
          </w:p>
        </w:tc>
      </w:tr>
      <w:tr w:rsidR="005662EC" w:rsidRPr="003F5290" w14:paraId="55B3E7A4"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C779E22" w14:textId="77777777" w:rsidR="005662EC" w:rsidRPr="003F5290" w:rsidRDefault="005662EC" w:rsidP="005662EC">
            <w:pPr>
              <w:pStyle w:val="CDITable-RowLeftns"/>
              <w:rPr>
                <w:lang w:val="en-GB"/>
              </w:rPr>
            </w:pPr>
            <w:r w:rsidRPr="003F5290">
              <w:rPr>
                <w:lang w:val="en-GB"/>
              </w:rPr>
              <w:t xml:space="preserve">2010 cohort (14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FA6F31" w14:textId="16C843E4" w:rsidR="005662EC" w:rsidRPr="003F5290" w:rsidRDefault="005662EC" w:rsidP="005662EC">
            <w:pPr>
              <w:pStyle w:val="CDITable-RowCentrens"/>
              <w:rPr>
                <w:lang w:val="en-GB"/>
              </w:rPr>
            </w:pPr>
            <w:r>
              <w:t>81.3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8899C4" w14:textId="1BE1335C" w:rsidR="005662EC" w:rsidRPr="003F5290" w:rsidRDefault="005662EC" w:rsidP="005662EC">
            <w:pPr>
              <w:pStyle w:val="CDITable-RowCentrens"/>
              <w:rPr>
                <w:lang w:val="en-GB"/>
              </w:rPr>
            </w:pPr>
            <w:r>
              <w:t>71.4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7FF4DB" w14:textId="297C065F" w:rsidR="005662EC" w:rsidRPr="003F5290" w:rsidRDefault="005662EC" w:rsidP="005662EC">
            <w:pPr>
              <w:pStyle w:val="CDITable-RowCentrens"/>
              <w:rPr>
                <w:lang w:val="en-GB"/>
              </w:rPr>
            </w:pPr>
            <w:r>
              <w:t>67.2</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E14AAE" w14:textId="160D3BF6" w:rsidR="005662EC" w:rsidRPr="003F5290" w:rsidRDefault="005662EC" w:rsidP="005662EC">
            <w:pPr>
              <w:pStyle w:val="CDITable-RowCentrens"/>
              <w:rPr>
                <w:lang w:val="en-GB"/>
              </w:rPr>
            </w:pPr>
            <w:r>
              <w:t>67.5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FAB5E0" w14:textId="14C210DB" w:rsidR="005662EC" w:rsidRPr="003F5290" w:rsidRDefault="005662EC" w:rsidP="005662EC">
            <w:pPr>
              <w:pStyle w:val="CDITable-RowCentrens"/>
              <w:rPr>
                <w:lang w:val="en-GB"/>
              </w:rPr>
            </w:pPr>
            <w:r>
              <w:t>58.5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2022D9" w14:textId="740D55C8" w:rsidR="005662EC" w:rsidRPr="003F5290" w:rsidRDefault="005662EC" w:rsidP="005662EC">
            <w:pPr>
              <w:pStyle w:val="CDITable-RowCentrens"/>
              <w:rPr>
                <w:lang w:val="en-GB"/>
              </w:rPr>
            </w:pPr>
            <w:r>
              <w:t>76.8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E5BBD1" w14:textId="3EA0CAA6" w:rsidR="005662EC" w:rsidRPr="003F5290" w:rsidRDefault="005662EC" w:rsidP="005662EC">
            <w:pPr>
              <w:pStyle w:val="CDITable-RowCentrens"/>
              <w:rPr>
                <w:lang w:val="en-GB"/>
              </w:rPr>
            </w:pPr>
            <w:r>
              <w:t>72.6</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C632AB9" w14:textId="398B18D9" w:rsidR="005662EC" w:rsidRPr="003F5290" w:rsidRDefault="005662EC" w:rsidP="005662EC">
            <w:pPr>
              <w:pStyle w:val="CDITable-RowCentrens"/>
              <w:rPr>
                <w:lang w:val="en-GB"/>
              </w:rPr>
            </w:pPr>
            <w:r>
              <w:t>65.8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36AE754" w14:textId="28450ECE" w:rsidR="005662EC" w:rsidRPr="003F5290" w:rsidRDefault="005662EC" w:rsidP="005662EC">
            <w:pPr>
              <w:pStyle w:val="CDITable-RowCentrens"/>
              <w:rPr>
                <w:lang w:val="en-GB"/>
              </w:rPr>
            </w:pPr>
            <w:r>
              <w:t>84.0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395F7B" w14:textId="7C55C3BB" w:rsidR="005662EC" w:rsidRPr="003F5290" w:rsidRDefault="005662EC" w:rsidP="005662EC">
            <w:pPr>
              <w:pStyle w:val="CDITable-RowCentrens"/>
              <w:rPr>
                <w:lang w:val="en-GB"/>
              </w:rPr>
            </w:pPr>
            <w:r>
              <w:t>65.7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109C9F" w14:textId="0142E768" w:rsidR="005662EC" w:rsidRPr="003F5290" w:rsidRDefault="005662EC" w:rsidP="005662EC">
            <w:pPr>
              <w:pStyle w:val="CDITable-RowCentrens"/>
              <w:rPr>
                <w:lang w:val="en-GB"/>
              </w:rPr>
            </w:pPr>
            <w:r>
              <w:t>57.8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553650" w14:textId="7EB427AA" w:rsidR="005662EC" w:rsidRPr="003F5290" w:rsidRDefault="005662EC" w:rsidP="005662EC">
            <w:pPr>
              <w:pStyle w:val="CDITable-RowCentrens"/>
              <w:rPr>
                <w:lang w:val="en-GB"/>
              </w:rPr>
            </w:pPr>
            <w:r>
              <w:t>61.2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115787" w14:textId="6062AF60" w:rsidR="005662EC" w:rsidRPr="003F5290" w:rsidRDefault="005662EC" w:rsidP="005662EC">
            <w:pPr>
              <w:pStyle w:val="CDITable-RowCentrens"/>
              <w:rPr>
                <w:lang w:val="en-GB"/>
              </w:rPr>
            </w:pPr>
            <w:r>
              <w:t>56.1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57C649" w14:textId="44EEDC9A" w:rsidR="005662EC" w:rsidRPr="003F5290" w:rsidRDefault="005662EC" w:rsidP="005662EC">
            <w:pPr>
              <w:pStyle w:val="CDITable-RowCentrens"/>
              <w:rPr>
                <w:lang w:val="en-GB"/>
              </w:rPr>
            </w:pPr>
            <w:r>
              <w:t>71.9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5EBC1B" w14:textId="1A91DAE9" w:rsidR="005662EC" w:rsidRPr="003F5290" w:rsidRDefault="005662EC" w:rsidP="005662EC">
            <w:pPr>
              <w:pStyle w:val="CDITable-RowCentrens"/>
              <w:rPr>
                <w:lang w:val="en-GB"/>
              </w:rPr>
            </w:pPr>
            <w:r>
              <w:t>66.4</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6632CA0" w14:textId="6887E3C0" w:rsidR="005662EC" w:rsidRPr="003F5290" w:rsidRDefault="005662EC" w:rsidP="005662EC">
            <w:pPr>
              <w:pStyle w:val="CDITable-RowCentrens"/>
              <w:rPr>
                <w:lang w:val="en-GB"/>
              </w:rPr>
            </w:pPr>
            <w:r>
              <w:t>59.4</w:t>
            </w:r>
          </w:p>
        </w:tc>
      </w:tr>
      <w:tr w:rsidR="005662EC" w:rsidRPr="003F5290" w14:paraId="1FE3A86B"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1CA5F9C" w14:textId="77777777" w:rsidR="005662EC" w:rsidRPr="003F5290" w:rsidRDefault="005662EC" w:rsidP="005662EC">
            <w:pPr>
              <w:pStyle w:val="CDITable-RowLeftns"/>
              <w:rPr>
                <w:lang w:val="en-GB"/>
              </w:rPr>
            </w:pPr>
            <w:r w:rsidRPr="003F5290">
              <w:rPr>
                <w:lang w:val="en-GB"/>
              </w:rPr>
              <w:t xml:space="preserve">2009 cohort (15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C2C620" w14:textId="4039250D" w:rsidR="005662EC" w:rsidRPr="003F5290" w:rsidRDefault="005662EC" w:rsidP="005662EC">
            <w:pPr>
              <w:pStyle w:val="CDITable-RowCentrens"/>
              <w:rPr>
                <w:lang w:val="en-GB"/>
              </w:rPr>
            </w:pPr>
            <w:r>
              <w:t>83.8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37AD89" w14:textId="6B4F3791" w:rsidR="005662EC" w:rsidRPr="003F5290" w:rsidRDefault="005662EC" w:rsidP="005662EC">
            <w:pPr>
              <w:pStyle w:val="CDITable-RowCentrens"/>
              <w:rPr>
                <w:lang w:val="en-GB"/>
              </w:rPr>
            </w:pPr>
            <w:r>
              <w:t>82.4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0960F9" w14:textId="59139954" w:rsidR="005662EC" w:rsidRPr="003F5290" w:rsidRDefault="005662EC" w:rsidP="005662EC">
            <w:pPr>
              <w:pStyle w:val="CDITable-RowCentrens"/>
              <w:rPr>
                <w:lang w:val="en-GB"/>
              </w:rPr>
            </w:pPr>
            <w:r>
              <w:t>75.9</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DA0235" w14:textId="5FEE1BD5" w:rsidR="005662EC" w:rsidRPr="003F5290" w:rsidRDefault="005662EC" w:rsidP="005662EC">
            <w:pPr>
              <w:pStyle w:val="CDITable-RowCentrens"/>
              <w:rPr>
                <w:lang w:val="en-GB"/>
              </w:rPr>
            </w:pPr>
            <w:r>
              <w:t>76.7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936540" w14:textId="4CAE9EEF" w:rsidR="005662EC" w:rsidRPr="003F5290" w:rsidRDefault="005662EC" w:rsidP="005662EC">
            <w:pPr>
              <w:pStyle w:val="CDITable-RowCentrens"/>
              <w:rPr>
                <w:lang w:val="en-GB"/>
              </w:rPr>
            </w:pPr>
            <w:r>
              <w:t>68.6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A0125C" w14:textId="62140785" w:rsidR="005662EC" w:rsidRPr="003F5290" w:rsidRDefault="005662EC" w:rsidP="005662EC">
            <w:pPr>
              <w:pStyle w:val="CDITable-RowCentrens"/>
              <w:rPr>
                <w:lang w:val="en-GB"/>
              </w:rPr>
            </w:pPr>
            <w:r>
              <w:t>78.9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ECF930" w14:textId="35716B35" w:rsidR="005662EC" w:rsidRPr="003F5290" w:rsidRDefault="005662EC" w:rsidP="005662EC">
            <w:pPr>
              <w:pStyle w:val="CDITable-RowCentrens"/>
              <w:rPr>
                <w:lang w:val="en-GB"/>
              </w:rPr>
            </w:pPr>
            <w:r>
              <w:t>80.5</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3206EE4" w14:textId="5B2AADB0" w:rsidR="005662EC" w:rsidRPr="003F5290" w:rsidRDefault="005662EC" w:rsidP="005662EC">
            <w:pPr>
              <w:pStyle w:val="CDITable-RowCentrens"/>
              <w:rPr>
                <w:lang w:val="en-GB"/>
              </w:rPr>
            </w:pPr>
            <w:r>
              <w:t>76.4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E4B1379" w14:textId="0F562630" w:rsidR="005662EC" w:rsidRPr="003F5290" w:rsidRDefault="005662EC" w:rsidP="005662EC">
            <w:pPr>
              <w:pStyle w:val="CDITable-RowCentrens"/>
              <w:rPr>
                <w:lang w:val="en-GB"/>
              </w:rPr>
            </w:pPr>
            <w:r>
              <w:t>82.0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36B8FC" w14:textId="7703AC77" w:rsidR="005662EC" w:rsidRPr="003F5290" w:rsidRDefault="005662EC" w:rsidP="005662EC">
            <w:pPr>
              <w:pStyle w:val="CDITable-RowCentrens"/>
              <w:rPr>
                <w:lang w:val="en-GB"/>
              </w:rPr>
            </w:pPr>
            <w:r>
              <w:t>73.5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6385F1" w14:textId="62FC57CD" w:rsidR="005662EC" w:rsidRPr="003F5290" w:rsidRDefault="005662EC" w:rsidP="005662EC">
            <w:pPr>
              <w:pStyle w:val="CDITable-RowCentrens"/>
              <w:rPr>
                <w:lang w:val="en-GB"/>
              </w:rPr>
            </w:pPr>
            <w:r>
              <w:t>63.7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166C0E" w14:textId="05C13602" w:rsidR="005662EC" w:rsidRPr="003F5290" w:rsidRDefault="005662EC" w:rsidP="005662EC">
            <w:pPr>
              <w:pStyle w:val="CDITable-RowCentrens"/>
              <w:rPr>
                <w:lang w:val="en-GB"/>
              </w:rPr>
            </w:pPr>
            <w:r>
              <w:t>70.1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3C3884" w14:textId="604198BB" w:rsidR="005662EC" w:rsidRPr="003F5290" w:rsidRDefault="005662EC" w:rsidP="005662EC">
            <w:pPr>
              <w:pStyle w:val="CDITable-RowCentrens"/>
              <w:rPr>
                <w:lang w:val="en-GB"/>
              </w:rPr>
            </w:pPr>
            <w:r>
              <w:t>58.1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50FB37" w14:textId="4F8D2C01" w:rsidR="005662EC" w:rsidRPr="003F5290" w:rsidRDefault="005662EC" w:rsidP="005662EC">
            <w:pPr>
              <w:pStyle w:val="CDITable-RowCentrens"/>
              <w:rPr>
                <w:lang w:val="en-GB"/>
              </w:rPr>
            </w:pPr>
            <w:r>
              <w:t>74.2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C24FF7" w14:textId="75DDF5AE" w:rsidR="005662EC" w:rsidRPr="003F5290" w:rsidRDefault="005662EC" w:rsidP="005662EC">
            <w:pPr>
              <w:pStyle w:val="CDITable-RowCentrens"/>
              <w:rPr>
                <w:lang w:val="en-GB"/>
              </w:rPr>
            </w:pPr>
            <w:r>
              <w:t>75.4</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282682F" w14:textId="5F2713D0" w:rsidR="005662EC" w:rsidRPr="003F5290" w:rsidRDefault="005662EC" w:rsidP="005662EC">
            <w:pPr>
              <w:pStyle w:val="CDITable-RowCentrens"/>
              <w:rPr>
                <w:lang w:val="en-GB"/>
              </w:rPr>
            </w:pPr>
            <w:r>
              <w:t>73.5</w:t>
            </w:r>
          </w:p>
        </w:tc>
      </w:tr>
      <w:tr w:rsidR="005662EC" w:rsidRPr="003F5290" w14:paraId="33A7ECB8"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BC0E670" w14:textId="77777777" w:rsidR="005662EC" w:rsidRPr="003F5290" w:rsidRDefault="005662EC" w:rsidP="005662EC">
            <w:pPr>
              <w:pStyle w:val="CDITable-RowLeftns"/>
              <w:rPr>
                <w:lang w:val="en-GB"/>
              </w:rPr>
            </w:pPr>
            <w:r w:rsidRPr="003F5290">
              <w:rPr>
                <w:lang w:val="en-GB"/>
              </w:rPr>
              <w:t xml:space="preserve">2008 cohort (16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554129" w14:textId="792FF949" w:rsidR="005662EC" w:rsidRPr="003F5290" w:rsidRDefault="005662EC" w:rsidP="005662EC">
            <w:pPr>
              <w:pStyle w:val="CDITable-RowCentrens"/>
              <w:rPr>
                <w:lang w:val="en-GB"/>
              </w:rPr>
            </w:pPr>
            <w:r>
              <w:t>94.3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B1A015" w14:textId="407B66D9" w:rsidR="005662EC" w:rsidRPr="003F5290" w:rsidRDefault="005662EC" w:rsidP="005662EC">
            <w:pPr>
              <w:pStyle w:val="CDITable-RowCentrens"/>
              <w:rPr>
                <w:lang w:val="en-GB"/>
              </w:rPr>
            </w:pPr>
            <w:r>
              <w:t>88.5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570578" w14:textId="59255A16" w:rsidR="005662EC" w:rsidRPr="003F5290" w:rsidRDefault="005662EC" w:rsidP="005662EC">
            <w:pPr>
              <w:pStyle w:val="CDITable-RowCentrens"/>
              <w:rPr>
                <w:lang w:val="en-GB"/>
              </w:rPr>
            </w:pPr>
            <w:r>
              <w:t>79.5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799D23" w14:textId="08FDF43C" w:rsidR="005662EC" w:rsidRPr="003F5290" w:rsidRDefault="005662EC" w:rsidP="005662EC">
            <w:pPr>
              <w:pStyle w:val="CDITable-RowCentrens"/>
              <w:rPr>
                <w:lang w:val="en-GB"/>
              </w:rPr>
            </w:pPr>
            <w:r>
              <w:t>83.7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8E5208" w14:textId="118F470A" w:rsidR="005662EC" w:rsidRPr="003F5290" w:rsidRDefault="005662EC" w:rsidP="005662EC">
            <w:pPr>
              <w:pStyle w:val="CDITable-RowCentrens"/>
              <w:rPr>
                <w:lang w:val="en-GB"/>
              </w:rPr>
            </w:pPr>
            <w:r>
              <w:t>75.1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EDE2BD" w14:textId="40A508AC" w:rsidR="005662EC" w:rsidRPr="003F5290" w:rsidRDefault="005662EC" w:rsidP="005662EC">
            <w:pPr>
              <w:pStyle w:val="CDITable-RowCentrens"/>
              <w:rPr>
                <w:lang w:val="en-GB"/>
              </w:rPr>
            </w:pPr>
            <w:r>
              <w:t>84.4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201A5E" w14:textId="164A979D" w:rsidR="005662EC" w:rsidRPr="003F5290" w:rsidRDefault="005662EC" w:rsidP="005662EC">
            <w:pPr>
              <w:pStyle w:val="CDITable-RowCentrens"/>
              <w:rPr>
                <w:lang w:val="en-GB"/>
              </w:rPr>
            </w:pPr>
            <w:r>
              <w:t>84.4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6A05A59" w14:textId="46A70F71" w:rsidR="005662EC" w:rsidRPr="003F5290" w:rsidRDefault="005662EC" w:rsidP="005662EC">
            <w:pPr>
              <w:pStyle w:val="CDITable-RowCentrens"/>
              <w:rPr>
                <w:lang w:val="en-GB"/>
              </w:rPr>
            </w:pPr>
            <w:r>
              <w:t>84.0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0B6C5C7" w14:textId="12083EBD" w:rsidR="005662EC" w:rsidRPr="003F5290" w:rsidRDefault="005662EC" w:rsidP="005662EC">
            <w:pPr>
              <w:pStyle w:val="CDITable-RowCentrens"/>
              <w:rPr>
                <w:lang w:val="en-GB"/>
              </w:rPr>
            </w:pPr>
            <w:r>
              <w:t>78.1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CE14AC" w14:textId="615BA695" w:rsidR="005662EC" w:rsidRPr="003F5290" w:rsidRDefault="005662EC" w:rsidP="005662EC">
            <w:pPr>
              <w:pStyle w:val="CDITable-RowCentrens"/>
              <w:rPr>
                <w:lang w:val="en-GB"/>
              </w:rPr>
            </w:pPr>
            <w:r>
              <w:t>82.7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FBD8DC" w14:textId="14129EBD" w:rsidR="005662EC" w:rsidRPr="003F5290" w:rsidRDefault="005662EC" w:rsidP="005662EC">
            <w:pPr>
              <w:pStyle w:val="CDITable-RowCentrens"/>
              <w:rPr>
                <w:lang w:val="en-GB"/>
              </w:rPr>
            </w:pPr>
            <w:r>
              <w:t>75.2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BB499C" w14:textId="29606EC3" w:rsidR="005662EC" w:rsidRPr="003F5290" w:rsidRDefault="005662EC" w:rsidP="005662EC">
            <w:pPr>
              <w:pStyle w:val="CDITable-RowCentrens"/>
              <w:rPr>
                <w:lang w:val="en-GB"/>
              </w:rPr>
            </w:pPr>
            <w:r>
              <w:t>79.3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603CFC6" w14:textId="7385E7DC" w:rsidR="005662EC" w:rsidRPr="003F5290" w:rsidRDefault="005662EC" w:rsidP="005662EC">
            <w:pPr>
              <w:pStyle w:val="CDITable-RowCentrens"/>
              <w:rPr>
                <w:lang w:val="en-GB"/>
              </w:rPr>
            </w:pPr>
            <w:r>
              <w:t>68.3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469A33" w14:textId="731CC586" w:rsidR="005662EC" w:rsidRPr="003F5290" w:rsidRDefault="005662EC" w:rsidP="005662EC">
            <w:pPr>
              <w:pStyle w:val="CDITable-RowCentrens"/>
              <w:rPr>
                <w:lang w:val="en-GB"/>
              </w:rPr>
            </w:pPr>
            <w:r>
              <w:t>85.5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E966401" w14:textId="31D2A762" w:rsidR="005662EC" w:rsidRPr="003F5290" w:rsidRDefault="005662EC" w:rsidP="005662EC">
            <w:pPr>
              <w:pStyle w:val="CDITable-RowCentrens"/>
              <w:rPr>
                <w:lang w:val="en-GB"/>
              </w:rPr>
            </w:pPr>
            <w:r>
              <w:t>79.9</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A874D28" w14:textId="796C1E42" w:rsidR="005662EC" w:rsidRPr="003F5290" w:rsidRDefault="005662EC" w:rsidP="005662EC">
            <w:pPr>
              <w:pStyle w:val="CDITable-RowCentrens"/>
              <w:rPr>
                <w:lang w:val="en-GB"/>
              </w:rPr>
            </w:pPr>
            <w:r>
              <w:t>78.5</w:t>
            </w:r>
          </w:p>
        </w:tc>
      </w:tr>
      <w:tr w:rsidR="005662EC" w:rsidRPr="003F5290" w14:paraId="108967EA"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C312BFB" w14:textId="77777777" w:rsidR="005662EC" w:rsidRPr="003F5290" w:rsidRDefault="005662EC" w:rsidP="005662EC">
            <w:pPr>
              <w:pStyle w:val="CDITable-RowLeftns"/>
              <w:rPr>
                <w:lang w:val="en-GB"/>
              </w:rPr>
            </w:pPr>
            <w:r w:rsidRPr="003F5290">
              <w:rPr>
                <w:lang w:val="en-GB"/>
              </w:rPr>
              <w:t xml:space="preserve">2007 cohort (17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710D8F" w14:textId="43D1CB01" w:rsidR="005662EC" w:rsidRPr="003F5290" w:rsidRDefault="005662EC" w:rsidP="005662EC">
            <w:pPr>
              <w:pStyle w:val="CDITable-RowCentrens"/>
              <w:rPr>
                <w:lang w:val="en-GB"/>
              </w:rPr>
            </w:pPr>
            <w:r>
              <w:t>94.1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21E478" w14:textId="6265B71C" w:rsidR="005662EC" w:rsidRPr="003F5290" w:rsidRDefault="005662EC" w:rsidP="005662EC">
            <w:pPr>
              <w:pStyle w:val="CDITable-RowCentrens"/>
              <w:rPr>
                <w:lang w:val="en-GB"/>
              </w:rPr>
            </w:pPr>
            <w:r>
              <w:t>90.1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4687F2" w14:textId="732E8D87" w:rsidR="005662EC" w:rsidRPr="003F5290" w:rsidRDefault="005662EC" w:rsidP="005662EC">
            <w:pPr>
              <w:pStyle w:val="CDITable-RowCentrens"/>
              <w:rPr>
                <w:lang w:val="en-GB"/>
              </w:rPr>
            </w:pPr>
            <w:r>
              <w:t>87.2</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4D9F2CF" w14:textId="5BF86482" w:rsidR="005662EC" w:rsidRPr="003F5290" w:rsidRDefault="005662EC" w:rsidP="005662EC">
            <w:pPr>
              <w:pStyle w:val="CDITable-RowCentrens"/>
              <w:rPr>
                <w:lang w:val="en-GB"/>
              </w:rPr>
            </w:pPr>
            <w:r>
              <w:t>85.5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44A2E7" w14:textId="6334C1CA" w:rsidR="005662EC" w:rsidRPr="003F5290" w:rsidRDefault="005662EC" w:rsidP="005662EC">
            <w:pPr>
              <w:pStyle w:val="CDITable-RowCentrens"/>
              <w:rPr>
                <w:lang w:val="en-GB"/>
              </w:rPr>
            </w:pPr>
            <w:r>
              <w:t>81.8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2A3822" w14:textId="79FB582B" w:rsidR="005662EC" w:rsidRPr="003F5290" w:rsidRDefault="005662EC" w:rsidP="005662EC">
            <w:pPr>
              <w:pStyle w:val="CDITable-RowCentrens"/>
              <w:rPr>
                <w:lang w:val="en-GB"/>
              </w:rPr>
            </w:pPr>
            <w:r>
              <w:t>88.4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B83D62" w14:textId="3A725824" w:rsidR="005662EC" w:rsidRPr="003F5290" w:rsidRDefault="005662EC" w:rsidP="005662EC">
            <w:pPr>
              <w:pStyle w:val="CDITable-RowCentrens"/>
              <w:rPr>
                <w:lang w:val="en-GB"/>
              </w:rPr>
            </w:pPr>
            <w:r>
              <w:t>86.5</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9178196" w14:textId="4FAC33EB" w:rsidR="005662EC" w:rsidRPr="003F5290" w:rsidRDefault="005662EC" w:rsidP="005662EC">
            <w:pPr>
              <w:pStyle w:val="CDITable-RowCentrens"/>
              <w:rPr>
                <w:lang w:val="en-GB"/>
              </w:rPr>
            </w:pPr>
            <w:r>
              <w:t>87.2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5D33F0A" w14:textId="1C50AC38" w:rsidR="005662EC" w:rsidRPr="003F5290" w:rsidRDefault="005662EC" w:rsidP="005662EC">
            <w:pPr>
              <w:pStyle w:val="CDITable-RowCentrens"/>
              <w:rPr>
                <w:lang w:val="en-GB"/>
              </w:rPr>
            </w:pPr>
            <w:r>
              <w:t>81.5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2663E2" w14:textId="5DEB9EC2" w:rsidR="005662EC" w:rsidRPr="003F5290" w:rsidRDefault="005662EC" w:rsidP="005662EC">
            <w:pPr>
              <w:pStyle w:val="CDITable-RowCentrens"/>
              <w:rPr>
                <w:lang w:val="en-GB"/>
              </w:rPr>
            </w:pPr>
            <w:r>
              <w:t>86.1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D2BBAF" w14:textId="33365E15" w:rsidR="005662EC" w:rsidRPr="003F5290" w:rsidRDefault="005662EC" w:rsidP="005662EC">
            <w:pPr>
              <w:pStyle w:val="CDITable-RowCentrens"/>
              <w:rPr>
                <w:lang w:val="en-GB"/>
              </w:rPr>
            </w:pPr>
            <w:r>
              <w:t>83.0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76CF3D" w14:textId="47C40ACB" w:rsidR="005662EC" w:rsidRPr="003F5290" w:rsidRDefault="005662EC" w:rsidP="005662EC">
            <w:pPr>
              <w:pStyle w:val="CDITable-RowCentrens"/>
              <w:rPr>
                <w:lang w:val="en-GB"/>
              </w:rPr>
            </w:pPr>
            <w:r>
              <w:t>82.6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F92682" w14:textId="46DEEC4E" w:rsidR="005662EC" w:rsidRPr="003F5290" w:rsidRDefault="005662EC" w:rsidP="005662EC">
            <w:pPr>
              <w:pStyle w:val="CDITable-RowCentrens"/>
              <w:rPr>
                <w:lang w:val="en-GB"/>
              </w:rPr>
            </w:pPr>
            <w:r>
              <w:t>75.9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4730C6" w14:textId="711C4F04" w:rsidR="005662EC" w:rsidRPr="003F5290" w:rsidRDefault="005662EC" w:rsidP="005662EC">
            <w:pPr>
              <w:pStyle w:val="CDITable-RowCentrens"/>
              <w:rPr>
                <w:lang w:val="en-GB"/>
              </w:rPr>
            </w:pPr>
            <w:r>
              <w:t>81.1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271D2F" w14:textId="66102EC2" w:rsidR="005662EC" w:rsidRPr="003F5290" w:rsidRDefault="005662EC" w:rsidP="005662EC">
            <w:pPr>
              <w:pStyle w:val="CDITable-RowCentrens"/>
              <w:rPr>
                <w:lang w:val="en-GB"/>
              </w:rPr>
            </w:pPr>
            <w:r>
              <w:t>84.7</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8975449" w14:textId="15DEAE4F" w:rsidR="005662EC" w:rsidRPr="003F5290" w:rsidRDefault="005662EC" w:rsidP="005662EC">
            <w:pPr>
              <w:pStyle w:val="CDITable-RowCentrens"/>
              <w:rPr>
                <w:lang w:val="en-GB"/>
              </w:rPr>
            </w:pPr>
            <w:r>
              <w:t>84.9</w:t>
            </w:r>
          </w:p>
        </w:tc>
      </w:tr>
      <w:tr w:rsidR="005662EC" w:rsidRPr="003F5290" w14:paraId="711CFC4B"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26424FF" w14:textId="77777777" w:rsidR="005662EC" w:rsidRPr="003F5290" w:rsidRDefault="005662EC" w:rsidP="005662EC">
            <w:pPr>
              <w:pStyle w:val="CDITable-RowLeftns"/>
              <w:rPr>
                <w:lang w:val="en-GB"/>
              </w:rPr>
            </w:pPr>
            <w:r w:rsidRPr="003F5290">
              <w:rPr>
                <w:lang w:val="en-GB"/>
              </w:rPr>
              <w:t xml:space="preserve">2006 cohort (18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EC0BD3" w14:textId="1AD1BA68" w:rsidR="005662EC" w:rsidRPr="003F5290" w:rsidRDefault="005662EC" w:rsidP="005662EC">
            <w:pPr>
              <w:pStyle w:val="CDITable-RowCentrens"/>
              <w:rPr>
                <w:lang w:val="en-GB"/>
              </w:rPr>
            </w:pPr>
            <w:r>
              <w:t>94.0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8E788B" w14:textId="7AE8F9F9" w:rsidR="005662EC" w:rsidRPr="003F5290" w:rsidRDefault="005662EC" w:rsidP="005662EC">
            <w:pPr>
              <w:pStyle w:val="CDITable-RowCentrens"/>
              <w:rPr>
                <w:lang w:val="en-GB"/>
              </w:rPr>
            </w:pPr>
            <w:r>
              <w:t>93.0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B343A3" w14:textId="56CACFA0" w:rsidR="005662EC" w:rsidRPr="003F5290" w:rsidRDefault="005662EC" w:rsidP="005662EC">
            <w:pPr>
              <w:pStyle w:val="CDITable-RowCentrens"/>
              <w:rPr>
                <w:lang w:val="en-GB"/>
              </w:rPr>
            </w:pPr>
            <w:r>
              <w:t>92.9</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436A793" w14:textId="3D8C04DE" w:rsidR="005662EC" w:rsidRPr="003F5290" w:rsidRDefault="005662EC" w:rsidP="005662EC">
            <w:pPr>
              <w:pStyle w:val="CDITable-RowCentrens"/>
              <w:rPr>
                <w:lang w:val="en-GB"/>
              </w:rPr>
            </w:pPr>
            <w:r>
              <w:t>88.7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C76056" w14:textId="3FA38706" w:rsidR="005662EC" w:rsidRPr="003F5290" w:rsidRDefault="005662EC" w:rsidP="005662EC">
            <w:pPr>
              <w:pStyle w:val="CDITable-RowCentrens"/>
              <w:rPr>
                <w:lang w:val="en-GB"/>
              </w:rPr>
            </w:pPr>
            <w:r>
              <w:t>82.9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C783FA" w14:textId="7F7FCADE" w:rsidR="005662EC" w:rsidRPr="003F5290" w:rsidRDefault="005662EC" w:rsidP="005662EC">
            <w:pPr>
              <w:pStyle w:val="CDITable-RowCentrens"/>
              <w:rPr>
                <w:lang w:val="en-GB"/>
              </w:rPr>
            </w:pPr>
            <w:r>
              <w:t>93.2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1F0B9F" w14:textId="649690BF" w:rsidR="005662EC" w:rsidRPr="003F5290" w:rsidRDefault="005662EC" w:rsidP="005662EC">
            <w:pPr>
              <w:pStyle w:val="CDITable-RowCentrens"/>
              <w:rPr>
                <w:lang w:val="en-GB"/>
              </w:rPr>
            </w:pPr>
            <w:r>
              <w:t>90.3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D0DD210" w14:textId="7F3BD104" w:rsidR="005662EC" w:rsidRPr="003F5290" w:rsidRDefault="005662EC" w:rsidP="005662EC">
            <w:pPr>
              <w:pStyle w:val="CDITable-RowCentrens"/>
              <w:rPr>
                <w:lang w:val="en-GB"/>
              </w:rPr>
            </w:pPr>
            <w:r>
              <w:t>88.1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640A108" w14:textId="34CE7A4B" w:rsidR="005662EC" w:rsidRPr="003F5290" w:rsidRDefault="005662EC" w:rsidP="005662EC">
            <w:pPr>
              <w:pStyle w:val="CDITable-RowCentrens"/>
              <w:rPr>
                <w:lang w:val="en-GB"/>
              </w:rPr>
            </w:pPr>
            <w:r>
              <w:t>83.3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6E7511" w14:textId="70366230" w:rsidR="005662EC" w:rsidRPr="003F5290" w:rsidRDefault="005662EC" w:rsidP="005662EC">
            <w:pPr>
              <w:pStyle w:val="CDITable-RowCentrens"/>
              <w:rPr>
                <w:lang w:val="en-GB"/>
              </w:rPr>
            </w:pPr>
            <w: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8DD9C0" w14:textId="7161CE8F" w:rsidR="005662EC" w:rsidRPr="003F5290" w:rsidRDefault="005662EC" w:rsidP="005662EC">
            <w:pPr>
              <w:pStyle w:val="CDITable-RowCentrens"/>
              <w:rPr>
                <w:lang w:val="en-GB"/>
              </w:rPr>
            </w:pPr>
            <w:r>
              <w:t>84.9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E78D03" w14:textId="503E3F5B" w:rsidR="005662EC" w:rsidRPr="003F5290" w:rsidRDefault="005662EC" w:rsidP="005662EC">
            <w:pPr>
              <w:pStyle w:val="CDITable-RowCentrens"/>
              <w:rPr>
                <w:lang w:val="en-GB"/>
              </w:rPr>
            </w:pPr>
            <w:r>
              <w:t>83.7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19AC5F" w14:textId="7F116630" w:rsidR="005662EC" w:rsidRPr="003F5290" w:rsidRDefault="005662EC" w:rsidP="005662EC">
            <w:pPr>
              <w:pStyle w:val="CDITable-RowCentrens"/>
              <w:rPr>
                <w:lang w:val="en-GB"/>
              </w:rPr>
            </w:pPr>
            <w:r>
              <w:t>79.9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5F66ACB" w14:textId="598A415D" w:rsidR="005662EC" w:rsidRPr="003F5290" w:rsidRDefault="005662EC" w:rsidP="005662EC">
            <w:pPr>
              <w:pStyle w:val="CDITable-RowCentrens"/>
              <w:rPr>
                <w:lang w:val="en-GB"/>
              </w:rPr>
            </w:pPr>
            <w:r>
              <w:t>86.0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6B9CA7" w14:textId="27FA656D" w:rsidR="005662EC" w:rsidRPr="003F5290" w:rsidRDefault="005662EC" w:rsidP="005662EC">
            <w:pPr>
              <w:pStyle w:val="CDITable-RowCentrens"/>
              <w:rPr>
                <w:lang w:val="en-GB"/>
              </w:rPr>
            </w:pPr>
            <w:r>
              <w:t>86.3</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0658145" w14:textId="4C11DBDE" w:rsidR="005662EC" w:rsidRPr="003F5290" w:rsidRDefault="005662EC" w:rsidP="005662EC">
            <w:pPr>
              <w:pStyle w:val="CDITable-RowCentrens"/>
              <w:rPr>
                <w:lang w:val="en-GB"/>
              </w:rPr>
            </w:pPr>
            <w:r>
              <w:t>84.6</w:t>
            </w:r>
          </w:p>
        </w:tc>
      </w:tr>
      <w:tr w:rsidR="005662EC" w:rsidRPr="003F5290" w14:paraId="13F2C70C"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007CD59" w14:textId="77777777" w:rsidR="005662EC" w:rsidRPr="003F5290" w:rsidRDefault="005662EC" w:rsidP="005662EC">
            <w:pPr>
              <w:pStyle w:val="CDITable-RowLeftns"/>
              <w:rPr>
                <w:lang w:val="en-GB"/>
              </w:rPr>
            </w:pPr>
            <w:r w:rsidRPr="003F5290">
              <w:rPr>
                <w:lang w:val="en-GB"/>
              </w:rPr>
              <w:t xml:space="preserve">2005 cohort (19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65D8BCD" w14:textId="642CA23F" w:rsidR="005662EC" w:rsidRPr="003F5290" w:rsidRDefault="005662EC" w:rsidP="005662EC">
            <w:pPr>
              <w:pStyle w:val="CDITable-RowCentrens"/>
              <w:rPr>
                <w:lang w:val="en-GB"/>
              </w:rPr>
            </w:pPr>
            <w:r>
              <w:t>90.1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C9015B" w14:textId="1F59397C" w:rsidR="005662EC" w:rsidRPr="003F5290" w:rsidRDefault="005662EC" w:rsidP="005662EC">
            <w:pPr>
              <w:pStyle w:val="CDITable-RowCentrens"/>
              <w:rPr>
                <w:lang w:val="en-GB"/>
              </w:rPr>
            </w:pPr>
            <w:r>
              <w:t>93.2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45C4EA" w14:textId="3CFF016B" w:rsidR="005662EC" w:rsidRPr="003F5290" w:rsidRDefault="005662EC" w:rsidP="005662EC">
            <w:pPr>
              <w:pStyle w:val="CDITable-RowCentrens"/>
              <w:rPr>
                <w:lang w:val="en-GB"/>
              </w:rPr>
            </w:pPr>
            <w:r>
              <w:t>93.9</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A04270" w14:textId="1DE648A1" w:rsidR="005662EC" w:rsidRPr="003F5290" w:rsidRDefault="005662EC" w:rsidP="005662EC">
            <w:pPr>
              <w:pStyle w:val="CDITable-RowCentrens"/>
              <w:rPr>
                <w:lang w:val="en-GB"/>
              </w:rPr>
            </w:pPr>
            <w:r>
              <w:t>90.1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219F39" w14:textId="267D0B67" w:rsidR="005662EC" w:rsidRPr="003F5290" w:rsidRDefault="005662EC" w:rsidP="005662EC">
            <w:pPr>
              <w:pStyle w:val="CDITable-RowCentrens"/>
              <w:rPr>
                <w:lang w:val="en-GB"/>
              </w:rPr>
            </w:pPr>
            <w:r>
              <w:t>85.5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E6340E" w14:textId="262B29C3" w:rsidR="005662EC" w:rsidRPr="003F5290" w:rsidRDefault="005662EC" w:rsidP="005662EC">
            <w:pPr>
              <w:pStyle w:val="CDITable-RowCentrens"/>
              <w:rPr>
                <w:lang w:val="en-GB"/>
              </w:rPr>
            </w:pPr>
            <w:r>
              <w:t>90.7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6801EF" w14:textId="60EDF248" w:rsidR="005662EC" w:rsidRPr="003F5290" w:rsidRDefault="005662EC" w:rsidP="005662EC">
            <w:pPr>
              <w:pStyle w:val="CDITable-RowCentrens"/>
              <w:rPr>
                <w:lang w:val="en-GB"/>
              </w:rPr>
            </w:pPr>
            <w:r>
              <w:t>90.0</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81F099D" w14:textId="2374A932" w:rsidR="005662EC" w:rsidRPr="003F5290" w:rsidRDefault="005662EC" w:rsidP="005662EC">
            <w:pPr>
              <w:pStyle w:val="CDITable-RowCentrens"/>
              <w:rPr>
                <w:lang w:val="en-GB"/>
              </w:rPr>
            </w:pPr>
            <w:r>
              <w:t>88.2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9C09312" w14:textId="4D8BB25D" w:rsidR="005662EC" w:rsidRPr="003F5290" w:rsidRDefault="005662EC" w:rsidP="005662EC">
            <w:pPr>
              <w:pStyle w:val="CDITable-RowCentrens"/>
              <w:rPr>
                <w:lang w:val="en-GB"/>
              </w:rPr>
            </w:pPr>
            <w:r>
              <w:t>85.9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D6D483" w14:textId="03467367" w:rsidR="005662EC" w:rsidRPr="003F5290" w:rsidRDefault="005662EC" w:rsidP="005662EC">
            <w:pPr>
              <w:pStyle w:val="CDITable-RowCentrens"/>
              <w:rPr>
                <w:lang w:val="en-GB"/>
              </w:rPr>
            </w:pPr>
            <w: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A35731" w14:textId="40C5F32F" w:rsidR="005662EC" w:rsidRPr="003F5290" w:rsidRDefault="005662EC" w:rsidP="005662EC">
            <w:pPr>
              <w:pStyle w:val="CDITable-RowCentrens"/>
              <w:rPr>
                <w:lang w:val="en-GB"/>
              </w:rPr>
            </w:pPr>
            <w: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54D614" w14:textId="050F37D5" w:rsidR="005662EC" w:rsidRPr="003F5290" w:rsidRDefault="005662EC" w:rsidP="005662EC">
            <w:pPr>
              <w:pStyle w:val="CDITable-RowCentrens"/>
              <w:rPr>
                <w:lang w:val="en-GB"/>
              </w:rPr>
            </w:pPr>
            <w:r>
              <w:t>86.5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A5B0F4" w14:textId="33DDA41F" w:rsidR="005662EC" w:rsidRPr="003F5290" w:rsidRDefault="005662EC" w:rsidP="005662EC">
            <w:pPr>
              <w:pStyle w:val="CDITable-RowCentrens"/>
              <w:rPr>
                <w:lang w:val="en-GB"/>
              </w:rPr>
            </w:pPr>
            <w:r>
              <w:t>81.1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826BDD" w14:textId="58EE0683" w:rsidR="005662EC" w:rsidRPr="003F5290" w:rsidRDefault="005662EC" w:rsidP="005662EC">
            <w:pPr>
              <w:pStyle w:val="CDITable-RowCentrens"/>
              <w:rPr>
                <w:lang w:val="en-GB"/>
              </w:rPr>
            </w:pPr>
            <w:r>
              <w:t>88.0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70D45A" w14:textId="3E7CB3D8" w:rsidR="005662EC" w:rsidRPr="003F5290" w:rsidRDefault="005662EC" w:rsidP="005662EC">
            <w:pPr>
              <w:pStyle w:val="CDITable-RowCentrens"/>
              <w:rPr>
                <w:lang w:val="en-GB"/>
              </w:rPr>
            </w:pPr>
            <w:r>
              <w:t>85.2</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18F5D16" w14:textId="510C40A8" w:rsidR="005662EC" w:rsidRPr="003F5290" w:rsidRDefault="005662EC" w:rsidP="005662EC">
            <w:pPr>
              <w:pStyle w:val="CDITable-RowCentrens"/>
              <w:rPr>
                <w:lang w:val="en-GB"/>
              </w:rPr>
            </w:pPr>
            <w:r>
              <w:t>84.0</w:t>
            </w:r>
          </w:p>
        </w:tc>
      </w:tr>
      <w:tr w:rsidR="005662EC" w:rsidRPr="003F5290" w14:paraId="5FA7085F"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3CAD7B9" w14:textId="77777777" w:rsidR="005662EC" w:rsidRPr="003F5290" w:rsidRDefault="005662EC" w:rsidP="005662EC">
            <w:pPr>
              <w:pStyle w:val="CDITable-RowLeftns"/>
              <w:rPr>
                <w:lang w:val="en-GB"/>
              </w:rPr>
            </w:pPr>
            <w:r w:rsidRPr="003F5290">
              <w:rPr>
                <w:lang w:val="en-GB"/>
              </w:rPr>
              <w:t xml:space="preserve">2004 cohort (20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C2AF2B" w14:textId="5E19490B" w:rsidR="005662EC" w:rsidRPr="003F5290" w:rsidRDefault="005662EC" w:rsidP="005662EC">
            <w:pPr>
              <w:pStyle w:val="CDITable-RowCentrens"/>
              <w:rPr>
                <w:lang w:val="en-GB"/>
              </w:rPr>
            </w:pPr>
            <w:r>
              <w:t>93.3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C6F218" w14:textId="0B1406F0" w:rsidR="005662EC" w:rsidRPr="003F5290" w:rsidRDefault="005662EC" w:rsidP="005662EC">
            <w:pPr>
              <w:pStyle w:val="CDITable-RowCentrens"/>
              <w:rPr>
                <w:lang w:val="en-GB"/>
              </w:rPr>
            </w:pPr>
            <w:r>
              <w:t>93.1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4244BC" w14:textId="1A5AD3CC" w:rsidR="005662EC" w:rsidRPr="003F5290" w:rsidRDefault="005662EC" w:rsidP="005662EC">
            <w:pPr>
              <w:pStyle w:val="CDITable-RowCentrens"/>
              <w:rPr>
                <w:lang w:val="en-GB"/>
              </w:rPr>
            </w:pPr>
            <w:r>
              <w:t>95.9</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A5394BF" w14:textId="297BEBD6" w:rsidR="005662EC" w:rsidRPr="003F5290" w:rsidRDefault="005662EC" w:rsidP="005662EC">
            <w:pPr>
              <w:pStyle w:val="CDITable-RowCentrens"/>
              <w:rPr>
                <w:lang w:val="en-GB"/>
              </w:rPr>
            </w:pPr>
            <w:r>
              <w:t>90.1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7E59EC" w14:textId="12134976" w:rsidR="005662EC" w:rsidRPr="003F5290" w:rsidRDefault="005662EC" w:rsidP="005662EC">
            <w:pPr>
              <w:pStyle w:val="CDITable-RowCentrens"/>
              <w:rPr>
                <w:lang w:val="en-GB"/>
              </w:rPr>
            </w:pPr>
            <w:r>
              <w:t>83.7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4C9A5C" w14:textId="08F5E9BF" w:rsidR="005662EC" w:rsidRPr="003F5290" w:rsidRDefault="005662EC" w:rsidP="005662EC">
            <w:pPr>
              <w:pStyle w:val="CDITable-RowCentrens"/>
              <w:rPr>
                <w:lang w:val="en-GB"/>
              </w:rPr>
            </w:pPr>
            <w:r>
              <w:t>92.2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CA9D5B" w14:textId="5D14E880" w:rsidR="005662EC" w:rsidRPr="003F5290" w:rsidRDefault="005662EC" w:rsidP="005662EC">
            <w:pPr>
              <w:pStyle w:val="CDITable-RowCentrens"/>
              <w:rPr>
                <w:lang w:val="en-GB"/>
              </w:rPr>
            </w:pPr>
            <w:r>
              <w:t>90.9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2036F0C" w14:textId="06286579" w:rsidR="005662EC" w:rsidRPr="003F5290" w:rsidRDefault="005662EC" w:rsidP="005662EC">
            <w:pPr>
              <w:pStyle w:val="CDITable-RowCentrens"/>
              <w:rPr>
                <w:lang w:val="en-GB"/>
              </w:rPr>
            </w:pPr>
            <w:r>
              <w:t>89.2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8C7E1AC" w14:textId="56C986CE" w:rsidR="005662EC" w:rsidRPr="003F5290" w:rsidRDefault="005662EC" w:rsidP="005662EC">
            <w:pPr>
              <w:pStyle w:val="CDITable-RowCentrens"/>
              <w:rPr>
                <w:lang w:val="en-GB"/>
              </w:rPr>
            </w:pPr>
            <w:r>
              <w:t>87.8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296AD0" w14:textId="0C45815A" w:rsidR="005662EC" w:rsidRPr="003F5290" w:rsidRDefault="005662EC" w:rsidP="005662EC">
            <w:pPr>
              <w:pStyle w:val="CDITable-RowCentrens"/>
              <w:rPr>
                <w:lang w:val="en-GB"/>
              </w:rPr>
            </w:pPr>
            <w:r>
              <w:t>86.2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AF3738C" w14:textId="61801E7A" w:rsidR="005662EC" w:rsidRPr="003F5290" w:rsidRDefault="005662EC" w:rsidP="005662EC">
            <w:pPr>
              <w:pStyle w:val="CDITable-RowCentrens"/>
              <w:rPr>
                <w:lang w:val="en-GB"/>
              </w:rPr>
            </w:pPr>
            <w:r>
              <w:t>92.6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A48E5C" w14:textId="0B1E24C9" w:rsidR="005662EC" w:rsidRPr="003F5290" w:rsidRDefault="005662EC" w:rsidP="005662EC">
            <w:pPr>
              <w:pStyle w:val="CDITable-RowCentrens"/>
              <w:rPr>
                <w:lang w:val="en-GB"/>
              </w:rPr>
            </w:pPr>
            <w:r>
              <w:t>86.9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F64AB8" w14:textId="1E75ED2B" w:rsidR="005662EC" w:rsidRPr="003F5290" w:rsidRDefault="005662EC" w:rsidP="005662EC">
            <w:pPr>
              <w:pStyle w:val="CDITable-RowCentrens"/>
              <w:rPr>
                <w:lang w:val="en-GB"/>
              </w:rPr>
            </w:pPr>
            <w:r>
              <w:t>80.3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9D52E2" w14:textId="2D183C4D" w:rsidR="005662EC" w:rsidRPr="003F5290" w:rsidRDefault="005662EC" w:rsidP="005662EC">
            <w:pPr>
              <w:pStyle w:val="CDITable-RowCentrens"/>
              <w:rPr>
                <w:lang w:val="en-GB"/>
              </w:rPr>
            </w:pPr>
            <w:r>
              <w:t>88.0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815A01" w14:textId="15CE19DC" w:rsidR="005662EC" w:rsidRPr="003F5290" w:rsidRDefault="005662EC" w:rsidP="005662EC">
            <w:pPr>
              <w:pStyle w:val="CDITable-RowCentrens"/>
              <w:rPr>
                <w:lang w:val="en-GB"/>
              </w:rPr>
            </w:pPr>
            <w:r>
              <w:t>90.1</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566B127" w14:textId="1EC2D621" w:rsidR="005662EC" w:rsidRPr="003F5290" w:rsidRDefault="005662EC" w:rsidP="005662EC">
            <w:pPr>
              <w:pStyle w:val="CDITable-RowCentrens"/>
              <w:rPr>
                <w:lang w:val="en-GB"/>
              </w:rPr>
            </w:pPr>
            <w:r>
              <w:t>84.7</w:t>
            </w:r>
          </w:p>
        </w:tc>
      </w:tr>
      <w:tr w:rsidR="005662EC" w:rsidRPr="003F5290" w14:paraId="46D7320D"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5F9113C" w14:textId="77777777" w:rsidR="005662EC" w:rsidRPr="003F5290" w:rsidRDefault="005662EC" w:rsidP="005662EC">
            <w:pPr>
              <w:pStyle w:val="CDITable-RowLeftns"/>
              <w:rPr>
                <w:lang w:val="en-GB"/>
              </w:rPr>
            </w:pPr>
            <w:r w:rsidRPr="003F5290">
              <w:rPr>
                <w:lang w:val="en-GB"/>
              </w:rPr>
              <w:t xml:space="preserve">2003 cohort (21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16F3C7" w14:textId="339D7539" w:rsidR="005662EC" w:rsidRPr="003F5290" w:rsidRDefault="005662EC" w:rsidP="005662EC">
            <w:pPr>
              <w:pStyle w:val="CDITable-RowCentrens"/>
              <w:rPr>
                <w:lang w:val="en-GB"/>
              </w:rPr>
            </w:pPr>
            <w:r>
              <w:t>91.5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E92EFFD" w14:textId="3AA6DF41" w:rsidR="005662EC" w:rsidRPr="003F5290" w:rsidRDefault="005662EC" w:rsidP="005662EC">
            <w:pPr>
              <w:pStyle w:val="CDITable-RowCentrens"/>
              <w:rPr>
                <w:lang w:val="en-GB"/>
              </w:rPr>
            </w:pPr>
            <w:r>
              <w:t>93.0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0D7675" w14:textId="2ECF8865" w:rsidR="005662EC" w:rsidRPr="003F5290" w:rsidRDefault="005662EC" w:rsidP="005662EC">
            <w:pPr>
              <w:pStyle w:val="CDITable-RowCentrens"/>
              <w:rPr>
                <w:lang w:val="en-GB"/>
              </w:rPr>
            </w:pPr>
            <w:r>
              <w:t>95.1</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862D29" w14:textId="6AB064FA" w:rsidR="005662EC" w:rsidRPr="003F5290" w:rsidRDefault="005662EC" w:rsidP="005662EC">
            <w:pPr>
              <w:pStyle w:val="CDITable-RowCentrens"/>
              <w:rPr>
                <w:lang w:val="en-GB"/>
              </w:rPr>
            </w:pPr>
            <w:r>
              <w:t>89.5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7F62BF" w14:textId="0C1EC64E" w:rsidR="005662EC" w:rsidRPr="003F5290" w:rsidRDefault="005662EC" w:rsidP="005662EC">
            <w:pPr>
              <w:pStyle w:val="CDITable-RowCentrens"/>
              <w:rPr>
                <w:lang w:val="en-GB"/>
              </w:rPr>
            </w:pPr>
            <w:r>
              <w:t>91.6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FC25F5" w14:textId="13AA5F01" w:rsidR="005662EC" w:rsidRPr="003F5290" w:rsidRDefault="005662EC" w:rsidP="005662EC">
            <w:pPr>
              <w:pStyle w:val="CDITable-RowCentrens"/>
              <w:rPr>
                <w:lang w:val="en-GB"/>
              </w:rPr>
            </w:pPr>
            <w:r>
              <w:t>93.2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8490969" w14:textId="0A0B537A" w:rsidR="005662EC" w:rsidRPr="003F5290" w:rsidRDefault="005662EC" w:rsidP="005662EC">
            <w:pPr>
              <w:pStyle w:val="CDITable-RowCentrens"/>
              <w:rPr>
                <w:lang w:val="en-GB"/>
              </w:rPr>
            </w:pPr>
            <w:r>
              <w:t>92.3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4FAE014" w14:textId="6F8E25F1" w:rsidR="005662EC" w:rsidRPr="003F5290" w:rsidRDefault="005662EC" w:rsidP="005662EC">
            <w:pPr>
              <w:pStyle w:val="CDITable-RowCentrens"/>
              <w:rPr>
                <w:lang w:val="en-GB"/>
              </w:rPr>
            </w:pPr>
            <w:r>
              <w:t>91.3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7733E6D" w14:textId="3B52785A" w:rsidR="005662EC" w:rsidRPr="003F5290" w:rsidRDefault="005662EC" w:rsidP="005662EC">
            <w:pPr>
              <w:pStyle w:val="CDITable-RowCentrens"/>
              <w:rPr>
                <w:lang w:val="en-GB"/>
              </w:rPr>
            </w:pPr>
            <w:r>
              <w:t>86.3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2EA94D" w14:textId="65DFDA74" w:rsidR="005662EC" w:rsidRPr="003F5290" w:rsidRDefault="005662EC" w:rsidP="005662EC">
            <w:pPr>
              <w:pStyle w:val="CDITable-RowCentrens"/>
              <w:rPr>
                <w:lang w:val="en-GB"/>
              </w:rPr>
            </w:pPr>
            <w:r>
              <w:t>88.2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21B050" w14:textId="57CC7219" w:rsidR="005662EC" w:rsidRPr="003F5290" w:rsidRDefault="005662EC" w:rsidP="005662EC">
            <w:pPr>
              <w:pStyle w:val="CDITable-RowCentrens"/>
              <w:rPr>
                <w:lang w:val="en-GB"/>
              </w:rPr>
            </w:pPr>
            <w:r>
              <w:t>91.9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75AF87" w14:textId="594220BE" w:rsidR="005662EC" w:rsidRPr="003F5290" w:rsidRDefault="005662EC" w:rsidP="005662EC">
            <w:pPr>
              <w:pStyle w:val="CDITable-RowCentrens"/>
              <w:rPr>
                <w:lang w:val="en-GB"/>
              </w:rPr>
            </w:pPr>
            <w:r>
              <w:t>85.0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DB85F1" w14:textId="58EEF5EF" w:rsidR="005662EC" w:rsidRPr="003F5290" w:rsidRDefault="005662EC" w:rsidP="005662EC">
            <w:pPr>
              <w:pStyle w:val="CDITable-RowCentrens"/>
              <w:rPr>
                <w:lang w:val="en-GB"/>
              </w:rPr>
            </w:pPr>
            <w:r>
              <w:t>82.9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AE355B" w14:textId="625DB4A7" w:rsidR="005662EC" w:rsidRPr="003F5290" w:rsidRDefault="005662EC" w:rsidP="005662EC">
            <w:pPr>
              <w:pStyle w:val="CDITable-RowCentrens"/>
              <w:rPr>
                <w:lang w:val="en-GB"/>
              </w:rPr>
            </w:pPr>
            <w:r>
              <w:t>85.6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41D6D9" w14:textId="3FE85AE9" w:rsidR="005662EC" w:rsidRPr="003F5290" w:rsidRDefault="005662EC" w:rsidP="005662EC">
            <w:pPr>
              <w:pStyle w:val="CDITable-RowCentrens"/>
              <w:rPr>
                <w:lang w:val="en-GB"/>
              </w:rPr>
            </w:pPr>
            <w:r>
              <w:t>86.5</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6DC272A" w14:textId="4FF47A3B" w:rsidR="005662EC" w:rsidRPr="003F5290" w:rsidRDefault="005662EC" w:rsidP="005662EC">
            <w:pPr>
              <w:pStyle w:val="CDITable-RowCentrens"/>
              <w:rPr>
                <w:lang w:val="en-GB"/>
              </w:rPr>
            </w:pPr>
            <w:r>
              <w:t>85.4</w:t>
            </w:r>
          </w:p>
        </w:tc>
      </w:tr>
      <w:tr w:rsidR="005662EC" w:rsidRPr="003F5290" w14:paraId="225DD110"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8A7F49D" w14:textId="77777777" w:rsidR="005662EC" w:rsidRPr="003F5290" w:rsidRDefault="005662EC" w:rsidP="005662EC">
            <w:pPr>
              <w:pStyle w:val="CDITable-RowLeftns"/>
              <w:rPr>
                <w:lang w:val="en-GB"/>
              </w:rPr>
            </w:pPr>
            <w:r w:rsidRPr="003F5290">
              <w:rPr>
                <w:lang w:val="en-GB"/>
              </w:rPr>
              <w:t xml:space="preserve">2002 cohort (22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600758" w14:textId="7101FE40" w:rsidR="005662EC" w:rsidRPr="003F5290" w:rsidRDefault="005662EC" w:rsidP="005662EC">
            <w:pPr>
              <w:pStyle w:val="CDITable-RowCentrens"/>
              <w:rPr>
                <w:lang w:val="en-GB"/>
              </w:rPr>
            </w:pPr>
            <w:r>
              <w:t>88.9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06B2C7" w14:textId="7483CEC3" w:rsidR="005662EC" w:rsidRPr="003F5290" w:rsidRDefault="005662EC" w:rsidP="005662EC">
            <w:pPr>
              <w:pStyle w:val="CDITable-RowCentrens"/>
              <w:rPr>
                <w:lang w:val="en-GB"/>
              </w:rPr>
            </w:pPr>
            <w:r>
              <w:t>90.2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056738" w14:textId="7FA0163B" w:rsidR="005662EC" w:rsidRPr="003F5290" w:rsidRDefault="005662EC" w:rsidP="005662EC">
            <w:pPr>
              <w:pStyle w:val="CDITable-RowCentrens"/>
              <w:rPr>
                <w:lang w:val="en-GB"/>
              </w:rPr>
            </w:pPr>
            <w:r>
              <w:t>95.3</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558A9C" w14:textId="3B81DE54" w:rsidR="005662EC" w:rsidRPr="003F5290" w:rsidRDefault="005662EC" w:rsidP="005662EC">
            <w:pPr>
              <w:pStyle w:val="CDITable-RowCentrens"/>
              <w:rPr>
                <w:lang w:val="en-GB"/>
              </w:rPr>
            </w:pPr>
            <w:r>
              <w:t>89.2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B37683" w14:textId="003B10F7" w:rsidR="005662EC" w:rsidRPr="003F5290" w:rsidRDefault="005662EC" w:rsidP="005662EC">
            <w:pPr>
              <w:pStyle w:val="CDITable-RowCentrens"/>
              <w:rPr>
                <w:lang w:val="en-GB"/>
              </w:rPr>
            </w:pPr>
            <w:r>
              <w:t>87.9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D6528A" w14:textId="75067C0A" w:rsidR="005662EC" w:rsidRPr="003F5290" w:rsidRDefault="005662EC" w:rsidP="005662EC">
            <w:pPr>
              <w:pStyle w:val="CDITable-RowCentrens"/>
              <w:rPr>
                <w:lang w:val="en-GB"/>
              </w:rPr>
            </w:pPr>
            <w:r>
              <w:t>89.4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292E87" w14:textId="14D18133" w:rsidR="005662EC" w:rsidRPr="003F5290" w:rsidRDefault="005662EC" w:rsidP="005662EC">
            <w:pPr>
              <w:pStyle w:val="CDITable-RowCentrens"/>
              <w:rPr>
                <w:lang w:val="en-GB"/>
              </w:rPr>
            </w:pPr>
            <w:r>
              <w:t>89.3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1EAEC4D" w14:textId="4456433D" w:rsidR="005662EC" w:rsidRPr="003F5290" w:rsidRDefault="005662EC" w:rsidP="005662EC">
            <w:pPr>
              <w:pStyle w:val="CDITable-RowCentrens"/>
              <w:rPr>
                <w:lang w:val="en-GB"/>
              </w:rPr>
            </w:pPr>
            <w:r>
              <w:t>88.6</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C781819" w14:textId="3C5E6077" w:rsidR="005662EC" w:rsidRPr="003F5290" w:rsidRDefault="005662EC" w:rsidP="005662EC">
            <w:pPr>
              <w:pStyle w:val="CDITable-RowCentrens"/>
              <w:rPr>
                <w:lang w:val="en-GB"/>
              </w:rPr>
            </w:pPr>
            <w:r>
              <w:t>82.9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6412D8E" w14:textId="0BA77EE3" w:rsidR="005662EC" w:rsidRPr="003F5290" w:rsidRDefault="005662EC" w:rsidP="005662EC">
            <w:pPr>
              <w:pStyle w:val="CDITable-RowCentrens"/>
              <w:rPr>
                <w:lang w:val="en-GB"/>
              </w:rPr>
            </w:pPr>
            <w:r>
              <w:t>84.1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7D7C73" w14:textId="33BB9325" w:rsidR="005662EC" w:rsidRPr="003F5290" w:rsidRDefault="005662EC" w:rsidP="005662EC">
            <w:pPr>
              <w:pStyle w:val="CDITable-RowCentrens"/>
              <w:rPr>
                <w:lang w:val="en-GB"/>
              </w:rPr>
            </w:pPr>
            <w:r>
              <w:t>92.5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1C15C7" w14:textId="3E08D3A0" w:rsidR="005662EC" w:rsidRPr="003F5290" w:rsidRDefault="005662EC" w:rsidP="005662EC">
            <w:pPr>
              <w:pStyle w:val="CDITable-RowCentrens"/>
              <w:rPr>
                <w:lang w:val="en-GB"/>
              </w:rPr>
            </w:pPr>
            <w:r>
              <w:t>82.9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7C5080" w14:textId="73AB6B27" w:rsidR="005662EC" w:rsidRPr="003F5290" w:rsidRDefault="005662EC" w:rsidP="005662EC">
            <w:pPr>
              <w:pStyle w:val="CDITable-RowCentrens"/>
              <w:rPr>
                <w:lang w:val="en-GB"/>
              </w:rPr>
            </w:pPr>
            <w:r>
              <w:t>81.5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293D34" w14:textId="123AA2B1" w:rsidR="005662EC" w:rsidRPr="003F5290" w:rsidRDefault="005662EC" w:rsidP="005662EC">
            <w:pPr>
              <w:pStyle w:val="CDITable-RowCentrens"/>
              <w:rPr>
                <w:lang w:val="en-GB"/>
              </w:rPr>
            </w:pPr>
            <w:r>
              <w:t>82.8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1DD3A6" w14:textId="6E802CF3" w:rsidR="005662EC" w:rsidRPr="003F5290" w:rsidRDefault="005662EC" w:rsidP="005662EC">
            <w:pPr>
              <w:pStyle w:val="CDITable-RowCentrens"/>
              <w:rPr>
                <w:lang w:val="en-GB"/>
              </w:rPr>
            </w:pPr>
            <w:r>
              <w:t>85.3</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64D6663" w14:textId="46495F83" w:rsidR="005662EC" w:rsidRPr="003F5290" w:rsidRDefault="005662EC" w:rsidP="005662EC">
            <w:pPr>
              <w:pStyle w:val="CDITable-RowCentrens"/>
              <w:rPr>
                <w:lang w:val="en-GB"/>
              </w:rPr>
            </w:pPr>
            <w:r>
              <w:t>85.5</w:t>
            </w:r>
          </w:p>
        </w:tc>
      </w:tr>
      <w:tr w:rsidR="005662EC" w:rsidRPr="003F5290" w14:paraId="72B6BFBB"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042A1846" w14:textId="77777777" w:rsidR="005662EC" w:rsidRPr="003F5290" w:rsidRDefault="005662EC" w:rsidP="005662EC">
            <w:pPr>
              <w:pStyle w:val="CDITable-RowLeftns"/>
              <w:rPr>
                <w:lang w:val="en-GB"/>
              </w:rPr>
            </w:pPr>
            <w:r w:rsidRPr="003F5290">
              <w:rPr>
                <w:lang w:val="en-GB"/>
              </w:rPr>
              <w:t xml:space="preserve">2001 cohort (23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F1F784" w14:textId="07E1FA89" w:rsidR="005662EC" w:rsidRPr="003F5290" w:rsidRDefault="005662EC" w:rsidP="005662EC">
            <w:pPr>
              <w:pStyle w:val="CDITable-RowCentrens"/>
              <w:rPr>
                <w:lang w:val="en-GB"/>
              </w:rPr>
            </w:pPr>
            <w:r>
              <w:t>96.2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B164BD" w14:textId="03551A5D" w:rsidR="005662EC" w:rsidRPr="003F5290" w:rsidRDefault="005662EC" w:rsidP="005662EC">
            <w:pPr>
              <w:pStyle w:val="CDITable-RowCentrens"/>
              <w:rPr>
                <w:lang w:val="en-GB"/>
              </w:rPr>
            </w:pPr>
            <w:r>
              <w:t>87.7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E725BB5" w14:textId="72E104EC" w:rsidR="005662EC" w:rsidRPr="003F5290" w:rsidRDefault="005662EC" w:rsidP="005662EC">
            <w:pPr>
              <w:pStyle w:val="CDITable-RowCentrens"/>
              <w:rPr>
                <w:lang w:val="en-GB"/>
              </w:rPr>
            </w:pPr>
            <w:r>
              <w:t>94.7</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351FAD" w14:textId="3D86D935" w:rsidR="005662EC" w:rsidRPr="003F5290" w:rsidRDefault="005662EC" w:rsidP="005662EC">
            <w:pPr>
              <w:pStyle w:val="CDITable-RowCentrens"/>
              <w:rPr>
                <w:lang w:val="en-GB"/>
              </w:rPr>
            </w:pPr>
            <w:r>
              <w:t>86.7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0CD923" w14:textId="7947A064" w:rsidR="005662EC" w:rsidRPr="003F5290" w:rsidRDefault="005662EC" w:rsidP="005662EC">
            <w:pPr>
              <w:pStyle w:val="CDITable-RowCentrens"/>
              <w:rPr>
                <w:lang w:val="en-GB"/>
              </w:rPr>
            </w:pPr>
            <w:r>
              <w:t>82.2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8F2CA69" w14:textId="4BE109DF" w:rsidR="005662EC" w:rsidRPr="003F5290" w:rsidRDefault="005662EC" w:rsidP="005662EC">
            <w:pPr>
              <w:pStyle w:val="CDITable-RowCentrens"/>
              <w:rPr>
                <w:lang w:val="en-GB"/>
              </w:rPr>
            </w:pPr>
            <w:r>
              <w:t>87.9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4C0EE9" w14:textId="13449F6F" w:rsidR="005662EC" w:rsidRPr="003F5290" w:rsidRDefault="005662EC" w:rsidP="005662EC">
            <w:pPr>
              <w:pStyle w:val="CDITable-RowCentrens"/>
              <w:rPr>
                <w:lang w:val="en-GB"/>
              </w:rPr>
            </w:pPr>
            <w:r>
              <w:t>87.7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1E4E8A6" w14:textId="4AA51C9F" w:rsidR="005662EC" w:rsidRPr="003F5290" w:rsidRDefault="005662EC" w:rsidP="005662EC">
            <w:pPr>
              <w:pStyle w:val="CDITable-RowCentrens"/>
              <w:rPr>
                <w:lang w:val="en-GB"/>
              </w:rPr>
            </w:pPr>
            <w:r>
              <w:t>88.8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5BDE047" w14:textId="3B47DB8D" w:rsidR="005662EC" w:rsidRPr="003F5290" w:rsidRDefault="005662EC" w:rsidP="005662EC">
            <w:pPr>
              <w:pStyle w:val="CDITable-RowCentrens"/>
              <w:rPr>
                <w:lang w:val="en-GB"/>
              </w:rPr>
            </w:pPr>
            <w:r>
              <w:t>84.1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51D193" w14:textId="4EBE7741" w:rsidR="005662EC" w:rsidRPr="003F5290" w:rsidRDefault="005662EC" w:rsidP="005662EC">
            <w:pPr>
              <w:pStyle w:val="CDITable-RowCentrens"/>
              <w:rPr>
                <w:lang w:val="en-GB"/>
              </w:rPr>
            </w:pPr>
            <w:r>
              <w:t>78.4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E1AD58" w14:textId="7BF1D9F1" w:rsidR="005662EC" w:rsidRPr="003F5290" w:rsidRDefault="005662EC" w:rsidP="005662EC">
            <w:pPr>
              <w:pStyle w:val="CDITable-RowCentrens"/>
              <w:rPr>
                <w:lang w:val="en-GB"/>
              </w:rPr>
            </w:pPr>
            <w:r>
              <w:t>91.4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C40AF8" w14:textId="0842F0E2" w:rsidR="005662EC" w:rsidRPr="003F5290" w:rsidRDefault="005662EC" w:rsidP="005662EC">
            <w:pPr>
              <w:pStyle w:val="CDITable-RowCentrens"/>
              <w:rPr>
                <w:lang w:val="en-GB"/>
              </w:rPr>
            </w:pPr>
            <w:r>
              <w:t>78.8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CE5ABA0" w14:textId="0B1FCB2C" w:rsidR="005662EC" w:rsidRPr="003F5290" w:rsidRDefault="005662EC" w:rsidP="005662EC">
            <w:pPr>
              <w:pStyle w:val="CDITable-RowCentrens"/>
              <w:rPr>
                <w:lang w:val="en-GB"/>
              </w:rPr>
            </w:pPr>
            <w:r>
              <w:t>79.0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F609AA" w14:textId="5DC20BE2" w:rsidR="005662EC" w:rsidRPr="003F5290" w:rsidRDefault="005662EC" w:rsidP="005662EC">
            <w:pPr>
              <w:pStyle w:val="CDITable-RowCentrens"/>
              <w:rPr>
                <w:lang w:val="en-GB"/>
              </w:rPr>
            </w:pPr>
            <w:r>
              <w:t>71.4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DDB838" w14:textId="784EC014" w:rsidR="005662EC" w:rsidRPr="003F5290" w:rsidRDefault="005662EC" w:rsidP="005662EC">
            <w:pPr>
              <w:pStyle w:val="CDITable-RowCentrens"/>
              <w:rPr>
                <w:lang w:val="en-GB"/>
              </w:rPr>
            </w:pPr>
            <w:r>
              <w:t>79.1</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2F100C2" w14:textId="002BBD73" w:rsidR="005662EC" w:rsidRPr="003F5290" w:rsidRDefault="005662EC" w:rsidP="005662EC">
            <w:pPr>
              <w:pStyle w:val="CDITable-RowCentrens"/>
              <w:rPr>
                <w:lang w:val="en-GB"/>
              </w:rPr>
            </w:pPr>
            <w:r>
              <w:t>80.0</w:t>
            </w:r>
          </w:p>
        </w:tc>
      </w:tr>
      <w:tr w:rsidR="005662EC" w:rsidRPr="003F5290" w14:paraId="57B87E95"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7E65E0C" w14:textId="77777777" w:rsidR="005662EC" w:rsidRPr="003F5290" w:rsidRDefault="005662EC" w:rsidP="005662EC">
            <w:pPr>
              <w:pStyle w:val="CDITable-RowLeftns"/>
              <w:rPr>
                <w:lang w:val="en-GB"/>
              </w:rPr>
            </w:pPr>
            <w:r w:rsidRPr="003F5290">
              <w:rPr>
                <w:lang w:val="en-GB"/>
              </w:rPr>
              <w:t xml:space="preserve">2000 cohort (24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B2DF89" w14:textId="290F93C2" w:rsidR="005662EC" w:rsidRPr="003F5290" w:rsidRDefault="005662EC" w:rsidP="005662EC">
            <w:pPr>
              <w:pStyle w:val="CDITable-RowCentrens"/>
              <w:rPr>
                <w:lang w:val="en-GB"/>
              </w:rPr>
            </w:pPr>
            <w:r>
              <w:t>88.1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3630D5" w14:textId="55A44F0C" w:rsidR="005662EC" w:rsidRPr="003F5290" w:rsidRDefault="005662EC" w:rsidP="005662EC">
            <w:pPr>
              <w:pStyle w:val="CDITable-RowCentrens"/>
              <w:rPr>
                <w:lang w:val="en-GB"/>
              </w:rPr>
            </w:pPr>
            <w:r>
              <w:t>86.8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FC3FB6" w14:textId="1B7951DC" w:rsidR="005662EC" w:rsidRPr="003F5290" w:rsidRDefault="005662EC" w:rsidP="005662EC">
            <w:pPr>
              <w:pStyle w:val="CDITable-RowCentrens"/>
              <w:rPr>
                <w:lang w:val="en-GB"/>
              </w:rPr>
            </w:pPr>
            <w:r>
              <w:t>94.3</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24E4E9" w14:textId="184617E0" w:rsidR="005662EC" w:rsidRPr="003F5290" w:rsidRDefault="005662EC" w:rsidP="005662EC">
            <w:pPr>
              <w:pStyle w:val="CDITable-RowCentrens"/>
              <w:rPr>
                <w:lang w:val="en-GB"/>
              </w:rPr>
            </w:pPr>
            <w:r>
              <w:t>83.3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6E968A" w14:textId="540EB3A2" w:rsidR="005662EC" w:rsidRPr="003F5290" w:rsidRDefault="005662EC" w:rsidP="005662EC">
            <w:pPr>
              <w:pStyle w:val="CDITable-RowCentrens"/>
              <w:rPr>
                <w:lang w:val="en-GB"/>
              </w:rPr>
            </w:pPr>
            <w:r>
              <w:t>76.5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91F916" w14:textId="530E1DB9" w:rsidR="005662EC" w:rsidRPr="003F5290" w:rsidRDefault="005662EC" w:rsidP="005662EC">
            <w:pPr>
              <w:pStyle w:val="CDITable-RowCentrens"/>
              <w:rPr>
                <w:lang w:val="en-GB"/>
              </w:rPr>
            </w:pPr>
            <w:r>
              <w:t>81.9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0D895F" w14:textId="5F97342C" w:rsidR="005662EC" w:rsidRPr="003F5290" w:rsidRDefault="005662EC" w:rsidP="005662EC">
            <w:pPr>
              <w:pStyle w:val="CDITable-RowCentrens"/>
              <w:rPr>
                <w:lang w:val="en-GB"/>
              </w:rPr>
            </w:pPr>
            <w:r>
              <w:t>82.4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55BED30" w14:textId="46B96063" w:rsidR="005662EC" w:rsidRPr="003F5290" w:rsidRDefault="005662EC" w:rsidP="005662EC">
            <w:pPr>
              <w:pStyle w:val="CDITable-RowCentrens"/>
              <w:rPr>
                <w:lang w:val="en-GB"/>
              </w:rPr>
            </w:pPr>
            <w:r>
              <w:t>84.5</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2A6FE96" w14:textId="50B39F17" w:rsidR="005662EC" w:rsidRPr="003F5290" w:rsidRDefault="005662EC" w:rsidP="005662EC">
            <w:pPr>
              <w:pStyle w:val="CDITable-RowCentrens"/>
              <w:rPr>
                <w:lang w:val="en-GB"/>
              </w:rPr>
            </w:pPr>
            <w:r>
              <w:t>71.8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81AA83" w14:textId="15EB0921" w:rsidR="005662EC" w:rsidRPr="003F5290" w:rsidRDefault="005662EC" w:rsidP="005662EC">
            <w:pPr>
              <w:pStyle w:val="CDITable-RowCentrens"/>
              <w:rPr>
                <w:lang w:val="en-GB"/>
              </w:rPr>
            </w:pPr>
            <w:r>
              <w:t>69.5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77649D" w14:textId="74C9ED4F" w:rsidR="005662EC" w:rsidRPr="003F5290" w:rsidRDefault="005662EC" w:rsidP="005662EC">
            <w:pPr>
              <w:pStyle w:val="CDITable-RowCentrens"/>
              <w:rPr>
                <w:lang w:val="en-GB"/>
              </w:rPr>
            </w:pPr>
            <w:r>
              <w:t>87.3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5BD325" w14:textId="01A1E3FE" w:rsidR="005662EC" w:rsidRPr="003F5290" w:rsidRDefault="005662EC" w:rsidP="005662EC">
            <w:pPr>
              <w:pStyle w:val="CDITable-RowCentrens"/>
              <w:rPr>
                <w:lang w:val="en-GB"/>
              </w:rPr>
            </w:pPr>
            <w:r>
              <w:t>75.5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C012CD" w14:textId="3AB43727" w:rsidR="005662EC" w:rsidRPr="003F5290" w:rsidRDefault="005662EC" w:rsidP="005662EC">
            <w:pPr>
              <w:pStyle w:val="CDITable-RowCentrens"/>
              <w:rPr>
                <w:lang w:val="en-GB"/>
              </w:rPr>
            </w:pPr>
            <w:r>
              <w:t>72.0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9E0C93" w14:textId="2EB4AFA2" w:rsidR="005662EC" w:rsidRPr="003F5290" w:rsidRDefault="005662EC" w:rsidP="005662EC">
            <w:pPr>
              <w:pStyle w:val="CDITable-RowCentrens"/>
              <w:rPr>
                <w:lang w:val="en-GB"/>
              </w:rPr>
            </w:pPr>
            <w:r>
              <w:t>74.4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5555E5" w14:textId="64C29E56" w:rsidR="005662EC" w:rsidRPr="003F5290" w:rsidRDefault="005662EC" w:rsidP="005662EC">
            <w:pPr>
              <w:pStyle w:val="CDITable-RowCentrens"/>
              <w:rPr>
                <w:lang w:val="en-GB"/>
              </w:rPr>
            </w:pPr>
            <w:r>
              <w:t>73.2</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9CCFAA6" w14:textId="194123D5" w:rsidR="005662EC" w:rsidRPr="003F5290" w:rsidRDefault="005662EC" w:rsidP="005662EC">
            <w:pPr>
              <w:pStyle w:val="CDITable-RowCentrens"/>
              <w:rPr>
                <w:lang w:val="en-GB"/>
              </w:rPr>
            </w:pPr>
            <w:r>
              <w:t>69.4</w:t>
            </w:r>
          </w:p>
        </w:tc>
      </w:tr>
      <w:tr w:rsidR="005662EC" w:rsidRPr="003F5290" w14:paraId="3EB01EB8"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5BDCF085" w14:textId="77777777" w:rsidR="005662EC" w:rsidRPr="003F5290" w:rsidRDefault="005662EC" w:rsidP="005662EC">
            <w:pPr>
              <w:pStyle w:val="CDITable-RowLeftns"/>
              <w:rPr>
                <w:lang w:val="en-GB"/>
              </w:rPr>
            </w:pPr>
            <w:r w:rsidRPr="003F5290">
              <w:rPr>
                <w:lang w:val="en-GB"/>
              </w:rPr>
              <w:t xml:space="preserve">1999 cohort (25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60408B7" w14:textId="73086D01" w:rsidR="005662EC" w:rsidRPr="003F5290" w:rsidRDefault="005662EC" w:rsidP="005662EC">
            <w:pPr>
              <w:pStyle w:val="CDITable-RowCentrens"/>
              <w:rPr>
                <w:lang w:val="en-GB"/>
              </w:rPr>
            </w:pPr>
            <w:r>
              <w:t>87.5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CF2BA0" w14:textId="254ABC45" w:rsidR="005662EC" w:rsidRPr="003F5290" w:rsidRDefault="005662EC" w:rsidP="005662EC">
            <w:pPr>
              <w:pStyle w:val="CDITable-RowCentrens"/>
              <w:rPr>
                <w:lang w:val="en-GB"/>
              </w:rPr>
            </w:pPr>
            <w:r>
              <w:t>80.8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C9561D" w14:textId="3F25751D" w:rsidR="005662EC" w:rsidRPr="003F5290" w:rsidRDefault="005662EC" w:rsidP="005662EC">
            <w:pPr>
              <w:pStyle w:val="CDITable-RowCentrens"/>
              <w:rPr>
                <w:lang w:val="en-GB"/>
              </w:rPr>
            </w:pPr>
            <w:r>
              <w:t>90.2</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F99132" w14:textId="1B0AAF68" w:rsidR="005662EC" w:rsidRPr="003F5290" w:rsidRDefault="005662EC" w:rsidP="005662EC">
            <w:pPr>
              <w:pStyle w:val="CDITable-RowCentrens"/>
              <w:rPr>
                <w:lang w:val="en-GB"/>
              </w:rPr>
            </w:pPr>
            <w:r>
              <w:t>79.4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43EBE6" w14:textId="03F7E268" w:rsidR="005662EC" w:rsidRPr="003F5290" w:rsidRDefault="005662EC" w:rsidP="005662EC">
            <w:pPr>
              <w:pStyle w:val="CDITable-RowCentrens"/>
              <w:rPr>
                <w:lang w:val="en-GB"/>
              </w:rPr>
            </w:pPr>
            <w:r>
              <w:t>80.8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BDD45B" w14:textId="57B5570B" w:rsidR="005662EC" w:rsidRPr="003F5290" w:rsidRDefault="005662EC" w:rsidP="005662EC">
            <w:pPr>
              <w:pStyle w:val="CDITable-RowCentrens"/>
              <w:rPr>
                <w:lang w:val="en-GB"/>
              </w:rPr>
            </w:pPr>
            <w:r>
              <w:t>80.6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88A65D" w14:textId="62D921BA" w:rsidR="005662EC" w:rsidRPr="003F5290" w:rsidRDefault="005662EC" w:rsidP="005662EC">
            <w:pPr>
              <w:pStyle w:val="CDITable-RowCentrens"/>
              <w:rPr>
                <w:lang w:val="en-GB"/>
              </w:rPr>
            </w:pPr>
            <w:r>
              <w:t>81.8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A6308A4" w14:textId="3EEFC984" w:rsidR="005662EC" w:rsidRPr="003F5290" w:rsidRDefault="005662EC" w:rsidP="005662EC">
            <w:pPr>
              <w:pStyle w:val="CDITable-RowCentrens"/>
              <w:rPr>
                <w:lang w:val="en-GB"/>
              </w:rPr>
            </w:pPr>
            <w:r>
              <w:t>81.7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44F40A9" w14:textId="1012AAD7" w:rsidR="005662EC" w:rsidRPr="003F5290" w:rsidRDefault="005662EC" w:rsidP="005662EC">
            <w:pPr>
              <w:pStyle w:val="CDITable-RowCentrens"/>
              <w:rPr>
                <w:lang w:val="en-GB"/>
              </w:rPr>
            </w:pPr>
            <w:r>
              <w:t>63.2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707F5E" w14:textId="3730C46F" w:rsidR="005662EC" w:rsidRPr="003F5290" w:rsidRDefault="005662EC" w:rsidP="005662EC">
            <w:pPr>
              <w:pStyle w:val="CDITable-RowCentrens"/>
              <w:rPr>
                <w:lang w:val="en-GB"/>
              </w:rPr>
            </w:pPr>
            <w:r>
              <w:t>62.2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D3092C" w14:textId="64ECB75B" w:rsidR="005662EC" w:rsidRPr="003F5290" w:rsidRDefault="005662EC" w:rsidP="005662EC">
            <w:pPr>
              <w:pStyle w:val="CDITable-RowCentrens"/>
              <w:rPr>
                <w:lang w:val="en-GB"/>
              </w:rPr>
            </w:pPr>
            <w:r>
              <w:t>76.1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13B687" w14:textId="68430083" w:rsidR="005662EC" w:rsidRPr="003F5290" w:rsidRDefault="005662EC" w:rsidP="005662EC">
            <w:pPr>
              <w:pStyle w:val="CDITable-RowCentrens"/>
              <w:rPr>
                <w:lang w:val="en-GB"/>
              </w:rPr>
            </w:pPr>
            <w:r>
              <w:t>64.4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4E0ED8" w14:textId="6D77955A" w:rsidR="005662EC" w:rsidRPr="003F5290" w:rsidRDefault="005662EC" w:rsidP="005662EC">
            <w:pPr>
              <w:pStyle w:val="CDITable-RowCentrens"/>
              <w:rPr>
                <w:lang w:val="en-GB"/>
              </w:rPr>
            </w:pPr>
            <w:r>
              <w:t>60.3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9C37FA" w14:textId="1FA98FE3" w:rsidR="005662EC" w:rsidRPr="003F5290" w:rsidRDefault="005662EC" w:rsidP="005662EC">
            <w:pPr>
              <w:pStyle w:val="CDITable-RowCentrens"/>
              <w:rPr>
                <w:lang w:val="en-GB"/>
              </w:rPr>
            </w:pPr>
            <w:r>
              <w:t>65.9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1C64E9" w14:textId="4701CA69" w:rsidR="005662EC" w:rsidRPr="003F5290" w:rsidRDefault="005662EC" w:rsidP="005662EC">
            <w:pPr>
              <w:pStyle w:val="CDITable-RowCentrens"/>
              <w:rPr>
                <w:lang w:val="en-GB"/>
              </w:rPr>
            </w:pPr>
            <w:r>
              <w:t>65.6</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058187C" w14:textId="2ABEFAE8" w:rsidR="005662EC" w:rsidRPr="003F5290" w:rsidRDefault="005662EC" w:rsidP="005662EC">
            <w:pPr>
              <w:pStyle w:val="CDITable-RowCentrens"/>
              <w:rPr>
                <w:lang w:val="en-GB"/>
              </w:rPr>
            </w:pPr>
            <w:r>
              <w:t>56.9</w:t>
            </w:r>
          </w:p>
        </w:tc>
      </w:tr>
    </w:tbl>
    <w:p w14:paraId="537EB9C5" w14:textId="77777777" w:rsidR="00934D4A" w:rsidRPr="00934D4A" w:rsidRDefault="00934D4A" w:rsidP="00934D4A">
      <w:pPr>
        <w:pStyle w:val="CDITable-FirstFootnote"/>
        <w:rPr>
          <w:lang w:val="en-GB"/>
        </w:rPr>
      </w:pPr>
      <w:r w:rsidRPr="00934D4A">
        <w:rPr>
          <w:lang w:val="en-GB"/>
        </w:rPr>
        <w:t>a</w:t>
      </w:r>
      <w:r w:rsidRPr="00934D4A">
        <w:rPr>
          <w:lang w:val="en-GB"/>
        </w:rPr>
        <w:tab/>
        <w:t xml:space="preserve">Source: Australian Immunisation Register data as </w:t>
      </w:r>
      <w:proofErr w:type="gramStart"/>
      <w:r w:rsidRPr="00934D4A">
        <w:rPr>
          <w:lang w:val="en-GB"/>
        </w:rPr>
        <w:t>at</w:t>
      </w:r>
      <w:proofErr w:type="gramEnd"/>
      <w:r w:rsidRPr="00934D4A">
        <w:rPr>
          <w:lang w:val="en-GB"/>
        </w:rPr>
        <w:t xml:space="preserve"> 2 February 2025.</w:t>
      </w:r>
    </w:p>
    <w:p w14:paraId="3FA999E0" w14:textId="77777777" w:rsidR="00934D4A" w:rsidRPr="00934D4A" w:rsidRDefault="00934D4A" w:rsidP="00934D4A">
      <w:pPr>
        <w:pStyle w:val="CDITable-Footnote"/>
        <w:rPr>
          <w:lang w:val="en-GB"/>
        </w:rPr>
      </w:pPr>
      <w:r w:rsidRPr="00934D4A">
        <w:rPr>
          <w:lang w:val="en-GB"/>
        </w:rPr>
        <w:t>b</w:t>
      </w:r>
      <w:r w:rsidRPr="00934D4A">
        <w:rPr>
          <w:lang w:val="en-GB"/>
        </w:rPr>
        <w:tab/>
        <w:t>Coverage calculated using the number of Medicare-registered Aboriginal and Torres Strait Islander adolescents/young adults in each year-wide cohort with an AIR record of having received at least one dose of HPV vaccine by 31 December 2024 as the numerator and the total number of Medicare-registered Aboriginal and Torres Strait Islander adolescents/young adults in the relevant age cohort as the denominator, expressed as a percentage.</w:t>
      </w:r>
    </w:p>
    <w:p w14:paraId="68810203" w14:textId="77777777" w:rsidR="00934D4A" w:rsidRPr="00934D4A" w:rsidRDefault="00934D4A" w:rsidP="00934D4A">
      <w:pPr>
        <w:pStyle w:val="CDITable-Footnote"/>
        <w:rPr>
          <w:lang w:val="en-GB"/>
        </w:rPr>
      </w:pPr>
      <w:r w:rsidRPr="00934D4A">
        <w:rPr>
          <w:lang w:val="en-GB"/>
        </w:rPr>
        <w:t>c</w:t>
      </w:r>
      <w:r w:rsidRPr="00934D4A">
        <w:rPr>
          <w:lang w:val="en-GB"/>
        </w:rPr>
        <w:tab/>
        <w:t>Note: Coverage data for the cohort of 15-year-olds presented in this table include doses given before and after their fifteenth birthday. Data may therefore differ slightly from data presented in Table 4 or published elsewhere, where coverage only includes doses given before the fifteenth birthday (in line with WHO recommendations for international reporting).</w:t>
      </w:r>
    </w:p>
    <w:p w14:paraId="38370C8D" w14:textId="77777777" w:rsidR="00934D4A" w:rsidRPr="00934D4A" w:rsidRDefault="00934D4A" w:rsidP="00934D4A">
      <w:pPr>
        <w:pStyle w:val="CDITable-Footnote"/>
        <w:rPr>
          <w:lang w:val="en-GB"/>
        </w:rPr>
      </w:pPr>
      <w:r w:rsidRPr="00934D4A">
        <w:rPr>
          <w:lang w:val="en-GB"/>
        </w:rPr>
        <w:t>d</w:t>
      </w:r>
      <w:r w:rsidRPr="00934D4A">
        <w:rPr>
          <w:lang w:val="en-GB"/>
        </w:rPr>
        <w:tab/>
        <w:t>Birth/age cohort based on age turning in 2024.</w:t>
      </w:r>
    </w:p>
    <w:p w14:paraId="0FBF0DDC" w14:textId="2F837555" w:rsidR="00934D4A" w:rsidRDefault="00934D4A" w:rsidP="00934D4A">
      <w:pPr>
        <w:pStyle w:val="CDITable-Footnote"/>
        <w:rPr>
          <w:lang w:val="en-GB"/>
        </w:rPr>
      </w:pPr>
      <w:r w:rsidRPr="00934D4A">
        <w:rPr>
          <w:lang w:val="en-GB"/>
        </w:rPr>
        <w:t>e</w:t>
      </w:r>
      <w:r w:rsidRPr="00934D4A">
        <w:rPr>
          <w:lang w:val="en-GB"/>
        </w:rPr>
        <w:tab/>
        <w:t>ACT: Australian Capital Territory; NSW: New South Wales; NT: Northern Territory; Qld: Queensland; SA: South Australia; Tas.: Tasmania; Vic.: Victoria; WA: Western Australia.</w:t>
      </w:r>
      <w:r>
        <w:rPr>
          <w:lang w:val="en-GB"/>
        </w:rPr>
        <w:br w:type="page"/>
      </w:r>
    </w:p>
    <w:p w14:paraId="67C8F61E" w14:textId="77777777" w:rsidR="00934D4A" w:rsidRPr="00934D4A" w:rsidRDefault="00934D4A" w:rsidP="00934D4A">
      <w:pPr>
        <w:pStyle w:val="CDITable-Title"/>
        <w:rPr>
          <w:lang w:val="en-GB"/>
        </w:rPr>
      </w:pPr>
      <w:bookmarkStart w:id="110" w:name="_Toc229747142"/>
      <w:r w:rsidRPr="00934D4A">
        <w:rPr>
          <w:lang w:val="en-GB"/>
        </w:rPr>
        <w:lastRenderedPageBreak/>
        <w:t xml:space="preserve">Table A.10: Coverage of an adolescent dose of diphtheria-tetanus-pertussis vaccine in Aboriginal and Torres Strait Islander adolescents/young adults by birth cohort/age, gender and jurisdiction, </w:t>
      </w:r>
      <w:proofErr w:type="spellStart"/>
      <w:proofErr w:type="gramStart"/>
      <w:r w:rsidRPr="00934D4A">
        <w:rPr>
          <w:lang w:val="en-GB"/>
        </w:rPr>
        <w:t>Australia,</w:t>
      </w:r>
      <w:r w:rsidRPr="00934D4A">
        <w:rPr>
          <w:vertAlign w:val="superscript"/>
          <w:lang w:val="en-GB"/>
        </w:rPr>
        <w:t>a</w:t>
      </w:r>
      <w:proofErr w:type="gramEnd"/>
      <w:r w:rsidRPr="00934D4A">
        <w:rPr>
          <w:vertAlign w:val="superscript"/>
          <w:lang w:val="en-GB"/>
        </w:rPr>
        <w:t>,</w:t>
      </w:r>
      <w:proofErr w:type="gramStart"/>
      <w:r w:rsidRPr="00934D4A">
        <w:rPr>
          <w:vertAlign w:val="superscript"/>
          <w:lang w:val="en-GB"/>
        </w:rPr>
        <w:t>b,c</w:t>
      </w:r>
      <w:proofErr w:type="gramEnd"/>
      <w:r w:rsidRPr="00934D4A">
        <w:rPr>
          <w:vertAlign w:val="superscript"/>
          <w:lang w:val="en-GB"/>
        </w:rPr>
        <w:t>,d</w:t>
      </w:r>
      <w:proofErr w:type="spellEnd"/>
      <w:r w:rsidRPr="00934D4A">
        <w:rPr>
          <w:lang w:val="en-GB"/>
        </w:rPr>
        <w:t xml:space="preserve"> 2024</w:t>
      </w:r>
      <w:bookmarkEnd w:id="110"/>
    </w:p>
    <w:tbl>
      <w:tblPr>
        <w:tblW w:w="0" w:type="auto"/>
        <w:tblLayout w:type="fixed"/>
        <w:tblCellMar>
          <w:left w:w="0" w:type="dxa"/>
          <w:right w:w="0" w:type="dxa"/>
        </w:tblCellMar>
        <w:tblLook w:val="0000" w:firstRow="0" w:lastRow="0" w:firstColumn="0" w:lastColumn="0" w:noHBand="0" w:noVBand="0"/>
        <w:tblCaption w:val="Table A.10: Coverage of an adolescent dose of diphtheria-tetanus-pertussis vaccine in Aboriginal and Torres Strait Islander adolescents/young adults by birth cohort/age, gender and jurisdiction, Australia,a,b,c,d 2024"/>
        <w:tblDescription w:val="Table A.10 presents coverage of an adolescent dose of diphtheria-tetanus-pertussis vaccine in Aboriginal and Torres Strait Islander adolescents by birth cohort/age, gender and jurisdiction, 2024."/>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5662EC" w:rsidRPr="003F5290" w14:paraId="422C309C" w14:textId="77777777" w:rsidTr="00B30451">
        <w:trPr>
          <w:trHeight w:val="60"/>
          <w:tblHeader/>
        </w:trPr>
        <w:tc>
          <w:tcPr>
            <w:tcW w:w="1928" w:type="dxa"/>
            <w:vMerge w:val="restart"/>
            <w:tcBorders>
              <w:top w:val="nil"/>
              <w:left w:val="nil"/>
            </w:tcBorders>
            <w:shd w:val="clear" w:color="auto" w:fill="1E4496" w:themeFill="text2"/>
            <w:tcMar>
              <w:top w:w="85" w:type="dxa"/>
              <w:left w:w="113" w:type="dxa"/>
              <w:bottom w:w="85" w:type="dxa"/>
              <w:right w:w="113" w:type="dxa"/>
            </w:tcMar>
            <w:vAlign w:val="bottom"/>
          </w:tcPr>
          <w:p w14:paraId="3983D52D" w14:textId="77777777" w:rsidR="005662EC" w:rsidRPr="003F5290" w:rsidRDefault="005662EC" w:rsidP="00B30451">
            <w:pPr>
              <w:pStyle w:val="CDITable-HeaderRowLeftns"/>
              <w:rPr>
                <w:lang w:val="en-GB"/>
              </w:rPr>
            </w:pPr>
            <w:proofErr w:type="spellStart"/>
            <w:r w:rsidRPr="003F5290">
              <w:rPr>
                <w:lang w:val="en-GB"/>
              </w:rPr>
              <w:t>Cohort</w:t>
            </w:r>
            <w:r w:rsidRPr="003F5290">
              <w:rPr>
                <w:vertAlign w:val="superscript"/>
                <w:lang w:val="en-GB"/>
              </w:rPr>
              <w:t>d</w:t>
            </w:r>
            <w:proofErr w:type="spellEnd"/>
          </w:p>
        </w:tc>
        <w:tc>
          <w:tcPr>
            <w:tcW w:w="12415" w:type="dxa"/>
            <w:gridSpan w:val="16"/>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1195FD89" w14:textId="77777777" w:rsidR="005662EC" w:rsidRPr="003F5290" w:rsidRDefault="005662EC" w:rsidP="00B30451">
            <w:pPr>
              <w:pStyle w:val="CDITable-HeaderRowCentrens"/>
            </w:pPr>
            <w:r w:rsidRPr="003F5290">
              <w:t>Gender</w:t>
            </w:r>
          </w:p>
        </w:tc>
      </w:tr>
      <w:tr w:rsidR="005662EC" w:rsidRPr="003F5290" w14:paraId="3DFE0F04" w14:textId="77777777" w:rsidTr="00B30451">
        <w:trPr>
          <w:trHeight w:val="60"/>
          <w:tblHeader/>
        </w:trPr>
        <w:tc>
          <w:tcPr>
            <w:tcW w:w="1928" w:type="dxa"/>
            <w:vMerge/>
            <w:tcBorders>
              <w:left w:val="nil"/>
            </w:tcBorders>
            <w:shd w:val="clear" w:color="auto" w:fill="1E4496" w:themeFill="text2"/>
            <w:tcMar>
              <w:top w:w="85" w:type="dxa"/>
              <w:bottom w:w="85" w:type="dxa"/>
            </w:tcMar>
          </w:tcPr>
          <w:p w14:paraId="3451A139" w14:textId="77777777" w:rsidR="005662EC" w:rsidRPr="003F5290" w:rsidRDefault="005662EC" w:rsidP="00B30451">
            <w:pPr>
              <w:pStyle w:val="CDITable-RowCentrens"/>
            </w:pPr>
          </w:p>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3AA2C54C" w14:textId="77777777" w:rsidR="005662EC" w:rsidRPr="003F5290" w:rsidRDefault="005662EC" w:rsidP="00B30451">
            <w:pPr>
              <w:pStyle w:val="CDITable-HeaderRowCentrens"/>
            </w:pPr>
            <w:r w:rsidRPr="003F5290">
              <w:t>Girls</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1177DA4A" w14:textId="77777777" w:rsidR="005662EC" w:rsidRPr="003F5290" w:rsidRDefault="005662EC" w:rsidP="00B30451">
            <w:pPr>
              <w:pStyle w:val="CDITable-HeaderRowCentrens"/>
            </w:pPr>
            <w:r w:rsidRPr="003F5290">
              <w:t>Boys</w:t>
            </w:r>
          </w:p>
        </w:tc>
      </w:tr>
      <w:tr w:rsidR="005662EC" w:rsidRPr="003F5290" w14:paraId="37970864" w14:textId="77777777" w:rsidTr="00B30451">
        <w:trPr>
          <w:trHeight w:val="60"/>
          <w:tblHeader/>
        </w:trPr>
        <w:tc>
          <w:tcPr>
            <w:tcW w:w="1928" w:type="dxa"/>
            <w:vMerge/>
            <w:tcBorders>
              <w:left w:val="nil"/>
            </w:tcBorders>
            <w:shd w:val="clear" w:color="auto" w:fill="1E4496" w:themeFill="text2"/>
            <w:tcMar>
              <w:top w:w="85" w:type="dxa"/>
              <w:bottom w:w="85" w:type="dxa"/>
            </w:tcMar>
          </w:tcPr>
          <w:p w14:paraId="5692E6E4" w14:textId="77777777" w:rsidR="005662EC" w:rsidRPr="003F5290" w:rsidRDefault="005662EC" w:rsidP="00B30451">
            <w:pPr>
              <w:pStyle w:val="CDITable-RowCentrens"/>
            </w:pPr>
          </w:p>
        </w:tc>
        <w:tc>
          <w:tcPr>
            <w:tcW w:w="776" w:type="dxa"/>
            <w:shd w:val="clear" w:color="auto" w:fill="1E4496" w:themeFill="text2"/>
            <w:tcMar>
              <w:top w:w="85" w:type="dxa"/>
              <w:left w:w="113" w:type="dxa"/>
              <w:bottom w:w="85" w:type="dxa"/>
              <w:right w:w="113" w:type="dxa"/>
            </w:tcMar>
            <w:vAlign w:val="bottom"/>
          </w:tcPr>
          <w:p w14:paraId="5CB09BE2"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7E590BE2"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3929D4B0" w14:textId="77777777" w:rsidR="005662EC" w:rsidRPr="003F5290" w:rsidRDefault="005662EC" w:rsidP="00B30451">
            <w:pPr>
              <w:pStyle w:val="CDITable-HeaderRowCentrens"/>
            </w:pPr>
            <w:r w:rsidRPr="003F5290">
              <w:t>NT</w:t>
            </w:r>
          </w:p>
        </w:tc>
        <w:tc>
          <w:tcPr>
            <w:tcW w:w="775" w:type="dxa"/>
            <w:shd w:val="clear" w:color="auto" w:fill="1E4496" w:themeFill="text2"/>
            <w:tcMar>
              <w:top w:w="85" w:type="dxa"/>
              <w:left w:w="113" w:type="dxa"/>
              <w:bottom w:w="85" w:type="dxa"/>
              <w:right w:w="113" w:type="dxa"/>
            </w:tcMar>
            <w:vAlign w:val="bottom"/>
          </w:tcPr>
          <w:p w14:paraId="14D139E2"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39A653B1"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3CE576CE"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4A0B9DF1" w14:textId="77777777" w:rsidR="005662EC" w:rsidRPr="003F5290" w:rsidRDefault="005662EC" w:rsidP="00B30451">
            <w:pPr>
              <w:pStyle w:val="CDITable-HeaderRowCentrens"/>
            </w:pPr>
            <w:r w:rsidRPr="003F5290">
              <w:t>Vic.</w:t>
            </w:r>
          </w:p>
        </w:tc>
        <w:tc>
          <w:tcPr>
            <w:tcW w:w="776" w:type="dxa"/>
            <w:tcBorders>
              <w:right w:val="single" w:sz="6" w:space="0" w:color="FFFFFF" w:themeColor="background1"/>
            </w:tcBorders>
            <w:shd w:val="clear" w:color="auto" w:fill="1E4496" w:themeFill="text2"/>
            <w:tcMar>
              <w:top w:w="85" w:type="dxa"/>
              <w:left w:w="113" w:type="dxa"/>
              <w:bottom w:w="85" w:type="dxa"/>
              <w:right w:w="113" w:type="dxa"/>
            </w:tcMar>
            <w:vAlign w:val="bottom"/>
          </w:tcPr>
          <w:p w14:paraId="3AB70FFA" w14:textId="77777777" w:rsidR="005662EC" w:rsidRPr="003F5290" w:rsidRDefault="005662EC" w:rsidP="00B30451">
            <w:pPr>
              <w:pStyle w:val="CDITable-HeaderRowCentrens"/>
            </w:pPr>
            <w:r w:rsidRPr="003F5290">
              <w:t>WA</w:t>
            </w:r>
          </w:p>
        </w:tc>
        <w:tc>
          <w:tcPr>
            <w:tcW w:w="776" w:type="dxa"/>
            <w:tcBorders>
              <w:left w:val="single" w:sz="6" w:space="0" w:color="FFFFFF" w:themeColor="background1"/>
            </w:tcBorders>
            <w:shd w:val="clear" w:color="auto" w:fill="1E4496" w:themeFill="text2"/>
            <w:tcMar>
              <w:top w:w="85" w:type="dxa"/>
              <w:left w:w="113" w:type="dxa"/>
              <w:bottom w:w="85" w:type="dxa"/>
              <w:right w:w="113" w:type="dxa"/>
            </w:tcMar>
            <w:vAlign w:val="bottom"/>
          </w:tcPr>
          <w:p w14:paraId="1BECB31A"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629FB8A5"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247B87BB" w14:textId="77777777" w:rsidR="005662EC" w:rsidRPr="003F5290" w:rsidRDefault="005662EC" w:rsidP="00B30451">
            <w:pPr>
              <w:pStyle w:val="CDITable-HeaderRowCentrens"/>
            </w:pPr>
            <w:r w:rsidRPr="003F5290">
              <w:t>NT</w:t>
            </w:r>
          </w:p>
        </w:tc>
        <w:tc>
          <w:tcPr>
            <w:tcW w:w="776" w:type="dxa"/>
            <w:shd w:val="clear" w:color="auto" w:fill="1E4496" w:themeFill="text2"/>
            <w:tcMar>
              <w:top w:w="85" w:type="dxa"/>
              <w:left w:w="113" w:type="dxa"/>
              <w:bottom w:w="85" w:type="dxa"/>
              <w:right w:w="113" w:type="dxa"/>
            </w:tcMar>
            <w:vAlign w:val="bottom"/>
          </w:tcPr>
          <w:p w14:paraId="3212D917"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181F1E20"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7CD37223"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56CE919D" w14:textId="77777777" w:rsidR="005662EC" w:rsidRPr="003F5290" w:rsidRDefault="005662EC" w:rsidP="00B30451">
            <w:pPr>
              <w:pStyle w:val="CDITable-HeaderRowCentrens"/>
            </w:pPr>
            <w:r w:rsidRPr="003F5290">
              <w:t>Vic.</w:t>
            </w:r>
          </w:p>
        </w:tc>
        <w:tc>
          <w:tcPr>
            <w:tcW w:w="776" w:type="dxa"/>
            <w:tcBorders>
              <w:right w:val="nil"/>
            </w:tcBorders>
            <w:shd w:val="clear" w:color="auto" w:fill="1E4496" w:themeFill="text2"/>
            <w:tcMar>
              <w:top w:w="85" w:type="dxa"/>
              <w:left w:w="113" w:type="dxa"/>
              <w:bottom w:w="85" w:type="dxa"/>
              <w:right w:w="113" w:type="dxa"/>
            </w:tcMar>
            <w:vAlign w:val="bottom"/>
          </w:tcPr>
          <w:p w14:paraId="4DB51943" w14:textId="77777777" w:rsidR="005662EC" w:rsidRPr="003F5290" w:rsidRDefault="005662EC" w:rsidP="00B30451">
            <w:pPr>
              <w:pStyle w:val="CDITable-HeaderRowCentrens"/>
            </w:pPr>
            <w:r w:rsidRPr="003F5290">
              <w:t>WA</w:t>
            </w:r>
          </w:p>
        </w:tc>
      </w:tr>
      <w:tr w:rsidR="005662EC" w:rsidRPr="003F5290" w14:paraId="4F6D2EBD" w14:textId="77777777" w:rsidTr="00B30451">
        <w:trPr>
          <w:trHeight w:val="60"/>
        </w:trPr>
        <w:tc>
          <w:tcPr>
            <w:tcW w:w="1928" w:type="dxa"/>
            <w:tcBorders>
              <w:left w:val="nil"/>
              <w:bottom w:val="single" w:sz="6" w:space="0" w:color="1E4496" w:themeColor="text2"/>
            </w:tcBorders>
            <w:tcMar>
              <w:top w:w="85" w:type="dxa"/>
              <w:left w:w="113" w:type="dxa"/>
              <w:bottom w:w="85" w:type="dxa"/>
              <w:right w:w="113" w:type="dxa"/>
            </w:tcMar>
            <w:vAlign w:val="center"/>
          </w:tcPr>
          <w:p w14:paraId="3829B121" w14:textId="77777777" w:rsidR="005662EC" w:rsidRPr="003F5290" w:rsidRDefault="005662EC" w:rsidP="005662EC">
            <w:pPr>
              <w:pStyle w:val="CDITable-RowLeftns"/>
              <w:rPr>
                <w:lang w:val="en-GB"/>
              </w:rPr>
            </w:pPr>
            <w:r w:rsidRPr="003F5290">
              <w:rPr>
                <w:lang w:val="en-GB"/>
              </w:rPr>
              <w:t xml:space="preserve">2011 cohort (13 </w:t>
            </w:r>
            <w:proofErr w:type="spellStart"/>
            <w:r w:rsidRPr="003F5290">
              <w:rPr>
                <w:lang w:val="en-GB"/>
              </w:rPr>
              <w:t>yo</w:t>
            </w:r>
            <w:proofErr w:type="spellEnd"/>
            <w:r w:rsidRPr="003F5290">
              <w:rPr>
                <w:lang w:val="en-GB"/>
              </w:rPr>
              <w:t>)</w:t>
            </w:r>
          </w:p>
        </w:tc>
        <w:tc>
          <w:tcPr>
            <w:tcW w:w="776" w:type="dxa"/>
            <w:tcBorders>
              <w:bottom w:val="single" w:sz="6" w:space="0" w:color="1E4496" w:themeColor="text2"/>
            </w:tcBorders>
            <w:tcMar>
              <w:top w:w="85" w:type="dxa"/>
              <w:left w:w="113" w:type="dxa"/>
              <w:bottom w:w="85" w:type="dxa"/>
              <w:right w:w="113" w:type="dxa"/>
            </w:tcMar>
            <w:vAlign w:val="center"/>
          </w:tcPr>
          <w:p w14:paraId="327D1FCC" w14:textId="167666CC" w:rsidR="005662EC" w:rsidRPr="003F5290" w:rsidRDefault="005662EC" w:rsidP="005662EC">
            <w:pPr>
              <w:pStyle w:val="CDITable-RowCentrens"/>
              <w:rPr>
                <w:lang w:val="en-GB"/>
              </w:rPr>
            </w:pPr>
            <w:r>
              <w:t>72.6</w:t>
            </w:r>
          </w:p>
        </w:tc>
        <w:tc>
          <w:tcPr>
            <w:tcW w:w="776" w:type="dxa"/>
            <w:tcBorders>
              <w:bottom w:val="single" w:sz="6" w:space="0" w:color="1E4496" w:themeColor="text2"/>
            </w:tcBorders>
            <w:tcMar>
              <w:top w:w="85" w:type="dxa"/>
              <w:left w:w="113" w:type="dxa"/>
              <w:bottom w:w="85" w:type="dxa"/>
              <w:right w:w="113" w:type="dxa"/>
            </w:tcMar>
            <w:vAlign w:val="center"/>
          </w:tcPr>
          <w:p w14:paraId="0539A2AA" w14:textId="57526066" w:rsidR="005662EC" w:rsidRPr="003F5290" w:rsidRDefault="005662EC" w:rsidP="005662EC">
            <w:pPr>
              <w:pStyle w:val="CDITable-RowCentrens"/>
              <w:rPr>
                <w:lang w:val="en-GB"/>
              </w:rPr>
            </w:pPr>
            <w:r>
              <w:t>67.8</w:t>
            </w:r>
          </w:p>
        </w:tc>
        <w:tc>
          <w:tcPr>
            <w:tcW w:w="776" w:type="dxa"/>
            <w:tcBorders>
              <w:bottom w:val="single" w:sz="6" w:space="0" w:color="1E4496" w:themeColor="text2"/>
            </w:tcBorders>
            <w:tcMar>
              <w:top w:w="85" w:type="dxa"/>
              <w:left w:w="113" w:type="dxa"/>
              <w:bottom w:w="85" w:type="dxa"/>
              <w:right w:w="113" w:type="dxa"/>
            </w:tcMar>
            <w:vAlign w:val="center"/>
          </w:tcPr>
          <w:p w14:paraId="0F220729" w14:textId="0E48FD0D" w:rsidR="005662EC" w:rsidRPr="003F5290" w:rsidRDefault="005662EC" w:rsidP="005662EC">
            <w:pPr>
              <w:pStyle w:val="CDITable-RowCentrens"/>
              <w:rPr>
                <w:lang w:val="en-GB"/>
              </w:rPr>
            </w:pPr>
            <w:r>
              <w:t>59.1</w:t>
            </w:r>
          </w:p>
        </w:tc>
        <w:tc>
          <w:tcPr>
            <w:tcW w:w="775" w:type="dxa"/>
            <w:tcBorders>
              <w:bottom w:val="single" w:sz="6" w:space="0" w:color="1E4496" w:themeColor="text2"/>
            </w:tcBorders>
            <w:tcMar>
              <w:top w:w="85" w:type="dxa"/>
              <w:left w:w="113" w:type="dxa"/>
              <w:bottom w:w="85" w:type="dxa"/>
              <w:right w:w="113" w:type="dxa"/>
            </w:tcMar>
            <w:vAlign w:val="center"/>
          </w:tcPr>
          <w:p w14:paraId="27797A9A" w14:textId="2120A6F4" w:rsidR="005662EC" w:rsidRPr="003F5290" w:rsidRDefault="005662EC" w:rsidP="005662EC">
            <w:pPr>
              <w:pStyle w:val="CDITable-RowCentrens"/>
              <w:rPr>
                <w:lang w:val="en-GB"/>
              </w:rPr>
            </w:pPr>
            <w:r>
              <w:t>59.5</w:t>
            </w:r>
          </w:p>
        </w:tc>
        <w:tc>
          <w:tcPr>
            <w:tcW w:w="776" w:type="dxa"/>
            <w:tcBorders>
              <w:bottom w:val="single" w:sz="6" w:space="0" w:color="1E4496" w:themeColor="text2"/>
            </w:tcBorders>
            <w:tcMar>
              <w:top w:w="85" w:type="dxa"/>
              <w:left w:w="113" w:type="dxa"/>
              <w:bottom w:w="85" w:type="dxa"/>
              <w:right w:w="113" w:type="dxa"/>
            </w:tcMar>
            <w:vAlign w:val="center"/>
          </w:tcPr>
          <w:p w14:paraId="7A611D17" w14:textId="7CB1A033" w:rsidR="005662EC" w:rsidRPr="003F5290" w:rsidRDefault="005662EC" w:rsidP="005662EC">
            <w:pPr>
              <w:pStyle w:val="CDITable-RowCentrens"/>
              <w:rPr>
                <w:lang w:val="en-GB"/>
              </w:rPr>
            </w:pPr>
            <w:r>
              <w:t>56.3</w:t>
            </w:r>
          </w:p>
        </w:tc>
        <w:tc>
          <w:tcPr>
            <w:tcW w:w="776" w:type="dxa"/>
            <w:tcBorders>
              <w:bottom w:val="single" w:sz="6" w:space="0" w:color="1E4496" w:themeColor="text2"/>
            </w:tcBorders>
            <w:tcMar>
              <w:top w:w="85" w:type="dxa"/>
              <w:left w:w="113" w:type="dxa"/>
              <w:bottom w:w="85" w:type="dxa"/>
              <w:right w:w="113" w:type="dxa"/>
            </w:tcMar>
            <w:vAlign w:val="center"/>
          </w:tcPr>
          <w:p w14:paraId="7AA5EF91" w14:textId="455BC242" w:rsidR="005662EC" w:rsidRPr="003F5290" w:rsidRDefault="005662EC" w:rsidP="005662EC">
            <w:pPr>
              <w:pStyle w:val="CDITable-RowCentrens"/>
              <w:rPr>
                <w:lang w:val="en-GB"/>
              </w:rPr>
            </w:pPr>
            <w:r>
              <w:t>66.8</w:t>
            </w:r>
          </w:p>
        </w:tc>
        <w:tc>
          <w:tcPr>
            <w:tcW w:w="776" w:type="dxa"/>
            <w:tcBorders>
              <w:bottom w:val="single" w:sz="6" w:space="0" w:color="1E4496" w:themeColor="text2"/>
            </w:tcBorders>
            <w:tcMar>
              <w:top w:w="85" w:type="dxa"/>
              <w:left w:w="113" w:type="dxa"/>
              <w:bottom w:w="85" w:type="dxa"/>
              <w:right w:w="113" w:type="dxa"/>
            </w:tcMar>
            <w:vAlign w:val="center"/>
          </w:tcPr>
          <w:p w14:paraId="4AE48363" w14:textId="6C383005" w:rsidR="005662EC" w:rsidRPr="003F5290" w:rsidRDefault="005662EC" w:rsidP="005662EC">
            <w:pPr>
              <w:pStyle w:val="CDITable-RowCentrens"/>
              <w:rPr>
                <w:lang w:val="en-GB"/>
              </w:rPr>
            </w:pPr>
            <w:r>
              <w:t>59.4</w:t>
            </w:r>
          </w:p>
        </w:tc>
        <w:tc>
          <w:tcPr>
            <w:tcW w:w="776"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3B915497" w14:textId="42972C0C" w:rsidR="005662EC" w:rsidRPr="003F5290" w:rsidRDefault="005662EC" w:rsidP="005662EC">
            <w:pPr>
              <w:pStyle w:val="CDITable-RowCentrens"/>
              <w:rPr>
                <w:lang w:val="en-GB"/>
              </w:rPr>
            </w:pPr>
            <w:r>
              <w:t>55.3</w:t>
            </w:r>
          </w:p>
        </w:tc>
        <w:tc>
          <w:tcPr>
            <w:tcW w:w="77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516706B6" w14:textId="3C81A87E" w:rsidR="005662EC" w:rsidRPr="003F5290" w:rsidRDefault="005662EC" w:rsidP="005662EC">
            <w:pPr>
              <w:pStyle w:val="CDITable-RowCentrens"/>
              <w:rPr>
                <w:lang w:val="en-GB"/>
              </w:rPr>
            </w:pPr>
            <w:r>
              <w:t>68.8</w:t>
            </w:r>
          </w:p>
        </w:tc>
        <w:tc>
          <w:tcPr>
            <w:tcW w:w="776" w:type="dxa"/>
            <w:tcBorders>
              <w:bottom w:val="single" w:sz="6" w:space="0" w:color="1E4496" w:themeColor="text2"/>
            </w:tcBorders>
            <w:tcMar>
              <w:top w:w="85" w:type="dxa"/>
              <w:left w:w="113" w:type="dxa"/>
              <w:bottom w:w="85" w:type="dxa"/>
              <w:right w:w="113" w:type="dxa"/>
            </w:tcMar>
            <w:vAlign w:val="center"/>
          </w:tcPr>
          <w:p w14:paraId="7879567F" w14:textId="5529C556" w:rsidR="005662EC" w:rsidRPr="003F5290" w:rsidRDefault="005662EC" w:rsidP="005662EC">
            <w:pPr>
              <w:pStyle w:val="CDITable-RowCentrens"/>
              <w:rPr>
                <w:lang w:val="en-GB"/>
              </w:rPr>
            </w:pPr>
            <w:r>
              <w:t>60.3</w:t>
            </w:r>
          </w:p>
        </w:tc>
        <w:tc>
          <w:tcPr>
            <w:tcW w:w="776" w:type="dxa"/>
            <w:tcBorders>
              <w:bottom w:val="single" w:sz="6" w:space="0" w:color="1E4496" w:themeColor="text2"/>
            </w:tcBorders>
            <w:tcMar>
              <w:top w:w="85" w:type="dxa"/>
              <w:left w:w="113" w:type="dxa"/>
              <w:bottom w:w="85" w:type="dxa"/>
              <w:right w:w="113" w:type="dxa"/>
            </w:tcMar>
            <w:vAlign w:val="center"/>
          </w:tcPr>
          <w:p w14:paraId="61F832EE" w14:textId="3E844CBC" w:rsidR="005662EC" w:rsidRPr="003F5290" w:rsidRDefault="005662EC" w:rsidP="005662EC">
            <w:pPr>
              <w:pStyle w:val="CDITable-RowCentrens"/>
              <w:rPr>
                <w:lang w:val="en-GB"/>
              </w:rPr>
            </w:pPr>
            <w:r>
              <w:t>51.2</w:t>
            </w:r>
          </w:p>
        </w:tc>
        <w:tc>
          <w:tcPr>
            <w:tcW w:w="776" w:type="dxa"/>
            <w:tcBorders>
              <w:bottom w:val="single" w:sz="6" w:space="0" w:color="1E4496" w:themeColor="text2"/>
            </w:tcBorders>
            <w:tcMar>
              <w:top w:w="85" w:type="dxa"/>
              <w:left w:w="113" w:type="dxa"/>
              <w:bottom w:w="85" w:type="dxa"/>
              <w:right w:w="113" w:type="dxa"/>
            </w:tcMar>
            <w:vAlign w:val="center"/>
          </w:tcPr>
          <w:p w14:paraId="09C6CAC7" w14:textId="74808FA0" w:rsidR="005662EC" w:rsidRPr="003F5290" w:rsidRDefault="005662EC" w:rsidP="005662EC">
            <w:pPr>
              <w:pStyle w:val="CDITable-RowCentrens"/>
              <w:rPr>
                <w:lang w:val="en-GB"/>
              </w:rPr>
            </w:pPr>
            <w:r>
              <w:t>55.0</w:t>
            </w:r>
          </w:p>
        </w:tc>
        <w:tc>
          <w:tcPr>
            <w:tcW w:w="776" w:type="dxa"/>
            <w:tcBorders>
              <w:bottom w:val="single" w:sz="6" w:space="0" w:color="1E4496" w:themeColor="text2"/>
            </w:tcBorders>
            <w:tcMar>
              <w:top w:w="85" w:type="dxa"/>
              <w:left w:w="113" w:type="dxa"/>
              <w:bottom w:w="85" w:type="dxa"/>
              <w:right w:w="113" w:type="dxa"/>
            </w:tcMar>
            <w:vAlign w:val="center"/>
          </w:tcPr>
          <w:p w14:paraId="2A5DE081" w14:textId="0312EA56" w:rsidR="005662EC" w:rsidRPr="003F5290" w:rsidRDefault="005662EC" w:rsidP="005662EC">
            <w:pPr>
              <w:pStyle w:val="CDITable-RowCentrens"/>
              <w:rPr>
                <w:lang w:val="en-GB"/>
              </w:rPr>
            </w:pPr>
            <w:r>
              <w:t>50.9</w:t>
            </w:r>
          </w:p>
        </w:tc>
        <w:tc>
          <w:tcPr>
            <w:tcW w:w="776" w:type="dxa"/>
            <w:tcBorders>
              <w:bottom w:val="single" w:sz="6" w:space="0" w:color="1E4496" w:themeColor="text2"/>
            </w:tcBorders>
            <w:tcMar>
              <w:top w:w="85" w:type="dxa"/>
              <w:left w:w="113" w:type="dxa"/>
              <w:bottom w:w="85" w:type="dxa"/>
              <w:right w:w="113" w:type="dxa"/>
            </w:tcMar>
            <w:vAlign w:val="center"/>
          </w:tcPr>
          <w:p w14:paraId="6E7A6EC8" w14:textId="07B48670" w:rsidR="005662EC" w:rsidRPr="003F5290" w:rsidRDefault="005662EC" w:rsidP="005662EC">
            <w:pPr>
              <w:pStyle w:val="CDITable-RowCentrens"/>
              <w:rPr>
                <w:lang w:val="en-GB"/>
              </w:rPr>
            </w:pPr>
            <w:r>
              <w:t>56.9</w:t>
            </w:r>
          </w:p>
        </w:tc>
        <w:tc>
          <w:tcPr>
            <w:tcW w:w="776" w:type="dxa"/>
            <w:tcBorders>
              <w:bottom w:val="single" w:sz="6" w:space="0" w:color="1E4496" w:themeColor="text2"/>
            </w:tcBorders>
            <w:tcMar>
              <w:top w:w="85" w:type="dxa"/>
              <w:left w:w="113" w:type="dxa"/>
              <w:bottom w:w="85" w:type="dxa"/>
              <w:right w:w="113" w:type="dxa"/>
            </w:tcMar>
            <w:vAlign w:val="center"/>
          </w:tcPr>
          <w:p w14:paraId="69F8D827" w14:textId="33963C13" w:rsidR="005662EC" w:rsidRPr="003F5290" w:rsidRDefault="005662EC" w:rsidP="005662EC">
            <w:pPr>
              <w:pStyle w:val="CDITable-RowCentrens"/>
              <w:rPr>
                <w:lang w:val="en-GB"/>
              </w:rPr>
            </w:pPr>
            <w:r>
              <w:t>55.2</w:t>
            </w:r>
          </w:p>
        </w:tc>
        <w:tc>
          <w:tcPr>
            <w:tcW w:w="776" w:type="dxa"/>
            <w:tcBorders>
              <w:bottom w:val="single" w:sz="6" w:space="0" w:color="1E4496" w:themeColor="text2"/>
              <w:right w:val="nil"/>
            </w:tcBorders>
            <w:tcMar>
              <w:top w:w="85" w:type="dxa"/>
              <w:left w:w="113" w:type="dxa"/>
              <w:bottom w:w="85" w:type="dxa"/>
              <w:right w:w="113" w:type="dxa"/>
            </w:tcMar>
            <w:vAlign w:val="center"/>
          </w:tcPr>
          <w:p w14:paraId="0A8946C8" w14:textId="258B7704" w:rsidR="005662EC" w:rsidRPr="003F5290" w:rsidRDefault="005662EC" w:rsidP="005662EC">
            <w:pPr>
              <w:pStyle w:val="CDITable-RowCentrens"/>
              <w:rPr>
                <w:lang w:val="en-GB"/>
              </w:rPr>
            </w:pPr>
            <w:r>
              <w:t>51.3</w:t>
            </w:r>
          </w:p>
        </w:tc>
      </w:tr>
      <w:tr w:rsidR="005662EC" w:rsidRPr="003F5290" w14:paraId="514DD330"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AA6D876" w14:textId="77777777" w:rsidR="005662EC" w:rsidRPr="003F5290" w:rsidRDefault="005662EC" w:rsidP="005662EC">
            <w:pPr>
              <w:pStyle w:val="CDITable-RowLeftns"/>
              <w:rPr>
                <w:lang w:val="en-GB"/>
              </w:rPr>
            </w:pPr>
            <w:r w:rsidRPr="003F5290">
              <w:rPr>
                <w:lang w:val="en-GB"/>
              </w:rPr>
              <w:t xml:space="preserve">2010 cohort (14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CAEB80" w14:textId="7261A20A" w:rsidR="005662EC" w:rsidRPr="003F5290" w:rsidRDefault="005662EC" w:rsidP="005662EC">
            <w:pPr>
              <w:pStyle w:val="CDITable-RowCentrens"/>
              <w:rPr>
                <w:lang w:val="en-GB"/>
              </w:rPr>
            </w:pPr>
            <w:r>
              <w:t>83.5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B97606" w14:textId="26924A11" w:rsidR="005662EC" w:rsidRPr="003F5290" w:rsidRDefault="005662EC" w:rsidP="005662EC">
            <w:pPr>
              <w:pStyle w:val="CDITable-RowCentrens"/>
              <w:rPr>
                <w:lang w:val="en-GB"/>
              </w:rPr>
            </w:pPr>
            <w:r>
              <w:t>72.3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F1ACEF" w14:textId="553023C0" w:rsidR="005662EC" w:rsidRPr="003F5290" w:rsidRDefault="005662EC" w:rsidP="005662EC">
            <w:pPr>
              <w:pStyle w:val="CDITable-RowCentrens"/>
              <w:rPr>
                <w:lang w:val="en-GB"/>
              </w:rPr>
            </w:pPr>
            <w:r>
              <w:t>66.3</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83FDC1" w14:textId="32D851B8" w:rsidR="005662EC" w:rsidRPr="003F5290" w:rsidRDefault="005662EC" w:rsidP="005662EC">
            <w:pPr>
              <w:pStyle w:val="CDITable-RowCentrens"/>
              <w:rPr>
                <w:lang w:val="en-GB"/>
              </w:rPr>
            </w:pPr>
            <w:r>
              <w:t>68.6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AAA00A" w14:textId="2FC3D8EF" w:rsidR="005662EC" w:rsidRPr="003F5290" w:rsidRDefault="005662EC" w:rsidP="005662EC">
            <w:pPr>
              <w:pStyle w:val="CDITable-RowCentrens"/>
              <w:rPr>
                <w:lang w:val="en-GB"/>
              </w:rPr>
            </w:pPr>
            <w:r>
              <w:t>60.4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DCAA90E" w14:textId="0766218B" w:rsidR="005662EC" w:rsidRPr="003F5290" w:rsidRDefault="005662EC" w:rsidP="005662EC">
            <w:pPr>
              <w:pStyle w:val="CDITable-RowCentrens"/>
              <w:rPr>
                <w:lang w:val="en-GB"/>
              </w:rPr>
            </w:pPr>
            <w:r>
              <w:t>78.8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C436A8" w14:textId="7421875E" w:rsidR="005662EC" w:rsidRPr="003F5290" w:rsidRDefault="005662EC" w:rsidP="005662EC">
            <w:pPr>
              <w:pStyle w:val="CDITable-RowCentrens"/>
              <w:rPr>
                <w:lang w:val="en-GB"/>
              </w:rPr>
            </w:pPr>
            <w:r>
              <w:t>73.7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C71AA31" w14:textId="455311FE" w:rsidR="005662EC" w:rsidRPr="003F5290" w:rsidRDefault="005662EC" w:rsidP="005662EC">
            <w:pPr>
              <w:pStyle w:val="CDITable-RowCentrens"/>
              <w:rPr>
                <w:lang w:val="en-GB"/>
              </w:rPr>
            </w:pPr>
            <w:r>
              <w:t>66.7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F9AE780" w14:textId="1EE60608" w:rsidR="005662EC" w:rsidRPr="003F5290" w:rsidRDefault="005662EC" w:rsidP="005662EC">
            <w:pPr>
              <w:pStyle w:val="CDITable-RowCentrens"/>
              <w:rPr>
                <w:lang w:val="en-GB"/>
              </w:rPr>
            </w:pPr>
            <w:r>
              <w:t>82.0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B00134" w14:textId="798222B1" w:rsidR="005662EC" w:rsidRPr="003F5290" w:rsidRDefault="005662EC" w:rsidP="005662EC">
            <w:pPr>
              <w:pStyle w:val="CDITable-RowCentrens"/>
              <w:rPr>
                <w:lang w:val="en-GB"/>
              </w:rPr>
            </w:pPr>
            <w:r>
              <w:t>67.9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2AEA5A" w14:textId="1079CC93" w:rsidR="005662EC" w:rsidRPr="003F5290" w:rsidRDefault="005662EC" w:rsidP="005662EC">
            <w:pPr>
              <w:pStyle w:val="CDITable-RowCentrens"/>
              <w:rPr>
                <w:lang w:val="en-GB"/>
              </w:rPr>
            </w:pPr>
            <w:r>
              <w:t>61.2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6D5CF5" w14:textId="2BA9E903" w:rsidR="005662EC" w:rsidRPr="003F5290" w:rsidRDefault="005662EC" w:rsidP="005662EC">
            <w:pPr>
              <w:pStyle w:val="CDITable-RowCentrens"/>
              <w:rPr>
                <w:lang w:val="en-GB"/>
              </w:rPr>
            </w:pPr>
            <w:r>
              <w:t>63.0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93E9CF" w14:textId="305CE81D" w:rsidR="005662EC" w:rsidRPr="003F5290" w:rsidRDefault="005662EC" w:rsidP="005662EC">
            <w:pPr>
              <w:pStyle w:val="CDITable-RowCentrens"/>
              <w:rPr>
                <w:lang w:val="en-GB"/>
              </w:rPr>
            </w:pPr>
            <w:r>
              <w:t>58.6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7D9CFC" w14:textId="77417A12" w:rsidR="005662EC" w:rsidRPr="003F5290" w:rsidRDefault="005662EC" w:rsidP="005662EC">
            <w:pPr>
              <w:pStyle w:val="CDITable-RowCentrens"/>
              <w:rPr>
                <w:lang w:val="en-GB"/>
              </w:rPr>
            </w:pPr>
            <w:r>
              <w:t>75.2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FC7A3E" w14:textId="25F50711" w:rsidR="005662EC" w:rsidRPr="003F5290" w:rsidRDefault="005662EC" w:rsidP="005662EC">
            <w:pPr>
              <w:pStyle w:val="CDITable-RowCentrens"/>
              <w:rPr>
                <w:lang w:val="en-GB"/>
              </w:rPr>
            </w:pPr>
            <w:r>
              <w:t>67.2</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8EA5863" w14:textId="441CDAD6" w:rsidR="005662EC" w:rsidRPr="003F5290" w:rsidRDefault="005662EC" w:rsidP="005662EC">
            <w:pPr>
              <w:pStyle w:val="CDITable-RowCentrens"/>
              <w:rPr>
                <w:lang w:val="en-GB"/>
              </w:rPr>
            </w:pPr>
            <w:r>
              <w:t>61.6</w:t>
            </w:r>
          </w:p>
        </w:tc>
      </w:tr>
      <w:tr w:rsidR="005662EC" w:rsidRPr="003F5290" w14:paraId="3D43FAF9"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1ABB0C7" w14:textId="77777777" w:rsidR="005662EC" w:rsidRPr="003F5290" w:rsidRDefault="005662EC" w:rsidP="005662EC">
            <w:pPr>
              <w:pStyle w:val="CDITable-RowLeftns"/>
              <w:rPr>
                <w:lang w:val="en-GB"/>
              </w:rPr>
            </w:pPr>
            <w:r w:rsidRPr="003F5290">
              <w:rPr>
                <w:lang w:val="en-GB"/>
              </w:rPr>
              <w:t xml:space="preserve">2009 cohort (15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A9A20E" w14:textId="22041E68" w:rsidR="005662EC" w:rsidRPr="003F5290" w:rsidRDefault="005662EC" w:rsidP="005662EC">
            <w:pPr>
              <w:pStyle w:val="CDITable-RowCentrens"/>
              <w:rPr>
                <w:lang w:val="en-GB"/>
              </w:rPr>
            </w:pPr>
            <w:r>
              <w:t>79.7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BAABCE" w14:textId="130F4D62" w:rsidR="005662EC" w:rsidRPr="003F5290" w:rsidRDefault="005662EC" w:rsidP="005662EC">
            <w:pPr>
              <w:pStyle w:val="CDITable-RowCentrens"/>
              <w:rPr>
                <w:lang w:val="en-GB"/>
              </w:rPr>
            </w:pPr>
            <w:r>
              <w:t>83.1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5DEAEE" w14:textId="4D1854A9" w:rsidR="005662EC" w:rsidRPr="003F5290" w:rsidRDefault="005662EC" w:rsidP="005662EC">
            <w:pPr>
              <w:pStyle w:val="CDITable-RowCentrens"/>
              <w:rPr>
                <w:lang w:val="en-GB"/>
              </w:rPr>
            </w:pPr>
            <w:r>
              <w:t>74.8</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0A9848" w14:textId="3974A9BE" w:rsidR="005662EC" w:rsidRPr="003F5290" w:rsidRDefault="005662EC" w:rsidP="005662EC">
            <w:pPr>
              <w:pStyle w:val="CDITable-RowCentrens"/>
              <w:rPr>
                <w:lang w:val="en-GB"/>
              </w:rPr>
            </w:pPr>
            <w:r>
              <w:t>78.2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B80EAAE" w14:textId="4BA0A967" w:rsidR="005662EC" w:rsidRPr="003F5290" w:rsidRDefault="005662EC" w:rsidP="005662EC">
            <w:pPr>
              <w:pStyle w:val="CDITable-RowCentrens"/>
              <w:rPr>
                <w:lang w:val="en-GB"/>
              </w:rPr>
            </w:pPr>
            <w:r>
              <w:t>70.4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B7FDF7" w14:textId="6D8FA3EA" w:rsidR="005662EC" w:rsidRPr="003F5290" w:rsidRDefault="005662EC" w:rsidP="005662EC">
            <w:pPr>
              <w:pStyle w:val="CDITable-RowCentrens"/>
              <w:rPr>
                <w:lang w:val="en-GB"/>
              </w:rPr>
            </w:pPr>
            <w:r>
              <w:t>78.9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969DCE" w14:textId="3A903D7F" w:rsidR="005662EC" w:rsidRPr="003F5290" w:rsidRDefault="005662EC" w:rsidP="005662EC">
            <w:pPr>
              <w:pStyle w:val="CDITable-RowCentrens"/>
              <w:rPr>
                <w:lang w:val="en-GB"/>
              </w:rPr>
            </w:pPr>
            <w:r>
              <w:t>81.5</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930E711" w14:textId="4A9403C8" w:rsidR="005662EC" w:rsidRPr="003F5290" w:rsidRDefault="005662EC" w:rsidP="005662EC">
            <w:pPr>
              <w:pStyle w:val="CDITable-RowCentrens"/>
              <w:rPr>
                <w:lang w:val="en-GB"/>
              </w:rPr>
            </w:pPr>
            <w:r>
              <w:t>78.0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41D3B23" w14:textId="2B61F6E9" w:rsidR="005662EC" w:rsidRPr="003F5290" w:rsidRDefault="005662EC" w:rsidP="005662EC">
            <w:pPr>
              <w:pStyle w:val="CDITable-RowCentrens"/>
              <w:rPr>
                <w:lang w:val="en-GB"/>
              </w:rPr>
            </w:pPr>
            <w:r>
              <w:t>74.0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727DE4" w14:textId="684A07A8" w:rsidR="005662EC" w:rsidRPr="003F5290" w:rsidRDefault="005662EC" w:rsidP="005662EC">
            <w:pPr>
              <w:pStyle w:val="CDITable-RowCentrens"/>
              <w:rPr>
                <w:lang w:val="en-GB"/>
              </w:rPr>
            </w:pPr>
            <w:r>
              <w:t>75.8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5454F2" w14:textId="7B14AF04" w:rsidR="005662EC" w:rsidRPr="003F5290" w:rsidRDefault="005662EC" w:rsidP="005662EC">
            <w:pPr>
              <w:pStyle w:val="CDITable-RowCentrens"/>
              <w:rPr>
                <w:lang w:val="en-GB"/>
              </w:rPr>
            </w:pPr>
            <w:r>
              <w:t>66.1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4B7579" w14:textId="638B1760" w:rsidR="005662EC" w:rsidRPr="003F5290" w:rsidRDefault="005662EC" w:rsidP="005662EC">
            <w:pPr>
              <w:pStyle w:val="CDITable-RowCentrens"/>
              <w:rPr>
                <w:lang w:val="en-GB"/>
              </w:rPr>
            </w:pPr>
            <w:r>
              <w:t>72.1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E66737" w14:textId="6A0C9F81" w:rsidR="005662EC" w:rsidRPr="003F5290" w:rsidRDefault="005662EC" w:rsidP="005662EC">
            <w:pPr>
              <w:pStyle w:val="CDITable-RowCentrens"/>
              <w:rPr>
                <w:lang w:val="en-GB"/>
              </w:rPr>
            </w:pPr>
            <w:r>
              <w:t>62.0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129507" w14:textId="01500BB5" w:rsidR="005662EC" w:rsidRPr="003F5290" w:rsidRDefault="005662EC" w:rsidP="005662EC">
            <w:pPr>
              <w:pStyle w:val="CDITable-RowCentrens"/>
              <w:rPr>
                <w:lang w:val="en-GB"/>
              </w:rPr>
            </w:pPr>
            <w:r>
              <w:t>75.6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EC0488" w14:textId="76DDCB2F" w:rsidR="005662EC" w:rsidRPr="003F5290" w:rsidRDefault="005662EC" w:rsidP="005662EC">
            <w:pPr>
              <w:pStyle w:val="CDITable-RowCentrens"/>
              <w:rPr>
                <w:lang w:val="en-GB"/>
              </w:rPr>
            </w:pPr>
            <w:r>
              <w:t>76.4</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476D130" w14:textId="35C8BF44" w:rsidR="005662EC" w:rsidRPr="003F5290" w:rsidRDefault="005662EC" w:rsidP="005662EC">
            <w:pPr>
              <w:pStyle w:val="CDITable-RowCentrens"/>
              <w:rPr>
                <w:lang w:val="en-GB"/>
              </w:rPr>
            </w:pPr>
            <w:r>
              <w:t>75.0</w:t>
            </w:r>
          </w:p>
        </w:tc>
      </w:tr>
      <w:tr w:rsidR="005662EC" w:rsidRPr="003F5290" w14:paraId="63C08916"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40008CE" w14:textId="77777777" w:rsidR="005662EC" w:rsidRPr="003F5290" w:rsidRDefault="005662EC" w:rsidP="005662EC">
            <w:pPr>
              <w:pStyle w:val="CDITable-RowLeftns"/>
              <w:rPr>
                <w:lang w:val="en-GB"/>
              </w:rPr>
            </w:pPr>
            <w:r w:rsidRPr="003F5290">
              <w:rPr>
                <w:lang w:val="en-GB"/>
              </w:rPr>
              <w:t xml:space="preserve">2008 cohort (16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5ECBAF" w14:textId="715E5603" w:rsidR="005662EC" w:rsidRPr="003F5290" w:rsidRDefault="005662EC" w:rsidP="005662EC">
            <w:pPr>
              <w:pStyle w:val="CDITable-RowCentrens"/>
              <w:rPr>
                <w:lang w:val="en-GB"/>
              </w:rPr>
            </w:pPr>
            <w:r>
              <w:t>88.6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B8D45D" w14:textId="4B16A7C7" w:rsidR="005662EC" w:rsidRPr="003F5290" w:rsidRDefault="005662EC" w:rsidP="005662EC">
            <w:pPr>
              <w:pStyle w:val="CDITable-RowCentrens"/>
              <w:rPr>
                <w:lang w:val="en-GB"/>
              </w:rPr>
            </w:pPr>
            <w:r>
              <w:t>89.8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B7BAD1" w14:textId="3F2F4C58" w:rsidR="005662EC" w:rsidRPr="003F5290" w:rsidRDefault="005662EC" w:rsidP="005662EC">
            <w:pPr>
              <w:pStyle w:val="CDITable-RowCentrens"/>
              <w:rPr>
                <w:lang w:val="en-GB"/>
              </w:rPr>
            </w:pPr>
            <w:r>
              <w:t>80.4</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86C541" w14:textId="149097A6" w:rsidR="005662EC" w:rsidRPr="003F5290" w:rsidRDefault="005662EC" w:rsidP="005662EC">
            <w:pPr>
              <w:pStyle w:val="CDITable-RowCentrens"/>
              <w:rPr>
                <w:lang w:val="en-GB"/>
              </w:rPr>
            </w:pPr>
            <w:r>
              <w:t>85.0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4A4CF1" w14:textId="0A168051" w:rsidR="005662EC" w:rsidRPr="003F5290" w:rsidRDefault="005662EC" w:rsidP="005662EC">
            <w:pPr>
              <w:pStyle w:val="CDITable-RowCentrens"/>
              <w:rPr>
                <w:lang w:val="en-GB"/>
              </w:rPr>
            </w:pPr>
            <w:r>
              <w:t>76.7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769CD4" w14:textId="1C456211" w:rsidR="005662EC" w:rsidRPr="003F5290" w:rsidRDefault="005662EC" w:rsidP="005662EC">
            <w:pPr>
              <w:pStyle w:val="CDITable-RowCentrens"/>
              <w:rPr>
                <w:lang w:val="en-GB"/>
              </w:rPr>
            </w:pPr>
            <w:r>
              <w:t>84.6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E6B64B4" w14:textId="2CCFFA52" w:rsidR="005662EC" w:rsidRPr="003F5290" w:rsidRDefault="005662EC" w:rsidP="005662EC">
            <w:pPr>
              <w:pStyle w:val="CDITable-RowCentrens"/>
              <w:rPr>
                <w:lang w:val="en-GB"/>
              </w:rPr>
            </w:pPr>
            <w:r>
              <w:t>84.4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903389D" w14:textId="41C2F4F4" w:rsidR="005662EC" w:rsidRPr="003F5290" w:rsidRDefault="005662EC" w:rsidP="005662EC">
            <w:pPr>
              <w:pStyle w:val="CDITable-RowCentrens"/>
              <w:rPr>
                <w:lang w:val="en-GB"/>
              </w:rPr>
            </w:pPr>
            <w:r>
              <w:t>85.3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B9FB62C" w14:textId="6F3C1452" w:rsidR="005662EC" w:rsidRPr="003F5290" w:rsidRDefault="005662EC" w:rsidP="005662EC">
            <w:pPr>
              <w:pStyle w:val="CDITable-RowCentrens"/>
              <w:rPr>
                <w:lang w:val="en-GB"/>
              </w:rPr>
            </w:pPr>
            <w:r>
              <w:t>74.4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91CBFB4" w14:textId="6EE48C44" w:rsidR="005662EC" w:rsidRPr="003F5290" w:rsidRDefault="005662EC" w:rsidP="005662EC">
            <w:pPr>
              <w:pStyle w:val="CDITable-RowCentrens"/>
              <w:rPr>
                <w:lang w:val="en-GB"/>
              </w:rPr>
            </w:pPr>
            <w:r>
              <w:t>85.0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F330D6" w14:textId="50E5FDEB" w:rsidR="005662EC" w:rsidRPr="003F5290" w:rsidRDefault="005662EC" w:rsidP="005662EC">
            <w:pPr>
              <w:pStyle w:val="CDITable-RowCentrens"/>
              <w:rPr>
                <w:lang w:val="en-GB"/>
              </w:rPr>
            </w:pPr>
            <w:r>
              <w:t>74.0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A5506A" w14:textId="224B0BE5" w:rsidR="005662EC" w:rsidRPr="003F5290" w:rsidRDefault="005662EC" w:rsidP="005662EC">
            <w:pPr>
              <w:pStyle w:val="CDITable-RowCentrens"/>
              <w:rPr>
                <w:lang w:val="en-GB"/>
              </w:rPr>
            </w:pPr>
            <w:r>
              <w:t>81.4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B0AE812" w14:textId="34141CC5" w:rsidR="005662EC" w:rsidRPr="003F5290" w:rsidRDefault="005662EC" w:rsidP="005662EC">
            <w:pPr>
              <w:pStyle w:val="CDITable-RowCentrens"/>
              <w:rPr>
                <w:lang w:val="en-GB"/>
              </w:rPr>
            </w:pPr>
            <w:r>
              <w:t>70.0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75D43A" w14:textId="02A07D79" w:rsidR="005662EC" w:rsidRPr="003F5290" w:rsidRDefault="005662EC" w:rsidP="005662EC">
            <w:pPr>
              <w:pStyle w:val="CDITable-RowCentrens"/>
              <w:rPr>
                <w:lang w:val="en-GB"/>
              </w:rPr>
            </w:pPr>
            <w:r>
              <w:t>81.5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5B9F2B" w14:textId="61FA3E82" w:rsidR="005662EC" w:rsidRPr="003F5290" w:rsidRDefault="005662EC" w:rsidP="005662EC">
            <w:pPr>
              <w:pStyle w:val="CDITable-RowCentrens"/>
              <w:rPr>
                <w:lang w:val="en-GB"/>
              </w:rPr>
            </w:pPr>
            <w:r>
              <w:t>81.4</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8F61642" w14:textId="583CD9DE" w:rsidR="005662EC" w:rsidRPr="003F5290" w:rsidRDefault="005662EC" w:rsidP="005662EC">
            <w:pPr>
              <w:pStyle w:val="CDITable-RowCentrens"/>
              <w:rPr>
                <w:lang w:val="en-GB"/>
              </w:rPr>
            </w:pPr>
            <w:r>
              <w:t>80.4</w:t>
            </w:r>
          </w:p>
        </w:tc>
      </w:tr>
      <w:tr w:rsidR="005662EC" w:rsidRPr="003F5290" w14:paraId="6C85075D"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C580A26" w14:textId="77777777" w:rsidR="005662EC" w:rsidRPr="003F5290" w:rsidRDefault="005662EC" w:rsidP="005662EC">
            <w:pPr>
              <w:pStyle w:val="CDITable-RowLeftns"/>
              <w:rPr>
                <w:lang w:val="en-GB"/>
              </w:rPr>
            </w:pPr>
            <w:r w:rsidRPr="003F5290">
              <w:rPr>
                <w:lang w:val="en-GB"/>
              </w:rPr>
              <w:t xml:space="preserve">2007 cohort (17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8A48FF" w14:textId="317F05EC" w:rsidR="005662EC" w:rsidRPr="003F5290" w:rsidRDefault="005662EC" w:rsidP="005662EC">
            <w:pPr>
              <w:pStyle w:val="CDITable-RowCentrens"/>
              <w:rPr>
                <w:lang w:val="en-GB"/>
              </w:rPr>
            </w:pPr>
            <w:r>
              <w:t>94.1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C1F1569" w14:textId="7112F444" w:rsidR="005662EC" w:rsidRPr="003F5290" w:rsidRDefault="005662EC" w:rsidP="005662EC">
            <w:pPr>
              <w:pStyle w:val="CDITable-RowCentrens"/>
              <w:rPr>
                <w:lang w:val="en-GB"/>
              </w:rPr>
            </w:pPr>
            <w:r>
              <w:t>91.7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852E85" w14:textId="7F31C41E" w:rsidR="005662EC" w:rsidRPr="003F5290" w:rsidRDefault="005662EC" w:rsidP="005662EC">
            <w:pPr>
              <w:pStyle w:val="CDITable-RowCentrens"/>
              <w:rPr>
                <w:lang w:val="en-GB"/>
              </w:rPr>
            </w:pPr>
            <w:r>
              <w:t>86.6</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5661D6" w14:textId="333DB700" w:rsidR="005662EC" w:rsidRPr="003F5290" w:rsidRDefault="005662EC" w:rsidP="005662EC">
            <w:pPr>
              <w:pStyle w:val="CDITable-RowCentrens"/>
              <w:rPr>
                <w:lang w:val="en-GB"/>
              </w:rPr>
            </w:pPr>
            <w:r>
              <w:t>87.7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F40717" w14:textId="61A23777" w:rsidR="005662EC" w:rsidRPr="003F5290" w:rsidRDefault="005662EC" w:rsidP="005662EC">
            <w:pPr>
              <w:pStyle w:val="CDITable-RowCentrens"/>
              <w:rPr>
                <w:lang w:val="en-GB"/>
              </w:rPr>
            </w:pPr>
            <w:r>
              <w:t>85.7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C0C79C" w14:textId="2736C07A" w:rsidR="005662EC" w:rsidRPr="003F5290" w:rsidRDefault="005662EC" w:rsidP="005662EC">
            <w:pPr>
              <w:pStyle w:val="CDITable-RowCentrens"/>
              <w:rPr>
                <w:lang w:val="en-GB"/>
              </w:rPr>
            </w:pPr>
            <w:r>
              <w:t>90.1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B685BC" w14:textId="7A82BF8A" w:rsidR="005662EC" w:rsidRPr="003F5290" w:rsidRDefault="005662EC" w:rsidP="005662EC">
            <w:pPr>
              <w:pStyle w:val="CDITable-RowCentrens"/>
              <w:rPr>
                <w:lang w:val="en-GB"/>
              </w:rPr>
            </w:pPr>
            <w:r>
              <w:t>87.8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3563DF" w14:textId="04FB0C52" w:rsidR="005662EC" w:rsidRPr="003F5290" w:rsidRDefault="005662EC" w:rsidP="005662EC">
            <w:pPr>
              <w:pStyle w:val="CDITable-RowCentrens"/>
              <w:rPr>
                <w:lang w:val="en-GB"/>
              </w:rPr>
            </w:pPr>
            <w:r>
              <w:t>89.0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9455579" w14:textId="2E144A95" w:rsidR="005662EC" w:rsidRPr="003F5290" w:rsidRDefault="005662EC" w:rsidP="005662EC">
            <w:pPr>
              <w:pStyle w:val="CDITable-RowCentrens"/>
              <w:rPr>
                <w:lang w:val="en-GB"/>
              </w:rPr>
            </w:pPr>
            <w:r>
              <w:t>84.8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ECFFB6" w14:textId="5B7DF0B9" w:rsidR="005662EC" w:rsidRPr="003F5290" w:rsidRDefault="005662EC" w:rsidP="005662EC">
            <w:pPr>
              <w:pStyle w:val="CDITable-RowCentrens"/>
              <w:rPr>
                <w:lang w:val="en-GB"/>
              </w:rPr>
            </w:pPr>
            <w:r>
              <w:t>87.9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1AD397" w14:textId="0988C4B3" w:rsidR="005662EC" w:rsidRPr="003F5290" w:rsidRDefault="005662EC" w:rsidP="005662EC">
            <w:pPr>
              <w:pStyle w:val="CDITable-RowCentrens"/>
              <w:rPr>
                <w:lang w:val="en-GB"/>
              </w:rPr>
            </w:pPr>
            <w:r>
              <w:t>82.0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34260B" w14:textId="5EEEB22F" w:rsidR="005662EC" w:rsidRPr="003F5290" w:rsidRDefault="005662EC" w:rsidP="005662EC">
            <w:pPr>
              <w:pStyle w:val="CDITable-RowCentrens"/>
              <w:rPr>
                <w:lang w:val="en-GB"/>
              </w:rPr>
            </w:pPr>
            <w:r>
              <w:t>84.8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1A433D6" w14:textId="0636A6E5" w:rsidR="005662EC" w:rsidRPr="003F5290" w:rsidRDefault="005662EC" w:rsidP="005662EC">
            <w:pPr>
              <w:pStyle w:val="CDITable-RowCentrens"/>
              <w:rPr>
                <w:lang w:val="en-GB"/>
              </w:rPr>
            </w:pPr>
            <w:r>
              <w:t>78.4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65694B" w14:textId="79AD4F4B" w:rsidR="005662EC" w:rsidRPr="003F5290" w:rsidRDefault="005662EC" w:rsidP="005662EC">
            <w:pPr>
              <w:pStyle w:val="CDITable-RowCentrens"/>
              <w:rPr>
                <w:lang w:val="en-GB"/>
              </w:rPr>
            </w:pPr>
            <w:r>
              <w:t>84.4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4851FD6" w14:textId="08C7E19E" w:rsidR="005662EC" w:rsidRPr="003F5290" w:rsidRDefault="005662EC" w:rsidP="005662EC">
            <w:pPr>
              <w:pStyle w:val="CDITable-RowCentrens"/>
              <w:rPr>
                <w:lang w:val="en-GB"/>
              </w:rPr>
            </w:pPr>
            <w:r>
              <w:t>86.0</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2233A6C" w14:textId="77271721" w:rsidR="005662EC" w:rsidRPr="003F5290" w:rsidRDefault="005662EC" w:rsidP="005662EC">
            <w:pPr>
              <w:pStyle w:val="CDITable-RowCentrens"/>
              <w:rPr>
                <w:lang w:val="en-GB"/>
              </w:rPr>
            </w:pPr>
            <w:r>
              <w:t>86.2</w:t>
            </w:r>
          </w:p>
        </w:tc>
      </w:tr>
      <w:tr w:rsidR="005662EC" w:rsidRPr="003F5290" w14:paraId="54403BA1"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46787B96" w14:textId="77777777" w:rsidR="005662EC" w:rsidRPr="003F5290" w:rsidRDefault="005662EC" w:rsidP="005662EC">
            <w:pPr>
              <w:pStyle w:val="CDITable-RowLeftns"/>
              <w:rPr>
                <w:lang w:val="en-GB"/>
              </w:rPr>
            </w:pPr>
            <w:r w:rsidRPr="003F5290">
              <w:rPr>
                <w:lang w:val="en-GB"/>
              </w:rPr>
              <w:t xml:space="preserve">2006 cohort (18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2A0CA0" w14:textId="31AF37B0" w:rsidR="005662EC" w:rsidRPr="003F5290" w:rsidRDefault="005662EC" w:rsidP="005662EC">
            <w:pPr>
              <w:pStyle w:val="CDITable-RowCentrens"/>
              <w:rPr>
                <w:lang w:val="en-GB"/>
              </w:rPr>
            </w:pPr>
            <w:r>
              <w:t>94.0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331584" w14:textId="29F82797" w:rsidR="005662EC" w:rsidRPr="003F5290" w:rsidRDefault="005662EC" w:rsidP="005662EC">
            <w:pPr>
              <w:pStyle w:val="CDITable-RowCentrens"/>
              <w:rPr>
                <w:lang w:val="en-GB"/>
              </w:rPr>
            </w:pPr>
            <w:r>
              <w:t>94.5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CD360F" w14:textId="30139EBA" w:rsidR="005662EC" w:rsidRPr="003F5290" w:rsidRDefault="005662EC" w:rsidP="005662EC">
            <w:pPr>
              <w:pStyle w:val="CDITable-RowCentrens"/>
              <w:rPr>
                <w:lang w:val="en-GB"/>
              </w:rPr>
            </w:pPr>
            <w:r>
              <w:t>93.0</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9F8D67" w14:textId="7BBD1B5C" w:rsidR="005662EC" w:rsidRPr="003F5290" w:rsidRDefault="005662EC" w:rsidP="005662EC">
            <w:pPr>
              <w:pStyle w:val="CDITable-RowCentrens"/>
              <w:rPr>
                <w:lang w:val="en-GB"/>
              </w:rPr>
            </w:pPr>
            <w:r>
              <w:t>90.9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008BD9" w14:textId="20CF97CD" w:rsidR="005662EC" w:rsidRPr="003F5290" w:rsidRDefault="005662EC" w:rsidP="005662EC">
            <w:pPr>
              <w:pStyle w:val="CDITable-RowCentrens"/>
              <w:rPr>
                <w:lang w:val="en-GB"/>
              </w:rPr>
            </w:pPr>
            <w:r>
              <w:t>86.0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401DF2C" w14:textId="56FF6538" w:rsidR="005662EC" w:rsidRPr="003F5290" w:rsidRDefault="005662EC" w:rsidP="005662EC">
            <w:pPr>
              <w:pStyle w:val="CDITable-RowCentrens"/>
              <w:rPr>
                <w:lang w:val="en-GB"/>
              </w:rPr>
            </w:pPr>
            <w:r>
              <w:t>95.2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DB5E92" w14:textId="1EDAF5B4" w:rsidR="005662EC" w:rsidRPr="003F5290" w:rsidRDefault="005662EC" w:rsidP="005662EC">
            <w:pPr>
              <w:pStyle w:val="CDITable-RowCentrens"/>
              <w:rPr>
                <w:lang w:val="en-GB"/>
              </w:rPr>
            </w:pPr>
            <w:r>
              <w:t>92.7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8C7DABC" w14:textId="5110C47E" w:rsidR="005662EC" w:rsidRPr="003F5290" w:rsidRDefault="005662EC" w:rsidP="005662EC">
            <w:pPr>
              <w:pStyle w:val="CDITable-RowCentrens"/>
              <w:rPr>
                <w:lang w:val="en-GB"/>
              </w:rPr>
            </w:pPr>
            <w:r>
              <w:t>90.4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61F3404" w14:textId="0B4F0844" w:rsidR="005662EC" w:rsidRPr="003F5290" w:rsidRDefault="005662EC" w:rsidP="005662EC">
            <w:pPr>
              <w:pStyle w:val="CDITable-RowCentrens"/>
              <w:rPr>
                <w:lang w:val="en-GB"/>
              </w:rPr>
            </w:pPr>
            <w:r>
              <w:t>78.4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1B4F7F" w14:textId="71FCE128" w:rsidR="005662EC" w:rsidRPr="003F5290" w:rsidRDefault="005662EC" w:rsidP="005662EC">
            <w:pPr>
              <w:pStyle w:val="CDITable-RowCentrens"/>
              <w:rPr>
                <w:lang w:val="en-GB"/>
              </w:rPr>
            </w:pPr>
            <w:r>
              <w:t>91.1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C5B75E" w14:textId="0D56AE2D" w:rsidR="005662EC" w:rsidRPr="003F5290" w:rsidRDefault="005662EC" w:rsidP="005662EC">
            <w:pPr>
              <w:pStyle w:val="CDITable-RowCentrens"/>
              <w:rPr>
                <w:lang w:val="en-GB"/>
              </w:rPr>
            </w:pPr>
            <w:r>
              <w:t>84.6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187121" w14:textId="5164A487" w:rsidR="005662EC" w:rsidRPr="003F5290" w:rsidRDefault="005662EC" w:rsidP="005662EC">
            <w:pPr>
              <w:pStyle w:val="CDITable-RowCentrens"/>
              <w:rPr>
                <w:lang w:val="en-GB"/>
              </w:rPr>
            </w:pPr>
            <w:r>
              <w:t>86.4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B8F2FA" w14:textId="1D08A104" w:rsidR="005662EC" w:rsidRPr="003F5290" w:rsidRDefault="005662EC" w:rsidP="005662EC">
            <w:pPr>
              <w:pStyle w:val="CDITable-RowCentrens"/>
              <w:rPr>
                <w:lang w:val="en-GB"/>
              </w:rPr>
            </w:pPr>
            <w:r>
              <w:t>84.1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24E418D" w14:textId="6F15E55A" w:rsidR="005662EC" w:rsidRPr="003F5290" w:rsidRDefault="005662EC" w:rsidP="005662EC">
            <w:pPr>
              <w:pStyle w:val="CDITable-RowCentrens"/>
              <w:rPr>
                <w:lang w:val="en-GB"/>
              </w:rPr>
            </w:pPr>
            <w:r>
              <w:t>90.0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35AB2A" w14:textId="360C91CD" w:rsidR="005662EC" w:rsidRPr="003F5290" w:rsidRDefault="005662EC" w:rsidP="005662EC">
            <w:pPr>
              <w:pStyle w:val="CDITable-RowCentrens"/>
              <w:rPr>
                <w:lang w:val="en-GB"/>
              </w:rPr>
            </w:pPr>
            <w:r>
              <w:t>87.8</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8F46E81" w14:textId="1B4232BA" w:rsidR="005662EC" w:rsidRPr="003F5290" w:rsidRDefault="005662EC" w:rsidP="005662EC">
            <w:pPr>
              <w:pStyle w:val="CDITable-RowCentrens"/>
              <w:rPr>
                <w:lang w:val="en-GB"/>
              </w:rPr>
            </w:pPr>
            <w:r>
              <w:t>86.2</w:t>
            </w:r>
          </w:p>
        </w:tc>
      </w:tr>
      <w:tr w:rsidR="005662EC" w:rsidRPr="003F5290" w14:paraId="0945C175"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F3C7790" w14:textId="77777777" w:rsidR="005662EC" w:rsidRPr="003F5290" w:rsidRDefault="005662EC" w:rsidP="005662EC">
            <w:pPr>
              <w:pStyle w:val="CDITable-RowLeftns"/>
              <w:rPr>
                <w:lang w:val="en-GB"/>
              </w:rPr>
            </w:pPr>
            <w:r w:rsidRPr="003F5290">
              <w:rPr>
                <w:lang w:val="en-GB"/>
              </w:rPr>
              <w:t xml:space="preserve">2005 cohort (19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C3B49E" w14:textId="55A0C776" w:rsidR="005662EC" w:rsidRPr="003F5290" w:rsidRDefault="005662EC" w:rsidP="005662EC">
            <w:pPr>
              <w:pStyle w:val="CDITable-RowCentrens"/>
              <w:rPr>
                <w:lang w:val="en-GB"/>
              </w:rPr>
            </w:pPr>
            <w:r>
              <w:t>86.4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F4DB0E" w14:textId="1410D50F" w:rsidR="005662EC" w:rsidRPr="003F5290" w:rsidRDefault="005662EC" w:rsidP="005662EC">
            <w:pPr>
              <w:pStyle w:val="CDITable-RowCentrens"/>
              <w:rPr>
                <w:lang w:val="en-GB"/>
              </w:rPr>
            </w:pPr>
            <w:r>
              <w:t>94.0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8470C3" w14:textId="64CA5619" w:rsidR="005662EC" w:rsidRPr="003F5290" w:rsidRDefault="005662EC" w:rsidP="005662EC">
            <w:pPr>
              <w:pStyle w:val="CDITable-RowCentrens"/>
              <w:rPr>
                <w:lang w:val="en-GB"/>
              </w:rPr>
            </w:pPr>
            <w:r>
              <w:t>92.5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E6F063" w14:textId="4155D905" w:rsidR="005662EC" w:rsidRPr="003F5290" w:rsidRDefault="005662EC" w:rsidP="005662EC">
            <w:pPr>
              <w:pStyle w:val="CDITable-RowCentrens"/>
              <w:rPr>
                <w:lang w:val="en-GB"/>
              </w:rPr>
            </w:pPr>
            <w:r>
              <w:t>91.6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CA0D011" w14:textId="157369CA" w:rsidR="005662EC" w:rsidRPr="003F5290" w:rsidRDefault="005662EC" w:rsidP="005662EC">
            <w:pPr>
              <w:pStyle w:val="CDITable-RowCentrens"/>
              <w:rPr>
                <w:lang w:val="en-GB"/>
              </w:rPr>
            </w:pPr>
            <w:r>
              <w:t>90.0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5B0EAA" w14:textId="07AE1D1D" w:rsidR="005662EC" w:rsidRPr="003F5290" w:rsidRDefault="005662EC" w:rsidP="005662EC">
            <w:pPr>
              <w:pStyle w:val="CDITable-RowCentrens"/>
              <w:rPr>
                <w:lang w:val="en-GB"/>
              </w:rPr>
            </w:pPr>
            <w:r>
              <w:t>91.0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4E7E93" w14:textId="3D9F93E3" w:rsidR="005662EC" w:rsidRPr="003F5290" w:rsidRDefault="005662EC" w:rsidP="005662EC">
            <w:pPr>
              <w:pStyle w:val="CDITable-RowCentrens"/>
              <w:rPr>
                <w:lang w:val="en-GB"/>
              </w:rPr>
            </w:pPr>
            <w:r>
              <w:t>90.5</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E5AC01F" w14:textId="2DF947B4" w:rsidR="005662EC" w:rsidRPr="003F5290" w:rsidRDefault="005662EC" w:rsidP="005662EC">
            <w:pPr>
              <w:pStyle w:val="CDITable-RowCentrens"/>
              <w:rPr>
                <w:lang w:val="en-GB"/>
              </w:rPr>
            </w:pPr>
            <w:r>
              <w:t>91.3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A891C55" w14:textId="4F408EDE" w:rsidR="005662EC" w:rsidRPr="003F5290" w:rsidRDefault="005662EC" w:rsidP="005662EC">
            <w:pPr>
              <w:pStyle w:val="CDITable-RowCentrens"/>
              <w:rPr>
                <w:lang w:val="en-GB"/>
              </w:rPr>
            </w:pPr>
            <w:r>
              <w:t>81.3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10D621" w14:textId="7AB5C99D" w:rsidR="005662EC" w:rsidRPr="003F5290" w:rsidRDefault="005662EC" w:rsidP="005662EC">
            <w:pPr>
              <w:pStyle w:val="CDITable-RowCentrens"/>
              <w:rPr>
                <w:lang w:val="en-GB"/>
              </w:rPr>
            </w:pPr>
            <w:r>
              <w:t>88.7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5F35D05" w14:textId="2B048C9D" w:rsidR="005662EC" w:rsidRPr="003F5290" w:rsidRDefault="005662EC" w:rsidP="005662EC">
            <w:pPr>
              <w:pStyle w:val="CDITable-RowCentrens"/>
              <w:rPr>
                <w:lang w:val="en-GB"/>
              </w:rPr>
            </w:pPr>
            <w:r>
              <w:t>86.6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446906" w14:textId="6893312F" w:rsidR="005662EC" w:rsidRPr="003F5290" w:rsidRDefault="005662EC" w:rsidP="005662EC">
            <w:pPr>
              <w:pStyle w:val="CDITable-RowCentrens"/>
              <w:rPr>
                <w:lang w:val="en-GB"/>
              </w:rPr>
            </w:pPr>
            <w:r>
              <w:t>87.4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7DEDB7" w14:textId="71D2C338" w:rsidR="005662EC" w:rsidRPr="003F5290" w:rsidRDefault="005662EC" w:rsidP="005662EC">
            <w:pPr>
              <w:pStyle w:val="CDITable-RowCentrens"/>
              <w:rPr>
                <w:lang w:val="en-GB"/>
              </w:rPr>
            </w:pPr>
            <w:r>
              <w:t>84.3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15337C" w14:textId="3D9831CE" w:rsidR="005662EC" w:rsidRPr="003F5290" w:rsidRDefault="005662EC" w:rsidP="005662EC">
            <w:pPr>
              <w:pStyle w:val="CDITable-RowCentrens"/>
              <w:rPr>
                <w:lang w:val="en-GB"/>
              </w:rPr>
            </w:pPr>
            <w:r>
              <w:t>86.7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650A1D" w14:textId="12BB8C6C" w:rsidR="005662EC" w:rsidRPr="003F5290" w:rsidRDefault="005662EC" w:rsidP="005662EC">
            <w:pPr>
              <w:pStyle w:val="CDITable-RowCentrens"/>
              <w:rPr>
                <w:lang w:val="en-GB"/>
              </w:rPr>
            </w:pPr>
            <w:r>
              <w:t>87.5</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C41F44A" w14:textId="4006C3E1" w:rsidR="005662EC" w:rsidRPr="003F5290" w:rsidRDefault="005662EC" w:rsidP="005662EC">
            <w:pPr>
              <w:pStyle w:val="CDITable-RowCentrens"/>
              <w:rPr>
                <w:lang w:val="en-GB"/>
              </w:rPr>
            </w:pPr>
            <w:r>
              <w:t>85.8</w:t>
            </w:r>
          </w:p>
        </w:tc>
      </w:tr>
    </w:tbl>
    <w:p w14:paraId="523E2F2F" w14:textId="77777777" w:rsidR="00934D4A" w:rsidRPr="00934D4A" w:rsidRDefault="00934D4A" w:rsidP="00934D4A">
      <w:pPr>
        <w:pStyle w:val="CDITable-FirstFootnote"/>
        <w:rPr>
          <w:lang w:val="en-GB"/>
        </w:rPr>
      </w:pPr>
      <w:r w:rsidRPr="00934D4A">
        <w:rPr>
          <w:lang w:val="en-GB"/>
        </w:rPr>
        <w:t>a</w:t>
      </w:r>
      <w:r w:rsidRPr="00934D4A">
        <w:rPr>
          <w:lang w:val="en-GB"/>
        </w:rPr>
        <w:tab/>
        <w:t xml:space="preserve">Source: Australian Immunisation Register data as </w:t>
      </w:r>
      <w:proofErr w:type="gramStart"/>
      <w:r w:rsidRPr="00934D4A">
        <w:rPr>
          <w:lang w:val="en-GB"/>
        </w:rPr>
        <w:t>at</w:t>
      </w:r>
      <w:proofErr w:type="gramEnd"/>
      <w:r w:rsidRPr="00934D4A">
        <w:rPr>
          <w:lang w:val="en-GB"/>
        </w:rPr>
        <w:t xml:space="preserve"> 2 February 2025.</w:t>
      </w:r>
    </w:p>
    <w:p w14:paraId="36A4FE22" w14:textId="77777777" w:rsidR="00934D4A" w:rsidRPr="00934D4A" w:rsidRDefault="00934D4A" w:rsidP="00934D4A">
      <w:pPr>
        <w:pStyle w:val="CDITable-Footnote"/>
        <w:rPr>
          <w:lang w:val="en-GB"/>
        </w:rPr>
      </w:pPr>
      <w:r w:rsidRPr="00934D4A">
        <w:rPr>
          <w:lang w:val="en-GB"/>
        </w:rPr>
        <w:t>b</w:t>
      </w:r>
      <w:r w:rsidRPr="00934D4A">
        <w:rPr>
          <w:lang w:val="en-GB"/>
        </w:rPr>
        <w:tab/>
        <w:t>Coverage calculated using the number of Medicare-registered Aboriginal and Torres Strait Islander adolescents in each year-wide cohort with an AIR record of having received an adolescent (i.e. ≥ 10 years of age) dose of diphtheria-tetanus-pertussis vaccine by 31 December 2024 as the numerator and the total number of Medicare-registered Aboriginal and Torres Strait Islander adolescents in the relevant age cohort as the denominator, expressed as a percentage.</w:t>
      </w:r>
    </w:p>
    <w:p w14:paraId="72B632F1" w14:textId="77777777" w:rsidR="00934D4A" w:rsidRPr="00934D4A" w:rsidRDefault="00934D4A" w:rsidP="00934D4A">
      <w:pPr>
        <w:pStyle w:val="CDITable-Footnote"/>
        <w:rPr>
          <w:lang w:val="en-GB"/>
        </w:rPr>
      </w:pPr>
      <w:r w:rsidRPr="00934D4A">
        <w:rPr>
          <w:lang w:val="en-GB"/>
        </w:rPr>
        <w:t>c</w:t>
      </w:r>
      <w:r w:rsidRPr="00934D4A">
        <w:rPr>
          <w:lang w:val="en-GB"/>
        </w:rPr>
        <w:tab/>
        <w:t>Birth/age cohort based on age turning in 2024.</w:t>
      </w:r>
    </w:p>
    <w:p w14:paraId="288BA24E" w14:textId="0FDE4096" w:rsidR="00934D4A" w:rsidRDefault="00934D4A" w:rsidP="00934D4A">
      <w:pPr>
        <w:pStyle w:val="CDITable-Footnote"/>
        <w:rPr>
          <w:lang w:val="en-GB"/>
        </w:rPr>
      </w:pPr>
      <w:r w:rsidRPr="00934D4A">
        <w:rPr>
          <w:lang w:val="en-GB"/>
        </w:rPr>
        <w:t>d</w:t>
      </w:r>
      <w:r w:rsidRPr="00934D4A">
        <w:rPr>
          <w:lang w:val="en-GB"/>
        </w:rPr>
        <w:tab/>
        <w:t>ACT: Australian Capital Territory; NSW: New South Wales; NT: Northern Territory; Qld: Queensland; SA: South Australia; Tas.: Tasmania; Vic.: Victoria; WA: Western Australia.</w:t>
      </w:r>
      <w:r>
        <w:rPr>
          <w:lang w:val="en-GB"/>
        </w:rPr>
        <w:br w:type="page"/>
      </w:r>
    </w:p>
    <w:p w14:paraId="4F32377E" w14:textId="603ABD47" w:rsidR="00934D4A" w:rsidRPr="00934D4A" w:rsidRDefault="00934D4A" w:rsidP="00934D4A">
      <w:pPr>
        <w:pStyle w:val="CDITable-Title"/>
        <w:rPr>
          <w:lang w:val="en-GB"/>
        </w:rPr>
      </w:pPr>
      <w:bookmarkStart w:id="111" w:name="_Toc229747143"/>
      <w:r w:rsidRPr="00934D4A">
        <w:rPr>
          <w:lang w:val="en-GB"/>
        </w:rPr>
        <w:lastRenderedPageBreak/>
        <w:t>Table A.11: Coverage of an adolescent dose of meningococcal ACWY vaccine in Aboriginal and Torres Strait Islander adolescents/</w:t>
      </w:r>
      <w:r w:rsidR="00B15A99">
        <w:rPr>
          <w:lang w:val="en-GB"/>
        </w:rPr>
        <w:t xml:space="preserve"> </w:t>
      </w:r>
      <w:r w:rsidRPr="00934D4A">
        <w:rPr>
          <w:lang w:val="en-GB"/>
        </w:rPr>
        <w:t>young</w:t>
      </w:r>
      <w:r w:rsidR="00B15A99">
        <w:rPr>
          <w:lang w:val="en-GB"/>
        </w:rPr>
        <w:t> </w:t>
      </w:r>
      <w:r w:rsidRPr="00934D4A">
        <w:rPr>
          <w:lang w:val="en-GB"/>
        </w:rPr>
        <w:t xml:space="preserve">adults by birth cohort/age, gender and jurisdiction, </w:t>
      </w:r>
      <w:proofErr w:type="spellStart"/>
      <w:proofErr w:type="gramStart"/>
      <w:r w:rsidRPr="00934D4A">
        <w:rPr>
          <w:lang w:val="en-GB"/>
        </w:rPr>
        <w:t>Australia,</w:t>
      </w:r>
      <w:r w:rsidRPr="00934D4A">
        <w:rPr>
          <w:vertAlign w:val="superscript"/>
          <w:lang w:val="en-GB"/>
        </w:rPr>
        <w:t>a</w:t>
      </w:r>
      <w:proofErr w:type="gramEnd"/>
      <w:r w:rsidRPr="00934D4A">
        <w:rPr>
          <w:vertAlign w:val="superscript"/>
          <w:lang w:val="en-GB"/>
        </w:rPr>
        <w:t>,</w:t>
      </w:r>
      <w:proofErr w:type="gramStart"/>
      <w:r w:rsidRPr="00934D4A">
        <w:rPr>
          <w:vertAlign w:val="superscript"/>
          <w:lang w:val="en-GB"/>
        </w:rPr>
        <w:t>b,c</w:t>
      </w:r>
      <w:proofErr w:type="gramEnd"/>
      <w:r w:rsidRPr="00934D4A">
        <w:rPr>
          <w:vertAlign w:val="superscript"/>
          <w:lang w:val="en-GB"/>
        </w:rPr>
        <w:t>,d</w:t>
      </w:r>
      <w:proofErr w:type="spellEnd"/>
      <w:r w:rsidRPr="00934D4A">
        <w:rPr>
          <w:lang w:val="en-GB"/>
        </w:rPr>
        <w:t xml:space="preserve"> 2024</w:t>
      </w:r>
      <w:bookmarkEnd w:id="111"/>
    </w:p>
    <w:tbl>
      <w:tblPr>
        <w:tblW w:w="0" w:type="auto"/>
        <w:tblLayout w:type="fixed"/>
        <w:tblCellMar>
          <w:left w:w="0" w:type="dxa"/>
          <w:right w:w="0" w:type="dxa"/>
        </w:tblCellMar>
        <w:tblLook w:val="0000" w:firstRow="0" w:lastRow="0" w:firstColumn="0" w:lastColumn="0" w:noHBand="0" w:noVBand="0"/>
        <w:tblCaption w:val="Table A.11: Coverage of an adolescent dose of meningococcal ACWY vaccine in Aboriginal and Torres Strait Islander adolescents/young adults by birth cohort/age, gender and jurisdiction, Australia,a,b,c,d 2024"/>
        <w:tblDescription w:val="Table A.11 presents coverage of an adolescent dose of meningococcal ACWY vaccine in Aboriginal and Torres Strait Islander adolescents by birth cohort/age, gender and jurisdiction, 2024."/>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5662EC" w:rsidRPr="003F5290" w14:paraId="170F3EA2" w14:textId="77777777" w:rsidTr="00B30451">
        <w:trPr>
          <w:trHeight w:val="60"/>
          <w:tblHeader/>
        </w:trPr>
        <w:tc>
          <w:tcPr>
            <w:tcW w:w="1928" w:type="dxa"/>
            <w:vMerge w:val="restart"/>
            <w:tcBorders>
              <w:top w:val="nil"/>
              <w:left w:val="nil"/>
            </w:tcBorders>
            <w:shd w:val="clear" w:color="auto" w:fill="1E4496" w:themeFill="text2"/>
            <w:tcMar>
              <w:top w:w="85" w:type="dxa"/>
              <w:left w:w="113" w:type="dxa"/>
              <w:bottom w:w="85" w:type="dxa"/>
              <w:right w:w="113" w:type="dxa"/>
            </w:tcMar>
            <w:vAlign w:val="bottom"/>
          </w:tcPr>
          <w:p w14:paraId="7EC4833D" w14:textId="77777777" w:rsidR="005662EC" w:rsidRPr="003F5290" w:rsidRDefault="005662EC" w:rsidP="00B30451">
            <w:pPr>
              <w:pStyle w:val="CDITable-HeaderRowLeftns"/>
              <w:rPr>
                <w:lang w:val="en-GB"/>
              </w:rPr>
            </w:pPr>
            <w:proofErr w:type="spellStart"/>
            <w:r w:rsidRPr="003F5290">
              <w:rPr>
                <w:lang w:val="en-GB"/>
              </w:rPr>
              <w:t>Cohort</w:t>
            </w:r>
            <w:r w:rsidRPr="003F5290">
              <w:rPr>
                <w:vertAlign w:val="superscript"/>
                <w:lang w:val="en-GB"/>
              </w:rPr>
              <w:t>d</w:t>
            </w:r>
            <w:proofErr w:type="spellEnd"/>
          </w:p>
        </w:tc>
        <w:tc>
          <w:tcPr>
            <w:tcW w:w="12415" w:type="dxa"/>
            <w:gridSpan w:val="16"/>
            <w:tcBorders>
              <w:top w:val="nil"/>
              <w:bottom w:val="single" w:sz="6" w:space="0" w:color="FFFFFF" w:themeColor="background1"/>
            </w:tcBorders>
            <w:shd w:val="clear" w:color="auto" w:fill="1E4496" w:themeFill="text2"/>
            <w:tcMar>
              <w:top w:w="85" w:type="dxa"/>
              <w:left w:w="113" w:type="dxa"/>
              <w:bottom w:w="85" w:type="dxa"/>
              <w:right w:w="113" w:type="dxa"/>
            </w:tcMar>
            <w:vAlign w:val="bottom"/>
          </w:tcPr>
          <w:p w14:paraId="53EBC5C7" w14:textId="77777777" w:rsidR="005662EC" w:rsidRPr="003F5290" w:rsidRDefault="005662EC" w:rsidP="00B30451">
            <w:pPr>
              <w:pStyle w:val="CDITable-HeaderRowCentrens"/>
            </w:pPr>
            <w:r w:rsidRPr="003F5290">
              <w:t>Gender</w:t>
            </w:r>
          </w:p>
        </w:tc>
      </w:tr>
      <w:tr w:rsidR="005662EC" w:rsidRPr="003F5290" w14:paraId="7F2EB8D5" w14:textId="77777777" w:rsidTr="00B30451">
        <w:trPr>
          <w:trHeight w:val="60"/>
          <w:tblHeader/>
        </w:trPr>
        <w:tc>
          <w:tcPr>
            <w:tcW w:w="1928" w:type="dxa"/>
            <w:vMerge/>
            <w:tcBorders>
              <w:left w:val="nil"/>
            </w:tcBorders>
            <w:shd w:val="clear" w:color="auto" w:fill="1E4496" w:themeFill="text2"/>
            <w:tcMar>
              <w:top w:w="85" w:type="dxa"/>
              <w:bottom w:w="85" w:type="dxa"/>
            </w:tcMar>
          </w:tcPr>
          <w:p w14:paraId="3EE29070" w14:textId="77777777" w:rsidR="005662EC" w:rsidRPr="003F5290" w:rsidRDefault="005662EC" w:rsidP="00B30451">
            <w:pPr>
              <w:pStyle w:val="CDITable-RowCentrens"/>
            </w:pPr>
          </w:p>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14CBEC63" w14:textId="77777777" w:rsidR="005662EC" w:rsidRPr="003F5290" w:rsidRDefault="005662EC" w:rsidP="00B30451">
            <w:pPr>
              <w:pStyle w:val="CDITable-HeaderRowCentrens"/>
            </w:pPr>
            <w:r w:rsidRPr="003F5290">
              <w:t>Girls</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6E384151" w14:textId="77777777" w:rsidR="005662EC" w:rsidRPr="003F5290" w:rsidRDefault="005662EC" w:rsidP="00B30451">
            <w:pPr>
              <w:pStyle w:val="CDITable-HeaderRowCentrens"/>
            </w:pPr>
            <w:r w:rsidRPr="003F5290">
              <w:t>Boys</w:t>
            </w:r>
          </w:p>
        </w:tc>
      </w:tr>
      <w:tr w:rsidR="005662EC" w:rsidRPr="003F5290" w14:paraId="6F321029" w14:textId="77777777" w:rsidTr="00B30451">
        <w:trPr>
          <w:trHeight w:val="60"/>
          <w:tblHeader/>
        </w:trPr>
        <w:tc>
          <w:tcPr>
            <w:tcW w:w="1928" w:type="dxa"/>
            <w:vMerge/>
            <w:tcBorders>
              <w:left w:val="nil"/>
            </w:tcBorders>
            <w:shd w:val="clear" w:color="auto" w:fill="1E4496" w:themeFill="text2"/>
            <w:tcMar>
              <w:top w:w="85" w:type="dxa"/>
              <w:bottom w:w="85" w:type="dxa"/>
            </w:tcMar>
          </w:tcPr>
          <w:p w14:paraId="3E75BFAF" w14:textId="77777777" w:rsidR="005662EC" w:rsidRPr="003F5290" w:rsidRDefault="005662EC" w:rsidP="00B30451">
            <w:pPr>
              <w:pStyle w:val="CDITable-RowCentrens"/>
            </w:pPr>
          </w:p>
        </w:tc>
        <w:tc>
          <w:tcPr>
            <w:tcW w:w="776" w:type="dxa"/>
            <w:shd w:val="clear" w:color="auto" w:fill="1E4496" w:themeFill="text2"/>
            <w:tcMar>
              <w:top w:w="85" w:type="dxa"/>
              <w:left w:w="113" w:type="dxa"/>
              <w:bottom w:w="85" w:type="dxa"/>
              <w:right w:w="113" w:type="dxa"/>
            </w:tcMar>
            <w:vAlign w:val="bottom"/>
          </w:tcPr>
          <w:p w14:paraId="4647839A"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40907B6B"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01DB94DC" w14:textId="77777777" w:rsidR="005662EC" w:rsidRPr="003F5290" w:rsidRDefault="005662EC" w:rsidP="00B30451">
            <w:pPr>
              <w:pStyle w:val="CDITable-HeaderRowCentrens"/>
            </w:pPr>
            <w:r w:rsidRPr="003F5290">
              <w:t>NT</w:t>
            </w:r>
          </w:p>
        </w:tc>
        <w:tc>
          <w:tcPr>
            <w:tcW w:w="775" w:type="dxa"/>
            <w:shd w:val="clear" w:color="auto" w:fill="1E4496" w:themeFill="text2"/>
            <w:tcMar>
              <w:top w:w="85" w:type="dxa"/>
              <w:left w:w="113" w:type="dxa"/>
              <w:bottom w:w="85" w:type="dxa"/>
              <w:right w:w="113" w:type="dxa"/>
            </w:tcMar>
            <w:vAlign w:val="bottom"/>
          </w:tcPr>
          <w:p w14:paraId="5FEA7F5B"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4224B22F"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14D483AD"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37CC4C14" w14:textId="77777777" w:rsidR="005662EC" w:rsidRPr="003F5290" w:rsidRDefault="005662EC" w:rsidP="00B30451">
            <w:pPr>
              <w:pStyle w:val="CDITable-HeaderRowCentrens"/>
            </w:pPr>
            <w:r w:rsidRPr="003F5290">
              <w:t>Vic.</w:t>
            </w:r>
          </w:p>
        </w:tc>
        <w:tc>
          <w:tcPr>
            <w:tcW w:w="776" w:type="dxa"/>
            <w:tcBorders>
              <w:right w:val="single" w:sz="6" w:space="0" w:color="FFFFFF" w:themeColor="background1"/>
            </w:tcBorders>
            <w:shd w:val="clear" w:color="auto" w:fill="1E4496" w:themeFill="text2"/>
            <w:tcMar>
              <w:top w:w="85" w:type="dxa"/>
              <w:left w:w="113" w:type="dxa"/>
              <w:bottom w:w="85" w:type="dxa"/>
              <w:right w:w="113" w:type="dxa"/>
            </w:tcMar>
            <w:vAlign w:val="bottom"/>
          </w:tcPr>
          <w:p w14:paraId="338F7901" w14:textId="77777777" w:rsidR="005662EC" w:rsidRPr="003F5290" w:rsidRDefault="005662EC" w:rsidP="00B30451">
            <w:pPr>
              <w:pStyle w:val="CDITable-HeaderRowCentrens"/>
            </w:pPr>
            <w:r w:rsidRPr="003F5290">
              <w:t>WA</w:t>
            </w:r>
          </w:p>
        </w:tc>
        <w:tc>
          <w:tcPr>
            <w:tcW w:w="776" w:type="dxa"/>
            <w:tcBorders>
              <w:left w:val="single" w:sz="6" w:space="0" w:color="FFFFFF" w:themeColor="background1"/>
            </w:tcBorders>
            <w:shd w:val="clear" w:color="auto" w:fill="1E4496" w:themeFill="text2"/>
            <w:tcMar>
              <w:top w:w="85" w:type="dxa"/>
              <w:left w:w="113" w:type="dxa"/>
              <w:bottom w:w="85" w:type="dxa"/>
              <w:right w:w="113" w:type="dxa"/>
            </w:tcMar>
            <w:vAlign w:val="bottom"/>
          </w:tcPr>
          <w:p w14:paraId="2221D7C2" w14:textId="77777777" w:rsidR="005662EC" w:rsidRPr="003F5290" w:rsidRDefault="005662EC" w:rsidP="00B30451">
            <w:pPr>
              <w:pStyle w:val="CDITable-HeaderRowCentrens"/>
            </w:pPr>
            <w:r w:rsidRPr="003F5290">
              <w:t>ACT</w:t>
            </w:r>
          </w:p>
        </w:tc>
        <w:tc>
          <w:tcPr>
            <w:tcW w:w="776" w:type="dxa"/>
            <w:shd w:val="clear" w:color="auto" w:fill="1E4496" w:themeFill="text2"/>
            <w:tcMar>
              <w:top w:w="85" w:type="dxa"/>
              <w:left w:w="113" w:type="dxa"/>
              <w:bottom w:w="85" w:type="dxa"/>
              <w:right w:w="113" w:type="dxa"/>
            </w:tcMar>
            <w:vAlign w:val="bottom"/>
          </w:tcPr>
          <w:p w14:paraId="075EF064" w14:textId="77777777" w:rsidR="005662EC" w:rsidRPr="003F5290" w:rsidRDefault="005662EC" w:rsidP="00B30451">
            <w:pPr>
              <w:pStyle w:val="CDITable-HeaderRowCentrens"/>
            </w:pPr>
            <w:r w:rsidRPr="003F5290">
              <w:t>NSW</w:t>
            </w:r>
          </w:p>
        </w:tc>
        <w:tc>
          <w:tcPr>
            <w:tcW w:w="776" w:type="dxa"/>
            <w:shd w:val="clear" w:color="auto" w:fill="1E4496" w:themeFill="text2"/>
            <w:tcMar>
              <w:top w:w="85" w:type="dxa"/>
              <w:left w:w="113" w:type="dxa"/>
              <w:bottom w:w="85" w:type="dxa"/>
              <w:right w:w="113" w:type="dxa"/>
            </w:tcMar>
            <w:vAlign w:val="bottom"/>
          </w:tcPr>
          <w:p w14:paraId="6038E7AB" w14:textId="77777777" w:rsidR="005662EC" w:rsidRPr="003F5290" w:rsidRDefault="005662EC" w:rsidP="00B30451">
            <w:pPr>
              <w:pStyle w:val="CDITable-HeaderRowCentrens"/>
            </w:pPr>
            <w:r w:rsidRPr="003F5290">
              <w:t>NT</w:t>
            </w:r>
          </w:p>
        </w:tc>
        <w:tc>
          <w:tcPr>
            <w:tcW w:w="776" w:type="dxa"/>
            <w:shd w:val="clear" w:color="auto" w:fill="1E4496" w:themeFill="text2"/>
            <w:tcMar>
              <w:top w:w="85" w:type="dxa"/>
              <w:left w:w="113" w:type="dxa"/>
              <w:bottom w:w="85" w:type="dxa"/>
              <w:right w:w="113" w:type="dxa"/>
            </w:tcMar>
            <w:vAlign w:val="bottom"/>
          </w:tcPr>
          <w:p w14:paraId="021C85EF" w14:textId="77777777" w:rsidR="005662EC" w:rsidRPr="003F5290" w:rsidRDefault="005662EC" w:rsidP="00B30451">
            <w:pPr>
              <w:pStyle w:val="CDITable-HeaderRowCentrens"/>
            </w:pPr>
            <w:r w:rsidRPr="003F5290">
              <w:t>Qld</w:t>
            </w:r>
          </w:p>
        </w:tc>
        <w:tc>
          <w:tcPr>
            <w:tcW w:w="776" w:type="dxa"/>
            <w:shd w:val="clear" w:color="auto" w:fill="1E4496" w:themeFill="text2"/>
            <w:tcMar>
              <w:top w:w="85" w:type="dxa"/>
              <w:left w:w="113" w:type="dxa"/>
              <w:bottom w:w="85" w:type="dxa"/>
              <w:right w:w="113" w:type="dxa"/>
            </w:tcMar>
            <w:vAlign w:val="bottom"/>
          </w:tcPr>
          <w:p w14:paraId="1B4ACA23" w14:textId="77777777" w:rsidR="005662EC" w:rsidRPr="003F5290" w:rsidRDefault="005662EC" w:rsidP="00B30451">
            <w:pPr>
              <w:pStyle w:val="CDITable-HeaderRowCentrens"/>
            </w:pPr>
            <w:r w:rsidRPr="003F5290">
              <w:t>SA</w:t>
            </w:r>
          </w:p>
        </w:tc>
        <w:tc>
          <w:tcPr>
            <w:tcW w:w="776" w:type="dxa"/>
            <w:shd w:val="clear" w:color="auto" w:fill="1E4496" w:themeFill="text2"/>
            <w:tcMar>
              <w:top w:w="85" w:type="dxa"/>
              <w:left w:w="113" w:type="dxa"/>
              <w:bottom w:w="85" w:type="dxa"/>
              <w:right w:w="113" w:type="dxa"/>
            </w:tcMar>
            <w:vAlign w:val="bottom"/>
          </w:tcPr>
          <w:p w14:paraId="1F396FEB" w14:textId="77777777" w:rsidR="005662EC" w:rsidRPr="003F5290" w:rsidRDefault="005662EC" w:rsidP="00B30451">
            <w:pPr>
              <w:pStyle w:val="CDITable-HeaderRowCentrens"/>
            </w:pPr>
            <w:r w:rsidRPr="003F5290">
              <w:t>Tas.</w:t>
            </w:r>
          </w:p>
        </w:tc>
        <w:tc>
          <w:tcPr>
            <w:tcW w:w="776" w:type="dxa"/>
            <w:shd w:val="clear" w:color="auto" w:fill="1E4496" w:themeFill="text2"/>
            <w:tcMar>
              <w:top w:w="85" w:type="dxa"/>
              <w:left w:w="113" w:type="dxa"/>
              <w:bottom w:w="85" w:type="dxa"/>
              <w:right w:w="113" w:type="dxa"/>
            </w:tcMar>
            <w:vAlign w:val="bottom"/>
          </w:tcPr>
          <w:p w14:paraId="7987549F" w14:textId="77777777" w:rsidR="005662EC" w:rsidRPr="003F5290" w:rsidRDefault="005662EC" w:rsidP="00B30451">
            <w:pPr>
              <w:pStyle w:val="CDITable-HeaderRowCentrens"/>
            </w:pPr>
            <w:r w:rsidRPr="003F5290">
              <w:t>Vic.</w:t>
            </w:r>
          </w:p>
        </w:tc>
        <w:tc>
          <w:tcPr>
            <w:tcW w:w="776" w:type="dxa"/>
            <w:tcBorders>
              <w:right w:val="nil"/>
            </w:tcBorders>
            <w:shd w:val="clear" w:color="auto" w:fill="1E4496" w:themeFill="text2"/>
            <w:tcMar>
              <w:top w:w="85" w:type="dxa"/>
              <w:left w:w="113" w:type="dxa"/>
              <w:bottom w:w="85" w:type="dxa"/>
              <w:right w:w="113" w:type="dxa"/>
            </w:tcMar>
            <w:vAlign w:val="bottom"/>
          </w:tcPr>
          <w:p w14:paraId="57C65830" w14:textId="77777777" w:rsidR="005662EC" w:rsidRPr="003F5290" w:rsidRDefault="005662EC" w:rsidP="00B30451">
            <w:pPr>
              <w:pStyle w:val="CDITable-HeaderRowCentrens"/>
            </w:pPr>
            <w:r w:rsidRPr="003F5290">
              <w:t>WA</w:t>
            </w:r>
          </w:p>
        </w:tc>
      </w:tr>
      <w:tr w:rsidR="005662EC" w:rsidRPr="003F5290" w14:paraId="6BE73B2E"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EA2F638" w14:textId="77777777" w:rsidR="005662EC" w:rsidRPr="003F5290" w:rsidRDefault="005662EC" w:rsidP="005662EC">
            <w:pPr>
              <w:pStyle w:val="CDITable-RowLeftns"/>
              <w:rPr>
                <w:lang w:val="en-GB"/>
              </w:rPr>
            </w:pPr>
            <w:r w:rsidRPr="003F5290">
              <w:rPr>
                <w:lang w:val="en-GB"/>
              </w:rPr>
              <w:t xml:space="preserve">2009 cohort (15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CCAFF6" w14:textId="350B5F74" w:rsidR="005662EC" w:rsidRPr="003F5290" w:rsidRDefault="005662EC" w:rsidP="005662EC">
            <w:pPr>
              <w:pStyle w:val="CDITable-RowCentrens"/>
              <w:rPr>
                <w:lang w:val="en-GB"/>
              </w:rPr>
            </w:pPr>
            <w:r>
              <w:t>9.5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8766AE" w14:textId="1059C281" w:rsidR="005662EC" w:rsidRPr="003F5290" w:rsidRDefault="005662EC" w:rsidP="005662EC">
            <w:pPr>
              <w:pStyle w:val="CDITable-RowCentrens"/>
              <w:rPr>
                <w:lang w:val="en-GB"/>
              </w:rPr>
            </w:pPr>
            <w:r>
              <w:t>17.4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7AF3DC" w14:textId="5E878EC7" w:rsidR="005662EC" w:rsidRPr="003F5290" w:rsidRDefault="005662EC" w:rsidP="005662EC">
            <w:pPr>
              <w:pStyle w:val="CDITable-RowCentrens"/>
              <w:rPr>
                <w:lang w:val="en-GB"/>
              </w:rPr>
            </w:pPr>
            <w:r>
              <w:t>36.7</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E9FFCF" w14:textId="117D3FD0" w:rsidR="005662EC" w:rsidRPr="003F5290" w:rsidRDefault="005662EC" w:rsidP="005662EC">
            <w:pPr>
              <w:pStyle w:val="CDITable-RowCentrens"/>
              <w:rPr>
                <w:lang w:val="en-GB"/>
              </w:rPr>
            </w:pPr>
            <w:r>
              <w:t>26.1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078D94" w14:textId="0D05C809" w:rsidR="005662EC" w:rsidRPr="003F5290" w:rsidRDefault="005662EC" w:rsidP="005662EC">
            <w:pPr>
              <w:pStyle w:val="CDITable-RowCentrens"/>
              <w:rPr>
                <w:lang w:val="en-GB"/>
              </w:rPr>
            </w:pPr>
            <w:r>
              <w:t>16.7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CF3763" w14:textId="31D7C0F6" w:rsidR="005662EC" w:rsidRPr="003F5290" w:rsidRDefault="005662EC" w:rsidP="005662EC">
            <w:pPr>
              <w:pStyle w:val="CDITable-RowCentrens"/>
              <w:rPr>
                <w:lang w:val="en-GB"/>
              </w:rPr>
            </w:pPr>
            <w:r>
              <w:t>2.3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F8CBBE3" w14:textId="3D125FFB" w:rsidR="005662EC" w:rsidRPr="003F5290" w:rsidRDefault="005662EC" w:rsidP="005662EC">
            <w:pPr>
              <w:pStyle w:val="CDITable-RowCentrens"/>
              <w:rPr>
                <w:lang w:val="en-GB"/>
              </w:rPr>
            </w:pPr>
            <w:r>
              <w:t>10.7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510D51A" w14:textId="04F8E605" w:rsidR="005662EC" w:rsidRPr="003F5290" w:rsidRDefault="005662EC" w:rsidP="005662EC">
            <w:pPr>
              <w:pStyle w:val="CDITable-RowCentrens"/>
              <w:rPr>
                <w:lang w:val="en-GB"/>
              </w:rPr>
            </w:pPr>
            <w:r>
              <w:t>21.8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1CBEDA1" w14:textId="5B9D0C61" w:rsidR="005662EC" w:rsidRPr="003F5290" w:rsidRDefault="005662EC" w:rsidP="005662EC">
            <w:pPr>
              <w:pStyle w:val="CDITable-RowCentrens"/>
              <w:rPr>
                <w:lang w:val="en-GB"/>
              </w:rPr>
            </w:pPr>
            <w:r>
              <w:t>12.0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68399E" w14:textId="32F0D8C7" w:rsidR="005662EC" w:rsidRPr="003F5290" w:rsidRDefault="005662EC" w:rsidP="005662EC">
            <w:pPr>
              <w:pStyle w:val="CDITable-RowCentrens"/>
              <w:rPr>
                <w:lang w:val="en-GB"/>
              </w:rPr>
            </w:pPr>
            <w:r>
              <w:t>11.4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772D41" w14:textId="5CB92794" w:rsidR="005662EC" w:rsidRPr="003F5290" w:rsidRDefault="005662EC" w:rsidP="005662EC">
            <w:pPr>
              <w:pStyle w:val="CDITable-RowCentrens"/>
              <w:rPr>
                <w:lang w:val="en-GB"/>
              </w:rPr>
            </w:pPr>
            <w:r>
              <w:t>28.3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0FDBB2" w14:textId="46303813" w:rsidR="005662EC" w:rsidRPr="003F5290" w:rsidRDefault="005662EC" w:rsidP="005662EC">
            <w:pPr>
              <w:pStyle w:val="CDITable-RowCentrens"/>
              <w:rPr>
                <w:lang w:val="en-GB"/>
              </w:rPr>
            </w:pPr>
            <w:r>
              <w:t>22.0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6C27A4" w14:textId="42E40C8A" w:rsidR="005662EC" w:rsidRPr="003F5290" w:rsidRDefault="005662EC" w:rsidP="005662EC">
            <w:pPr>
              <w:pStyle w:val="CDITable-RowCentrens"/>
              <w:rPr>
                <w:lang w:val="en-GB"/>
              </w:rPr>
            </w:pPr>
            <w:r>
              <w:t>15.0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39683C" w14:textId="41C1E997" w:rsidR="005662EC" w:rsidRPr="003F5290" w:rsidRDefault="005662EC" w:rsidP="005662EC">
            <w:pPr>
              <w:pStyle w:val="CDITable-RowCentrens"/>
              <w:rPr>
                <w:lang w:val="en-GB"/>
              </w:rPr>
            </w:pPr>
            <w:r>
              <w:t>3.2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60C5B4" w14:textId="472B2F6E" w:rsidR="005662EC" w:rsidRPr="003F5290" w:rsidRDefault="005662EC" w:rsidP="005662EC">
            <w:pPr>
              <w:pStyle w:val="CDITable-RowCentrens"/>
              <w:rPr>
                <w:lang w:val="en-GB"/>
              </w:rPr>
            </w:pPr>
            <w:r>
              <w:t>8.0</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E8D4043" w14:textId="5EC7662D" w:rsidR="005662EC" w:rsidRPr="003F5290" w:rsidRDefault="005662EC" w:rsidP="005662EC">
            <w:pPr>
              <w:pStyle w:val="CDITable-RowCentrens"/>
              <w:rPr>
                <w:lang w:val="en-GB"/>
              </w:rPr>
            </w:pPr>
            <w:r>
              <w:t>22.3</w:t>
            </w:r>
          </w:p>
        </w:tc>
      </w:tr>
      <w:tr w:rsidR="005662EC" w:rsidRPr="003F5290" w14:paraId="0643628B"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20D642AF" w14:textId="77777777" w:rsidR="005662EC" w:rsidRPr="003F5290" w:rsidRDefault="005662EC" w:rsidP="005662EC">
            <w:pPr>
              <w:pStyle w:val="CDITable-RowLeftns"/>
              <w:rPr>
                <w:lang w:val="en-GB"/>
              </w:rPr>
            </w:pPr>
            <w:r w:rsidRPr="003F5290">
              <w:rPr>
                <w:lang w:val="en-GB"/>
              </w:rPr>
              <w:t xml:space="preserve">2008 cohort (16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6C8E780" w14:textId="22A7B6AC" w:rsidR="005662EC" w:rsidRPr="003F5290" w:rsidRDefault="005662EC" w:rsidP="005662EC">
            <w:pPr>
              <w:pStyle w:val="CDITable-RowCentrens"/>
              <w:rPr>
                <w:lang w:val="en-GB"/>
              </w:rPr>
            </w:pPr>
            <w:r>
              <w:t>52.9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65EE9E" w14:textId="1717B4A9" w:rsidR="005662EC" w:rsidRPr="003F5290" w:rsidRDefault="005662EC" w:rsidP="005662EC">
            <w:pPr>
              <w:pStyle w:val="CDITable-RowCentrens"/>
              <w:rPr>
                <w:lang w:val="en-GB"/>
              </w:rPr>
            </w:pPr>
            <w:r>
              <w:t>53.4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800A6E" w14:textId="037A7883" w:rsidR="005662EC" w:rsidRPr="003F5290" w:rsidRDefault="005662EC" w:rsidP="005662EC">
            <w:pPr>
              <w:pStyle w:val="CDITable-RowCentrens"/>
              <w:rPr>
                <w:lang w:val="en-GB"/>
              </w:rPr>
            </w:pPr>
            <w:r>
              <w:t>46.7</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1CC826" w14:textId="0C6DE726" w:rsidR="005662EC" w:rsidRPr="003F5290" w:rsidRDefault="005662EC" w:rsidP="005662EC">
            <w:pPr>
              <w:pStyle w:val="CDITable-RowCentrens"/>
              <w:rPr>
                <w:lang w:val="en-GB"/>
              </w:rPr>
            </w:pPr>
            <w:r>
              <w:t>54.5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7371766" w14:textId="6F496110" w:rsidR="005662EC" w:rsidRPr="003F5290" w:rsidRDefault="005662EC" w:rsidP="005662EC">
            <w:pPr>
              <w:pStyle w:val="CDITable-RowCentrens"/>
              <w:rPr>
                <w:lang w:val="en-GB"/>
              </w:rPr>
            </w:pPr>
            <w:r>
              <w:t>44.3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89635F" w14:textId="6D1D8EDB" w:rsidR="005662EC" w:rsidRPr="003F5290" w:rsidRDefault="005662EC" w:rsidP="005662EC">
            <w:pPr>
              <w:pStyle w:val="CDITable-RowCentrens"/>
              <w:rPr>
                <w:lang w:val="en-GB"/>
              </w:rPr>
            </w:pPr>
            <w:r>
              <w:t>76.6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B5F9A5" w14:textId="21FE6511" w:rsidR="005662EC" w:rsidRPr="003F5290" w:rsidRDefault="005662EC" w:rsidP="005662EC">
            <w:pPr>
              <w:pStyle w:val="CDITable-RowCentrens"/>
              <w:rPr>
                <w:lang w:val="en-GB"/>
              </w:rPr>
            </w:pPr>
            <w:r>
              <w:t>50.3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C370961" w14:textId="3777FA3E" w:rsidR="005662EC" w:rsidRPr="003F5290" w:rsidRDefault="005662EC" w:rsidP="005662EC">
            <w:pPr>
              <w:pStyle w:val="CDITable-RowCentrens"/>
              <w:rPr>
                <w:lang w:val="en-GB"/>
              </w:rPr>
            </w:pPr>
            <w:r>
              <w:t>47.4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66FB14B" w14:textId="10C7F7CA" w:rsidR="005662EC" w:rsidRPr="003F5290" w:rsidRDefault="005662EC" w:rsidP="005662EC">
            <w:pPr>
              <w:pStyle w:val="CDITable-RowCentrens"/>
              <w:rPr>
                <w:lang w:val="en-GB"/>
              </w:rPr>
            </w:pPr>
            <w:r>
              <w:t>57.3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5F16908" w14:textId="6279BCFF" w:rsidR="005662EC" w:rsidRPr="003F5290" w:rsidRDefault="005662EC" w:rsidP="005662EC">
            <w:pPr>
              <w:pStyle w:val="CDITable-RowCentrens"/>
              <w:rPr>
                <w:lang w:val="en-GB"/>
              </w:rPr>
            </w:pPr>
            <w:r>
              <w:t>45.7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572921" w14:textId="735480D0" w:rsidR="005662EC" w:rsidRPr="003F5290" w:rsidRDefault="005662EC" w:rsidP="005662EC">
            <w:pPr>
              <w:pStyle w:val="CDITable-RowCentrens"/>
              <w:rPr>
                <w:lang w:val="en-GB"/>
              </w:rPr>
            </w:pPr>
            <w:r>
              <w:t>44.4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D1ACED" w14:textId="0BDEA746" w:rsidR="005662EC" w:rsidRPr="003F5290" w:rsidRDefault="005662EC" w:rsidP="005662EC">
            <w:pPr>
              <w:pStyle w:val="CDITable-RowCentrens"/>
              <w:rPr>
                <w:lang w:val="en-GB"/>
              </w:rPr>
            </w:pPr>
            <w:r>
              <w:t>49.2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E40D6A" w14:textId="77C3D7B5" w:rsidR="005662EC" w:rsidRPr="003F5290" w:rsidRDefault="005662EC" w:rsidP="005662EC">
            <w:pPr>
              <w:pStyle w:val="CDITable-RowCentrens"/>
              <w:rPr>
                <w:lang w:val="en-GB"/>
              </w:rPr>
            </w:pPr>
            <w:r>
              <w:t>43.3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E3652A" w14:textId="2F372C32" w:rsidR="005662EC" w:rsidRPr="003F5290" w:rsidRDefault="005662EC" w:rsidP="005662EC">
            <w:pPr>
              <w:pStyle w:val="CDITable-RowCentrens"/>
              <w:rPr>
                <w:lang w:val="en-GB"/>
              </w:rPr>
            </w:pPr>
            <w:r>
              <w:t>75.4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AACC4F1" w14:textId="72A7544D" w:rsidR="005662EC" w:rsidRPr="003F5290" w:rsidRDefault="005662EC" w:rsidP="005662EC">
            <w:pPr>
              <w:pStyle w:val="CDITable-RowCentrens"/>
              <w:rPr>
                <w:lang w:val="en-GB"/>
              </w:rPr>
            </w:pPr>
            <w:r>
              <w:t>43.5</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10C0C5F" w14:textId="1859FB85" w:rsidR="005662EC" w:rsidRPr="003F5290" w:rsidRDefault="005662EC" w:rsidP="005662EC">
            <w:pPr>
              <w:pStyle w:val="CDITable-RowCentrens"/>
              <w:rPr>
                <w:lang w:val="en-GB"/>
              </w:rPr>
            </w:pPr>
            <w:r>
              <w:t>41.5</w:t>
            </w:r>
          </w:p>
        </w:tc>
      </w:tr>
      <w:tr w:rsidR="005662EC" w:rsidRPr="003F5290" w14:paraId="02923101"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622833A7" w14:textId="77777777" w:rsidR="005662EC" w:rsidRPr="003F5290" w:rsidRDefault="005662EC" w:rsidP="005662EC">
            <w:pPr>
              <w:pStyle w:val="CDITable-RowLeftns"/>
              <w:rPr>
                <w:lang w:val="en-GB"/>
              </w:rPr>
            </w:pPr>
            <w:r w:rsidRPr="003F5290">
              <w:rPr>
                <w:lang w:val="en-GB"/>
              </w:rPr>
              <w:t xml:space="preserve">2007 cohort (17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52809C" w14:textId="4F12E65F" w:rsidR="005662EC" w:rsidRPr="003F5290" w:rsidRDefault="005662EC" w:rsidP="005662EC">
            <w:pPr>
              <w:pStyle w:val="CDITable-RowCentrens"/>
              <w:rPr>
                <w:lang w:val="en-GB"/>
              </w:rPr>
            </w:pPr>
            <w:r>
              <w:t>77.9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1CAC92" w14:textId="231CA82D" w:rsidR="005662EC" w:rsidRPr="003F5290" w:rsidRDefault="005662EC" w:rsidP="005662EC">
            <w:pPr>
              <w:pStyle w:val="CDITable-RowCentrens"/>
              <w:rPr>
                <w:lang w:val="en-GB"/>
              </w:rPr>
            </w:pPr>
            <w:r>
              <w:t>58.5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155D51" w14:textId="1D6C7BC6" w:rsidR="005662EC" w:rsidRPr="003F5290" w:rsidRDefault="005662EC" w:rsidP="005662EC">
            <w:pPr>
              <w:pStyle w:val="CDITable-RowCentrens"/>
              <w:rPr>
                <w:lang w:val="en-GB"/>
              </w:rPr>
            </w:pPr>
            <w:r>
              <w:t>82.2</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8A9C512" w14:textId="65D521F6" w:rsidR="005662EC" w:rsidRPr="003F5290" w:rsidRDefault="005662EC" w:rsidP="005662EC">
            <w:pPr>
              <w:pStyle w:val="CDITable-RowCentrens"/>
              <w:rPr>
                <w:lang w:val="en-GB"/>
              </w:rPr>
            </w:pPr>
            <w:r>
              <w:t>64.4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F9F272" w14:textId="3C84BBB3" w:rsidR="005662EC" w:rsidRPr="003F5290" w:rsidRDefault="005662EC" w:rsidP="005662EC">
            <w:pPr>
              <w:pStyle w:val="CDITable-RowCentrens"/>
              <w:rPr>
                <w:lang w:val="en-GB"/>
              </w:rPr>
            </w:pPr>
            <w:r>
              <w:t>62.0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D6CE03" w14:textId="4B2199FE" w:rsidR="005662EC" w:rsidRPr="003F5290" w:rsidRDefault="005662EC" w:rsidP="005662EC">
            <w:pPr>
              <w:pStyle w:val="CDITable-RowCentrens"/>
              <w:rPr>
                <w:lang w:val="en-GB"/>
              </w:rPr>
            </w:pPr>
            <w:r>
              <w:t>86.0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AA37AF" w14:textId="631D888D" w:rsidR="005662EC" w:rsidRPr="003F5290" w:rsidRDefault="005662EC" w:rsidP="005662EC">
            <w:pPr>
              <w:pStyle w:val="CDITable-RowCentrens"/>
              <w:rPr>
                <w:lang w:val="en-GB"/>
              </w:rPr>
            </w:pPr>
            <w:r>
              <w:t>63.8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227124F" w14:textId="7F0C7CE9" w:rsidR="005662EC" w:rsidRPr="003F5290" w:rsidRDefault="005662EC" w:rsidP="005662EC">
            <w:pPr>
              <w:pStyle w:val="CDITable-RowCentrens"/>
              <w:rPr>
                <w:lang w:val="en-GB"/>
              </w:rPr>
            </w:pPr>
            <w:r>
              <w:t>59.4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FF64374" w14:textId="1D20E1DF" w:rsidR="005662EC" w:rsidRPr="003F5290" w:rsidRDefault="005662EC" w:rsidP="005662EC">
            <w:pPr>
              <w:pStyle w:val="CDITable-RowCentrens"/>
              <w:rPr>
                <w:lang w:val="en-GB"/>
              </w:rPr>
            </w:pPr>
            <w:r>
              <w:t>73.9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86A292" w14:textId="1185D8CB" w:rsidR="005662EC" w:rsidRPr="003F5290" w:rsidRDefault="005662EC" w:rsidP="005662EC">
            <w:pPr>
              <w:pStyle w:val="CDITable-RowCentrens"/>
              <w:rPr>
                <w:lang w:val="en-GB"/>
              </w:rPr>
            </w:pPr>
            <w:r>
              <w:t>52.3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9175DF5" w14:textId="56DAA0BD" w:rsidR="005662EC" w:rsidRPr="003F5290" w:rsidRDefault="005662EC" w:rsidP="005662EC">
            <w:pPr>
              <w:pStyle w:val="CDITable-RowCentrens"/>
              <w:rPr>
                <w:lang w:val="en-GB"/>
              </w:rPr>
            </w:pPr>
            <w:r>
              <w:t>80.4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7C4C35" w14:textId="1C5546F5" w:rsidR="005662EC" w:rsidRPr="003F5290" w:rsidRDefault="005662EC" w:rsidP="005662EC">
            <w:pPr>
              <w:pStyle w:val="CDITable-RowCentrens"/>
              <w:rPr>
                <w:lang w:val="en-GB"/>
              </w:rPr>
            </w:pPr>
            <w:r>
              <w:t>57.8</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845CAE" w14:textId="0E8FE5BF" w:rsidR="005662EC" w:rsidRPr="003F5290" w:rsidRDefault="005662EC" w:rsidP="005662EC">
            <w:pPr>
              <w:pStyle w:val="CDITable-RowCentrens"/>
              <w:rPr>
                <w:lang w:val="en-GB"/>
              </w:rPr>
            </w:pPr>
            <w:r>
              <w:t>56.1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FE4475F" w14:textId="416D8177" w:rsidR="005662EC" w:rsidRPr="003F5290" w:rsidRDefault="005662EC" w:rsidP="005662EC">
            <w:pPr>
              <w:pStyle w:val="CDITable-RowCentrens"/>
              <w:rPr>
                <w:lang w:val="en-GB"/>
              </w:rPr>
            </w:pPr>
            <w:r>
              <w:t>84.4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92B7EA" w14:textId="210C8B19" w:rsidR="005662EC" w:rsidRPr="003F5290" w:rsidRDefault="005662EC" w:rsidP="005662EC">
            <w:pPr>
              <w:pStyle w:val="CDITable-RowCentrens"/>
              <w:rPr>
                <w:lang w:val="en-GB"/>
              </w:rPr>
            </w:pPr>
            <w:r>
              <w:t>53.5</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EA672E2" w14:textId="794101E4" w:rsidR="005662EC" w:rsidRPr="003F5290" w:rsidRDefault="005662EC" w:rsidP="005662EC">
            <w:pPr>
              <w:pStyle w:val="CDITable-RowCentrens"/>
              <w:rPr>
                <w:lang w:val="en-GB"/>
              </w:rPr>
            </w:pPr>
            <w:r>
              <w:t>57.0</w:t>
            </w:r>
          </w:p>
        </w:tc>
      </w:tr>
      <w:tr w:rsidR="005662EC" w:rsidRPr="003F5290" w14:paraId="71FC7544"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3D6EB23B" w14:textId="77777777" w:rsidR="005662EC" w:rsidRPr="003F5290" w:rsidRDefault="005662EC" w:rsidP="005662EC">
            <w:pPr>
              <w:pStyle w:val="CDITable-RowLeftns"/>
              <w:rPr>
                <w:lang w:val="en-GB"/>
              </w:rPr>
            </w:pPr>
            <w:r w:rsidRPr="003F5290">
              <w:rPr>
                <w:lang w:val="en-GB"/>
              </w:rPr>
              <w:t xml:space="preserve">2006 cohort (18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B8441F" w14:textId="4DF2706D" w:rsidR="005662EC" w:rsidRPr="003F5290" w:rsidRDefault="005662EC" w:rsidP="005662EC">
            <w:pPr>
              <w:pStyle w:val="CDITable-RowCentrens"/>
              <w:rPr>
                <w:lang w:val="en-GB"/>
              </w:rPr>
            </w:pPr>
            <w:r>
              <w:t>70.2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1A3D10" w14:textId="68CFF550" w:rsidR="005662EC" w:rsidRPr="003F5290" w:rsidRDefault="005662EC" w:rsidP="005662EC">
            <w:pPr>
              <w:pStyle w:val="CDITable-RowCentrens"/>
              <w:rPr>
                <w:lang w:val="en-GB"/>
              </w:rPr>
            </w:pPr>
            <w:r>
              <w:t>63.1</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A58CEC" w14:textId="0D02F79A" w:rsidR="005662EC" w:rsidRPr="003F5290" w:rsidRDefault="005662EC" w:rsidP="005662EC">
            <w:pPr>
              <w:pStyle w:val="CDITable-RowCentrens"/>
              <w:rPr>
                <w:lang w:val="en-GB"/>
              </w:rPr>
            </w:pPr>
            <w:r>
              <w:t>88.5</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91BE1BE" w14:textId="45E173E3" w:rsidR="005662EC" w:rsidRPr="003F5290" w:rsidRDefault="005662EC" w:rsidP="005662EC">
            <w:pPr>
              <w:pStyle w:val="CDITable-RowCentrens"/>
              <w:rPr>
                <w:lang w:val="en-GB"/>
              </w:rPr>
            </w:pPr>
            <w:r>
              <w:t>68.5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B03613" w14:textId="752793FE" w:rsidR="005662EC" w:rsidRPr="003F5290" w:rsidRDefault="005662EC" w:rsidP="005662EC">
            <w:pPr>
              <w:pStyle w:val="CDITable-RowCentrens"/>
              <w:rPr>
                <w:lang w:val="en-GB"/>
              </w:rPr>
            </w:pPr>
            <w:r>
              <w:t>68.7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176101" w14:textId="0A6570E3" w:rsidR="005662EC" w:rsidRPr="003F5290" w:rsidRDefault="005662EC" w:rsidP="005662EC">
            <w:pPr>
              <w:pStyle w:val="CDITable-RowCentrens"/>
              <w:rPr>
                <w:lang w:val="en-GB"/>
              </w:rPr>
            </w:pPr>
            <w:r>
              <w:t>88.0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F11EA2" w14:textId="70A86072" w:rsidR="005662EC" w:rsidRPr="003F5290" w:rsidRDefault="005662EC" w:rsidP="005662EC">
            <w:pPr>
              <w:pStyle w:val="CDITable-RowCentrens"/>
              <w:rPr>
                <w:lang w:val="en-GB"/>
              </w:rPr>
            </w:pPr>
            <w:r>
              <w:t>63.9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830FA55" w14:textId="0688E729" w:rsidR="005662EC" w:rsidRPr="003F5290" w:rsidRDefault="005662EC" w:rsidP="005662EC">
            <w:pPr>
              <w:pStyle w:val="CDITable-RowCentrens"/>
              <w:rPr>
                <w:lang w:val="en-GB"/>
              </w:rPr>
            </w:pPr>
            <w:r>
              <w:t>67.4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A003B4F" w14:textId="4D18B92E" w:rsidR="005662EC" w:rsidRPr="003F5290" w:rsidRDefault="005662EC" w:rsidP="005662EC">
            <w:pPr>
              <w:pStyle w:val="CDITable-RowCentrens"/>
              <w:rPr>
                <w:lang w:val="en-GB"/>
              </w:rPr>
            </w:pPr>
            <w:r>
              <w:t>64.7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5F03AE3" w14:textId="4884F6C6" w:rsidR="005662EC" w:rsidRPr="003F5290" w:rsidRDefault="005662EC" w:rsidP="005662EC">
            <w:pPr>
              <w:pStyle w:val="CDITable-RowCentrens"/>
              <w:rPr>
                <w:lang w:val="en-GB"/>
              </w:rPr>
            </w:pPr>
            <w:r>
              <w:t>52.7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C0FF399" w14:textId="2FFBD456" w:rsidR="005662EC" w:rsidRPr="003F5290" w:rsidRDefault="005662EC" w:rsidP="005662EC">
            <w:pPr>
              <w:pStyle w:val="CDITable-RowCentrens"/>
              <w:rPr>
                <w:lang w:val="en-GB"/>
              </w:rPr>
            </w:pPr>
            <w:r>
              <w:t>87.6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012C52" w14:textId="6B0DA8E1" w:rsidR="005662EC" w:rsidRPr="003F5290" w:rsidRDefault="005662EC" w:rsidP="005662EC">
            <w:pPr>
              <w:pStyle w:val="CDITable-RowCentrens"/>
              <w:rPr>
                <w:lang w:val="en-GB"/>
              </w:rPr>
            </w:pPr>
            <w:r>
              <w:t>64.0</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0E0374" w14:textId="06149E14" w:rsidR="005662EC" w:rsidRPr="003F5290" w:rsidRDefault="005662EC" w:rsidP="005662EC">
            <w:pPr>
              <w:pStyle w:val="CDITable-RowCentrens"/>
              <w:rPr>
                <w:lang w:val="en-GB"/>
              </w:rPr>
            </w:pPr>
            <w:r>
              <w:t>60.3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FA765C8" w14:textId="60010CC0" w:rsidR="005662EC" w:rsidRPr="003F5290" w:rsidRDefault="005662EC" w:rsidP="005662EC">
            <w:pPr>
              <w:pStyle w:val="CDITable-RowCentrens"/>
              <w:rPr>
                <w:lang w:val="en-GB"/>
              </w:rPr>
            </w:pPr>
            <w:r>
              <w:t>86.3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F8B865" w14:textId="23531764" w:rsidR="005662EC" w:rsidRPr="003F5290" w:rsidRDefault="005662EC" w:rsidP="005662EC">
            <w:pPr>
              <w:pStyle w:val="CDITable-RowCentrens"/>
              <w:rPr>
                <w:lang w:val="en-GB"/>
              </w:rPr>
            </w:pPr>
            <w:r>
              <w:t>60.6</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7C6D595" w14:textId="45B5118C" w:rsidR="005662EC" w:rsidRPr="003F5290" w:rsidRDefault="005662EC" w:rsidP="005662EC">
            <w:pPr>
              <w:pStyle w:val="CDITable-RowCentrens"/>
              <w:rPr>
                <w:lang w:val="en-GB"/>
              </w:rPr>
            </w:pPr>
            <w:r>
              <w:t>62.6</w:t>
            </w:r>
          </w:p>
        </w:tc>
      </w:tr>
      <w:tr w:rsidR="005662EC" w:rsidRPr="003F5290" w14:paraId="5E0288C2" w14:textId="77777777" w:rsidTr="00B30451">
        <w:trPr>
          <w:trHeight w:val="60"/>
        </w:trPr>
        <w:tc>
          <w:tcPr>
            <w:tcW w:w="1928" w:type="dxa"/>
            <w:tcBorders>
              <w:top w:val="single" w:sz="6" w:space="0" w:color="1E4496" w:themeColor="text2"/>
              <w:left w:val="nil"/>
              <w:bottom w:val="single" w:sz="6" w:space="0" w:color="1E4496" w:themeColor="text2"/>
            </w:tcBorders>
            <w:tcMar>
              <w:top w:w="85" w:type="dxa"/>
              <w:left w:w="113" w:type="dxa"/>
              <w:bottom w:w="85" w:type="dxa"/>
              <w:right w:w="113" w:type="dxa"/>
            </w:tcMar>
            <w:vAlign w:val="center"/>
          </w:tcPr>
          <w:p w14:paraId="7D2B9E1F" w14:textId="77777777" w:rsidR="005662EC" w:rsidRPr="003F5290" w:rsidRDefault="005662EC" w:rsidP="005662EC">
            <w:pPr>
              <w:pStyle w:val="CDITable-RowLeftns"/>
              <w:rPr>
                <w:lang w:val="en-GB"/>
              </w:rPr>
            </w:pPr>
            <w:r w:rsidRPr="003F5290">
              <w:rPr>
                <w:lang w:val="en-GB"/>
              </w:rPr>
              <w:t xml:space="preserve">2005 cohort (19 </w:t>
            </w:r>
            <w:proofErr w:type="spellStart"/>
            <w:r w:rsidRPr="003F5290">
              <w:rPr>
                <w:lang w:val="en-GB"/>
              </w:rPr>
              <w:t>yo</w:t>
            </w:r>
            <w:proofErr w:type="spellEnd"/>
            <w:r w:rsidRPr="003F5290">
              <w:rPr>
                <w:lang w:val="en-GB"/>
              </w:rPr>
              <w:t>)</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5E052C" w14:textId="4E6F06DE" w:rsidR="005662EC" w:rsidRPr="003F5290" w:rsidRDefault="005662EC" w:rsidP="005662EC">
            <w:pPr>
              <w:pStyle w:val="CDITable-RowCentrens"/>
              <w:rPr>
                <w:lang w:val="en-GB"/>
              </w:rPr>
            </w:pPr>
            <w:r>
              <w:t>66.7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AF930D7" w14:textId="146758C7" w:rsidR="005662EC" w:rsidRPr="003F5290" w:rsidRDefault="005662EC" w:rsidP="005662EC">
            <w:pPr>
              <w:pStyle w:val="CDITable-RowCentrens"/>
              <w:rPr>
                <w:lang w:val="en-GB"/>
              </w:rPr>
            </w:pPr>
            <w:r>
              <w:t>69.5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4D3895C" w14:textId="5BC593DF" w:rsidR="005662EC" w:rsidRPr="003F5290" w:rsidRDefault="005662EC" w:rsidP="005662EC">
            <w:pPr>
              <w:pStyle w:val="CDITable-RowCentrens"/>
              <w:rPr>
                <w:lang w:val="en-GB"/>
              </w:rPr>
            </w:pPr>
            <w:r>
              <w:t>89.1</w:t>
            </w:r>
          </w:p>
        </w:tc>
        <w:tc>
          <w:tcPr>
            <w:tcW w:w="775"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24985EE" w14:textId="45C6BA16" w:rsidR="005662EC" w:rsidRPr="003F5290" w:rsidRDefault="005662EC" w:rsidP="005662EC">
            <w:pPr>
              <w:pStyle w:val="CDITable-RowCentrens"/>
              <w:rPr>
                <w:lang w:val="en-GB"/>
              </w:rPr>
            </w:pPr>
            <w:r>
              <w:t>73.4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A3F0E1" w14:textId="73DDC34B" w:rsidR="005662EC" w:rsidRPr="003F5290" w:rsidRDefault="005662EC" w:rsidP="005662EC">
            <w:pPr>
              <w:pStyle w:val="CDITable-RowCentrens"/>
              <w:rPr>
                <w:lang w:val="en-GB"/>
              </w:rPr>
            </w:pPr>
            <w:r>
              <w:t>71.2</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5C8D20" w14:textId="1D9A0444" w:rsidR="005662EC" w:rsidRPr="003F5290" w:rsidRDefault="005662EC" w:rsidP="005662EC">
            <w:pPr>
              <w:pStyle w:val="CDITable-RowCentrens"/>
              <w:rPr>
                <w:lang w:val="en-GB"/>
              </w:rPr>
            </w:pPr>
            <w:r>
              <w:t>85.3</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9EF6F8" w14:textId="38A26D76" w:rsidR="005662EC" w:rsidRPr="003F5290" w:rsidRDefault="005662EC" w:rsidP="005662EC">
            <w:pPr>
              <w:pStyle w:val="CDITable-RowCentrens"/>
              <w:rPr>
                <w:lang w:val="en-GB"/>
              </w:rPr>
            </w:pPr>
            <w:r>
              <w:t>68.6</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B7542C4" w14:textId="4A4E09A7" w:rsidR="005662EC" w:rsidRPr="003F5290" w:rsidRDefault="005662EC" w:rsidP="005662EC">
            <w:pPr>
              <w:pStyle w:val="CDITable-RowCentrens"/>
              <w:rPr>
                <w:lang w:val="en-GB"/>
              </w:rPr>
            </w:pPr>
            <w:r>
              <w:t>69.2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C8F154B" w14:textId="2ED537F1" w:rsidR="005662EC" w:rsidRPr="003F5290" w:rsidRDefault="005662EC" w:rsidP="005662EC">
            <w:pPr>
              <w:pStyle w:val="CDITable-RowCentrens"/>
              <w:rPr>
                <w:lang w:val="en-GB"/>
              </w:rPr>
            </w:pPr>
            <w:r>
              <w:t>76.6</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830D203" w14:textId="44CFDE16" w:rsidR="005662EC" w:rsidRPr="003F5290" w:rsidRDefault="005662EC" w:rsidP="005662EC">
            <w:pPr>
              <w:pStyle w:val="CDITable-RowCentrens"/>
              <w:rPr>
                <w:lang w:val="en-GB"/>
              </w:rPr>
            </w:pPr>
            <w:r>
              <w:t>58.4</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F588FF" w14:textId="7587BB0B" w:rsidR="005662EC" w:rsidRPr="003F5290" w:rsidRDefault="005662EC" w:rsidP="005662EC">
            <w:pPr>
              <w:pStyle w:val="CDITable-RowCentrens"/>
              <w:rPr>
                <w:lang w:val="en-GB"/>
              </w:rPr>
            </w:pPr>
            <w:r>
              <w:t>87.5</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955231" w14:textId="731F9904" w:rsidR="005662EC" w:rsidRPr="003F5290" w:rsidRDefault="005662EC" w:rsidP="005662EC">
            <w:pPr>
              <w:pStyle w:val="CDITable-RowCentrens"/>
              <w:rPr>
                <w:lang w:val="en-GB"/>
              </w:rPr>
            </w:pPr>
            <w:r>
              <w:t>69.9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47ED415" w14:textId="1E3E30C1" w:rsidR="005662EC" w:rsidRPr="003F5290" w:rsidRDefault="005662EC" w:rsidP="005662EC">
            <w:pPr>
              <w:pStyle w:val="CDITable-RowCentrens"/>
              <w:rPr>
                <w:lang w:val="en-GB"/>
              </w:rPr>
            </w:pPr>
            <w:r>
              <w:t>60.9</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09AD88A" w14:textId="52E13128" w:rsidR="005662EC" w:rsidRPr="003F5290" w:rsidRDefault="005662EC" w:rsidP="005662EC">
            <w:pPr>
              <w:pStyle w:val="CDITable-RowCentrens"/>
              <w:rPr>
                <w:lang w:val="en-GB"/>
              </w:rPr>
            </w:pPr>
            <w:r>
              <w:t>87.7</w:t>
            </w:r>
          </w:p>
        </w:tc>
        <w:tc>
          <w:tcPr>
            <w:tcW w:w="77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71CE5F" w14:textId="2427AB97" w:rsidR="005662EC" w:rsidRPr="003F5290" w:rsidRDefault="005662EC" w:rsidP="005662EC">
            <w:pPr>
              <w:pStyle w:val="CDITable-RowCentrens"/>
              <w:rPr>
                <w:lang w:val="en-GB"/>
              </w:rPr>
            </w:pPr>
            <w:r>
              <w:t>62.1</w:t>
            </w:r>
          </w:p>
        </w:tc>
        <w:tc>
          <w:tcPr>
            <w:tcW w:w="776"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C06DABD" w14:textId="20EE9474" w:rsidR="005662EC" w:rsidRPr="003F5290" w:rsidRDefault="005662EC" w:rsidP="005662EC">
            <w:pPr>
              <w:pStyle w:val="CDITable-RowCentrens"/>
              <w:rPr>
                <w:lang w:val="en-GB"/>
              </w:rPr>
            </w:pPr>
            <w:r>
              <w:t>64.2</w:t>
            </w:r>
          </w:p>
        </w:tc>
      </w:tr>
    </w:tbl>
    <w:p w14:paraId="7F7DE04C" w14:textId="77777777" w:rsidR="00934D4A" w:rsidRPr="00934D4A" w:rsidRDefault="00934D4A" w:rsidP="00934D4A">
      <w:pPr>
        <w:pStyle w:val="CDITable-FirstFootnote"/>
        <w:rPr>
          <w:lang w:val="en-GB"/>
        </w:rPr>
      </w:pPr>
      <w:r w:rsidRPr="00934D4A">
        <w:rPr>
          <w:lang w:val="en-GB"/>
        </w:rPr>
        <w:t>a</w:t>
      </w:r>
      <w:r w:rsidRPr="00934D4A">
        <w:rPr>
          <w:lang w:val="en-GB"/>
        </w:rPr>
        <w:tab/>
        <w:t xml:space="preserve">Source: Australian Immunisation Register data as </w:t>
      </w:r>
      <w:proofErr w:type="gramStart"/>
      <w:r w:rsidRPr="00934D4A">
        <w:rPr>
          <w:lang w:val="en-GB"/>
        </w:rPr>
        <w:t>at</w:t>
      </w:r>
      <w:proofErr w:type="gramEnd"/>
      <w:r w:rsidRPr="00934D4A">
        <w:rPr>
          <w:lang w:val="en-GB"/>
        </w:rPr>
        <w:t xml:space="preserve"> 2 February 2025.</w:t>
      </w:r>
    </w:p>
    <w:p w14:paraId="1B12AD7C" w14:textId="77777777" w:rsidR="00934D4A" w:rsidRPr="00934D4A" w:rsidRDefault="00934D4A" w:rsidP="00934D4A">
      <w:pPr>
        <w:pStyle w:val="CDITable-Footnote"/>
        <w:rPr>
          <w:lang w:val="en-GB"/>
        </w:rPr>
      </w:pPr>
      <w:r w:rsidRPr="00934D4A">
        <w:rPr>
          <w:lang w:val="en-GB"/>
        </w:rPr>
        <w:t>b</w:t>
      </w:r>
      <w:r w:rsidRPr="00934D4A">
        <w:rPr>
          <w:lang w:val="en-GB"/>
        </w:rPr>
        <w:tab/>
        <w:t>Coverage calculated using the number of Medicare-registered Aboriginal and Torres Strait Islander adolescents in each year-wide cohort with an AIR record of having received an adolescent (i.e. ≥ 10 years of age) dose of meningococcal ACWY vaccine by 31 December 2024 as the numerator and the total number of Medicare-registered Aboriginal and Torres Strait Islander adolescents in the relevant age cohort as the denominator, expressed as a percentage.</w:t>
      </w:r>
    </w:p>
    <w:p w14:paraId="36963AD9" w14:textId="77777777" w:rsidR="00934D4A" w:rsidRPr="00934D4A" w:rsidRDefault="00934D4A" w:rsidP="00934D4A">
      <w:pPr>
        <w:pStyle w:val="CDITable-Footnote"/>
        <w:rPr>
          <w:lang w:val="en-GB"/>
        </w:rPr>
      </w:pPr>
      <w:r w:rsidRPr="00934D4A">
        <w:rPr>
          <w:lang w:val="en-GB"/>
        </w:rPr>
        <w:t>c</w:t>
      </w:r>
      <w:r w:rsidRPr="00934D4A">
        <w:rPr>
          <w:lang w:val="en-GB"/>
        </w:rPr>
        <w:tab/>
        <w:t>Birth/age cohort based on age turning in 2024.</w:t>
      </w:r>
    </w:p>
    <w:p w14:paraId="6FD68582" w14:textId="13CCC1F1" w:rsidR="00934D4A" w:rsidRDefault="00934D4A" w:rsidP="00934D4A">
      <w:pPr>
        <w:pStyle w:val="CDITable-Footnote"/>
        <w:rPr>
          <w:lang w:val="en-GB"/>
        </w:rPr>
      </w:pPr>
      <w:r w:rsidRPr="00934D4A">
        <w:rPr>
          <w:lang w:val="en-GB"/>
        </w:rPr>
        <w:t>d</w:t>
      </w:r>
      <w:r w:rsidRPr="00934D4A">
        <w:rPr>
          <w:lang w:val="en-GB"/>
        </w:rPr>
        <w:tab/>
        <w:t>ACT: Australian Capital Territory; NSW: New South Wales; NT: Northern Territory; Qld: Queensland; SA: South Australia; Tas.: Tasmania; Vic.: Victoria; WA: Western Australia.</w:t>
      </w:r>
      <w:r>
        <w:rPr>
          <w:lang w:val="en-GB"/>
        </w:rPr>
        <w:br w:type="page"/>
      </w:r>
    </w:p>
    <w:p w14:paraId="7C7A58E3" w14:textId="77777777" w:rsidR="00934D4A" w:rsidRPr="00934D4A" w:rsidRDefault="00934D4A" w:rsidP="00934D4A">
      <w:pPr>
        <w:pStyle w:val="CDITable-Title"/>
        <w:rPr>
          <w:lang w:val="en-GB"/>
        </w:rPr>
      </w:pPr>
      <w:bookmarkStart w:id="112" w:name="_Toc229747144"/>
      <w:r w:rsidRPr="00934D4A">
        <w:rPr>
          <w:lang w:val="en-GB"/>
        </w:rPr>
        <w:lastRenderedPageBreak/>
        <w:t xml:space="preserve">Table A.12: Recorded coverage of seasonal influenza vaccine for all persons by age group and jurisdiction, 2023 and 2024, </w:t>
      </w:r>
      <w:proofErr w:type="spellStart"/>
      <w:proofErr w:type="gramStart"/>
      <w:r w:rsidRPr="00934D4A">
        <w:rPr>
          <w:lang w:val="en-GB"/>
        </w:rPr>
        <w:t>Australia,</w:t>
      </w:r>
      <w:r w:rsidRPr="00934D4A">
        <w:rPr>
          <w:vertAlign w:val="superscript"/>
          <w:lang w:val="en-GB"/>
        </w:rPr>
        <w:t>a</w:t>
      </w:r>
      <w:proofErr w:type="gramEnd"/>
      <w:r w:rsidRPr="00934D4A">
        <w:rPr>
          <w:vertAlign w:val="superscript"/>
          <w:lang w:val="en-GB"/>
        </w:rPr>
        <w:t>,b</w:t>
      </w:r>
      <w:bookmarkEnd w:id="112"/>
      <w:proofErr w:type="spellEnd"/>
    </w:p>
    <w:tbl>
      <w:tblPr>
        <w:tblW w:w="0" w:type="auto"/>
        <w:tblLayout w:type="fixed"/>
        <w:tblCellMar>
          <w:left w:w="0" w:type="dxa"/>
          <w:right w:w="0" w:type="dxa"/>
        </w:tblCellMar>
        <w:tblLook w:val="0000" w:firstRow="0" w:lastRow="0" w:firstColumn="0" w:lastColumn="0" w:noHBand="0" w:noVBand="0"/>
        <w:tblCaption w:val="Table A.12: Recorded coverage of seasonal influenza vaccine for all persons by age group and jurisdiction, 2023 and 2024, Australia,a,b"/>
        <w:tblDescription w:val="Table A.12 presents recorded coverage of seasonal influenza vaccine for all persons by age group and jurisdiction, 2023 versus 2024."/>
      </w:tblPr>
      <w:tblGrid>
        <w:gridCol w:w="1417"/>
        <w:gridCol w:w="808"/>
        <w:gridCol w:w="807"/>
        <w:gridCol w:w="808"/>
        <w:gridCol w:w="807"/>
        <w:gridCol w:w="807"/>
        <w:gridCol w:w="808"/>
        <w:gridCol w:w="807"/>
        <w:gridCol w:w="808"/>
        <w:gridCol w:w="807"/>
        <w:gridCol w:w="807"/>
        <w:gridCol w:w="808"/>
        <w:gridCol w:w="807"/>
        <w:gridCol w:w="808"/>
        <w:gridCol w:w="807"/>
        <w:gridCol w:w="807"/>
        <w:gridCol w:w="808"/>
      </w:tblGrid>
      <w:tr w:rsidR="0029066C" w:rsidRPr="0029066C" w14:paraId="785FA547" w14:textId="77777777" w:rsidTr="004F2B9C">
        <w:trPr>
          <w:trHeight w:val="60"/>
          <w:tblHeader/>
        </w:trPr>
        <w:tc>
          <w:tcPr>
            <w:tcW w:w="1417" w:type="dxa"/>
            <w:vMerge w:val="restart"/>
            <w:tcBorders>
              <w:top w:val="nil"/>
              <w:left w:val="nil"/>
            </w:tcBorders>
            <w:shd w:val="solid" w:color="1E4496" w:fill="auto"/>
            <w:tcMar>
              <w:top w:w="85" w:type="dxa"/>
              <w:left w:w="57" w:type="dxa"/>
              <w:bottom w:w="85" w:type="dxa"/>
              <w:right w:w="57" w:type="dxa"/>
            </w:tcMar>
            <w:vAlign w:val="bottom"/>
          </w:tcPr>
          <w:p w14:paraId="2B234C70" w14:textId="77777777" w:rsidR="0029066C" w:rsidRPr="0029066C" w:rsidRDefault="0029066C" w:rsidP="0029066C">
            <w:pPr>
              <w:pStyle w:val="CDITable-HeaderRowLeft"/>
              <w:rPr>
                <w:lang w:val="en-GB"/>
              </w:rPr>
            </w:pPr>
            <w:r w:rsidRPr="0029066C">
              <w:rPr>
                <w:lang w:val="en-GB"/>
              </w:rPr>
              <w:t>Age group</w:t>
            </w:r>
          </w:p>
        </w:tc>
        <w:tc>
          <w:tcPr>
            <w:tcW w:w="12919" w:type="dxa"/>
            <w:gridSpan w:val="16"/>
            <w:tcBorders>
              <w:top w:val="nil"/>
            </w:tcBorders>
            <w:shd w:val="solid" w:color="1E4496" w:fill="auto"/>
            <w:tcMar>
              <w:top w:w="85" w:type="dxa"/>
              <w:left w:w="57" w:type="dxa"/>
              <w:bottom w:w="85" w:type="dxa"/>
              <w:right w:w="57" w:type="dxa"/>
            </w:tcMar>
            <w:vAlign w:val="bottom"/>
          </w:tcPr>
          <w:p w14:paraId="0438213C" w14:textId="77777777" w:rsidR="0029066C" w:rsidRPr="0029066C" w:rsidRDefault="0029066C" w:rsidP="0029066C">
            <w:pPr>
              <w:pStyle w:val="CDITable-HeaderRowCentrens"/>
            </w:pPr>
            <w:proofErr w:type="spellStart"/>
            <w:r w:rsidRPr="0029066C">
              <w:t>Jurisdiction</w:t>
            </w:r>
            <w:r w:rsidRPr="0029066C">
              <w:rPr>
                <w:vertAlign w:val="superscript"/>
              </w:rPr>
              <w:t>c</w:t>
            </w:r>
            <w:proofErr w:type="spellEnd"/>
          </w:p>
        </w:tc>
      </w:tr>
      <w:tr w:rsidR="0029066C" w:rsidRPr="0029066C" w14:paraId="62892A5A" w14:textId="77777777" w:rsidTr="004F2B9C">
        <w:trPr>
          <w:trHeight w:val="60"/>
          <w:tblHeader/>
        </w:trPr>
        <w:tc>
          <w:tcPr>
            <w:tcW w:w="1417" w:type="dxa"/>
            <w:vMerge/>
            <w:tcBorders>
              <w:left w:val="nil"/>
            </w:tcBorders>
            <w:tcMar>
              <w:top w:w="85" w:type="dxa"/>
              <w:bottom w:w="85" w:type="dxa"/>
            </w:tcMar>
          </w:tcPr>
          <w:p w14:paraId="085494A0" w14:textId="77777777" w:rsidR="0029066C" w:rsidRPr="0029066C" w:rsidRDefault="0029066C" w:rsidP="0029066C">
            <w:pPr>
              <w:pStyle w:val="CDITable-RowCentrens"/>
            </w:pP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2FD66D1B" w14:textId="77777777" w:rsidR="0029066C" w:rsidRPr="0029066C" w:rsidRDefault="0029066C" w:rsidP="0029066C">
            <w:pPr>
              <w:pStyle w:val="CDITable-HeaderRowCentrens"/>
            </w:pPr>
            <w:r w:rsidRPr="0029066C">
              <w:t>ACT</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50247A60" w14:textId="77777777" w:rsidR="0029066C" w:rsidRPr="0029066C" w:rsidRDefault="0029066C" w:rsidP="0029066C">
            <w:pPr>
              <w:pStyle w:val="CDITable-HeaderRowCentrens"/>
            </w:pPr>
            <w:r w:rsidRPr="0029066C">
              <w:t>NSW</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22779F5A" w14:textId="77777777" w:rsidR="0029066C" w:rsidRPr="0029066C" w:rsidRDefault="0029066C" w:rsidP="0029066C">
            <w:pPr>
              <w:pStyle w:val="CDITable-HeaderRowCentrens"/>
            </w:pPr>
            <w:r w:rsidRPr="0029066C">
              <w:t>NT</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6228F771" w14:textId="77777777" w:rsidR="0029066C" w:rsidRPr="0029066C" w:rsidRDefault="0029066C" w:rsidP="0029066C">
            <w:pPr>
              <w:pStyle w:val="CDITable-HeaderRowCentrens"/>
            </w:pPr>
            <w:r w:rsidRPr="0029066C">
              <w:t>Qld</w:t>
            </w:r>
          </w:p>
        </w:tc>
        <w:tc>
          <w:tcPr>
            <w:tcW w:w="1614"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58A98949" w14:textId="77777777" w:rsidR="0029066C" w:rsidRPr="0029066C" w:rsidRDefault="0029066C" w:rsidP="0029066C">
            <w:pPr>
              <w:pStyle w:val="CDITable-HeaderRowCentrens"/>
            </w:pPr>
            <w:r w:rsidRPr="0029066C">
              <w:t>SA</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7B048A2F" w14:textId="77777777" w:rsidR="0029066C" w:rsidRPr="0029066C" w:rsidRDefault="0029066C" w:rsidP="0029066C">
            <w:pPr>
              <w:pStyle w:val="CDITable-HeaderRowCentrens"/>
            </w:pPr>
            <w:r w:rsidRPr="0029066C">
              <w:t>Tas.</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78363704" w14:textId="77777777" w:rsidR="0029066C" w:rsidRPr="0029066C" w:rsidRDefault="0029066C" w:rsidP="0029066C">
            <w:pPr>
              <w:pStyle w:val="CDITable-HeaderRowCentrens"/>
            </w:pPr>
            <w:r w:rsidRPr="0029066C">
              <w:t>Vic.</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52E97DBA" w14:textId="77777777" w:rsidR="0029066C" w:rsidRPr="0029066C" w:rsidRDefault="0029066C" w:rsidP="0029066C">
            <w:pPr>
              <w:pStyle w:val="CDITable-HeaderRowCentrens"/>
            </w:pPr>
            <w:r w:rsidRPr="0029066C">
              <w:t>WA</w:t>
            </w:r>
          </w:p>
        </w:tc>
      </w:tr>
      <w:tr w:rsidR="0029066C" w:rsidRPr="0029066C" w14:paraId="139CE9BE" w14:textId="77777777" w:rsidTr="004F2B9C">
        <w:trPr>
          <w:trHeight w:val="60"/>
          <w:tblHeader/>
        </w:trPr>
        <w:tc>
          <w:tcPr>
            <w:tcW w:w="1417" w:type="dxa"/>
            <w:vMerge/>
            <w:tcBorders>
              <w:left w:val="nil"/>
            </w:tcBorders>
            <w:tcMar>
              <w:top w:w="85" w:type="dxa"/>
              <w:bottom w:w="85" w:type="dxa"/>
            </w:tcMar>
          </w:tcPr>
          <w:p w14:paraId="432A9A1C" w14:textId="77777777" w:rsidR="0029066C" w:rsidRPr="0029066C" w:rsidRDefault="0029066C" w:rsidP="0029066C">
            <w:pPr>
              <w:pStyle w:val="CDITable-RowCentrens"/>
            </w:pPr>
          </w:p>
        </w:tc>
        <w:tc>
          <w:tcPr>
            <w:tcW w:w="808" w:type="dxa"/>
            <w:tcBorders>
              <w:top w:val="single" w:sz="6" w:space="0" w:color="FFFFFF" w:themeColor="background1"/>
            </w:tcBorders>
            <w:shd w:val="solid" w:color="1E4496" w:fill="auto"/>
            <w:tcMar>
              <w:top w:w="85" w:type="dxa"/>
              <w:left w:w="57" w:type="dxa"/>
              <w:bottom w:w="85" w:type="dxa"/>
              <w:right w:w="57" w:type="dxa"/>
            </w:tcMar>
            <w:vAlign w:val="bottom"/>
          </w:tcPr>
          <w:p w14:paraId="5466EEB9" w14:textId="77777777" w:rsidR="0029066C" w:rsidRPr="0029066C" w:rsidRDefault="0029066C" w:rsidP="0029066C">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0BE12526" w14:textId="77777777" w:rsidR="0029066C" w:rsidRPr="0029066C" w:rsidRDefault="0029066C" w:rsidP="0029066C">
            <w:pPr>
              <w:pStyle w:val="CDITable-HeaderRowCentrens"/>
            </w:pPr>
            <w:r w:rsidRPr="0029066C">
              <w:t>2024</w:t>
            </w:r>
          </w:p>
        </w:tc>
        <w:tc>
          <w:tcPr>
            <w:tcW w:w="808"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575AD288" w14:textId="77777777" w:rsidR="0029066C" w:rsidRPr="0029066C" w:rsidRDefault="0029066C" w:rsidP="0029066C">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524BA04B" w14:textId="77777777" w:rsidR="0029066C" w:rsidRPr="0029066C" w:rsidRDefault="0029066C" w:rsidP="0029066C">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3A5144DF" w14:textId="77777777" w:rsidR="0029066C" w:rsidRPr="0029066C" w:rsidRDefault="0029066C" w:rsidP="0029066C">
            <w:pPr>
              <w:pStyle w:val="CDITable-HeaderRowCentrens"/>
            </w:pPr>
            <w:r w:rsidRPr="0029066C">
              <w:t>2023</w:t>
            </w:r>
          </w:p>
        </w:tc>
        <w:tc>
          <w:tcPr>
            <w:tcW w:w="808"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5ACC00DE" w14:textId="77777777" w:rsidR="0029066C" w:rsidRPr="0029066C" w:rsidRDefault="0029066C" w:rsidP="0029066C">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5F4A2707" w14:textId="77777777" w:rsidR="0029066C" w:rsidRPr="0029066C" w:rsidRDefault="0029066C" w:rsidP="0029066C">
            <w:pPr>
              <w:pStyle w:val="CDITable-HeaderRowCentrens"/>
            </w:pPr>
            <w:r w:rsidRPr="0029066C">
              <w:t>2023</w:t>
            </w:r>
          </w:p>
        </w:tc>
        <w:tc>
          <w:tcPr>
            <w:tcW w:w="808"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3AC82457" w14:textId="77777777" w:rsidR="0029066C" w:rsidRPr="0029066C" w:rsidRDefault="0029066C" w:rsidP="0029066C">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2B26ED8E" w14:textId="77777777" w:rsidR="0029066C" w:rsidRPr="0029066C" w:rsidRDefault="0029066C" w:rsidP="0029066C">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0F743329" w14:textId="77777777" w:rsidR="0029066C" w:rsidRPr="0029066C" w:rsidRDefault="0029066C" w:rsidP="0029066C">
            <w:pPr>
              <w:pStyle w:val="CDITable-HeaderRowCentrens"/>
            </w:pPr>
            <w:r w:rsidRPr="0029066C">
              <w:t>2024</w:t>
            </w:r>
          </w:p>
        </w:tc>
        <w:tc>
          <w:tcPr>
            <w:tcW w:w="808"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77DB65D0" w14:textId="77777777" w:rsidR="0029066C" w:rsidRPr="0029066C" w:rsidRDefault="0029066C" w:rsidP="0029066C">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36DDC610" w14:textId="77777777" w:rsidR="0029066C" w:rsidRPr="0029066C" w:rsidRDefault="0029066C" w:rsidP="0029066C">
            <w:pPr>
              <w:pStyle w:val="CDITable-HeaderRowCentrens"/>
            </w:pPr>
            <w:r w:rsidRPr="0029066C">
              <w:t>2024</w:t>
            </w:r>
          </w:p>
        </w:tc>
        <w:tc>
          <w:tcPr>
            <w:tcW w:w="808"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7504240F" w14:textId="77777777" w:rsidR="0029066C" w:rsidRPr="0029066C" w:rsidRDefault="0029066C" w:rsidP="0029066C">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3AE841E5" w14:textId="77777777" w:rsidR="0029066C" w:rsidRPr="0029066C" w:rsidRDefault="0029066C" w:rsidP="0029066C">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7B34BE23" w14:textId="77777777" w:rsidR="0029066C" w:rsidRPr="0029066C" w:rsidRDefault="0029066C" w:rsidP="0029066C">
            <w:pPr>
              <w:pStyle w:val="CDITable-HeaderRowCentrens"/>
            </w:pPr>
            <w:r w:rsidRPr="0029066C">
              <w:t>2023</w:t>
            </w:r>
          </w:p>
        </w:tc>
        <w:tc>
          <w:tcPr>
            <w:tcW w:w="808" w:type="dxa"/>
            <w:tcBorders>
              <w:top w:val="single" w:sz="6" w:space="0" w:color="FFFFFF" w:themeColor="background1"/>
              <w:right w:val="nil"/>
            </w:tcBorders>
            <w:shd w:val="solid" w:color="1E4496" w:fill="auto"/>
            <w:tcMar>
              <w:top w:w="85" w:type="dxa"/>
              <w:left w:w="57" w:type="dxa"/>
              <w:bottom w:w="85" w:type="dxa"/>
              <w:right w:w="57" w:type="dxa"/>
            </w:tcMar>
            <w:vAlign w:val="bottom"/>
          </w:tcPr>
          <w:p w14:paraId="316F3DA6" w14:textId="77777777" w:rsidR="0029066C" w:rsidRPr="0029066C" w:rsidRDefault="0029066C" w:rsidP="0029066C">
            <w:pPr>
              <w:pStyle w:val="CDITable-HeaderRowCentrens"/>
            </w:pPr>
            <w:r w:rsidRPr="0029066C">
              <w:t>2024</w:t>
            </w:r>
          </w:p>
        </w:tc>
      </w:tr>
      <w:tr w:rsidR="0029066C" w:rsidRPr="0029066C" w14:paraId="4921606F" w14:textId="77777777" w:rsidTr="004F2B9C">
        <w:trPr>
          <w:trHeight w:val="60"/>
        </w:trPr>
        <w:tc>
          <w:tcPr>
            <w:tcW w:w="1417" w:type="dxa"/>
            <w:tcBorders>
              <w:left w:val="nil"/>
              <w:bottom w:val="single" w:sz="6" w:space="0" w:color="1E4496" w:themeColor="text2"/>
            </w:tcBorders>
            <w:tcMar>
              <w:top w:w="85" w:type="dxa"/>
              <w:left w:w="57" w:type="dxa"/>
              <w:bottom w:w="85" w:type="dxa"/>
              <w:right w:w="57" w:type="dxa"/>
            </w:tcMar>
            <w:vAlign w:val="center"/>
          </w:tcPr>
          <w:p w14:paraId="05BFC8BD" w14:textId="77777777" w:rsidR="0029066C" w:rsidRPr="0029066C" w:rsidRDefault="0029066C" w:rsidP="0029066C">
            <w:pPr>
              <w:pStyle w:val="CDITable-RowLeftns"/>
              <w:rPr>
                <w:lang w:val="en-GB"/>
              </w:rPr>
            </w:pPr>
            <w:r w:rsidRPr="0029066C">
              <w:rPr>
                <w:lang w:val="en-GB"/>
              </w:rPr>
              <w:t>6–59 months</w:t>
            </w:r>
          </w:p>
        </w:tc>
        <w:tc>
          <w:tcPr>
            <w:tcW w:w="808" w:type="dxa"/>
            <w:tcBorders>
              <w:bottom w:val="single" w:sz="6" w:space="0" w:color="1E4496" w:themeColor="text2"/>
            </w:tcBorders>
            <w:tcMar>
              <w:top w:w="85" w:type="dxa"/>
              <w:left w:w="57" w:type="dxa"/>
              <w:bottom w:w="85" w:type="dxa"/>
              <w:right w:w="57" w:type="dxa"/>
            </w:tcMar>
            <w:vAlign w:val="center"/>
          </w:tcPr>
          <w:p w14:paraId="29849C4E" w14:textId="77777777" w:rsidR="0029066C" w:rsidRPr="0029066C" w:rsidRDefault="0029066C" w:rsidP="0029066C">
            <w:pPr>
              <w:pStyle w:val="CDITable-RowCentrens"/>
              <w:rPr>
                <w:lang w:val="en-GB"/>
              </w:rPr>
            </w:pPr>
            <w:r w:rsidRPr="0029066C">
              <w:rPr>
                <w:lang w:val="en-GB"/>
              </w:rPr>
              <w:t>55.0</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5F6D252A" w14:textId="77777777" w:rsidR="0029066C" w:rsidRPr="0029066C" w:rsidRDefault="0029066C" w:rsidP="0029066C">
            <w:pPr>
              <w:pStyle w:val="CDITable-RowCentrens"/>
              <w:rPr>
                <w:lang w:val="en-GB"/>
              </w:rPr>
            </w:pPr>
            <w:r w:rsidRPr="0029066C">
              <w:rPr>
                <w:lang w:val="en-GB"/>
              </w:rPr>
              <w:t>52.1</w:t>
            </w:r>
          </w:p>
        </w:tc>
        <w:tc>
          <w:tcPr>
            <w:tcW w:w="808"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7937AB60" w14:textId="77777777" w:rsidR="0029066C" w:rsidRPr="0029066C" w:rsidRDefault="0029066C" w:rsidP="0029066C">
            <w:pPr>
              <w:pStyle w:val="CDITable-RowCentrens"/>
              <w:rPr>
                <w:lang w:val="en-GB"/>
              </w:rPr>
            </w:pPr>
            <w:r w:rsidRPr="0029066C">
              <w:rPr>
                <w:lang w:val="en-GB"/>
              </w:rPr>
              <w:t>28.3</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67B66A06" w14:textId="77777777" w:rsidR="0029066C" w:rsidRPr="0029066C" w:rsidRDefault="0029066C" w:rsidP="0029066C">
            <w:pPr>
              <w:pStyle w:val="CDITable-RowCentrens"/>
              <w:rPr>
                <w:lang w:val="en-GB"/>
              </w:rPr>
            </w:pPr>
            <w:r w:rsidRPr="0029066C">
              <w:rPr>
                <w:lang w:val="en-GB"/>
              </w:rPr>
              <w:t>25.4</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5C0E5499" w14:textId="77777777" w:rsidR="0029066C" w:rsidRPr="0029066C" w:rsidRDefault="0029066C" w:rsidP="0029066C">
            <w:pPr>
              <w:pStyle w:val="CDITable-RowCentrens"/>
              <w:rPr>
                <w:lang w:val="en-GB"/>
              </w:rPr>
            </w:pPr>
            <w:r w:rsidRPr="0029066C">
              <w:rPr>
                <w:lang w:val="en-GB"/>
              </w:rPr>
              <w:t>43.4</w:t>
            </w:r>
          </w:p>
        </w:tc>
        <w:tc>
          <w:tcPr>
            <w:tcW w:w="808"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2CD06B6B" w14:textId="77777777" w:rsidR="0029066C" w:rsidRPr="0029066C" w:rsidRDefault="0029066C" w:rsidP="0029066C">
            <w:pPr>
              <w:pStyle w:val="CDITable-RowCentrens"/>
              <w:rPr>
                <w:lang w:val="en-GB"/>
              </w:rPr>
            </w:pPr>
            <w:r w:rsidRPr="0029066C">
              <w:rPr>
                <w:lang w:val="en-GB"/>
              </w:rPr>
              <w:t>45.5</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52B5A8AF" w14:textId="77777777" w:rsidR="0029066C" w:rsidRPr="0029066C" w:rsidRDefault="0029066C" w:rsidP="0029066C">
            <w:pPr>
              <w:pStyle w:val="CDITable-RowCentrens"/>
              <w:rPr>
                <w:lang w:val="en-GB"/>
              </w:rPr>
            </w:pPr>
            <w:r w:rsidRPr="0029066C">
              <w:rPr>
                <w:lang w:val="en-GB"/>
              </w:rPr>
              <w:t>26.0</w:t>
            </w:r>
          </w:p>
        </w:tc>
        <w:tc>
          <w:tcPr>
            <w:tcW w:w="808"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1E151FFC" w14:textId="77777777" w:rsidR="0029066C" w:rsidRPr="0029066C" w:rsidRDefault="0029066C" w:rsidP="0029066C">
            <w:pPr>
              <w:pStyle w:val="CDITable-RowCentrens"/>
              <w:rPr>
                <w:lang w:val="en-GB"/>
              </w:rPr>
            </w:pPr>
            <w:r w:rsidRPr="0029066C">
              <w:rPr>
                <w:lang w:val="en-GB"/>
              </w:rPr>
              <w:t>23.7</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2B78DB4B" w14:textId="77777777" w:rsidR="0029066C" w:rsidRPr="0029066C" w:rsidRDefault="0029066C" w:rsidP="0029066C">
            <w:pPr>
              <w:pStyle w:val="CDITable-RowCentrens"/>
              <w:rPr>
                <w:lang w:val="en-GB"/>
              </w:rPr>
            </w:pPr>
            <w:r w:rsidRPr="0029066C">
              <w:rPr>
                <w:lang w:val="en-GB"/>
              </w:rPr>
              <w:t>30.5</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5681906E" w14:textId="77777777" w:rsidR="0029066C" w:rsidRPr="0029066C" w:rsidRDefault="0029066C" w:rsidP="0029066C">
            <w:pPr>
              <w:pStyle w:val="CDITable-RowCentrens"/>
              <w:rPr>
                <w:lang w:val="en-GB"/>
              </w:rPr>
            </w:pPr>
            <w:r w:rsidRPr="0029066C">
              <w:rPr>
                <w:lang w:val="en-GB"/>
              </w:rPr>
              <w:t>28.8</w:t>
            </w:r>
          </w:p>
        </w:tc>
        <w:tc>
          <w:tcPr>
            <w:tcW w:w="808"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438EB10A" w14:textId="77777777" w:rsidR="0029066C" w:rsidRPr="0029066C" w:rsidRDefault="0029066C" w:rsidP="0029066C">
            <w:pPr>
              <w:pStyle w:val="CDITable-RowCentrens"/>
              <w:rPr>
                <w:lang w:val="en-GB"/>
              </w:rPr>
            </w:pPr>
            <w:r w:rsidRPr="0029066C">
              <w:rPr>
                <w:lang w:val="en-GB"/>
              </w:rPr>
              <w:t>36.4</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542AA7BF" w14:textId="77777777" w:rsidR="0029066C" w:rsidRPr="0029066C" w:rsidRDefault="0029066C" w:rsidP="0029066C">
            <w:pPr>
              <w:pStyle w:val="CDITable-RowCentrens"/>
              <w:rPr>
                <w:lang w:val="en-GB"/>
              </w:rPr>
            </w:pPr>
            <w:r w:rsidRPr="0029066C">
              <w:rPr>
                <w:lang w:val="en-GB"/>
              </w:rPr>
              <w:t>32.6</w:t>
            </w:r>
          </w:p>
        </w:tc>
        <w:tc>
          <w:tcPr>
            <w:tcW w:w="808"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03721F6F" w14:textId="77777777" w:rsidR="0029066C" w:rsidRPr="0029066C" w:rsidRDefault="0029066C" w:rsidP="0029066C">
            <w:pPr>
              <w:pStyle w:val="CDITable-RowCentrens"/>
              <w:rPr>
                <w:lang w:val="en-GB"/>
              </w:rPr>
            </w:pPr>
            <w:r w:rsidRPr="0029066C">
              <w:rPr>
                <w:lang w:val="en-GB"/>
              </w:rPr>
              <w:t>34.5</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4C2C9F05" w14:textId="77777777" w:rsidR="0029066C" w:rsidRPr="0029066C" w:rsidRDefault="0029066C" w:rsidP="0029066C">
            <w:pPr>
              <w:pStyle w:val="CDITable-RowCentrens"/>
              <w:rPr>
                <w:lang w:val="en-GB"/>
              </w:rPr>
            </w:pPr>
            <w:r w:rsidRPr="0029066C">
              <w:rPr>
                <w:lang w:val="en-GB"/>
              </w:rPr>
              <w:t>32.2</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66DD5769" w14:textId="77777777" w:rsidR="0029066C" w:rsidRPr="0029066C" w:rsidRDefault="0029066C" w:rsidP="0029066C">
            <w:pPr>
              <w:pStyle w:val="CDITable-RowCentrens"/>
              <w:rPr>
                <w:lang w:val="en-GB"/>
              </w:rPr>
            </w:pPr>
            <w:r w:rsidRPr="0029066C">
              <w:rPr>
                <w:lang w:val="en-GB"/>
              </w:rPr>
              <w:t>28.4</w:t>
            </w:r>
          </w:p>
        </w:tc>
        <w:tc>
          <w:tcPr>
            <w:tcW w:w="808" w:type="dxa"/>
            <w:tcBorders>
              <w:bottom w:val="single" w:sz="6" w:space="0" w:color="1E4496" w:themeColor="text2"/>
              <w:right w:val="nil"/>
            </w:tcBorders>
            <w:tcMar>
              <w:top w:w="85" w:type="dxa"/>
              <w:left w:w="57" w:type="dxa"/>
              <w:bottom w:w="85" w:type="dxa"/>
              <w:right w:w="57" w:type="dxa"/>
            </w:tcMar>
            <w:vAlign w:val="center"/>
          </w:tcPr>
          <w:p w14:paraId="546F33C1" w14:textId="77777777" w:rsidR="0029066C" w:rsidRPr="0029066C" w:rsidRDefault="0029066C" w:rsidP="0029066C">
            <w:pPr>
              <w:pStyle w:val="CDITable-RowCentrens"/>
              <w:rPr>
                <w:lang w:val="en-GB"/>
              </w:rPr>
            </w:pPr>
            <w:r w:rsidRPr="0029066C">
              <w:rPr>
                <w:lang w:val="en-GB"/>
              </w:rPr>
              <w:t>22.9</w:t>
            </w:r>
          </w:p>
        </w:tc>
      </w:tr>
      <w:tr w:rsidR="0029066C" w:rsidRPr="0029066C" w14:paraId="36F3EDC5" w14:textId="77777777" w:rsidTr="004F2B9C">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207D5CB1" w14:textId="77777777" w:rsidR="0029066C" w:rsidRPr="0029066C" w:rsidRDefault="0029066C" w:rsidP="0029066C">
            <w:pPr>
              <w:pStyle w:val="CDITable-RowLeftns"/>
              <w:rPr>
                <w:lang w:val="en-GB"/>
              </w:rPr>
            </w:pPr>
            <w:r w:rsidRPr="0029066C">
              <w:rPr>
                <w:lang w:val="en-GB"/>
              </w:rPr>
              <w:t>5–9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0459A807" w14:textId="77777777" w:rsidR="0029066C" w:rsidRPr="0029066C" w:rsidRDefault="0029066C" w:rsidP="0029066C">
            <w:pPr>
              <w:pStyle w:val="CDITable-RowCentrens"/>
              <w:rPr>
                <w:lang w:val="en-GB"/>
              </w:rPr>
            </w:pPr>
            <w:r w:rsidRPr="0029066C">
              <w:rPr>
                <w:lang w:val="en-GB"/>
              </w:rPr>
              <w:t>28.4</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7E8FD115" w14:textId="77777777" w:rsidR="0029066C" w:rsidRPr="0029066C" w:rsidRDefault="0029066C" w:rsidP="0029066C">
            <w:pPr>
              <w:pStyle w:val="CDITable-RowCentrens"/>
              <w:rPr>
                <w:lang w:val="en-GB"/>
              </w:rPr>
            </w:pPr>
            <w:r w:rsidRPr="0029066C">
              <w:rPr>
                <w:lang w:val="en-GB"/>
              </w:rPr>
              <w:t>25.8</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6E5509D6" w14:textId="77777777" w:rsidR="0029066C" w:rsidRPr="0029066C" w:rsidRDefault="0029066C" w:rsidP="0029066C">
            <w:pPr>
              <w:pStyle w:val="CDITable-RowCentrens"/>
              <w:rPr>
                <w:lang w:val="en-GB"/>
              </w:rPr>
            </w:pPr>
            <w:r w:rsidRPr="0029066C">
              <w:rPr>
                <w:lang w:val="en-GB"/>
              </w:rPr>
              <w:t>16.9</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F6756A5" w14:textId="77777777" w:rsidR="0029066C" w:rsidRPr="0029066C" w:rsidRDefault="0029066C" w:rsidP="0029066C">
            <w:pPr>
              <w:pStyle w:val="CDITable-RowCentrens"/>
              <w:rPr>
                <w:lang w:val="en-GB"/>
              </w:rPr>
            </w:pPr>
            <w:r w:rsidRPr="0029066C">
              <w:rPr>
                <w:lang w:val="en-GB"/>
              </w:rPr>
              <w:t>14.9</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A73D42E" w14:textId="77777777" w:rsidR="0029066C" w:rsidRPr="0029066C" w:rsidRDefault="0029066C" w:rsidP="0029066C">
            <w:pPr>
              <w:pStyle w:val="CDITable-RowCentrens"/>
              <w:rPr>
                <w:lang w:val="en-GB"/>
              </w:rPr>
            </w:pPr>
            <w:r w:rsidRPr="0029066C">
              <w:rPr>
                <w:lang w:val="en-GB"/>
              </w:rPr>
              <w:t>17.0</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89FB330" w14:textId="77777777" w:rsidR="0029066C" w:rsidRPr="0029066C" w:rsidRDefault="0029066C" w:rsidP="0029066C">
            <w:pPr>
              <w:pStyle w:val="CDITable-RowCentrens"/>
              <w:rPr>
                <w:lang w:val="en-GB"/>
              </w:rPr>
            </w:pPr>
            <w:r w:rsidRPr="0029066C">
              <w:rPr>
                <w:lang w:val="en-GB"/>
              </w:rPr>
              <w:t>15.1</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1AA2769" w14:textId="77777777" w:rsidR="0029066C" w:rsidRPr="0029066C" w:rsidRDefault="0029066C" w:rsidP="0029066C">
            <w:pPr>
              <w:pStyle w:val="CDITable-RowCentrens"/>
              <w:rPr>
                <w:lang w:val="en-GB"/>
              </w:rPr>
            </w:pPr>
            <w:r w:rsidRPr="0029066C">
              <w:rPr>
                <w:lang w:val="en-GB"/>
              </w:rPr>
              <w:t>15.9</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77B69AFE" w14:textId="77777777" w:rsidR="0029066C" w:rsidRPr="0029066C" w:rsidRDefault="0029066C" w:rsidP="0029066C">
            <w:pPr>
              <w:pStyle w:val="CDITable-RowCentrens"/>
              <w:rPr>
                <w:lang w:val="en-GB"/>
              </w:rPr>
            </w:pPr>
            <w:r w:rsidRPr="0029066C">
              <w:rPr>
                <w:lang w:val="en-GB"/>
              </w:rPr>
              <w:t>14.9</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364F6CA" w14:textId="77777777" w:rsidR="0029066C" w:rsidRPr="0029066C" w:rsidRDefault="0029066C" w:rsidP="0029066C">
            <w:pPr>
              <w:pStyle w:val="CDITable-RowCentrens"/>
              <w:rPr>
                <w:lang w:val="en-GB"/>
              </w:rPr>
            </w:pPr>
            <w:r w:rsidRPr="0029066C">
              <w:rPr>
                <w:lang w:val="en-GB"/>
              </w:rPr>
              <w:t>17.0</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35C73C8" w14:textId="77777777" w:rsidR="0029066C" w:rsidRPr="0029066C" w:rsidRDefault="0029066C" w:rsidP="0029066C">
            <w:pPr>
              <w:pStyle w:val="CDITable-RowCentrens"/>
              <w:rPr>
                <w:lang w:val="en-GB"/>
              </w:rPr>
            </w:pPr>
            <w:r w:rsidRPr="0029066C">
              <w:rPr>
                <w:lang w:val="en-GB"/>
              </w:rPr>
              <w:t>15.9</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CD295AC" w14:textId="77777777" w:rsidR="0029066C" w:rsidRPr="0029066C" w:rsidRDefault="0029066C" w:rsidP="0029066C">
            <w:pPr>
              <w:pStyle w:val="CDITable-RowCentrens"/>
              <w:rPr>
                <w:lang w:val="en-GB"/>
              </w:rPr>
            </w:pPr>
            <w:r w:rsidRPr="0029066C">
              <w:rPr>
                <w:lang w:val="en-GB"/>
              </w:rPr>
              <w:t>17.5</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5C4D567" w14:textId="77777777" w:rsidR="0029066C" w:rsidRPr="0029066C" w:rsidRDefault="0029066C" w:rsidP="0029066C">
            <w:pPr>
              <w:pStyle w:val="CDITable-RowCentrens"/>
              <w:rPr>
                <w:lang w:val="en-GB"/>
              </w:rPr>
            </w:pPr>
            <w:r w:rsidRPr="0029066C">
              <w:rPr>
                <w:lang w:val="en-GB"/>
              </w:rPr>
              <w:t>15.5</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B3BBC2B" w14:textId="77777777" w:rsidR="0029066C" w:rsidRPr="0029066C" w:rsidRDefault="0029066C" w:rsidP="0029066C">
            <w:pPr>
              <w:pStyle w:val="CDITable-RowCentrens"/>
              <w:rPr>
                <w:lang w:val="en-GB"/>
              </w:rPr>
            </w:pPr>
            <w:r w:rsidRPr="0029066C">
              <w:rPr>
                <w:lang w:val="en-GB"/>
              </w:rPr>
              <w:t>19.2</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DAE78BE" w14:textId="77777777" w:rsidR="0029066C" w:rsidRPr="0029066C" w:rsidRDefault="0029066C" w:rsidP="0029066C">
            <w:pPr>
              <w:pStyle w:val="CDITable-RowCentrens"/>
              <w:rPr>
                <w:lang w:val="en-GB"/>
              </w:rPr>
            </w:pPr>
            <w:r w:rsidRPr="0029066C">
              <w:rPr>
                <w:lang w:val="en-GB"/>
              </w:rPr>
              <w:t>16.9</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95AD091" w14:textId="77777777" w:rsidR="0029066C" w:rsidRPr="0029066C" w:rsidRDefault="0029066C" w:rsidP="0029066C">
            <w:pPr>
              <w:pStyle w:val="CDITable-RowCentrens"/>
              <w:rPr>
                <w:lang w:val="en-GB"/>
              </w:rPr>
            </w:pPr>
            <w:r w:rsidRPr="0029066C">
              <w:rPr>
                <w:lang w:val="en-GB"/>
              </w:rPr>
              <w:t>20.1</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4BFFFF5A" w14:textId="77777777" w:rsidR="0029066C" w:rsidRPr="0029066C" w:rsidRDefault="0029066C" w:rsidP="0029066C">
            <w:pPr>
              <w:pStyle w:val="CDITable-RowCentrens"/>
              <w:rPr>
                <w:lang w:val="en-GB"/>
              </w:rPr>
            </w:pPr>
            <w:r w:rsidRPr="0029066C">
              <w:rPr>
                <w:lang w:val="en-GB"/>
              </w:rPr>
              <w:t>14.5</w:t>
            </w:r>
          </w:p>
        </w:tc>
      </w:tr>
      <w:tr w:rsidR="0029066C" w:rsidRPr="0029066C" w14:paraId="1BC28DED" w14:textId="77777777" w:rsidTr="004F2B9C">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46F582BF" w14:textId="77777777" w:rsidR="0029066C" w:rsidRPr="0029066C" w:rsidRDefault="0029066C" w:rsidP="0029066C">
            <w:pPr>
              <w:pStyle w:val="CDITable-RowLeftns"/>
              <w:rPr>
                <w:lang w:val="en-GB"/>
              </w:rPr>
            </w:pPr>
            <w:r w:rsidRPr="0029066C">
              <w:rPr>
                <w:lang w:val="en-GB"/>
              </w:rPr>
              <w:t>10–19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53A5AD9B" w14:textId="77777777" w:rsidR="0029066C" w:rsidRPr="0029066C" w:rsidRDefault="0029066C" w:rsidP="0029066C">
            <w:pPr>
              <w:pStyle w:val="CDITable-RowCentrens"/>
              <w:rPr>
                <w:lang w:val="en-GB"/>
              </w:rPr>
            </w:pPr>
            <w:r w:rsidRPr="0029066C">
              <w:rPr>
                <w:lang w:val="en-GB"/>
              </w:rPr>
              <w:t>20.6</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1601F372" w14:textId="77777777" w:rsidR="0029066C" w:rsidRPr="0029066C" w:rsidRDefault="0029066C" w:rsidP="0029066C">
            <w:pPr>
              <w:pStyle w:val="CDITable-RowCentrens"/>
              <w:rPr>
                <w:lang w:val="en-GB"/>
              </w:rPr>
            </w:pPr>
            <w:r w:rsidRPr="0029066C">
              <w:rPr>
                <w:lang w:val="en-GB"/>
              </w:rPr>
              <w:t>18.1</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63E5119C" w14:textId="77777777" w:rsidR="0029066C" w:rsidRPr="0029066C" w:rsidRDefault="0029066C" w:rsidP="0029066C">
            <w:pPr>
              <w:pStyle w:val="CDITable-RowCentrens"/>
              <w:rPr>
                <w:lang w:val="en-GB"/>
              </w:rPr>
            </w:pPr>
            <w:r w:rsidRPr="0029066C">
              <w:rPr>
                <w:lang w:val="en-GB"/>
              </w:rPr>
              <w:t>13.8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5E18C86" w14:textId="77777777" w:rsidR="0029066C" w:rsidRPr="0029066C" w:rsidRDefault="0029066C" w:rsidP="0029066C">
            <w:pPr>
              <w:pStyle w:val="CDITable-RowCentrens"/>
              <w:rPr>
                <w:lang w:val="en-GB"/>
              </w:rPr>
            </w:pPr>
            <w:r w:rsidRPr="0029066C">
              <w:rPr>
                <w:lang w:val="en-GB"/>
              </w:rPr>
              <w:t>12.1</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8D8DE61" w14:textId="77777777" w:rsidR="0029066C" w:rsidRPr="0029066C" w:rsidRDefault="0029066C" w:rsidP="0029066C">
            <w:pPr>
              <w:pStyle w:val="CDITable-RowCentrens"/>
              <w:rPr>
                <w:lang w:val="en-GB"/>
              </w:rPr>
            </w:pPr>
            <w:r w:rsidRPr="0029066C">
              <w:rPr>
                <w:lang w:val="en-GB"/>
              </w:rPr>
              <w:t>18.4</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2D7DFB7" w14:textId="77777777" w:rsidR="0029066C" w:rsidRPr="0029066C" w:rsidRDefault="0029066C" w:rsidP="0029066C">
            <w:pPr>
              <w:pStyle w:val="CDITable-RowCentrens"/>
              <w:rPr>
                <w:lang w:val="en-GB"/>
              </w:rPr>
            </w:pPr>
            <w:r w:rsidRPr="0029066C">
              <w:rPr>
                <w:lang w:val="en-GB"/>
              </w:rPr>
              <w:t>17.0</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EAE5D53" w14:textId="77777777" w:rsidR="0029066C" w:rsidRPr="0029066C" w:rsidRDefault="0029066C" w:rsidP="0029066C">
            <w:pPr>
              <w:pStyle w:val="CDITable-RowCentrens"/>
              <w:rPr>
                <w:lang w:val="en-GB"/>
              </w:rPr>
            </w:pPr>
            <w:r w:rsidRPr="0029066C">
              <w:rPr>
                <w:lang w:val="en-GB"/>
              </w:rPr>
              <w:t>14.7</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23F1DEE" w14:textId="77777777" w:rsidR="0029066C" w:rsidRPr="0029066C" w:rsidRDefault="0029066C" w:rsidP="0029066C">
            <w:pPr>
              <w:pStyle w:val="CDITable-RowCentrens"/>
              <w:rPr>
                <w:lang w:val="en-GB"/>
              </w:rPr>
            </w:pPr>
            <w:r w:rsidRPr="0029066C">
              <w:rPr>
                <w:lang w:val="en-GB"/>
              </w:rPr>
              <w:t>14.0</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A6C1911" w14:textId="77777777" w:rsidR="0029066C" w:rsidRPr="0029066C" w:rsidRDefault="0029066C" w:rsidP="0029066C">
            <w:pPr>
              <w:pStyle w:val="CDITable-RowCentrens"/>
              <w:rPr>
                <w:lang w:val="en-GB"/>
              </w:rPr>
            </w:pPr>
            <w:r w:rsidRPr="0029066C">
              <w:rPr>
                <w:lang w:val="en-GB"/>
              </w:rPr>
              <w:t>15.5</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700A6056" w14:textId="77777777" w:rsidR="0029066C" w:rsidRPr="0029066C" w:rsidRDefault="0029066C" w:rsidP="0029066C">
            <w:pPr>
              <w:pStyle w:val="CDITable-RowCentrens"/>
              <w:rPr>
                <w:lang w:val="en-GB"/>
              </w:rPr>
            </w:pPr>
            <w:r w:rsidRPr="0029066C">
              <w:rPr>
                <w:lang w:val="en-GB"/>
              </w:rPr>
              <w:t>14.0</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91EC82A" w14:textId="77777777" w:rsidR="0029066C" w:rsidRPr="0029066C" w:rsidRDefault="0029066C" w:rsidP="0029066C">
            <w:pPr>
              <w:pStyle w:val="CDITable-RowCentrens"/>
              <w:rPr>
                <w:lang w:val="en-GB"/>
              </w:rPr>
            </w:pPr>
            <w:r w:rsidRPr="0029066C">
              <w:rPr>
                <w:lang w:val="en-GB"/>
              </w:rPr>
              <w:t>15.7</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CF1D617" w14:textId="77777777" w:rsidR="0029066C" w:rsidRPr="0029066C" w:rsidRDefault="0029066C" w:rsidP="0029066C">
            <w:pPr>
              <w:pStyle w:val="CDITable-RowCentrens"/>
              <w:rPr>
                <w:lang w:val="en-GB"/>
              </w:rPr>
            </w:pPr>
            <w:r w:rsidRPr="0029066C">
              <w:rPr>
                <w:lang w:val="en-GB"/>
              </w:rPr>
              <w:t>13.5</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4AEFA3C" w14:textId="77777777" w:rsidR="0029066C" w:rsidRPr="0029066C" w:rsidRDefault="0029066C" w:rsidP="0029066C">
            <w:pPr>
              <w:pStyle w:val="CDITable-RowCentrens"/>
              <w:rPr>
                <w:lang w:val="en-GB"/>
              </w:rPr>
            </w:pPr>
            <w:r w:rsidRPr="0029066C">
              <w:rPr>
                <w:lang w:val="en-GB"/>
              </w:rPr>
              <w:t>16.0</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7C2AD62" w14:textId="77777777" w:rsidR="0029066C" w:rsidRPr="0029066C" w:rsidRDefault="0029066C" w:rsidP="0029066C">
            <w:pPr>
              <w:pStyle w:val="CDITable-RowCentrens"/>
              <w:rPr>
                <w:lang w:val="en-GB"/>
              </w:rPr>
            </w:pPr>
            <w:r w:rsidRPr="0029066C">
              <w:rPr>
                <w:lang w:val="en-GB"/>
              </w:rPr>
              <w:t>13.9</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2825D6C" w14:textId="77777777" w:rsidR="0029066C" w:rsidRPr="0029066C" w:rsidRDefault="0029066C" w:rsidP="0029066C">
            <w:pPr>
              <w:pStyle w:val="CDITable-RowCentrens"/>
              <w:rPr>
                <w:lang w:val="en-GB"/>
              </w:rPr>
            </w:pPr>
            <w:r w:rsidRPr="0029066C">
              <w:rPr>
                <w:lang w:val="en-GB"/>
              </w:rPr>
              <w:t>17.5</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1E46C364" w14:textId="77777777" w:rsidR="0029066C" w:rsidRPr="0029066C" w:rsidRDefault="0029066C" w:rsidP="0029066C">
            <w:pPr>
              <w:pStyle w:val="CDITable-RowCentrens"/>
              <w:rPr>
                <w:lang w:val="en-GB"/>
              </w:rPr>
            </w:pPr>
            <w:r w:rsidRPr="0029066C">
              <w:rPr>
                <w:lang w:val="en-GB"/>
              </w:rPr>
              <w:t>12.4</w:t>
            </w:r>
          </w:p>
        </w:tc>
      </w:tr>
      <w:tr w:rsidR="0029066C" w:rsidRPr="0029066C" w14:paraId="008FC948" w14:textId="77777777" w:rsidTr="004F2B9C">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11CB723A" w14:textId="77777777" w:rsidR="0029066C" w:rsidRPr="0029066C" w:rsidRDefault="0029066C" w:rsidP="0029066C">
            <w:pPr>
              <w:pStyle w:val="CDITable-RowLeftns"/>
              <w:rPr>
                <w:lang w:val="en-GB"/>
              </w:rPr>
            </w:pPr>
            <w:r w:rsidRPr="0029066C">
              <w:rPr>
                <w:lang w:val="en-GB"/>
              </w:rPr>
              <w:t>20–49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44E9C63B" w14:textId="77777777" w:rsidR="0029066C" w:rsidRPr="0029066C" w:rsidRDefault="0029066C" w:rsidP="0029066C">
            <w:pPr>
              <w:pStyle w:val="CDITable-RowCentrens"/>
              <w:rPr>
                <w:lang w:val="en-GB"/>
              </w:rPr>
            </w:pPr>
            <w:r w:rsidRPr="0029066C">
              <w:rPr>
                <w:lang w:val="en-GB"/>
              </w:rPr>
              <w:t>35.1</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76690E3" w14:textId="77777777" w:rsidR="0029066C" w:rsidRPr="0029066C" w:rsidRDefault="0029066C" w:rsidP="0029066C">
            <w:pPr>
              <w:pStyle w:val="CDITable-RowCentrens"/>
              <w:rPr>
                <w:lang w:val="en-GB"/>
              </w:rPr>
            </w:pPr>
            <w:r w:rsidRPr="0029066C">
              <w:rPr>
                <w:lang w:val="en-GB"/>
              </w:rPr>
              <w:t>33.6</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4D12AEF" w14:textId="77777777" w:rsidR="0029066C" w:rsidRPr="0029066C" w:rsidRDefault="0029066C" w:rsidP="0029066C">
            <w:pPr>
              <w:pStyle w:val="CDITable-RowCentrens"/>
              <w:rPr>
                <w:lang w:val="en-GB"/>
              </w:rPr>
            </w:pPr>
            <w:r w:rsidRPr="0029066C">
              <w:rPr>
                <w:lang w:val="en-GB"/>
              </w:rPr>
              <w:t>22.3</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768DDD4" w14:textId="77777777" w:rsidR="0029066C" w:rsidRPr="0029066C" w:rsidRDefault="0029066C" w:rsidP="0029066C">
            <w:pPr>
              <w:pStyle w:val="CDITable-RowCentrens"/>
              <w:rPr>
                <w:lang w:val="en-GB"/>
              </w:rPr>
            </w:pPr>
            <w:r w:rsidRPr="0029066C">
              <w:rPr>
                <w:lang w:val="en-GB"/>
              </w:rPr>
              <w:t>20.8</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D12E109" w14:textId="77777777" w:rsidR="0029066C" w:rsidRPr="0029066C" w:rsidRDefault="0029066C" w:rsidP="0029066C">
            <w:pPr>
              <w:pStyle w:val="CDITable-RowCentrens"/>
              <w:rPr>
                <w:lang w:val="en-GB"/>
              </w:rPr>
            </w:pPr>
            <w:r w:rsidRPr="0029066C">
              <w:rPr>
                <w:lang w:val="en-GB"/>
              </w:rPr>
              <w:t>26.0</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84FF9FF" w14:textId="77777777" w:rsidR="0029066C" w:rsidRPr="0029066C" w:rsidRDefault="0029066C" w:rsidP="0029066C">
            <w:pPr>
              <w:pStyle w:val="CDITable-RowCentrens"/>
              <w:rPr>
                <w:lang w:val="en-GB"/>
              </w:rPr>
            </w:pPr>
            <w:r w:rsidRPr="0029066C">
              <w:rPr>
                <w:lang w:val="en-GB"/>
              </w:rPr>
              <w:t>25.8</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F36A2C5" w14:textId="77777777" w:rsidR="0029066C" w:rsidRPr="0029066C" w:rsidRDefault="0029066C" w:rsidP="0029066C">
            <w:pPr>
              <w:pStyle w:val="CDITable-RowCentrens"/>
              <w:rPr>
                <w:lang w:val="en-GB"/>
              </w:rPr>
            </w:pPr>
            <w:r w:rsidRPr="0029066C">
              <w:rPr>
                <w:lang w:val="en-GB"/>
              </w:rPr>
              <w:t>22.1</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E0F586D" w14:textId="77777777" w:rsidR="0029066C" w:rsidRPr="0029066C" w:rsidRDefault="0029066C" w:rsidP="0029066C">
            <w:pPr>
              <w:pStyle w:val="CDITable-RowCentrens"/>
              <w:rPr>
                <w:lang w:val="en-GB"/>
              </w:rPr>
            </w:pPr>
            <w:r w:rsidRPr="0029066C">
              <w:rPr>
                <w:lang w:val="en-GB"/>
              </w:rPr>
              <w:t>20.5</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DC026EA" w14:textId="77777777" w:rsidR="0029066C" w:rsidRPr="0029066C" w:rsidRDefault="0029066C" w:rsidP="0029066C">
            <w:pPr>
              <w:pStyle w:val="CDITable-RowCentrens"/>
              <w:rPr>
                <w:lang w:val="en-GB"/>
              </w:rPr>
            </w:pPr>
            <w:r w:rsidRPr="0029066C">
              <w:rPr>
                <w:lang w:val="en-GB"/>
              </w:rPr>
              <w:t>27.4</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FA1A645" w14:textId="77777777" w:rsidR="0029066C" w:rsidRPr="0029066C" w:rsidRDefault="0029066C" w:rsidP="0029066C">
            <w:pPr>
              <w:pStyle w:val="CDITable-RowCentrens"/>
              <w:rPr>
                <w:lang w:val="en-GB"/>
              </w:rPr>
            </w:pPr>
            <w:r w:rsidRPr="0029066C">
              <w:rPr>
                <w:lang w:val="en-GB"/>
              </w:rPr>
              <w:t>25.8</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7744E94" w14:textId="77777777" w:rsidR="0029066C" w:rsidRPr="0029066C" w:rsidRDefault="0029066C" w:rsidP="0029066C">
            <w:pPr>
              <w:pStyle w:val="CDITable-RowCentrens"/>
              <w:rPr>
                <w:lang w:val="en-GB"/>
              </w:rPr>
            </w:pPr>
            <w:r w:rsidRPr="0029066C">
              <w:rPr>
                <w:lang w:val="en-GB"/>
              </w:rPr>
              <w:t>26.8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3F74F5E" w14:textId="77777777" w:rsidR="0029066C" w:rsidRPr="0029066C" w:rsidRDefault="0029066C" w:rsidP="0029066C">
            <w:pPr>
              <w:pStyle w:val="CDITable-RowCentrens"/>
              <w:rPr>
                <w:lang w:val="en-GB"/>
              </w:rPr>
            </w:pPr>
            <w:r w:rsidRPr="0029066C">
              <w:rPr>
                <w:lang w:val="en-GB"/>
              </w:rPr>
              <w:t>25.0</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1ACAD8D" w14:textId="77777777" w:rsidR="0029066C" w:rsidRPr="0029066C" w:rsidRDefault="0029066C" w:rsidP="0029066C">
            <w:pPr>
              <w:pStyle w:val="CDITable-RowCentrens"/>
              <w:rPr>
                <w:lang w:val="en-GB"/>
              </w:rPr>
            </w:pPr>
            <w:r w:rsidRPr="0029066C">
              <w:rPr>
                <w:lang w:val="en-GB"/>
              </w:rPr>
              <w:t>26.8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88AE358" w14:textId="77777777" w:rsidR="0029066C" w:rsidRPr="0029066C" w:rsidRDefault="0029066C" w:rsidP="0029066C">
            <w:pPr>
              <w:pStyle w:val="CDITable-RowCentrens"/>
              <w:rPr>
                <w:lang w:val="en-GB"/>
              </w:rPr>
            </w:pPr>
            <w:r w:rsidRPr="0029066C">
              <w:rPr>
                <w:lang w:val="en-GB"/>
              </w:rPr>
              <w:t>25.1</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340A11A" w14:textId="77777777" w:rsidR="0029066C" w:rsidRPr="0029066C" w:rsidRDefault="0029066C" w:rsidP="0029066C">
            <w:pPr>
              <w:pStyle w:val="CDITable-RowCentrens"/>
              <w:rPr>
                <w:lang w:val="en-GB"/>
              </w:rPr>
            </w:pPr>
            <w:r w:rsidRPr="0029066C">
              <w:rPr>
                <w:lang w:val="en-GB"/>
              </w:rPr>
              <w:t>23.1</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51713F22" w14:textId="77777777" w:rsidR="0029066C" w:rsidRPr="0029066C" w:rsidRDefault="0029066C" w:rsidP="0029066C">
            <w:pPr>
              <w:pStyle w:val="CDITable-RowCentrens"/>
              <w:rPr>
                <w:lang w:val="en-GB"/>
              </w:rPr>
            </w:pPr>
            <w:r w:rsidRPr="0029066C">
              <w:rPr>
                <w:lang w:val="en-GB"/>
              </w:rPr>
              <w:t>18.5</w:t>
            </w:r>
          </w:p>
        </w:tc>
      </w:tr>
      <w:tr w:rsidR="0029066C" w:rsidRPr="0029066C" w14:paraId="65D3760C" w14:textId="77777777" w:rsidTr="004F2B9C">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27297F0A" w14:textId="77777777" w:rsidR="0029066C" w:rsidRPr="0029066C" w:rsidRDefault="0029066C" w:rsidP="0029066C">
            <w:pPr>
              <w:pStyle w:val="CDITable-RowLeftns"/>
              <w:rPr>
                <w:lang w:val="en-GB"/>
              </w:rPr>
            </w:pPr>
            <w:r w:rsidRPr="0029066C">
              <w:rPr>
                <w:lang w:val="en-GB"/>
              </w:rPr>
              <w:t>50–64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7DFB58BB" w14:textId="77777777" w:rsidR="0029066C" w:rsidRPr="0029066C" w:rsidRDefault="0029066C" w:rsidP="0029066C">
            <w:pPr>
              <w:pStyle w:val="CDITable-RowCentrens"/>
              <w:rPr>
                <w:lang w:val="en-GB"/>
              </w:rPr>
            </w:pPr>
            <w:r w:rsidRPr="0029066C">
              <w:rPr>
                <w:lang w:val="en-GB"/>
              </w:rPr>
              <w:t>46.8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E87E8D2" w14:textId="77777777" w:rsidR="0029066C" w:rsidRPr="0029066C" w:rsidRDefault="0029066C" w:rsidP="0029066C">
            <w:pPr>
              <w:pStyle w:val="CDITable-RowCentrens"/>
              <w:rPr>
                <w:lang w:val="en-GB"/>
              </w:rPr>
            </w:pPr>
            <w:r w:rsidRPr="0029066C">
              <w:rPr>
                <w:lang w:val="en-GB"/>
              </w:rPr>
              <w:t>43.8</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EFB8B4B" w14:textId="77777777" w:rsidR="0029066C" w:rsidRPr="0029066C" w:rsidRDefault="0029066C" w:rsidP="0029066C">
            <w:pPr>
              <w:pStyle w:val="CDITable-RowCentrens"/>
              <w:rPr>
                <w:lang w:val="en-GB"/>
              </w:rPr>
            </w:pPr>
            <w:r w:rsidRPr="0029066C">
              <w:rPr>
                <w:lang w:val="en-GB"/>
              </w:rPr>
              <w:t>34.7</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31B8F45" w14:textId="77777777" w:rsidR="0029066C" w:rsidRPr="0029066C" w:rsidRDefault="0029066C" w:rsidP="0029066C">
            <w:pPr>
              <w:pStyle w:val="CDITable-RowCentrens"/>
              <w:rPr>
                <w:lang w:val="en-GB"/>
              </w:rPr>
            </w:pPr>
            <w:r w:rsidRPr="0029066C">
              <w:rPr>
                <w:lang w:val="en-GB"/>
              </w:rPr>
              <w:t>31.3</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354076F" w14:textId="77777777" w:rsidR="0029066C" w:rsidRPr="0029066C" w:rsidRDefault="0029066C" w:rsidP="0029066C">
            <w:pPr>
              <w:pStyle w:val="CDITable-RowCentrens"/>
              <w:rPr>
                <w:lang w:val="en-GB"/>
              </w:rPr>
            </w:pPr>
            <w:r w:rsidRPr="0029066C">
              <w:rPr>
                <w:lang w:val="en-GB"/>
              </w:rPr>
              <w:t>29.4</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9ADFE19" w14:textId="77777777" w:rsidR="0029066C" w:rsidRPr="0029066C" w:rsidRDefault="0029066C" w:rsidP="0029066C">
            <w:pPr>
              <w:pStyle w:val="CDITable-RowCentrens"/>
              <w:rPr>
                <w:lang w:val="en-GB"/>
              </w:rPr>
            </w:pPr>
            <w:r w:rsidRPr="0029066C">
              <w:rPr>
                <w:lang w:val="en-GB"/>
              </w:rPr>
              <w:t>27.6</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2F9EE96" w14:textId="77777777" w:rsidR="0029066C" w:rsidRPr="0029066C" w:rsidRDefault="0029066C" w:rsidP="0029066C">
            <w:pPr>
              <w:pStyle w:val="CDITable-RowCentrens"/>
              <w:rPr>
                <w:lang w:val="en-GB"/>
              </w:rPr>
            </w:pPr>
            <w:r w:rsidRPr="0029066C">
              <w:rPr>
                <w:lang w:val="en-GB"/>
              </w:rPr>
              <w:t>36.7</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9429A60" w14:textId="77777777" w:rsidR="0029066C" w:rsidRPr="0029066C" w:rsidRDefault="0029066C" w:rsidP="0029066C">
            <w:pPr>
              <w:pStyle w:val="CDITable-RowCentrens"/>
              <w:rPr>
                <w:lang w:val="en-GB"/>
              </w:rPr>
            </w:pPr>
            <w:r w:rsidRPr="0029066C">
              <w:rPr>
                <w:lang w:val="en-GB"/>
              </w:rPr>
              <w:t>33.3</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B294353" w14:textId="77777777" w:rsidR="0029066C" w:rsidRPr="0029066C" w:rsidRDefault="0029066C" w:rsidP="0029066C">
            <w:pPr>
              <w:pStyle w:val="CDITable-RowCentrens"/>
              <w:rPr>
                <w:lang w:val="en-GB"/>
              </w:rPr>
            </w:pPr>
            <w:r w:rsidRPr="0029066C">
              <w:rPr>
                <w:lang w:val="en-GB"/>
              </w:rPr>
              <w:t>41.3</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19088798" w14:textId="77777777" w:rsidR="0029066C" w:rsidRPr="0029066C" w:rsidRDefault="0029066C" w:rsidP="0029066C">
            <w:pPr>
              <w:pStyle w:val="CDITable-RowCentrens"/>
              <w:rPr>
                <w:lang w:val="en-GB"/>
              </w:rPr>
            </w:pPr>
            <w:r w:rsidRPr="0029066C">
              <w:rPr>
                <w:lang w:val="en-GB"/>
              </w:rPr>
              <w:t>37.7</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77468DC9" w14:textId="77777777" w:rsidR="0029066C" w:rsidRPr="0029066C" w:rsidRDefault="0029066C" w:rsidP="0029066C">
            <w:pPr>
              <w:pStyle w:val="CDITable-RowCentrens"/>
              <w:rPr>
                <w:lang w:val="en-GB"/>
              </w:rPr>
            </w:pPr>
            <w:r w:rsidRPr="0029066C">
              <w:rPr>
                <w:lang w:val="en-GB"/>
              </w:rPr>
              <w:t>45.0</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8BA415E" w14:textId="77777777" w:rsidR="0029066C" w:rsidRPr="0029066C" w:rsidRDefault="0029066C" w:rsidP="0029066C">
            <w:pPr>
              <w:pStyle w:val="CDITable-RowCentrens"/>
              <w:rPr>
                <w:lang w:val="en-GB"/>
              </w:rPr>
            </w:pPr>
            <w:r w:rsidRPr="0029066C">
              <w:rPr>
                <w:lang w:val="en-GB"/>
              </w:rPr>
              <w:t>40.3</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C6A9BF9" w14:textId="77777777" w:rsidR="0029066C" w:rsidRPr="0029066C" w:rsidRDefault="0029066C" w:rsidP="0029066C">
            <w:pPr>
              <w:pStyle w:val="CDITable-RowCentrens"/>
              <w:rPr>
                <w:lang w:val="en-GB"/>
              </w:rPr>
            </w:pPr>
            <w:r w:rsidRPr="0029066C">
              <w:rPr>
                <w:lang w:val="en-GB"/>
              </w:rPr>
              <w:t>39.1</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0EE7DB8" w14:textId="77777777" w:rsidR="0029066C" w:rsidRPr="0029066C" w:rsidRDefault="0029066C" w:rsidP="0029066C">
            <w:pPr>
              <w:pStyle w:val="CDITable-RowCentrens"/>
              <w:rPr>
                <w:lang w:val="en-GB"/>
              </w:rPr>
            </w:pPr>
            <w:r w:rsidRPr="0029066C">
              <w:rPr>
                <w:lang w:val="en-GB"/>
              </w:rPr>
              <w:t>35.2</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859C2A7" w14:textId="77777777" w:rsidR="0029066C" w:rsidRPr="0029066C" w:rsidRDefault="0029066C" w:rsidP="0029066C">
            <w:pPr>
              <w:pStyle w:val="CDITable-RowCentrens"/>
              <w:rPr>
                <w:lang w:val="en-GB"/>
              </w:rPr>
            </w:pPr>
            <w:r w:rsidRPr="0029066C">
              <w:rPr>
                <w:lang w:val="en-GB"/>
              </w:rPr>
              <w:t>37.9</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368D4D19" w14:textId="77777777" w:rsidR="0029066C" w:rsidRPr="0029066C" w:rsidRDefault="0029066C" w:rsidP="0029066C">
            <w:pPr>
              <w:pStyle w:val="CDITable-RowCentrens"/>
              <w:rPr>
                <w:lang w:val="en-GB"/>
              </w:rPr>
            </w:pPr>
            <w:r w:rsidRPr="0029066C">
              <w:rPr>
                <w:lang w:val="en-GB"/>
              </w:rPr>
              <w:t>29.7</w:t>
            </w:r>
          </w:p>
        </w:tc>
      </w:tr>
      <w:tr w:rsidR="0029066C" w:rsidRPr="0029066C" w14:paraId="6184F285" w14:textId="77777777" w:rsidTr="004F2B9C">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7C648C83" w14:textId="77777777" w:rsidR="0029066C" w:rsidRPr="0029066C" w:rsidRDefault="0029066C" w:rsidP="0029066C">
            <w:pPr>
              <w:pStyle w:val="CDITable-RowLeftns"/>
              <w:rPr>
                <w:lang w:val="en-GB"/>
              </w:rPr>
            </w:pPr>
            <w:r w:rsidRPr="0029066C">
              <w:rPr>
                <w:lang w:val="en-GB"/>
              </w:rPr>
              <w:t>65+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386F7BD8" w14:textId="77777777" w:rsidR="0029066C" w:rsidRPr="0029066C" w:rsidRDefault="0029066C" w:rsidP="0029066C">
            <w:pPr>
              <w:pStyle w:val="CDITable-RowCentrens"/>
              <w:rPr>
                <w:lang w:val="en-GB"/>
              </w:rPr>
            </w:pPr>
            <w:r w:rsidRPr="0029066C">
              <w:rPr>
                <w:lang w:val="en-GB"/>
              </w:rPr>
              <w:t>68.2</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7EEE9DB" w14:textId="77777777" w:rsidR="0029066C" w:rsidRPr="0029066C" w:rsidRDefault="0029066C" w:rsidP="0029066C">
            <w:pPr>
              <w:pStyle w:val="CDITable-RowCentrens"/>
              <w:rPr>
                <w:lang w:val="en-GB"/>
              </w:rPr>
            </w:pPr>
            <w:r w:rsidRPr="0029066C">
              <w:rPr>
                <w:lang w:val="en-GB"/>
              </w:rPr>
              <w:t>65.9</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38E4EFA" w14:textId="77777777" w:rsidR="0029066C" w:rsidRPr="0029066C" w:rsidRDefault="0029066C" w:rsidP="0029066C">
            <w:pPr>
              <w:pStyle w:val="CDITable-RowCentrens"/>
              <w:rPr>
                <w:lang w:val="en-GB"/>
              </w:rPr>
            </w:pPr>
            <w:r w:rsidRPr="0029066C">
              <w:rPr>
                <w:lang w:val="en-GB"/>
              </w:rPr>
              <w:t>61.5</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5788D2F" w14:textId="77777777" w:rsidR="0029066C" w:rsidRPr="0029066C" w:rsidRDefault="0029066C" w:rsidP="0029066C">
            <w:pPr>
              <w:pStyle w:val="CDITable-RowCentrens"/>
              <w:rPr>
                <w:lang w:val="en-GB"/>
              </w:rPr>
            </w:pPr>
            <w:r w:rsidRPr="0029066C">
              <w:rPr>
                <w:lang w:val="en-GB"/>
              </w:rPr>
              <w:t>59.5</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CCD1F0A" w14:textId="77777777" w:rsidR="0029066C" w:rsidRPr="0029066C" w:rsidRDefault="0029066C" w:rsidP="0029066C">
            <w:pPr>
              <w:pStyle w:val="CDITable-RowCentrens"/>
              <w:rPr>
                <w:lang w:val="en-GB"/>
              </w:rPr>
            </w:pPr>
            <w:r w:rsidRPr="0029066C">
              <w:rPr>
                <w:lang w:val="en-GB"/>
              </w:rPr>
              <w:t>38.5</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42C89BE" w14:textId="77777777" w:rsidR="0029066C" w:rsidRPr="0029066C" w:rsidRDefault="0029066C" w:rsidP="0029066C">
            <w:pPr>
              <w:pStyle w:val="CDITable-RowCentrens"/>
              <w:rPr>
                <w:lang w:val="en-GB"/>
              </w:rPr>
            </w:pPr>
            <w:r w:rsidRPr="0029066C">
              <w:rPr>
                <w:lang w:val="en-GB"/>
              </w:rPr>
              <w:t>36.3</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BACFFF6" w14:textId="77777777" w:rsidR="0029066C" w:rsidRPr="0029066C" w:rsidRDefault="0029066C" w:rsidP="0029066C">
            <w:pPr>
              <w:pStyle w:val="CDITable-RowCentrens"/>
              <w:rPr>
                <w:lang w:val="en-GB"/>
              </w:rPr>
            </w:pPr>
            <w:r w:rsidRPr="0029066C">
              <w:rPr>
                <w:lang w:val="en-GB"/>
              </w:rPr>
              <w:t>64.8</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6E45437" w14:textId="77777777" w:rsidR="0029066C" w:rsidRPr="0029066C" w:rsidRDefault="0029066C" w:rsidP="0029066C">
            <w:pPr>
              <w:pStyle w:val="CDITable-RowCentrens"/>
              <w:rPr>
                <w:lang w:val="en-GB"/>
              </w:rPr>
            </w:pPr>
            <w:r w:rsidRPr="0029066C">
              <w:rPr>
                <w:lang w:val="en-GB"/>
              </w:rPr>
              <w:t>62.1</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07F7F46" w14:textId="77777777" w:rsidR="0029066C" w:rsidRPr="0029066C" w:rsidRDefault="0029066C" w:rsidP="0029066C">
            <w:pPr>
              <w:pStyle w:val="CDITable-RowCentrens"/>
              <w:rPr>
                <w:lang w:val="en-GB"/>
              </w:rPr>
            </w:pPr>
            <w:r w:rsidRPr="0029066C">
              <w:rPr>
                <w:lang w:val="en-GB"/>
              </w:rPr>
              <w:t>69.4</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6426A3C" w14:textId="77777777" w:rsidR="0029066C" w:rsidRPr="0029066C" w:rsidRDefault="0029066C" w:rsidP="0029066C">
            <w:pPr>
              <w:pStyle w:val="CDITable-RowCentrens"/>
              <w:rPr>
                <w:lang w:val="en-GB"/>
              </w:rPr>
            </w:pPr>
            <w:r w:rsidRPr="0029066C">
              <w:rPr>
                <w:lang w:val="en-GB"/>
              </w:rPr>
              <w:t>67.8</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CF2566A" w14:textId="77777777" w:rsidR="0029066C" w:rsidRPr="0029066C" w:rsidRDefault="0029066C" w:rsidP="0029066C">
            <w:pPr>
              <w:pStyle w:val="CDITable-RowCentrens"/>
              <w:rPr>
                <w:lang w:val="en-GB"/>
              </w:rPr>
            </w:pPr>
            <w:r w:rsidRPr="0029066C">
              <w:rPr>
                <w:lang w:val="en-GB"/>
              </w:rPr>
              <w:t>71.4</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7E9F974" w14:textId="77777777" w:rsidR="0029066C" w:rsidRPr="0029066C" w:rsidRDefault="0029066C" w:rsidP="0029066C">
            <w:pPr>
              <w:pStyle w:val="CDITable-RowCentrens"/>
              <w:rPr>
                <w:lang w:val="en-GB"/>
              </w:rPr>
            </w:pPr>
            <w:r w:rsidRPr="0029066C">
              <w:rPr>
                <w:lang w:val="en-GB"/>
              </w:rPr>
              <w:t>69.2</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6137B8F" w14:textId="77777777" w:rsidR="0029066C" w:rsidRPr="0029066C" w:rsidRDefault="0029066C" w:rsidP="0029066C">
            <w:pPr>
              <w:pStyle w:val="CDITable-RowCentrens"/>
              <w:rPr>
                <w:lang w:val="en-GB"/>
              </w:rPr>
            </w:pPr>
            <w:r w:rsidRPr="0029066C">
              <w:rPr>
                <w:lang w:val="en-GB"/>
              </w:rPr>
              <w:t>65.2</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477DB11" w14:textId="77777777" w:rsidR="0029066C" w:rsidRPr="0029066C" w:rsidRDefault="0029066C" w:rsidP="0029066C">
            <w:pPr>
              <w:pStyle w:val="CDITable-RowCentrens"/>
              <w:rPr>
                <w:lang w:val="en-GB"/>
              </w:rPr>
            </w:pPr>
            <w:r w:rsidRPr="0029066C">
              <w:rPr>
                <w:lang w:val="en-GB"/>
              </w:rPr>
              <w:t>63.0</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51BE4E8" w14:textId="77777777" w:rsidR="0029066C" w:rsidRPr="0029066C" w:rsidRDefault="0029066C" w:rsidP="0029066C">
            <w:pPr>
              <w:pStyle w:val="CDITable-RowCentrens"/>
              <w:rPr>
                <w:lang w:val="en-GB"/>
              </w:rPr>
            </w:pPr>
            <w:r w:rsidRPr="0029066C">
              <w:rPr>
                <w:lang w:val="en-GB"/>
              </w:rPr>
              <w:t>65.4</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3A2967EE" w14:textId="77777777" w:rsidR="0029066C" w:rsidRPr="0029066C" w:rsidRDefault="0029066C" w:rsidP="0029066C">
            <w:pPr>
              <w:pStyle w:val="CDITable-RowCentrens"/>
              <w:rPr>
                <w:lang w:val="en-GB"/>
              </w:rPr>
            </w:pPr>
            <w:r w:rsidRPr="0029066C">
              <w:rPr>
                <w:lang w:val="en-GB"/>
              </w:rPr>
              <w:t>59.7</w:t>
            </w:r>
          </w:p>
        </w:tc>
      </w:tr>
    </w:tbl>
    <w:p w14:paraId="1299EA4F" w14:textId="77777777" w:rsidR="00934D4A" w:rsidRPr="00934D4A" w:rsidRDefault="00934D4A" w:rsidP="0029066C">
      <w:pPr>
        <w:pStyle w:val="CDITable-FirstFootnote"/>
        <w:rPr>
          <w:lang w:val="en-GB"/>
        </w:rPr>
      </w:pPr>
      <w:r w:rsidRPr="00934D4A">
        <w:rPr>
          <w:lang w:val="en-GB"/>
        </w:rPr>
        <w:t>a</w:t>
      </w:r>
      <w:r w:rsidRPr="00934D4A">
        <w:rPr>
          <w:lang w:val="en-GB"/>
        </w:rPr>
        <w:tab/>
        <w:t xml:space="preserve">Source: Australian Immunisation Register data as </w:t>
      </w:r>
      <w:proofErr w:type="gramStart"/>
      <w:r w:rsidRPr="00934D4A">
        <w:rPr>
          <w:lang w:val="en-GB"/>
        </w:rPr>
        <w:t>at</w:t>
      </w:r>
      <w:proofErr w:type="gramEnd"/>
      <w:r w:rsidRPr="00934D4A">
        <w:rPr>
          <w:lang w:val="en-GB"/>
        </w:rPr>
        <w:t xml:space="preserve"> 4 February 2024 (for 2023 data) and 2 February 2025 (for 2024 data).</w:t>
      </w:r>
    </w:p>
    <w:p w14:paraId="35BEA3EE" w14:textId="77777777" w:rsidR="00934D4A" w:rsidRPr="00934D4A" w:rsidRDefault="00934D4A" w:rsidP="00934D4A">
      <w:pPr>
        <w:pStyle w:val="CDITable-Footnote"/>
        <w:rPr>
          <w:lang w:val="en-GB"/>
        </w:rPr>
      </w:pPr>
      <w:r w:rsidRPr="00934D4A">
        <w:rPr>
          <w:lang w:val="en-GB"/>
        </w:rPr>
        <w:t>b</w:t>
      </w:r>
      <w:r w:rsidRPr="00934D4A">
        <w:rPr>
          <w:lang w:val="en-GB"/>
        </w:rPr>
        <w:tab/>
        <w:t xml:space="preserve">Coverage calculated by dividing the number of Medicare-registered people with at least one dose of influenza vaccine administered in the calendar year of interest by the total number of Medicare-registered people registered in each age group. Vaccination numerators based on age at vaccination and age group denominators based on age </w:t>
      </w:r>
      <w:proofErr w:type="gramStart"/>
      <w:r w:rsidRPr="00934D4A">
        <w:rPr>
          <w:lang w:val="en-GB"/>
        </w:rPr>
        <w:t>at</w:t>
      </w:r>
      <w:proofErr w:type="gramEnd"/>
      <w:r w:rsidRPr="00934D4A">
        <w:rPr>
          <w:lang w:val="en-GB"/>
        </w:rPr>
        <w:t xml:space="preserve"> 30 June in relevant year. Coverage data in this table may differ from estimates published elsewhere due to differences in calculation methodologies and/or the AIR data being used in the calculation having been downloaded on different dates.</w:t>
      </w:r>
    </w:p>
    <w:p w14:paraId="6A81563F" w14:textId="7ED68DF8" w:rsidR="00934D4A" w:rsidRDefault="00934D4A" w:rsidP="00934D4A">
      <w:pPr>
        <w:pStyle w:val="CDITable-Footnote"/>
        <w:rPr>
          <w:lang w:val="en-GB"/>
        </w:rPr>
      </w:pPr>
      <w:r w:rsidRPr="00934D4A">
        <w:rPr>
          <w:lang w:val="en-GB"/>
        </w:rPr>
        <w:t>c</w:t>
      </w:r>
      <w:r w:rsidRPr="00934D4A">
        <w:rPr>
          <w:lang w:val="en-GB"/>
        </w:rPr>
        <w:tab/>
        <w:t>ACT: Australian Capital Territory; NSW: New South Wales; NT: Northern Territory; Qld: Queensland; SA: South Australia; Tas.: Tasmania; Vic.: Victoria; WA: Western Australia.</w:t>
      </w:r>
      <w:r>
        <w:rPr>
          <w:lang w:val="en-GB"/>
        </w:rPr>
        <w:br w:type="page"/>
      </w:r>
    </w:p>
    <w:p w14:paraId="15B3F6C3" w14:textId="77777777" w:rsidR="00934D4A" w:rsidRPr="00934D4A" w:rsidRDefault="00934D4A" w:rsidP="00934D4A">
      <w:pPr>
        <w:pStyle w:val="CDITable-Title"/>
        <w:rPr>
          <w:lang w:val="en-GB"/>
        </w:rPr>
      </w:pPr>
      <w:bookmarkStart w:id="113" w:name="_Toc229747145"/>
      <w:r w:rsidRPr="00934D4A">
        <w:rPr>
          <w:lang w:val="en-GB"/>
        </w:rPr>
        <w:lastRenderedPageBreak/>
        <w:t xml:space="preserve">Table A.13: Recorded coverage of seasonal influenza vaccine for Aboriginal and Torres Strait Islander persons by age group and jurisdiction, 2023 and 2024, </w:t>
      </w:r>
      <w:proofErr w:type="spellStart"/>
      <w:proofErr w:type="gramStart"/>
      <w:r w:rsidRPr="00934D4A">
        <w:rPr>
          <w:lang w:val="en-GB"/>
        </w:rPr>
        <w:t>Australia,</w:t>
      </w:r>
      <w:r w:rsidRPr="00934D4A">
        <w:rPr>
          <w:vertAlign w:val="superscript"/>
          <w:lang w:val="en-GB"/>
        </w:rPr>
        <w:t>a</w:t>
      </w:r>
      <w:proofErr w:type="gramEnd"/>
      <w:r w:rsidRPr="00934D4A">
        <w:rPr>
          <w:vertAlign w:val="superscript"/>
          <w:lang w:val="en-GB"/>
        </w:rPr>
        <w:t>,b</w:t>
      </w:r>
      <w:bookmarkEnd w:id="113"/>
      <w:proofErr w:type="spellEnd"/>
    </w:p>
    <w:tbl>
      <w:tblPr>
        <w:tblW w:w="0" w:type="auto"/>
        <w:tblLayout w:type="fixed"/>
        <w:tblCellMar>
          <w:left w:w="0" w:type="dxa"/>
          <w:right w:w="0" w:type="dxa"/>
        </w:tblCellMar>
        <w:tblLook w:val="0000" w:firstRow="0" w:lastRow="0" w:firstColumn="0" w:lastColumn="0" w:noHBand="0" w:noVBand="0"/>
        <w:tblCaption w:val="Table A.13: Recorded coverage of seasonal influenza vaccine for Aboriginal and Torres Strait Islander persons by age group and jurisdiction, 2023 and 2024, Australia,a,b"/>
        <w:tblDescription w:val="Table A.13 presents recorded coverage of seasonal influenza vaccine for Aboriginal and Torres Strait Islander persons by age group and jurisdiction, 2023 versus 2024."/>
      </w:tblPr>
      <w:tblGrid>
        <w:gridCol w:w="1417"/>
        <w:gridCol w:w="808"/>
        <w:gridCol w:w="807"/>
        <w:gridCol w:w="808"/>
        <w:gridCol w:w="807"/>
        <w:gridCol w:w="807"/>
        <w:gridCol w:w="808"/>
        <w:gridCol w:w="807"/>
        <w:gridCol w:w="808"/>
        <w:gridCol w:w="807"/>
        <w:gridCol w:w="807"/>
        <w:gridCol w:w="808"/>
        <w:gridCol w:w="807"/>
        <w:gridCol w:w="808"/>
        <w:gridCol w:w="807"/>
        <w:gridCol w:w="807"/>
        <w:gridCol w:w="808"/>
      </w:tblGrid>
      <w:tr w:rsidR="004F2B9C" w:rsidRPr="0029066C" w14:paraId="24092E25" w14:textId="77777777" w:rsidTr="00B30451">
        <w:trPr>
          <w:trHeight w:val="60"/>
          <w:tblHeader/>
        </w:trPr>
        <w:tc>
          <w:tcPr>
            <w:tcW w:w="1417" w:type="dxa"/>
            <w:vMerge w:val="restart"/>
            <w:tcBorders>
              <w:top w:val="nil"/>
              <w:left w:val="nil"/>
            </w:tcBorders>
            <w:shd w:val="solid" w:color="1E4496" w:fill="auto"/>
            <w:tcMar>
              <w:top w:w="85" w:type="dxa"/>
              <w:left w:w="57" w:type="dxa"/>
              <w:bottom w:w="85" w:type="dxa"/>
              <w:right w:w="57" w:type="dxa"/>
            </w:tcMar>
            <w:vAlign w:val="bottom"/>
          </w:tcPr>
          <w:p w14:paraId="30D4C0A2" w14:textId="77777777" w:rsidR="004F2B9C" w:rsidRPr="0029066C" w:rsidRDefault="004F2B9C" w:rsidP="00B30451">
            <w:pPr>
              <w:pStyle w:val="CDITable-HeaderRowLeft"/>
              <w:rPr>
                <w:lang w:val="en-GB"/>
              </w:rPr>
            </w:pPr>
            <w:r w:rsidRPr="0029066C">
              <w:rPr>
                <w:lang w:val="en-GB"/>
              </w:rPr>
              <w:t>Age group</w:t>
            </w:r>
          </w:p>
        </w:tc>
        <w:tc>
          <w:tcPr>
            <w:tcW w:w="12919" w:type="dxa"/>
            <w:gridSpan w:val="16"/>
            <w:tcBorders>
              <w:top w:val="nil"/>
            </w:tcBorders>
            <w:shd w:val="solid" w:color="1E4496" w:fill="auto"/>
            <w:tcMar>
              <w:top w:w="85" w:type="dxa"/>
              <w:left w:w="57" w:type="dxa"/>
              <w:bottom w:w="85" w:type="dxa"/>
              <w:right w:w="57" w:type="dxa"/>
            </w:tcMar>
            <w:vAlign w:val="bottom"/>
          </w:tcPr>
          <w:p w14:paraId="6CEEE662" w14:textId="77777777" w:rsidR="004F2B9C" w:rsidRPr="0029066C" w:rsidRDefault="004F2B9C" w:rsidP="00B30451">
            <w:pPr>
              <w:pStyle w:val="CDITable-HeaderRowCentrens"/>
            </w:pPr>
            <w:proofErr w:type="spellStart"/>
            <w:r w:rsidRPr="0029066C">
              <w:t>Jurisdiction</w:t>
            </w:r>
            <w:r w:rsidRPr="0029066C">
              <w:rPr>
                <w:vertAlign w:val="superscript"/>
              </w:rPr>
              <w:t>c</w:t>
            </w:r>
            <w:proofErr w:type="spellEnd"/>
          </w:p>
        </w:tc>
      </w:tr>
      <w:tr w:rsidR="004F2B9C" w:rsidRPr="0029066C" w14:paraId="25341CFF" w14:textId="77777777" w:rsidTr="00B30451">
        <w:trPr>
          <w:trHeight w:val="60"/>
          <w:tblHeader/>
        </w:trPr>
        <w:tc>
          <w:tcPr>
            <w:tcW w:w="1417" w:type="dxa"/>
            <w:vMerge/>
            <w:tcBorders>
              <w:left w:val="nil"/>
            </w:tcBorders>
            <w:tcMar>
              <w:top w:w="85" w:type="dxa"/>
              <w:bottom w:w="85" w:type="dxa"/>
            </w:tcMar>
          </w:tcPr>
          <w:p w14:paraId="0F3C14B1" w14:textId="77777777" w:rsidR="004F2B9C" w:rsidRPr="0029066C" w:rsidRDefault="004F2B9C" w:rsidP="00B30451">
            <w:pPr>
              <w:pStyle w:val="CDITable-RowCentrens"/>
            </w:pP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0EF27636" w14:textId="77777777" w:rsidR="004F2B9C" w:rsidRPr="0029066C" w:rsidRDefault="004F2B9C" w:rsidP="00B30451">
            <w:pPr>
              <w:pStyle w:val="CDITable-HeaderRowCentrens"/>
            </w:pPr>
            <w:r w:rsidRPr="0029066C">
              <w:t>ACT</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06ADBA08" w14:textId="77777777" w:rsidR="004F2B9C" w:rsidRPr="0029066C" w:rsidRDefault="004F2B9C" w:rsidP="00B30451">
            <w:pPr>
              <w:pStyle w:val="CDITable-HeaderRowCentrens"/>
            </w:pPr>
            <w:r w:rsidRPr="0029066C">
              <w:t>NSW</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51C6722A" w14:textId="77777777" w:rsidR="004F2B9C" w:rsidRPr="0029066C" w:rsidRDefault="004F2B9C" w:rsidP="00B30451">
            <w:pPr>
              <w:pStyle w:val="CDITable-HeaderRowCentrens"/>
            </w:pPr>
            <w:r w:rsidRPr="0029066C">
              <w:t>NT</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45168402" w14:textId="77777777" w:rsidR="004F2B9C" w:rsidRPr="0029066C" w:rsidRDefault="004F2B9C" w:rsidP="00B30451">
            <w:pPr>
              <w:pStyle w:val="CDITable-HeaderRowCentrens"/>
            </w:pPr>
            <w:r w:rsidRPr="0029066C">
              <w:t>Qld</w:t>
            </w:r>
          </w:p>
        </w:tc>
        <w:tc>
          <w:tcPr>
            <w:tcW w:w="1614"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0BD316E6" w14:textId="77777777" w:rsidR="004F2B9C" w:rsidRPr="0029066C" w:rsidRDefault="004F2B9C" w:rsidP="00B30451">
            <w:pPr>
              <w:pStyle w:val="CDITable-HeaderRowCentrens"/>
            </w:pPr>
            <w:r w:rsidRPr="0029066C">
              <w:t>SA</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3C2224AF" w14:textId="77777777" w:rsidR="004F2B9C" w:rsidRPr="0029066C" w:rsidRDefault="004F2B9C" w:rsidP="00B30451">
            <w:pPr>
              <w:pStyle w:val="CDITable-HeaderRowCentrens"/>
            </w:pPr>
            <w:r w:rsidRPr="0029066C">
              <w:t>Tas.</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04E63115" w14:textId="77777777" w:rsidR="004F2B9C" w:rsidRPr="0029066C" w:rsidRDefault="004F2B9C" w:rsidP="00B30451">
            <w:pPr>
              <w:pStyle w:val="CDITable-HeaderRowCentrens"/>
            </w:pPr>
            <w:r w:rsidRPr="0029066C">
              <w:t>Vic.</w:t>
            </w:r>
          </w:p>
        </w:tc>
        <w:tc>
          <w:tcPr>
            <w:tcW w:w="1615" w:type="dxa"/>
            <w:gridSpan w:val="2"/>
            <w:tcBorders>
              <w:bottom w:val="single" w:sz="6" w:space="0" w:color="FFFFFF" w:themeColor="background1"/>
            </w:tcBorders>
            <w:shd w:val="solid" w:color="1E4496" w:fill="auto"/>
            <w:tcMar>
              <w:top w:w="85" w:type="dxa"/>
              <w:left w:w="57" w:type="dxa"/>
              <w:bottom w:w="85" w:type="dxa"/>
              <w:right w:w="57" w:type="dxa"/>
            </w:tcMar>
            <w:vAlign w:val="bottom"/>
          </w:tcPr>
          <w:p w14:paraId="0DF5AE80" w14:textId="77777777" w:rsidR="004F2B9C" w:rsidRPr="0029066C" w:rsidRDefault="004F2B9C" w:rsidP="00B30451">
            <w:pPr>
              <w:pStyle w:val="CDITable-HeaderRowCentrens"/>
            </w:pPr>
            <w:r w:rsidRPr="0029066C">
              <w:t>WA</w:t>
            </w:r>
          </w:p>
        </w:tc>
      </w:tr>
      <w:tr w:rsidR="004F2B9C" w:rsidRPr="0029066C" w14:paraId="46C00D13" w14:textId="77777777" w:rsidTr="00B30451">
        <w:trPr>
          <w:trHeight w:val="60"/>
          <w:tblHeader/>
        </w:trPr>
        <w:tc>
          <w:tcPr>
            <w:tcW w:w="1417" w:type="dxa"/>
            <w:vMerge/>
            <w:tcBorders>
              <w:left w:val="nil"/>
            </w:tcBorders>
            <w:tcMar>
              <w:top w:w="85" w:type="dxa"/>
              <w:bottom w:w="85" w:type="dxa"/>
            </w:tcMar>
          </w:tcPr>
          <w:p w14:paraId="5B493AD3" w14:textId="77777777" w:rsidR="004F2B9C" w:rsidRPr="0029066C" w:rsidRDefault="004F2B9C" w:rsidP="00B30451">
            <w:pPr>
              <w:pStyle w:val="CDITable-RowCentrens"/>
            </w:pPr>
          </w:p>
        </w:tc>
        <w:tc>
          <w:tcPr>
            <w:tcW w:w="808" w:type="dxa"/>
            <w:tcBorders>
              <w:top w:val="single" w:sz="6" w:space="0" w:color="FFFFFF" w:themeColor="background1"/>
            </w:tcBorders>
            <w:shd w:val="solid" w:color="1E4496" w:fill="auto"/>
            <w:tcMar>
              <w:top w:w="85" w:type="dxa"/>
              <w:left w:w="57" w:type="dxa"/>
              <w:bottom w:w="85" w:type="dxa"/>
              <w:right w:w="57" w:type="dxa"/>
            </w:tcMar>
            <w:vAlign w:val="bottom"/>
          </w:tcPr>
          <w:p w14:paraId="2362A8D7" w14:textId="77777777" w:rsidR="004F2B9C" w:rsidRPr="0029066C" w:rsidRDefault="004F2B9C" w:rsidP="00B30451">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1AF40112" w14:textId="77777777" w:rsidR="004F2B9C" w:rsidRPr="0029066C" w:rsidRDefault="004F2B9C" w:rsidP="00B30451">
            <w:pPr>
              <w:pStyle w:val="CDITable-HeaderRowCentrens"/>
            </w:pPr>
            <w:r w:rsidRPr="0029066C">
              <w:t>2024</w:t>
            </w:r>
          </w:p>
        </w:tc>
        <w:tc>
          <w:tcPr>
            <w:tcW w:w="808"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1DD9D586" w14:textId="77777777" w:rsidR="004F2B9C" w:rsidRPr="0029066C" w:rsidRDefault="004F2B9C" w:rsidP="00B30451">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48E1422E" w14:textId="77777777" w:rsidR="004F2B9C" w:rsidRPr="0029066C" w:rsidRDefault="004F2B9C" w:rsidP="00B30451">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04B4CA03" w14:textId="77777777" w:rsidR="004F2B9C" w:rsidRPr="0029066C" w:rsidRDefault="004F2B9C" w:rsidP="00B30451">
            <w:pPr>
              <w:pStyle w:val="CDITable-HeaderRowCentrens"/>
            </w:pPr>
            <w:r w:rsidRPr="0029066C">
              <w:t>2023</w:t>
            </w:r>
          </w:p>
        </w:tc>
        <w:tc>
          <w:tcPr>
            <w:tcW w:w="808"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26B68CC3" w14:textId="77777777" w:rsidR="004F2B9C" w:rsidRPr="0029066C" w:rsidRDefault="004F2B9C" w:rsidP="00B30451">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4442ED1B" w14:textId="77777777" w:rsidR="004F2B9C" w:rsidRPr="0029066C" w:rsidRDefault="004F2B9C" w:rsidP="00B30451">
            <w:pPr>
              <w:pStyle w:val="CDITable-HeaderRowCentrens"/>
            </w:pPr>
            <w:r w:rsidRPr="0029066C">
              <w:t>2023</w:t>
            </w:r>
          </w:p>
        </w:tc>
        <w:tc>
          <w:tcPr>
            <w:tcW w:w="808"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568EFD99" w14:textId="77777777" w:rsidR="004F2B9C" w:rsidRPr="0029066C" w:rsidRDefault="004F2B9C" w:rsidP="00B30451">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46A3B9C9" w14:textId="77777777" w:rsidR="004F2B9C" w:rsidRPr="0029066C" w:rsidRDefault="004F2B9C" w:rsidP="00B30451">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121B40BE" w14:textId="77777777" w:rsidR="004F2B9C" w:rsidRPr="0029066C" w:rsidRDefault="004F2B9C" w:rsidP="00B30451">
            <w:pPr>
              <w:pStyle w:val="CDITable-HeaderRowCentrens"/>
            </w:pPr>
            <w:r w:rsidRPr="0029066C">
              <w:t>2024</w:t>
            </w:r>
          </w:p>
        </w:tc>
        <w:tc>
          <w:tcPr>
            <w:tcW w:w="808"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3A8F8201" w14:textId="77777777" w:rsidR="004F2B9C" w:rsidRPr="0029066C" w:rsidRDefault="004F2B9C" w:rsidP="00B30451">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2E7B370F" w14:textId="77777777" w:rsidR="004F2B9C" w:rsidRPr="0029066C" w:rsidRDefault="004F2B9C" w:rsidP="00B30451">
            <w:pPr>
              <w:pStyle w:val="CDITable-HeaderRowCentrens"/>
            </w:pPr>
            <w:r w:rsidRPr="0029066C">
              <w:t>2024</w:t>
            </w:r>
          </w:p>
        </w:tc>
        <w:tc>
          <w:tcPr>
            <w:tcW w:w="808"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47FBF3FE" w14:textId="77777777" w:rsidR="004F2B9C" w:rsidRPr="0029066C" w:rsidRDefault="004F2B9C" w:rsidP="00B30451">
            <w:pPr>
              <w:pStyle w:val="CDITable-HeaderRowCentrens"/>
            </w:pPr>
            <w:r w:rsidRPr="0029066C">
              <w:t>2023</w:t>
            </w:r>
          </w:p>
        </w:tc>
        <w:tc>
          <w:tcPr>
            <w:tcW w:w="807" w:type="dxa"/>
            <w:tcBorders>
              <w:top w:val="single" w:sz="6" w:space="0" w:color="FFFFFF" w:themeColor="background1"/>
              <w:right w:val="single" w:sz="6" w:space="0" w:color="FFFFFF" w:themeColor="background1"/>
            </w:tcBorders>
            <w:shd w:val="solid" w:color="1E4496" w:fill="auto"/>
            <w:tcMar>
              <w:top w:w="85" w:type="dxa"/>
              <w:left w:w="57" w:type="dxa"/>
              <w:bottom w:w="85" w:type="dxa"/>
              <w:right w:w="57" w:type="dxa"/>
            </w:tcMar>
            <w:vAlign w:val="bottom"/>
          </w:tcPr>
          <w:p w14:paraId="27CC444C" w14:textId="77777777" w:rsidR="004F2B9C" w:rsidRPr="0029066C" w:rsidRDefault="004F2B9C" w:rsidP="00B30451">
            <w:pPr>
              <w:pStyle w:val="CDITable-HeaderRowCentrens"/>
            </w:pPr>
            <w:r w:rsidRPr="0029066C">
              <w:t>2024</w:t>
            </w:r>
          </w:p>
        </w:tc>
        <w:tc>
          <w:tcPr>
            <w:tcW w:w="807" w:type="dxa"/>
            <w:tcBorders>
              <w:top w:val="single" w:sz="6" w:space="0" w:color="FFFFFF" w:themeColor="background1"/>
              <w:left w:val="single" w:sz="6" w:space="0" w:color="FFFFFF" w:themeColor="background1"/>
            </w:tcBorders>
            <w:shd w:val="solid" w:color="1E4496" w:fill="auto"/>
            <w:tcMar>
              <w:top w:w="85" w:type="dxa"/>
              <w:left w:w="57" w:type="dxa"/>
              <w:bottom w:w="85" w:type="dxa"/>
              <w:right w:w="57" w:type="dxa"/>
            </w:tcMar>
            <w:vAlign w:val="bottom"/>
          </w:tcPr>
          <w:p w14:paraId="6264D619" w14:textId="77777777" w:rsidR="004F2B9C" w:rsidRPr="0029066C" w:rsidRDefault="004F2B9C" w:rsidP="00B30451">
            <w:pPr>
              <w:pStyle w:val="CDITable-HeaderRowCentrens"/>
            </w:pPr>
            <w:r w:rsidRPr="0029066C">
              <w:t>2023</w:t>
            </w:r>
          </w:p>
        </w:tc>
        <w:tc>
          <w:tcPr>
            <w:tcW w:w="808" w:type="dxa"/>
            <w:tcBorders>
              <w:top w:val="single" w:sz="6" w:space="0" w:color="FFFFFF" w:themeColor="background1"/>
              <w:right w:val="nil"/>
            </w:tcBorders>
            <w:shd w:val="solid" w:color="1E4496" w:fill="auto"/>
            <w:tcMar>
              <w:top w:w="85" w:type="dxa"/>
              <w:left w:w="57" w:type="dxa"/>
              <w:bottom w:w="85" w:type="dxa"/>
              <w:right w:w="57" w:type="dxa"/>
            </w:tcMar>
            <w:vAlign w:val="bottom"/>
          </w:tcPr>
          <w:p w14:paraId="517669A7" w14:textId="77777777" w:rsidR="004F2B9C" w:rsidRPr="0029066C" w:rsidRDefault="004F2B9C" w:rsidP="00B30451">
            <w:pPr>
              <w:pStyle w:val="CDITable-HeaderRowCentrens"/>
            </w:pPr>
            <w:r w:rsidRPr="0029066C">
              <w:t>2024</w:t>
            </w:r>
          </w:p>
        </w:tc>
      </w:tr>
      <w:tr w:rsidR="004F2B9C" w:rsidRPr="0029066C" w14:paraId="736BEA99" w14:textId="77777777" w:rsidTr="00B30451">
        <w:trPr>
          <w:trHeight w:val="60"/>
        </w:trPr>
        <w:tc>
          <w:tcPr>
            <w:tcW w:w="1417" w:type="dxa"/>
            <w:tcBorders>
              <w:left w:val="nil"/>
              <w:bottom w:val="single" w:sz="6" w:space="0" w:color="1E4496" w:themeColor="text2"/>
            </w:tcBorders>
            <w:tcMar>
              <w:top w:w="85" w:type="dxa"/>
              <w:left w:w="57" w:type="dxa"/>
              <w:bottom w:w="85" w:type="dxa"/>
              <w:right w:w="57" w:type="dxa"/>
            </w:tcMar>
            <w:vAlign w:val="center"/>
          </w:tcPr>
          <w:p w14:paraId="50C270D6" w14:textId="77777777" w:rsidR="004F2B9C" w:rsidRPr="0029066C" w:rsidRDefault="004F2B9C" w:rsidP="004F2B9C">
            <w:pPr>
              <w:pStyle w:val="CDITable-RowLeftns"/>
              <w:rPr>
                <w:lang w:val="en-GB"/>
              </w:rPr>
            </w:pPr>
            <w:r w:rsidRPr="0029066C">
              <w:rPr>
                <w:lang w:val="en-GB"/>
              </w:rPr>
              <w:t>6–59 months</w:t>
            </w:r>
          </w:p>
        </w:tc>
        <w:tc>
          <w:tcPr>
            <w:tcW w:w="808" w:type="dxa"/>
            <w:tcBorders>
              <w:bottom w:val="single" w:sz="6" w:space="0" w:color="1E4496" w:themeColor="text2"/>
            </w:tcBorders>
            <w:tcMar>
              <w:top w:w="85" w:type="dxa"/>
              <w:left w:w="57" w:type="dxa"/>
              <w:bottom w:w="85" w:type="dxa"/>
              <w:right w:w="57" w:type="dxa"/>
            </w:tcMar>
            <w:vAlign w:val="center"/>
          </w:tcPr>
          <w:p w14:paraId="4E6FA0E7" w14:textId="14025171" w:rsidR="004F2B9C" w:rsidRPr="0029066C" w:rsidRDefault="004F2B9C" w:rsidP="004F2B9C">
            <w:pPr>
              <w:pStyle w:val="CDITable-RowCentrens"/>
              <w:rPr>
                <w:lang w:val="en-GB"/>
              </w:rPr>
            </w:pPr>
            <w:r>
              <w:t>35.3</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2B7C8B9F" w14:textId="37FB0B55" w:rsidR="004F2B9C" w:rsidRPr="0029066C" w:rsidRDefault="004F2B9C" w:rsidP="004F2B9C">
            <w:pPr>
              <w:pStyle w:val="CDITable-RowCentrens"/>
              <w:rPr>
                <w:lang w:val="en-GB"/>
              </w:rPr>
            </w:pPr>
            <w:r>
              <w:t>38.0</w:t>
            </w:r>
          </w:p>
        </w:tc>
        <w:tc>
          <w:tcPr>
            <w:tcW w:w="808"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64051419" w14:textId="34EE86F5" w:rsidR="004F2B9C" w:rsidRPr="0029066C" w:rsidRDefault="004F2B9C" w:rsidP="004F2B9C">
            <w:pPr>
              <w:pStyle w:val="CDITable-RowCentrens"/>
              <w:rPr>
                <w:lang w:val="en-GB"/>
              </w:rPr>
            </w:pPr>
            <w:r>
              <w:t>20.5</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31E0EBE8" w14:textId="3DBC3EFE" w:rsidR="004F2B9C" w:rsidRPr="0029066C" w:rsidRDefault="004F2B9C" w:rsidP="004F2B9C">
            <w:pPr>
              <w:pStyle w:val="CDITable-RowCentrens"/>
              <w:rPr>
                <w:lang w:val="en-GB"/>
              </w:rPr>
            </w:pPr>
            <w:r>
              <w:t>19.0</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1CC7018B" w14:textId="79C975E1" w:rsidR="004F2B9C" w:rsidRPr="0029066C" w:rsidRDefault="004F2B9C" w:rsidP="004F2B9C">
            <w:pPr>
              <w:pStyle w:val="CDITable-RowCentrens"/>
              <w:rPr>
                <w:lang w:val="en-GB"/>
              </w:rPr>
            </w:pPr>
            <w:r>
              <w:t>49.9</w:t>
            </w:r>
          </w:p>
        </w:tc>
        <w:tc>
          <w:tcPr>
            <w:tcW w:w="808"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1992F84E" w14:textId="40BC3040" w:rsidR="004F2B9C" w:rsidRPr="0029066C" w:rsidRDefault="004F2B9C" w:rsidP="004F2B9C">
            <w:pPr>
              <w:pStyle w:val="CDITable-RowCentrens"/>
              <w:rPr>
                <w:lang w:val="en-GB"/>
              </w:rPr>
            </w:pPr>
            <w:r>
              <w:t>48.6</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364C94C4" w14:textId="0E93D64D" w:rsidR="004F2B9C" w:rsidRPr="0029066C" w:rsidRDefault="004F2B9C" w:rsidP="004F2B9C">
            <w:pPr>
              <w:pStyle w:val="CDITable-RowCentrens"/>
              <w:rPr>
                <w:lang w:val="en-GB"/>
              </w:rPr>
            </w:pPr>
            <w:r>
              <w:t>19.9</w:t>
            </w:r>
          </w:p>
        </w:tc>
        <w:tc>
          <w:tcPr>
            <w:tcW w:w="808"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32F3E12C" w14:textId="589113A6" w:rsidR="004F2B9C" w:rsidRPr="0029066C" w:rsidRDefault="004F2B9C" w:rsidP="004F2B9C">
            <w:pPr>
              <w:pStyle w:val="CDITable-RowCentrens"/>
              <w:rPr>
                <w:lang w:val="en-GB"/>
              </w:rPr>
            </w:pPr>
            <w:r>
              <w:t>17.8</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511210C7" w14:textId="50ABB2AD" w:rsidR="004F2B9C" w:rsidRPr="0029066C" w:rsidRDefault="004F2B9C" w:rsidP="004F2B9C">
            <w:pPr>
              <w:pStyle w:val="CDITable-RowCentrens"/>
              <w:rPr>
                <w:lang w:val="en-GB"/>
              </w:rPr>
            </w:pPr>
            <w:r>
              <w:t>19.8</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3D1A7A2F" w14:textId="65F27BD9" w:rsidR="004F2B9C" w:rsidRPr="0029066C" w:rsidRDefault="004F2B9C" w:rsidP="004F2B9C">
            <w:pPr>
              <w:pStyle w:val="CDITable-RowCentrens"/>
              <w:rPr>
                <w:lang w:val="en-GB"/>
              </w:rPr>
            </w:pPr>
            <w:r>
              <w:t>18.8</w:t>
            </w:r>
          </w:p>
        </w:tc>
        <w:tc>
          <w:tcPr>
            <w:tcW w:w="808"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3BCE3963" w14:textId="22862E58" w:rsidR="004F2B9C" w:rsidRPr="0029066C" w:rsidRDefault="004F2B9C" w:rsidP="004F2B9C">
            <w:pPr>
              <w:pStyle w:val="CDITable-RowCentrens"/>
              <w:rPr>
                <w:lang w:val="en-GB"/>
              </w:rPr>
            </w:pPr>
            <w:r>
              <w:t>31.8</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717C5C69" w14:textId="10AC98C6" w:rsidR="004F2B9C" w:rsidRPr="0029066C" w:rsidRDefault="004F2B9C" w:rsidP="004F2B9C">
            <w:pPr>
              <w:pStyle w:val="CDITable-RowCentrens"/>
              <w:rPr>
                <w:lang w:val="en-GB"/>
              </w:rPr>
            </w:pPr>
            <w:r>
              <w:t>25.4</w:t>
            </w:r>
          </w:p>
        </w:tc>
        <w:tc>
          <w:tcPr>
            <w:tcW w:w="808"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4AF212FE" w14:textId="486D9D40" w:rsidR="004F2B9C" w:rsidRPr="0029066C" w:rsidRDefault="004F2B9C" w:rsidP="004F2B9C">
            <w:pPr>
              <w:pStyle w:val="CDITable-RowCentrens"/>
              <w:rPr>
                <w:lang w:val="en-GB"/>
              </w:rPr>
            </w:pPr>
            <w:r>
              <w:t>24.6</w:t>
            </w:r>
          </w:p>
        </w:tc>
        <w:tc>
          <w:tcPr>
            <w:tcW w:w="807" w:type="dxa"/>
            <w:tcBorders>
              <w:bottom w:val="single" w:sz="6" w:space="0" w:color="1E4496" w:themeColor="text2"/>
              <w:right w:val="single" w:sz="6" w:space="0" w:color="1E4496" w:themeColor="text2"/>
            </w:tcBorders>
            <w:tcMar>
              <w:top w:w="85" w:type="dxa"/>
              <w:left w:w="57" w:type="dxa"/>
              <w:bottom w:w="85" w:type="dxa"/>
              <w:right w:w="57" w:type="dxa"/>
            </w:tcMar>
            <w:vAlign w:val="center"/>
          </w:tcPr>
          <w:p w14:paraId="43CF7503" w14:textId="3036785E" w:rsidR="004F2B9C" w:rsidRPr="0029066C" w:rsidRDefault="004F2B9C" w:rsidP="004F2B9C">
            <w:pPr>
              <w:pStyle w:val="CDITable-RowCentrens"/>
              <w:rPr>
                <w:lang w:val="en-GB"/>
              </w:rPr>
            </w:pPr>
            <w:r>
              <w:t>24.1</w:t>
            </w:r>
          </w:p>
        </w:tc>
        <w:tc>
          <w:tcPr>
            <w:tcW w:w="807" w:type="dxa"/>
            <w:tcBorders>
              <w:left w:val="single" w:sz="6" w:space="0" w:color="1E4496" w:themeColor="text2"/>
              <w:bottom w:val="single" w:sz="6" w:space="0" w:color="1E4496" w:themeColor="text2"/>
            </w:tcBorders>
            <w:tcMar>
              <w:top w:w="85" w:type="dxa"/>
              <w:left w:w="57" w:type="dxa"/>
              <w:bottom w:w="85" w:type="dxa"/>
              <w:right w:w="57" w:type="dxa"/>
            </w:tcMar>
            <w:vAlign w:val="center"/>
          </w:tcPr>
          <w:p w14:paraId="08C8CCA9" w14:textId="34B47901" w:rsidR="004F2B9C" w:rsidRPr="0029066C" w:rsidRDefault="004F2B9C" w:rsidP="004F2B9C">
            <w:pPr>
              <w:pStyle w:val="CDITable-RowCentrens"/>
              <w:rPr>
                <w:lang w:val="en-GB"/>
              </w:rPr>
            </w:pPr>
            <w:r>
              <w:t>21.8</w:t>
            </w:r>
          </w:p>
        </w:tc>
        <w:tc>
          <w:tcPr>
            <w:tcW w:w="808" w:type="dxa"/>
            <w:tcBorders>
              <w:bottom w:val="single" w:sz="6" w:space="0" w:color="1E4496" w:themeColor="text2"/>
              <w:right w:val="nil"/>
            </w:tcBorders>
            <w:tcMar>
              <w:top w:w="85" w:type="dxa"/>
              <w:left w:w="57" w:type="dxa"/>
              <w:bottom w:w="85" w:type="dxa"/>
              <w:right w:w="57" w:type="dxa"/>
            </w:tcMar>
            <w:vAlign w:val="center"/>
          </w:tcPr>
          <w:p w14:paraId="1A601755" w14:textId="0A92E073" w:rsidR="004F2B9C" w:rsidRPr="0029066C" w:rsidRDefault="004F2B9C" w:rsidP="004F2B9C">
            <w:pPr>
              <w:pStyle w:val="CDITable-RowCentrens"/>
              <w:rPr>
                <w:lang w:val="en-GB"/>
              </w:rPr>
            </w:pPr>
            <w:r>
              <w:t>18.4</w:t>
            </w:r>
          </w:p>
        </w:tc>
      </w:tr>
      <w:tr w:rsidR="004F2B9C" w:rsidRPr="0029066C" w14:paraId="1B8EC2FB" w14:textId="77777777" w:rsidTr="00B30451">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0E13DDCE" w14:textId="77777777" w:rsidR="004F2B9C" w:rsidRPr="0029066C" w:rsidRDefault="004F2B9C" w:rsidP="004F2B9C">
            <w:pPr>
              <w:pStyle w:val="CDITable-RowLeftns"/>
              <w:rPr>
                <w:lang w:val="en-GB"/>
              </w:rPr>
            </w:pPr>
            <w:r w:rsidRPr="0029066C">
              <w:rPr>
                <w:lang w:val="en-GB"/>
              </w:rPr>
              <w:t>5–9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2B30E2CE" w14:textId="3FB96163" w:rsidR="004F2B9C" w:rsidRPr="0029066C" w:rsidRDefault="004F2B9C" w:rsidP="004F2B9C">
            <w:pPr>
              <w:pStyle w:val="CDITable-RowCentrens"/>
              <w:rPr>
                <w:lang w:val="en-GB"/>
              </w:rPr>
            </w:pPr>
            <w:r>
              <w:t>18.3</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D79D0CE" w14:textId="45D9E2FD" w:rsidR="004F2B9C" w:rsidRPr="0029066C" w:rsidRDefault="004F2B9C" w:rsidP="004F2B9C">
            <w:pPr>
              <w:pStyle w:val="CDITable-RowCentrens"/>
              <w:rPr>
                <w:lang w:val="en-GB"/>
              </w:rPr>
            </w:pPr>
            <w:r>
              <w:t>16.2</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54C2BC1" w14:textId="52E5DD73" w:rsidR="004F2B9C" w:rsidRPr="0029066C" w:rsidRDefault="004F2B9C" w:rsidP="004F2B9C">
            <w:pPr>
              <w:pStyle w:val="CDITable-RowCentrens"/>
              <w:rPr>
                <w:lang w:val="en-GB"/>
              </w:rPr>
            </w:pPr>
            <w:r>
              <w:t>12.8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6375871" w14:textId="576D60F0" w:rsidR="004F2B9C" w:rsidRPr="0029066C" w:rsidRDefault="004F2B9C" w:rsidP="004F2B9C">
            <w:pPr>
              <w:pStyle w:val="CDITable-RowCentrens"/>
              <w:rPr>
                <w:lang w:val="en-GB"/>
              </w:rPr>
            </w:pPr>
            <w:r>
              <w:t>11.9</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448ABE9" w14:textId="1A2CC110" w:rsidR="004F2B9C" w:rsidRPr="0029066C" w:rsidRDefault="004F2B9C" w:rsidP="004F2B9C">
            <w:pPr>
              <w:pStyle w:val="CDITable-RowCentrens"/>
              <w:rPr>
                <w:lang w:val="en-GB"/>
              </w:rPr>
            </w:pPr>
            <w:r>
              <w:t>28.1</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2F7E0B6" w14:textId="41F74F8A" w:rsidR="004F2B9C" w:rsidRPr="0029066C" w:rsidRDefault="004F2B9C" w:rsidP="004F2B9C">
            <w:pPr>
              <w:pStyle w:val="CDITable-RowCentrens"/>
              <w:rPr>
                <w:lang w:val="en-GB"/>
              </w:rPr>
            </w:pPr>
            <w:r>
              <w:t>24.4</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A748281" w14:textId="47B33AF9" w:rsidR="004F2B9C" w:rsidRPr="0029066C" w:rsidRDefault="004F2B9C" w:rsidP="004F2B9C">
            <w:pPr>
              <w:pStyle w:val="CDITable-RowCentrens"/>
              <w:rPr>
                <w:lang w:val="en-GB"/>
              </w:rPr>
            </w:pPr>
            <w:r>
              <w:t>12.7</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2BF6747" w14:textId="41EA3421" w:rsidR="004F2B9C" w:rsidRPr="0029066C" w:rsidRDefault="004F2B9C" w:rsidP="004F2B9C">
            <w:pPr>
              <w:pStyle w:val="CDITable-RowCentrens"/>
              <w:rPr>
                <w:lang w:val="en-GB"/>
              </w:rPr>
            </w:pPr>
            <w:r>
              <w:t>11.4</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3E9F585" w14:textId="50DEAF61" w:rsidR="004F2B9C" w:rsidRPr="0029066C" w:rsidRDefault="004F2B9C" w:rsidP="004F2B9C">
            <w:pPr>
              <w:pStyle w:val="CDITable-RowCentrens"/>
              <w:rPr>
                <w:lang w:val="en-GB"/>
              </w:rPr>
            </w:pPr>
            <w:r>
              <w:t>12.8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17CCA49" w14:textId="09FAEA78" w:rsidR="004F2B9C" w:rsidRPr="0029066C" w:rsidRDefault="004F2B9C" w:rsidP="004F2B9C">
            <w:pPr>
              <w:pStyle w:val="CDITable-RowCentrens"/>
              <w:rPr>
                <w:lang w:val="en-GB"/>
              </w:rPr>
            </w:pPr>
            <w:r>
              <w:t>12.4</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B68F344" w14:textId="7A01A2FB" w:rsidR="004F2B9C" w:rsidRPr="0029066C" w:rsidRDefault="004F2B9C" w:rsidP="004F2B9C">
            <w:pPr>
              <w:pStyle w:val="CDITable-RowCentrens"/>
              <w:rPr>
                <w:lang w:val="en-GB"/>
              </w:rPr>
            </w:pPr>
            <w:r>
              <w:t>15.9</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744939A3" w14:textId="2BD66987" w:rsidR="004F2B9C" w:rsidRPr="0029066C" w:rsidRDefault="004F2B9C" w:rsidP="004F2B9C">
            <w:pPr>
              <w:pStyle w:val="CDITable-RowCentrens"/>
              <w:rPr>
                <w:lang w:val="en-GB"/>
              </w:rPr>
            </w:pPr>
            <w:r>
              <w:t>13.1</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83527ED" w14:textId="5B9B1AB6" w:rsidR="004F2B9C" w:rsidRPr="0029066C" w:rsidRDefault="004F2B9C" w:rsidP="004F2B9C">
            <w:pPr>
              <w:pStyle w:val="CDITable-RowCentrens"/>
              <w:rPr>
                <w:lang w:val="en-GB"/>
              </w:rPr>
            </w:pPr>
            <w:r>
              <w:t>13.1</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A497B26" w14:textId="685C9A92" w:rsidR="004F2B9C" w:rsidRPr="0029066C" w:rsidRDefault="004F2B9C" w:rsidP="004F2B9C">
            <w:pPr>
              <w:pStyle w:val="CDITable-RowCentrens"/>
              <w:rPr>
                <w:lang w:val="en-GB"/>
              </w:rPr>
            </w:pPr>
            <w:r>
              <w:t>12.3</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00648A8" w14:textId="43A2C6CE" w:rsidR="004F2B9C" w:rsidRPr="0029066C" w:rsidRDefault="004F2B9C" w:rsidP="004F2B9C">
            <w:pPr>
              <w:pStyle w:val="CDITable-RowCentrens"/>
              <w:rPr>
                <w:lang w:val="en-GB"/>
              </w:rPr>
            </w:pPr>
            <w:r>
              <w:t>16.7</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2C1E256E" w14:textId="56B198AA" w:rsidR="004F2B9C" w:rsidRPr="0029066C" w:rsidRDefault="004F2B9C" w:rsidP="004F2B9C">
            <w:pPr>
              <w:pStyle w:val="CDITable-RowCentrens"/>
              <w:rPr>
                <w:lang w:val="en-GB"/>
              </w:rPr>
            </w:pPr>
            <w:r>
              <w:t>11.1</w:t>
            </w:r>
          </w:p>
        </w:tc>
      </w:tr>
      <w:tr w:rsidR="004F2B9C" w:rsidRPr="0029066C" w14:paraId="31B51E2E" w14:textId="77777777" w:rsidTr="00B30451">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4EDADEBD" w14:textId="77777777" w:rsidR="004F2B9C" w:rsidRPr="0029066C" w:rsidRDefault="004F2B9C" w:rsidP="004F2B9C">
            <w:pPr>
              <w:pStyle w:val="CDITable-RowLeftns"/>
              <w:rPr>
                <w:lang w:val="en-GB"/>
              </w:rPr>
            </w:pPr>
            <w:r w:rsidRPr="0029066C">
              <w:rPr>
                <w:lang w:val="en-GB"/>
              </w:rPr>
              <w:t>10–19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3D9FE468" w14:textId="763A84B3" w:rsidR="004F2B9C" w:rsidRPr="0029066C" w:rsidRDefault="004F2B9C" w:rsidP="004F2B9C">
            <w:pPr>
              <w:pStyle w:val="CDITable-RowCentrens"/>
              <w:rPr>
                <w:lang w:val="en-GB"/>
              </w:rPr>
            </w:pPr>
            <w:r>
              <w:t>16.5</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A0A4B43" w14:textId="3E01CA27" w:rsidR="004F2B9C" w:rsidRPr="0029066C" w:rsidRDefault="004F2B9C" w:rsidP="004F2B9C">
            <w:pPr>
              <w:pStyle w:val="CDITable-RowCentrens"/>
              <w:rPr>
                <w:lang w:val="en-GB"/>
              </w:rPr>
            </w:pPr>
            <w:r>
              <w:t>15.8</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7F62F3E" w14:textId="65B50F36" w:rsidR="004F2B9C" w:rsidRPr="0029066C" w:rsidRDefault="004F2B9C" w:rsidP="004F2B9C">
            <w:pPr>
              <w:pStyle w:val="CDITable-RowCentrens"/>
              <w:rPr>
                <w:lang w:val="en-GB"/>
              </w:rPr>
            </w:pPr>
            <w:r>
              <w:t>13.6</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7A7F388F" w14:textId="6E156AAC" w:rsidR="004F2B9C" w:rsidRPr="0029066C" w:rsidRDefault="004F2B9C" w:rsidP="004F2B9C">
            <w:pPr>
              <w:pStyle w:val="CDITable-RowCentrens"/>
              <w:rPr>
                <w:lang w:val="en-GB"/>
              </w:rPr>
            </w:pPr>
            <w:r>
              <w:t>12.5</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7DA9BA62" w14:textId="46AA4371" w:rsidR="004F2B9C" w:rsidRPr="0029066C" w:rsidRDefault="004F2B9C" w:rsidP="004F2B9C">
            <w:pPr>
              <w:pStyle w:val="CDITable-RowCentrens"/>
              <w:rPr>
                <w:lang w:val="en-GB"/>
              </w:rPr>
            </w:pPr>
            <w:r>
              <w:t>29.9</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73604C4B" w14:textId="0CEA22BE" w:rsidR="004F2B9C" w:rsidRPr="0029066C" w:rsidRDefault="004F2B9C" w:rsidP="004F2B9C">
            <w:pPr>
              <w:pStyle w:val="CDITable-RowCentrens"/>
              <w:rPr>
                <w:lang w:val="en-GB"/>
              </w:rPr>
            </w:pPr>
            <w:r>
              <w:t>27.2</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05BBB7A" w14:textId="0D437A97" w:rsidR="004F2B9C" w:rsidRPr="0029066C" w:rsidRDefault="004F2B9C" w:rsidP="004F2B9C">
            <w:pPr>
              <w:pStyle w:val="CDITable-RowCentrens"/>
              <w:rPr>
                <w:lang w:val="en-GB"/>
              </w:rPr>
            </w:pPr>
            <w:r>
              <w:t>14.7</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A341641" w14:textId="70C2A2BB" w:rsidR="004F2B9C" w:rsidRPr="0029066C" w:rsidRDefault="004F2B9C" w:rsidP="004F2B9C">
            <w:pPr>
              <w:pStyle w:val="CDITable-RowCentrens"/>
              <w:rPr>
                <w:lang w:val="en-GB"/>
              </w:rPr>
            </w:pPr>
            <w:r>
              <w:t>13.8</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6B469AC5" w14:textId="75E9E2C1" w:rsidR="004F2B9C" w:rsidRPr="0029066C" w:rsidRDefault="004F2B9C" w:rsidP="004F2B9C">
            <w:pPr>
              <w:pStyle w:val="CDITable-RowCentrens"/>
              <w:rPr>
                <w:lang w:val="en-GB"/>
              </w:rPr>
            </w:pPr>
            <w:r>
              <w:t>14.3</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EAC6BA2" w14:textId="28AD0C03" w:rsidR="004F2B9C" w:rsidRPr="0029066C" w:rsidRDefault="004F2B9C" w:rsidP="004F2B9C">
            <w:pPr>
              <w:pStyle w:val="CDITable-RowCentrens"/>
              <w:rPr>
                <w:lang w:val="en-GB"/>
              </w:rPr>
            </w:pPr>
            <w:r>
              <w:t>13.7</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7A9E745" w14:textId="11B29959" w:rsidR="004F2B9C" w:rsidRPr="0029066C" w:rsidRDefault="004F2B9C" w:rsidP="004F2B9C">
            <w:pPr>
              <w:pStyle w:val="CDITable-RowCentrens"/>
              <w:rPr>
                <w:lang w:val="en-GB"/>
              </w:rPr>
            </w:pPr>
            <w:r>
              <w:t>14.7</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1C19E523" w14:textId="0BB19F09" w:rsidR="004F2B9C" w:rsidRPr="0029066C" w:rsidRDefault="004F2B9C" w:rsidP="004F2B9C">
            <w:pPr>
              <w:pStyle w:val="CDITable-RowCentrens"/>
              <w:rPr>
                <w:lang w:val="en-GB"/>
              </w:rPr>
            </w:pPr>
            <w:r>
              <w:t>12.7</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878237E" w14:textId="382EDC7C" w:rsidR="004F2B9C" w:rsidRPr="0029066C" w:rsidRDefault="004F2B9C" w:rsidP="004F2B9C">
            <w:pPr>
              <w:pStyle w:val="CDITable-RowCentrens"/>
              <w:rPr>
                <w:lang w:val="en-GB"/>
              </w:rPr>
            </w:pPr>
            <w:r>
              <w:t>13.8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3F65FF5" w14:textId="78CD4E12" w:rsidR="004F2B9C" w:rsidRPr="0029066C" w:rsidRDefault="004F2B9C" w:rsidP="004F2B9C">
            <w:pPr>
              <w:pStyle w:val="CDITable-RowCentrens"/>
              <w:rPr>
                <w:lang w:val="en-GB"/>
              </w:rPr>
            </w:pPr>
            <w:r>
              <w:t>13.1</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DCC02E9" w14:textId="7738FE40" w:rsidR="004F2B9C" w:rsidRPr="0029066C" w:rsidRDefault="004F2B9C" w:rsidP="004F2B9C">
            <w:pPr>
              <w:pStyle w:val="CDITable-RowCentrens"/>
              <w:rPr>
                <w:lang w:val="en-GB"/>
              </w:rPr>
            </w:pPr>
            <w:r>
              <w:t>15.7</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5698745E" w14:textId="607EC4E0" w:rsidR="004F2B9C" w:rsidRPr="0029066C" w:rsidRDefault="004F2B9C" w:rsidP="004F2B9C">
            <w:pPr>
              <w:pStyle w:val="CDITable-RowCentrens"/>
              <w:rPr>
                <w:lang w:val="en-GB"/>
              </w:rPr>
            </w:pPr>
            <w:r>
              <w:t>11.0</w:t>
            </w:r>
          </w:p>
        </w:tc>
      </w:tr>
      <w:tr w:rsidR="004F2B9C" w:rsidRPr="0029066C" w14:paraId="1B46C7E3" w14:textId="77777777" w:rsidTr="00B30451">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0C5390FF" w14:textId="77777777" w:rsidR="004F2B9C" w:rsidRPr="0029066C" w:rsidRDefault="004F2B9C" w:rsidP="004F2B9C">
            <w:pPr>
              <w:pStyle w:val="CDITable-RowLeftns"/>
              <w:rPr>
                <w:lang w:val="en-GB"/>
              </w:rPr>
            </w:pPr>
            <w:r w:rsidRPr="0029066C">
              <w:rPr>
                <w:lang w:val="en-GB"/>
              </w:rPr>
              <w:t>20–49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7CEE48A5" w14:textId="7A53A74E" w:rsidR="004F2B9C" w:rsidRPr="0029066C" w:rsidRDefault="004F2B9C" w:rsidP="004F2B9C">
            <w:pPr>
              <w:pStyle w:val="CDITable-RowCentrens"/>
              <w:rPr>
                <w:lang w:val="en-GB"/>
              </w:rPr>
            </w:pPr>
            <w:r>
              <w:t>26.3</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C65E31E" w14:textId="764644AF" w:rsidR="004F2B9C" w:rsidRPr="0029066C" w:rsidRDefault="004F2B9C" w:rsidP="004F2B9C">
            <w:pPr>
              <w:pStyle w:val="CDITable-RowCentrens"/>
              <w:rPr>
                <w:lang w:val="en-GB"/>
              </w:rPr>
            </w:pPr>
            <w:r>
              <w:t>27.7</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BC6D56E" w14:textId="00C5D667" w:rsidR="004F2B9C" w:rsidRPr="0029066C" w:rsidRDefault="004F2B9C" w:rsidP="004F2B9C">
            <w:pPr>
              <w:pStyle w:val="CDITable-RowCentrens"/>
              <w:rPr>
                <w:lang w:val="en-GB"/>
              </w:rPr>
            </w:pPr>
            <w:r>
              <w:t>19.2</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5F6CD81" w14:textId="40BEE564" w:rsidR="004F2B9C" w:rsidRPr="0029066C" w:rsidRDefault="004F2B9C" w:rsidP="004F2B9C">
            <w:pPr>
              <w:pStyle w:val="CDITable-RowCentrens"/>
              <w:rPr>
                <w:lang w:val="en-GB"/>
              </w:rPr>
            </w:pPr>
            <w:r>
              <w:t>18.8</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836A0F6" w14:textId="7672FB1A" w:rsidR="004F2B9C" w:rsidRPr="0029066C" w:rsidRDefault="004F2B9C" w:rsidP="004F2B9C">
            <w:pPr>
              <w:pStyle w:val="CDITable-RowCentrens"/>
              <w:rPr>
                <w:lang w:val="en-GB"/>
              </w:rPr>
            </w:pPr>
            <w:r>
              <w:t>39.5</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2C9C1B4" w14:textId="34180E94" w:rsidR="004F2B9C" w:rsidRPr="0029066C" w:rsidRDefault="004F2B9C" w:rsidP="004F2B9C">
            <w:pPr>
              <w:pStyle w:val="CDITable-RowCentrens"/>
              <w:rPr>
                <w:lang w:val="en-GB"/>
              </w:rPr>
            </w:pPr>
            <w:r>
              <w:t>37.2</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118E30C" w14:textId="19F4209B" w:rsidR="004F2B9C" w:rsidRPr="0029066C" w:rsidRDefault="004F2B9C" w:rsidP="004F2B9C">
            <w:pPr>
              <w:pStyle w:val="CDITable-RowCentrens"/>
              <w:rPr>
                <w:lang w:val="en-GB"/>
              </w:rPr>
            </w:pPr>
            <w:r>
              <w:t>19.8</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2CAEFDE" w14:textId="45938FCF" w:rsidR="004F2B9C" w:rsidRPr="0029066C" w:rsidRDefault="004F2B9C" w:rsidP="004F2B9C">
            <w:pPr>
              <w:pStyle w:val="CDITable-RowCentrens"/>
              <w:rPr>
                <w:lang w:val="en-GB"/>
              </w:rPr>
            </w:pPr>
            <w:r>
              <w:t>18.4</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E60ED72" w14:textId="4900C633" w:rsidR="004F2B9C" w:rsidRPr="0029066C" w:rsidRDefault="004F2B9C" w:rsidP="004F2B9C">
            <w:pPr>
              <w:pStyle w:val="CDITable-RowCentrens"/>
              <w:rPr>
                <w:lang w:val="en-GB"/>
              </w:rPr>
            </w:pPr>
            <w:r>
              <w:t>22.8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781EC91" w14:textId="3DC06FBD" w:rsidR="004F2B9C" w:rsidRPr="0029066C" w:rsidRDefault="004F2B9C" w:rsidP="004F2B9C">
            <w:pPr>
              <w:pStyle w:val="CDITable-RowCentrens"/>
              <w:rPr>
                <w:lang w:val="en-GB"/>
              </w:rPr>
            </w:pPr>
            <w:r>
              <w:t>21.8</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E5D5713" w14:textId="1A8B7E01" w:rsidR="004F2B9C" w:rsidRPr="0029066C" w:rsidRDefault="004F2B9C" w:rsidP="004F2B9C">
            <w:pPr>
              <w:pStyle w:val="CDITable-RowCentrens"/>
              <w:rPr>
                <w:lang w:val="en-GB"/>
              </w:rPr>
            </w:pPr>
            <w:r>
              <w:t>24.0</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DE22E59" w14:textId="746DA5C1" w:rsidR="004F2B9C" w:rsidRPr="0029066C" w:rsidRDefault="004F2B9C" w:rsidP="004F2B9C">
            <w:pPr>
              <w:pStyle w:val="CDITable-RowCentrens"/>
              <w:rPr>
                <w:lang w:val="en-GB"/>
              </w:rPr>
            </w:pPr>
            <w:r>
              <w:t>21.8</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7918D9E1" w14:textId="2D7CE290" w:rsidR="004F2B9C" w:rsidRPr="0029066C" w:rsidRDefault="004F2B9C" w:rsidP="004F2B9C">
            <w:pPr>
              <w:pStyle w:val="CDITable-RowCentrens"/>
              <w:rPr>
                <w:lang w:val="en-GB"/>
              </w:rPr>
            </w:pPr>
            <w:r>
              <w:t>21.4</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96B8CDE" w14:textId="2B0C751F" w:rsidR="004F2B9C" w:rsidRPr="0029066C" w:rsidRDefault="004F2B9C" w:rsidP="004F2B9C">
            <w:pPr>
              <w:pStyle w:val="CDITable-RowCentrens"/>
              <w:rPr>
                <w:lang w:val="en-GB"/>
              </w:rPr>
            </w:pPr>
            <w:r>
              <w:t>20.8</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3E07EB81" w14:textId="17F5F2B1" w:rsidR="004F2B9C" w:rsidRPr="0029066C" w:rsidRDefault="004F2B9C" w:rsidP="004F2B9C">
            <w:pPr>
              <w:pStyle w:val="CDITable-RowCentrens"/>
              <w:rPr>
                <w:lang w:val="en-GB"/>
              </w:rPr>
            </w:pPr>
            <w:r>
              <w:t>20.5</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50E278F2" w14:textId="516C2E44" w:rsidR="004F2B9C" w:rsidRPr="0029066C" w:rsidRDefault="004F2B9C" w:rsidP="004F2B9C">
            <w:pPr>
              <w:pStyle w:val="CDITable-RowCentrens"/>
              <w:rPr>
                <w:lang w:val="en-GB"/>
              </w:rPr>
            </w:pPr>
            <w:r>
              <w:t>15.9</w:t>
            </w:r>
          </w:p>
        </w:tc>
      </w:tr>
      <w:tr w:rsidR="004F2B9C" w:rsidRPr="0029066C" w14:paraId="35D85640" w14:textId="77777777" w:rsidTr="00B30451">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056F1F7E" w14:textId="77777777" w:rsidR="004F2B9C" w:rsidRPr="0029066C" w:rsidRDefault="004F2B9C" w:rsidP="004F2B9C">
            <w:pPr>
              <w:pStyle w:val="CDITable-RowLeftns"/>
              <w:rPr>
                <w:lang w:val="en-GB"/>
              </w:rPr>
            </w:pPr>
            <w:r w:rsidRPr="0029066C">
              <w:rPr>
                <w:lang w:val="en-GB"/>
              </w:rPr>
              <w:t>50–64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1317D7F4" w14:textId="3E37C8DC" w:rsidR="004F2B9C" w:rsidRPr="0029066C" w:rsidRDefault="004F2B9C" w:rsidP="004F2B9C">
            <w:pPr>
              <w:pStyle w:val="CDITable-RowCentrens"/>
              <w:rPr>
                <w:lang w:val="en-GB"/>
              </w:rPr>
            </w:pPr>
            <w:r>
              <w:t>45.2</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14C46171" w14:textId="7D2177CF" w:rsidR="004F2B9C" w:rsidRPr="0029066C" w:rsidRDefault="004F2B9C" w:rsidP="004F2B9C">
            <w:pPr>
              <w:pStyle w:val="CDITable-RowCentrens"/>
              <w:rPr>
                <w:lang w:val="en-GB"/>
              </w:rPr>
            </w:pPr>
            <w:r>
              <w:t>47.1</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CDAEF90" w14:textId="07FE42E1" w:rsidR="004F2B9C" w:rsidRPr="0029066C" w:rsidRDefault="004F2B9C" w:rsidP="004F2B9C">
            <w:pPr>
              <w:pStyle w:val="CDITable-RowCentrens"/>
              <w:rPr>
                <w:lang w:val="en-GB"/>
              </w:rPr>
            </w:pPr>
            <w:r>
              <w:t>40.7</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625340B" w14:textId="40585CD3" w:rsidR="004F2B9C" w:rsidRPr="0029066C" w:rsidRDefault="004F2B9C" w:rsidP="004F2B9C">
            <w:pPr>
              <w:pStyle w:val="CDITable-RowCentrens"/>
              <w:rPr>
                <w:lang w:val="en-GB"/>
              </w:rPr>
            </w:pPr>
            <w:r>
              <w:t>38.2</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C4A3D78" w14:textId="18EDCF24" w:rsidR="004F2B9C" w:rsidRPr="0029066C" w:rsidRDefault="004F2B9C" w:rsidP="004F2B9C">
            <w:pPr>
              <w:pStyle w:val="CDITable-RowCentrens"/>
              <w:rPr>
                <w:lang w:val="en-GB"/>
              </w:rPr>
            </w:pPr>
            <w:r>
              <w:t>51.4</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27251CA1" w14:textId="76304C4D" w:rsidR="004F2B9C" w:rsidRPr="0029066C" w:rsidRDefault="004F2B9C" w:rsidP="004F2B9C">
            <w:pPr>
              <w:pStyle w:val="CDITable-RowCentrens"/>
              <w:rPr>
                <w:lang w:val="en-GB"/>
              </w:rPr>
            </w:pPr>
            <w:r>
              <w:t>48.5</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5C825E0" w14:textId="35EC16F7" w:rsidR="004F2B9C" w:rsidRPr="0029066C" w:rsidRDefault="004F2B9C" w:rsidP="004F2B9C">
            <w:pPr>
              <w:pStyle w:val="CDITable-RowCentrens"/>
              <w:rPr>
                <w:lang w:val="en-GB"/>
              </w:rPr>
            </w:pPr>
            <w:r>
              <w:t>40.7</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7A61F6F6" w14:textId="3D39D846" w:rsidR="004F2B9C" w:rsidRPr="0029066C" w:rsidRDefault="004F2B9C" w:rsidP="004F2B9C">
            <w:pPr>
              <w:pStyle w:val="CDITable-RowCentrens"/>
              <w:rPr>
                <w:lang w:val="en-GB"/>
              </w:rPr>
            </w:pPr>
            <w:r>
              <w:t>37.8</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B4C2D7C" w14:textId="6F2AC766" w:rsidR="004F2B9C" w:rsidRPr="0029066C" w:rsidRDefault="004F2B9C" w:rsidP="004F2B9C">
            <w:pPr>
              <w:pStyle w:val="CDITable-RowCentrens"/>
              <w:rPr>
                <w:lang w:val="en-GB"/>
              </w:rPr>
            </w:pPr>
            <w:r>
              <w:t>43.0</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479BA19" w14:textId="57308951" w:rsidR="004F2B9C" w:rsidRPr="0029066C" w:rsidRDefault="004F2B9C" w:rsidP="004F2B9C">
            <w:pPr>
              <w:pStyle w:val="CDITable-RowCentrens"/>
              <w:rPr>
                <w:lang w:val="en-GB"/>
              </w:rPr>
            </w:pPr>
            <w:r>
              <w:t>40.0</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CE538EE" w14:textId="7C10CC9A" w:rsidR="004F2B9C" w:rsidRPr="0029066C" w:rsidRDefault="004F2B9C" w:rsidP="004F2B9C">
            <w:pPr>
              <w:pStyle w:val="CDITable-RowCentrens"/>
              <w:rPr>
                <w:lang w:val="en-GB"/>
              </w:rPr>
            </w:pPr>
            <w:r>
              <w:t>51.1</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0C5F938" w14:textId="2B862A88" w:rsidR="004F2B9C" w:rsidRPr="0029066C" w:rsidRDefault="004F2B9C" w:rsidP="004F2B9C">
            <w:pPr>
              <w:pStyle w:val="CDITable-RowCentrens"/>
              <w:rPr>
                <w:lang w:val="en-GB"/>
              </w:rPr>
            </w:pPr>
            <w:r>
              <w:t>47.6</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25F6D5BA" w14:textId="551A5D2D" w:rsidR="004F2B9C" w:rsidRPr="0029066C" w:rsidRDefault="004F2B9C" w:rsidP="004F2B9C">
            <w:pPr>
              <w:pStyle w:val="CDITable-RowCentrens"/>
              <w:rPr>
                <w:lang w:val="en-GB"/>
              </w:rPr>
            </w:pPr>
            <w:r>
              <w:t>41.2</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09720821" w14:textId="6F7562E8" w:rsidR="004F2B9C" w:rsidRPr="0029066C" w:rsidRDefault="004F2B9C" w:rsidP="004F2B9C">
            <w:pPr>
              <w:pStyle w:val="CDITable-RowCentrens"/>
              <w:rPr>
                <w:lang w:val="en-GB"/>
              </w:rPr>
            </w:pPr>
            <w:r>
              <w:t>39.5</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76AE9F5E" w14:textId="05605D24" w:rsidR="004F2B9C" w:rsidRPr="0029066C" w:rsidRDefault="004F2B9C" w:rsidP="004F2B9C">
            <w:pPr>
              <w:pStyle w:val="CDITable-RowCentrens"/>
              <w:rPr>
                <w:lang w:val="en-GB"/>
              </w:rPr>
            </w:pPr>
            <w:r>
              <w:t>39.1</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2424E0FF" w14:textId="5CE1CF1F" w:rsidR="004F2B9C" w:rsidRPr="0029066C" w:rsidRDefault="004F2B9C" w:rsidP="004F2B9C">
            <w:pPr>
              <w:pStyle w:val="CDITable-RowCentrens"/>
              <w:rPr>
                <w:lang w:val="en-GB"/>
              </w:rPr>
            </w:pPr>
            <w:r>
              <w:t>32.8</w:t>
            </w:r>
          </w:p>
        </w:tc>
      </w:tr>
      <w:tr w:rsidR="004F2B9C" w:rsidRPr="0029066C" w14:paraId="08BBFD18" w14:textId="77777777" w:rsidTr="00B30451">
        <w:trPr>
          <w:trHeight w:val="60"/>
        </w:trPr>
        <w:tc>
          <w:tcPr>
            <w:tcW w:w="1417" w:type="dxa"/>
            <w:tcBorders>
              <w:top w:val="single" w:sz="6" w:space="0" w:color="1E4496" w:themeColor="text2"/>
              <w:left w:val="nil"/>
              <w:bottom w:val="single" w:sz="6" w:space="0" w:color="1E4496" w:themeColor="text2"/>
            </w:tcBorders>
            <w:tcMar>
              <w:top w:w="85" w:type="dxa"/>
              <w:left w:w="57" w:type="dxa"/>
              <w:bottom w:w="85" w:type="dxa"/>
              <w:right w:w="57" w:type="dxa"/>
            </w:tcMar>
            <w:vAlign w:val="center"/>
          </w:tcPr>
          <w:p w14:paraId="4771B742" w14:textId="77777777" w:rsidR="004F2B9C" w:rsidRPr="0029066C" w:rsidRDefault="004F2B9C" w:rsidP="004F2B9C">
            <w:pPr>
              <w:pStyle w:val="CDITable-RowLeftns"/>
              <w:rPr>
                <w:lang w:val="en-GB"/>
              </w:rPr>
            </w:pPr>
            <w:r w:rsidRPr="0029066C">
              <w:rPr>
                <w:lang w:val="en-GB"/>
              </w:rPr>
              <w:t>65+ years</w:t>
            </w:r>
          </w:p>
        </w:tc>
        <w:tc>
          <w:tcPr>
            <w:tcW w:w="808" w:type="dxa"/>
            <w:tcBorders>
              <w:top w:val="single" w:sz="6" w:space="0" w:color="1E4496" w:themeColor="text2"/>
              <w:bottom w:val="single" w:sz="6" w:space="0" w:color="1E4496" w:themeColor="text2"/>
            </w:tcBorders>
            <w:tcMar>
              <w:top w:w="85" w:type="dxa"/>
              <w:left w:w="57" w:type="dxa"/>
              <w:bottom w:w="85" w:type="dxa"/>
              <w:right w:w="57" w:type="dxa"/>
            </w:tcMar>
            <w:vAlign w:val="center"/>
          </w:tcPr>
          <w:p w14:paraId="709028EE" w14:textId="5DD3B612" w:rsidR="004F2B9C" w:rsidRPr="0029066C" w:rsidRDefault="004F2B9C" w:rsidP="004F2B9C">
            <w:pPr>
              <w:pStyle w:val="CDITable-RowCentrens"/>
              <w:rPr>
                <w:lang w:val="en-GB"/>
              </w:rPr>
            </w:pPr>
            <w:r>
              <w:t>70.2</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57F1703" w14:textId="1DFCBA44" w:rsidR="004F2B9C" w:rsidRPr="0029066C" w:rsidRDefault="004F2B9C" w:rsidP="004F2B9C">
            <w:pPr>
              <w:pStyle w:val="CDITable-RowCentrens"/>
              <w:rPr>
                <w:lang w:val="en-GB"/>
              </w:rPr>
            </w:pPr>
            <w:r>
              <w:t>67.3</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57A2C54D" w14:textId="0382817F" w:rsidR="004F2B9C" w:rsidRPr="0029066C" w:rsidRDefault="004F2B9C" w:rsidP="004F2B9C">
            <w:pPr>
              <w:pStyle w:val="CDITable-RowCentrens"/>
              <w:rPr>
                <w:lang w:val="en-GB"/>
              </w:rPr>
            </w:pPr>
            <w:r>
              <w:t>66.3</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1A77F471" w14:textId="40AEA0DB" w:rsidR="004F2B9C" w:rsidRPr="0029066C" w:rsidRDefault="004F2B9C" w:rsidP="004F2B9C">
            <w:pPr>
              <w:pStyle w:val="CDITable-RowCentrens"/>
              <w:rPr>
                <w:lang w:val="en-GB"/>
              </w:rPr>
            </w:pPr>
            <w:r>
              <w:t>64.1</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6E941E3" w14:textId="065DC27C" w:rsidR="004F2B9C" w:rsidRPr="0029066C" w:rsidRDefault="004F2B9C" w:rsidP="004F2B9C">
            <w:pPr>
              <w:pStyle w:val="CDITable-RowCentrens"/>
              <w:rPr>
                <w:lang w:val="en-GB"/>
              </w:rPr>
            </w:pPr>
            <w:r>
              <w:t>53.4</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3D9142BC" w14:textId="55FAC91E" w:rsidR="004F2B9C" w:rsidRPr="0029066C" w:rsidRDefault="004F2B9C" w:rsidP="004F2B9C">
            <w:pPr>
              <w:pStyle w:val="CDITable-RowCentrens"/>
              <w:rPr>
                <w:lang w:val="en-GB"/>
              </w:rPr>
            </w:pPr>
            <w:r>
              <w:t>48.9</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8B9F2A7" w14:textId="110254F9" w:rsidR="004F2B9C" w:rsidRPr="0029066C" w:rsidRDefault="004F2B9C" w:rsidP="004F2B9C">
            <w:pPr>
              <w:pStyle w:val="CDITable-RowCentrens"/>
              <w:rPr>
                <w:lang w:val="en-GB"/>
              </w:rPr>
            </w:pPr>
            <w:r>
              <w:t>63.9</w:t>
            </w:r>
          </w:p>
        </w:tc>
        <w:tc>
          <w:tcPr>
            <w:tcW w:w="808"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609EA7AA" w14:textId="21829C77" w:rsidR="004F2B9C" w:rsidRPr="0029066C" w:rsidRDefault="004F2B9C" w:rsidP="004F2B9C">
            <w:pPr>
              <w:pStyle w:val="CDITable-RowCentrens"/>
              <w:rPr>
                <w:lang w:val="en-GB"/>
              </w:rPr>
            </w:pPr>
            <w:r>
              <w:t>62.6</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1930B09" w14:textId="2AB94A10" w:rsidR="004F2B9C" w:rsidRPr="0029066C" w:rsidRDefault="004F2B9C" w:rsidP="004F2B9C">
            <w:pPr>
              <w:pStyle w:val="CDITable-RowCentrens"/>
              <w:rPr>
                <w:lang w:val="en-GB"/>
              </w:rPr>
            </w:pPr>
            <w:r>
              <w:t>64.5</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411B2FC9" w14:textId="215B1092" w:rsidR="004F2B9C" w:rsidRPr="0029066C" w:rsidRDefault="004F2B9C" w:rsidP="004F2B9C">
            <w:pPr>
              <w:pStyle w:val="CDITable-RowCentrens"/>
              <w:rPr>
                <w:lang w:val="en-GB"/>
              </w:rPr>
            </w:pPr>
            <w:r>
              <w:t>62.7</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4B0511DA" w14:textId="3D9772D4" w:rsidR="004F2B9C" w:rsidRPr="0029066C" w:rsidRDefault="004F2B9C" w:rsidP="004F2B9C">
            <w:pPr>
              <w:pStyle w:val="CDITable-RowCentrens"/>
              <w:rPr>
                <w:lang w:val="en-GB"/>
              </w:rPr>
            </w:pPr>
            <w:r>
              <w:t>76.9</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1C8ABE40" w14:textId="761CF4EC" w:rsidR="004F2B9C" w:rsidRPr="0029066C" w:rsidRDefault="004F2B9C" w:rsidP="004F2B9C">
            <w:pPr>
              <w:pStyle w:val="CDITable-RowCentrens"/>
              <w:rPr>
                <w:lang w:val="en-GB"/>
              </w:rPr>
            </w:pPr>
            <w:r>
              <w:t>72.1</w:t>
            </w:r>
          </w:p>
        </w:tc>
        <w:tc>
          <w:tcPr>
            <w:tcW w:w="808"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11B15FDD" w14:textId="4FECEDA1" w:rsidR="004F2B9C" w:rsidRPr="0029066C" w:rsidRDefault="004F2B9C" w:rsidP="004F2B9C">
            <w:pPr>
              <w:pStyle w:val="CDITable-RowCentrens"/>
              <w:rPr>
                <w:lang w:val="en-GB"/>
              </w:rPr>
            </w:pPr>
            <w:r>
              <w:t>66.8</w:t>
            </w:r>
          </w:p>
        </w:tc>
        <w:tc>
          <w:tcPr>
            <w:tcW w:w="807" w:type="dxa"/>
            <w:tcBorders>
              <w:top w:val="single" w:sz="6" w:space="0" w:color="1E4496" w:themeColor="text2"/>
              <w:bottom w:val="single" w:sz="6" w:space="0" w:color="1E4496" w:themeColor="text2"/>
              <w:right w:val="single" w:sz="6" w:space="0" w:color="1E4496" w:themeColor="text2"/>
            </w:tcBorders>
            <w:tcMar>
              <w:top w:w="85" w:type="dxa"/>
              <w:left w:w="57" w:type="dxa"/>
              <w:bottom w:w="85" w:type="dxa"/>
              <w:right w:w="57" w:type="dxa"/>
            </w:tcMar>
            <w:vAlign w:val="center"/>
          </w:tcPr>
          <w:p w14:paraId="5CB7671E" w14:textId="4F6528E8" w:rsidR="004F2B9C" w:rsidRPr="0029066C" w:rsidRDefault="004F2B9C" w:rsidP="004F2B9C">
            <w:pPr>
              <w:pStyle w:val="CDITable-RowCentrens"/>
              <w:rPr>
                <w:lang w:val="en-GB"/>
              </w:rPr>
            </w:pPr>
            <w:r>
              <w:t>64.8</w:t>
            </w:r>
          </w:p>
        </w:tc>
        <w:tc>
          <w:tcPr>
            <w:tcW w:w="807" w:type="dxa"/>
            <w:tcBorders>
              <w:top w:val="single" w:sz="6" w:space="0" w:color="1E4496" w:themeColor="text2"/>
              <w:left w:val="single" w:sz="6" w:space="0" w:color="1E4496" w:themeColor="text2"/>
              <w:bottom w:val="single" w:sz="6" w:space="0" w:color="1E4496" w:themeColor="text2"/>
            </w:tcBorders>
            <w:tcMar>
              <w:top w:w="85" w:type="dxa"/>
              <w:left w:w="57" w:type="dxa"/>
              <w:bottom w:w="85" w:type="dxa"/>
              <w:right w:w="57" w:type="dxa"/>
            </w:tcMar>
            <w:vAlign w:val="center"/>
          </w:tcPr>
          <w:p w14:paraId="02FBCED5" w14:textId="76DF29F0" w:rsidR="004F2B9C" w:rsidRPr="0029066C" w:rsidRDefault="004F2B9C" w:rsidP="004F2B9C">
            <w:pPr>
              <w:pStyle w:val="CDITable-RowCentrens"/>
              <w:rPr>
                <w:lang w:val="en-GB"/>
              </w:rPr>
            </w:pPr>
            <w:r>
              <w:t>58.5</w:t>
            </w:r>
          </w:p>
        </w:tc>
        <w:tc>
          <w:tcPr>
            <w:tcW w:w="808" w:type="dxa"/>
            <w:tcBorders>
              <w:top w:val="single" w:sz="6" w:space="0" w:color="1E4496" w:themeColor="text2"/>
              <w:bottom w:val="single" w:sz="6" w:space="0" w:color="1E4496" w:themeColor="text2"/>
              <w:right w:val="nil"/>
            </w:tcBorders>
            <w:tcMar>
              <w:top w:w="85" w:type="dxa"/>
              <w:left w:w="57" w:type="dxa"/>
              <w:bottom w:w="85" w:type="dxa"/>
              <w:right w:w="57" w:type="dxa"/>
            </w:tcMar>
            <w:vAlign w:val="center"/>
          </w:tcPr>
          <w:p w14:paraId="113A6832" w14:textId="6A58DE56" w:rsidR="004F2B9C" w:rsidRPr="0029066C" w:rsidRDefault="004F2B9C" w:rsidP="004F2B9C">
            <w:pPr>
              <w:pStyle w:val="CDITable-RowCentrens"/>
              <w:rPr>
                <w:lang w:val="en-GB"/>
              </w:rPr>
            </w:pPr>
            <w:r>
              <w:t>54.3</w:t>
            </w:r>
          </w:p>
        </w:tc>
      </w:tr>
    </w:tbl>
    <w:p w14:paraId="3C3AFB4B" w14:textId="77777777" w:rsidR="00934D4A" w:rsidRPr="00934D4A" w:rsidRDefault="00934D4A" w:rsidP="00934D4A">
      <w:pPr>
        <w:pStyle w:val="CDITable-FirstFootnote"/>
        <w:rPr>
          <w:lang w:val="en-GB"/>
        </w:rPr>
      </w:pPr>
      <w:r w:rsidRPr="00934D4A">
        <w:rPr>
          <w:lang w:val="en-GB"/>
        </w:rPr>
        <w:t>a</w:t>
      </w:r>
      <w:r w:rsidRPr="00934D4A">
        <w:rPr>
          <w:lang w:val="en-GB"/>
        </w:rPr>
        <w:tab/>
        <w:t xml:space="preserve">Source: Australian Immunisation Register data as </w:t>
      </w:r>
      <w:proofErr w:type="gramStart"/>
      <w:r w:rsidRPr="00934D4A">
        <w:rPr>
          <w:lang w:val="en-GB"/>
        </w:rPr>
        <w:t>at</w:t>
      </w:r>
      <w:proofErr w:type="gramEnd"/>
      <w:r w:rsidRPr="00934D4A">
        <w:rPr>
          <w:lang w:val="en-GB"/>
        </w:rPr>
        <w:t xml:space="preserve"> 4 February 2024 (for 2023 data) and 2 February 2025 (for 2024 data).</w:t>
      </w:r>
    </w:p>
    <w:p w14:paraId="3DC73FA4" w14:textId="77777777" w:rsidR="00934D4A" w:rsidRPr="00934D4A" w:rsidRDefault="00934D4A" w:rsidP="00934D4A">
      <w:pPr>
        <w:pStyle w:val="CDITable-Footnote"/>
        <w:rPr>
          <w:lang w:val="en-GB"/>
        </w:rPr>
      </w:pPr>
      <w:r w:rsidRPr="00934D4A">
        <w:rPr>
          <w:lang w:val="en-GB"/>
        </w:rPr>
        <w:t>b</w:t>
      </w:r>
      <w:r w:rsidRPr="00934D4A">
        <w:rPr>
          <w:lang w:val="en-GB"/>
        </w:rPr>
        <w:tab/>
        <w:t xml:space="preserve">Coverage calculated by dividing the number of Medicare-registered persons with at least one dose of influenza vaccine administered in the calendar year of interest by the total number of Medicare-registered persons registered in each age group. Vaccination numerators based on age at vaccination and age group denominators based on age </w:t>
      </w:r>
      <w:proofErr w:type="gramStart"/>
      <w:r w:rsidRPr="00934D4A">
        <w:rPr>
          <w:lang w:val="en-GB"/>
        </w:rPr>
        <w:t>at</w:t>
      </w:r>
      <w:proofErr w:type="gramEnd"/>
      <w:r w:rsidRPr="00934D4A">
        <w:rPr>
          <w:lang w:val="en-GB"/>
        </w:rPr>
        <w:t xml:space="preserve"> 30 June in relevant year. Coverage data in this table may differ from estimates published elsewhere due to differences in calculation methodologies and/or the AIR data being used in the calculation having been downloaded on different dates.</w:t>
      </w:r>
    </w:p>
    <w:p w14:paraId="7BB15755" w14:textId="5D704127" w:rsidR="00934D4A" w:rsidRDefault="00934D4A" w:rsidP="00934D4A">
      <w:pPr>
        <w:pStyle w:val="CDITable-Footnote"/>
        <w:rPr>
          <w:lang w:val="en-GB"/>
        </w:rPr>
      </w:pPr>
      <w:r w:rsidRPr="00934D4A">
        <w:rPr>
          <w:lang w:val="en-GB"/>
        </w:rPr>
        <w:t>c</w:t>
      </w:r>
      <w:r w:rsidRPr="00934D4A">
        <w:rPr>
          <w:lang w:val="en-GB"/>
        </w:rPr>
        <w:tab/>
        <w:t>ACT: Australian Capital Territory; NSW: New South Wales; NT: Northern Territory; Qld: Queensland; SA: South Australia; Tas.: Tasmania; Vic.: Victoria; WA: Western Australia.</w:t>
      </w:r>
      <w:r>
        <w:rPr>
          <w:lang w:val="en-GB"/>
        </w:rPr>
        <w:br w:type="page"/>
      </w:r>
    </w:p>
    <w:p w14:paraId="00AC5097" w14:textId="77777777" w:rsidR="00934D4A" w:rsidRPr="00934D4A" w:rsidRDefault="00934D4A" w:rsidP="00934D4A">
      <w:pPr>
        <w:pStyle w:val="CDITable-Title"/>
        <w:rPr>
          <w:lang w:val="en-GB"/>
        </w:rPr>
      </w:pPr>
      <w:bookmarkStart w:id="114" w:name="_Toc229747146"/>
      <w:r w:rsidRPr="00934D4A">
        <w:rPr>
          <w:lang w:val="en-GB"/>
        </w:rPr>
        <w:lastRenderedPageBreak/>
        <w:t xml:space="preserve">Table A.14: Proportion of vaccinations administered to all adults aged ≥ 20 years by provider setting, age at vaccination and jurisdiction, </w:t>
      </w:r>
      <w:proofErr w:type="spellStart"/>
      <w:proofErr w:type="gramStart"/>
      <w:r w:rsidRPr="00934D4A">
        <w:rPr>
          <w:lang w:val="en-GB"/>
        </w:rPr>
        <w:t>Australia,</w:t>
      </w:r>
      <w:r w:rsidRPr="00934D4A">
        <w:rPr>
          <w:vertAlign w:val="superscript"/>
          <w:lang w:val="en-GB"/>
        </w:rPr>
        <w:t>a</w:t>
      </w:r>
      <w:proofErr w:type="gramEnd"/>
      <w:r w:rsidRPr="00934D4A">
        <w:rPr>
          <w:vertAlign w:val="superscript"/>
          <w:lang w:val="en-GB"/>
        </w:rPr>
        <w:t>,b</w:t>
      </w:r>
      <w:proofErr w:type="spellEnd"/>
      <w:r w:rsidRPr="00934D4A">
        <w:rPr>
          <w:lang w:val="en-GB"/>
        </w:rPr>
        <w:t xml:space="preserve"> 2024</w:t>
      </w:r>
      <w:bookmarkEnd w:id="114"/>
    </w:p>
    <w:tbl>
      <w:tblPr>
        <w:tblW w:w="0" w:type="auto"/>
        <w:tblLayout w:type="fixed"/>
        <w:tblCellMar>
          <w:left w:w="0" w:type="dxa"/>
          <w:right w:w="0" w:type="dxa"/>
        </w:tblCellMar>
        <w:tblLook w:val="0000" w:firstRow="0" w:lastRow="0" w:firstColumn="0" w:lastColumn="0" w:noHBand="0" w:noVBand="0"/>
        <w:tblCaption w:val="Table A.14: Proportion of vaccinations administered to all adults aged ≥ 20 years by provider setting, age at vaccination and jurisdiction, Australia,a,b 2024"/>
        <w:tblDescription w:val="Table A.14 presents the proportion of vaccinations administered to all adults aged ≥20 years by provider setting, age at vaccination and jurisdiction, 2024, Australia."/>
      </w:tblPr>
      <w:tblGrid>
        <w:gridCol w:w="1077"/>
        <w:gridCol w:w="1247"/>
        <w:gridCol w:w="766"/>
        <w:gridCol w:w="737"/>
        <w:gridCol w:w="765"/>
        <w:gridCol w:w="737"/>
        <w:gridCol w:w="765"/>
        <w:gridCol w:w="737"/>
        <w:gridCol w:w="766"/>
        <w:gridCol w:w="737"/>
        <w:gridCol w:w="765"/>
        <w:gridCol w:w="737"/>
        <w:gridCol w:w="766"/>
        <w:gridCol w:w="737"/>
        <w:gridCol w:w="765"/>
        <w:gridCol w:w="737"/>
        <w:gridCol w:w="765"/>
        <w:gridCol w:w="737"/>
      </w:tblGrid>
      <w:tr w:rsidR="004F2B9C" w:rsidRPr="004F2B9C" w14:paraId="772ADB69" w14:textId="77777777" w:rsidTr="004F2B9C">
        <w:trPr>
          <w:trHeight w:val="60"/>
          <w:tblHeader/>
        </w:trPr>
        <w:tc>
          <w:tcPr>
            <w:tcW w:w="1077" w:type="dxa"/>
            <w:vMerge w:val="restart"/>
            <w:tcBorders>
              <w:top w:val="nil"/>
              <w:left w:val="nil"/>
            </w:tcBorders>
            <w:shd w:val="clear" w:color="auto" w:fill="1E4496" w:themeFill="text2"/>
            <w:tcMar>
              <w:top w:w="85" w:type="dxa"/>
              <w:left w:w="113" w:type="dxa"/>
              <w:bottom w:w="85" w:type="dxa"/>
              <w:right w:w="113" w:type="dxa"/>
            </w:tcMar>
            <w:vAlign w:val="bottom"/>
          </w:tcPr>
          <w:p w14:paraId="0B0027A0" w14:textId="77777777" w:rsidR="004F2B9C" w:rsidRPr="004F2B9C" w:rsidRDefault="004F2B9C" w:rsidP="004F2B9C">
            <w:pPr>
              <w:pStyle w:val="CDITable-HeaderRowLeftns"/>
              <w:rPr>
                <w:lang w:val="en-GB"/>
              </w:rPr>
            </w:pPr>
            <w:r w:rsidRPr="004F2B9C">
              <w:rPr>
                <w:lang w:val="en-GB"/>
              </w:rPr>
              <w:t>Vaccine category</w:t>
            </w:r>
          </w:p>
        </w:tc>
        <w:tc>
          <w:tcPr>
            <w:tcW w:w="1247" w:type="dxa"/>
            <w:vMerge w:val="restart"/>
            <w:tcBorders>
              <w:top w:val="nil"/>
            </w:tcBorders>
            <w:shd w:val="clear" w:color="auto" w:fill="1E4496" w:themeFill="text2"/>
            <w:tcMar>
              <w:top w:w="85" w:type="dxa"/>
              <w:left w:w="113" w:type="dxa"/>
              <w:bottom w:w="85" w:type="dxa"/>
              <w:right w:w="113" w:type="dxa"/>
            </w:tcMar>
            <w:vAlign w:val="bottom"/>
          </w:tcPr>
          <w:p w14:paraId="1FFCDB9A" w14:textId="77777777" w:rsidR="004F2B9C" w:rsidRPr="004F2B9C" w:rsidRDefault="004F2B9C" w:rsidP="004F2B9C">
            <w:pPr>
              <w:pStyle w:val="CDITable-HeaderRowLeftns"/>
              <w:rPr>
                <w:lang w:val="en-GB"/>
              </w:rPr>
            </w:pPr>
            <w:r w:rsidRPr="004F2B9C">
              <w:rPr>
                <w:lang w:val="en-GB"/>
              </w:rPr>
              <w:t>Provider setting</w:t>
            </w:r>
          </w:p>
        </w:tc>
        <w:tc>
          <w:tcPr>
            <w:tcW w:w="12019" w:type="dxa"/>
            <w:gridSpan w:val="16"/>
            <w:tcBorders>
              <w:top w:val="nil"/>
            </w:tcBorders>
            <w:shd w:val="clear" w:color="auto" w:fill="1E4496" w:themeFill="text2"/>
            <w:tcMar>
              <w:top w:w="85" w:type="dxa"/>
              <w:left w:w="113" w:type="dxa"/>
              <w:bottom w:w="85" w:type="dxa"/>
              <w:right w:w="113" w:type="dxa"/>
            </w:tcMar>
            <w:vAlign w:val="bottom"/>
          </w:tcPr>
          <w:p w14:paraId="42815872" w14:textId="77777777" w:rsidR="004F2B9C" w:rsidRPr="004F2B9C" w:rsidRDefault="004F2B9C" w:rsidP="004F2B9C">
            <w:pPr>
              <w:pStyle w:val="CDITable-HeaderRowCentrens"/>
            </w:pPr>
            <w:proofErr w:type="spellStart"/>
            <w:r w:rsidRPr="004F2B9C">
              <w:t>Jurisdiction</w:t>
            </w:r>
            <w:r w:rsidRPr="004F2B9C">
              <w:rPr>
                <w:vertAlign w:val="superscript"/>
              </w:rPr>
              <w:t>c</w:t>
            </w:r>
            <w:proofErr w:type="spellEnd"/>
          </w:p>
        </w:tc>
      </w:tr>
      <w:tr w:rsidR="004F2B9C" w:rsidRPr="004F2B9C" w14:paraId="19D6529F" w14:textId="77777777" w:rsidTr="004F2B9C">
        <w:trPr>
          <w:trHeight w:val="60"/>
          <w:tblHeader/>
        </w:trPr>
        <w:tc>
          <w:tcPr>
            <w:tcW w:w="1077" w:type="dxa"/>
            <w:vMerge/>
            <w:tcBorders>
              <w:left w:val="nil"/>
            </w:tcBorders>
            <w:shd w:val="clear" w:color="auto" w:fill="1E4496" w:themeFill="text2"/>
            <w:tcMar>
              <w:top w:w="85" w:type="dxa"/>
              <w:bottom w:w="85" w:type="dxa"/>
            </w:tcMar>
          </w:tcPr>
          <w:p w14:paraId="42304EB8" w14:textId="77777777" w:rsidR="004F2B9C" w:rsidRPr="004F2B9C" w:rsidRDefault="004F2B9C" w:rsidP="004F2B9C">
            <w:pPr>
              <w:pStyle w:val="CDITable-RowCentrens"/>
            </w:pPr>
          </w:p>
        </w:tc>
        <w:tc>
          <w:tcPr>
            <w:tcW w:w="1247" w:type="dxa"/>
            <w:vMerge/>
            <w:shd w:val="clear" w:color="auto" w:fill="1E4496" w:themeFill="text2"/>
            <w:tcMar>
              <w:top w:w="85" w:type="dxa"/>
              <w:bottom w:w="85" w:type="dxa"/>
            </w:tcMar>
          </w:tcPr>
          <w:p w14:paraId="5248C12F" w14:textId="77777777" w:rsidR="004F2B9C" w:rsidRPr="004F2B9C" w:rsidRDefault="004F2B9C" w:rsidP="004F2B9C">
            <w:pPr>
              <w:pStyle w:val="CDITable-RowCentrens"/>
            </w:pPr>
          </w:p>
        </w:tc>
        <w:tc>
          <w:tcPr>
            <w:tcW w:w="1503"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4C2807D5" w14:textId="77777777" w:rsidR="004F2B9C" w:rsidRPr="004F2B9C" w:rsidRDefault="004F2B9C" w:rsidP="004F2B9C">
            <w:pPr>
              <w:pStyle w:val="CDITable-HeaderRowCentrens"/>
            </w:pPr>
            <w:r w:rsidRPr="004F2B9C">
              <w:t>ACT</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36C15577" w14:textId="77777777" w:rsidR="004F2B9C" w:rsidRPr="004F2B9C" w:rsidRDefault="004F2B9C" w:rsidP="004F2B9C">
            <w:pPr>
              <w:pStyle w:val="CDITable-HeaderRowCentrens"/>
            </w:pPr>
            <w:r w:rsidRPr="004F2B9C">
              <w:t>NSW</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31F87CF7" w14:textId="77777777" w:rsidR="004F2B9C" w:rsidRPr="004F2B9C" w:rsidRDefault="004F2B9C" w:rsidP="004F2B9C">
            <w:pPr>
              <w:pStyle w:val="CDITable-HeaderRowCentrens"/>
            </w:pPr>
            <w:r w:rsidRPr="004F2B9C">
              <w:t>NT</w:t>
            </w:r>
          </w:p>
        </w:tc>
        <w:tc>
          <w:tcPr>
            <w:tcW w:w="1503"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24DED531" w14:textId="77777777" w:rsidR="004F2B9C" w:rsidRPr="004F2B9C" w:rsidRDefault="004F2B9C" w:rsidP="004F2B9C">
            <w:pPr>
              <w:pStyle w:val="CDITable-HeaderRowCentrens"/>
            </w:pPr>
            <w:r w:rsidRPr="004F2B9C">
              <w:t>Qld</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13A57AE4" w14:textId="77777777" w:rsidR="004F2B9C" w:rsidRPr="004F2B9C" w:rsidRDefault="004F2B9C" w:rsidP="004F2B9C">
            <w:pPr>
              <w:pStyle w:val="CDITable-HeaderRowCentrens"/>
            </w:pPr>
            <w:r w:rsidRPr="004F2B9C">
              <w:t>SA</w:t>
            </w:r>
          </w:p>
        </w:tc>
        <w:tc>
          <w:tcPr>
            <w:tcW w:w="1503"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4E68383F" w14:textId="77777777" w:rsidR="004F2B9C" w:rsidRPr="004F2B9C" w:rsidRDefault="004F2B9C" w:rsidP="004F2B9C">
            <w:pPr>
              <w:pStyle w:val="CDITable-HeaderRowCentrens"/>
            </w:pPr>
            <w:r w:rsidRPr="004F2B9C">
              <w:t>Tas.</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0F42A44D" w14:textId="77777777" w:rsidR="004F2B9C" w:rsidRPr="004F2B9C" w:rsidRDefault="004F2B9C" w:rsidP="004F2B9C">
            <w:pPr>
              <w:pStyle w:val="CDITable-HeaderRowCentrens"/>
            </w:pPr>
            <w:r w:rsidRPr="004F2B9C">
              <w:t>Vic.</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0AA5E888" w14:textId="77777777" w:rsidR="004F2B9C" w:rsidRPr="004F2B9C" w:rsidRDefault="004F2B9C" w:rsidP="004F2B9C">
            <w:pPr>
              <w:pStyle w:val="CDITable-HeaderRowCentrens"/>
            </w:pPr>
            <w:r w:rsidRPr="004F2B9C">
              <w:t>WA</w:t>
            </w:r>
          </w:p>
        </w:tc>
      </w:tr>
      <w:tr w:rsidR="004F2B9C" w:rsidRPr="004F2B9C" w14:paraId="37E76297" w14:textId="77777777" w:rsidTr="004F2B9C">
        <w:trPr>
          <w:trHeight w:val="60"/>
          <w:tblHeader/>
        </w:trPr>
        <w:tc>
          <w:tcPr>
            <w:tcW w:w="1077" w:type="dxa"/>
            <w:vMerge/>
            <w:tcBorders>
              <w:left w:val="nil"/>
            </w:tcBorders>
            <w:shd w:val="clear" w:color="auto" w:fill="1E4496" w:themeFill="text2"/>
            <w:tcMar>
              <w:top w:w="85" w:type="dxa"/>
              <w:bottom w:w="85" w:type="dxa"/>
            </w:tcMar>
          </w:tcPr>
          <w:p w14:paraId="4E2C4D7E" w14:textId="77777777" w:rsidR="004F2B9C" w:rsidRPr="004F2B9C" w:rsidRDefault="004F2B9C" w:rsidP="004F2B9C">
            <w:pPr>
              <w:pStyle w:val="CDITable-RowCentrens"/>
            </w:pPr>
          </w:p>
        </w:tc>
        <w:tc>
          <w:tcPr>
            <w:tcW w:w="1247" w:type="dxa"/>
            <w:vMerge/>
            <w:shd w:val="clear" w:color="auto" w:fill="1E4496" w:themeFill="text2"/>
            <w:tcMar>
              <w:top w:w="85" w:type="dxa"/>
              <w:bottom w:w="85" w:type="dxa"/>
            </w:tcMar>
          </w:tcPr>
          <w:p w14:paraId="14A5A94D" w14:textId="77777777" w:rsidR="004F2B9C" w:rsidRPr="004F2B9C" w:rsidRDefault="004F2B9C" w:rsidP="004F2B9C">
            <w:pPr>
              <w:pStyle w:val="CDITable-RowCentrens"/>
            </w:pPr>
          </w:p>
        </w:tc>
        <w:tc>
          <w:tcPr>
            <w:tcW w:w="766"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325CB03D"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28E1CFA8" w14:textId="77777777" w:rsidR="004F2B9C" w:rsidRPr="004F2B9C" w:rsidRDefault="004F2B9C" w:rsidP="004F2B9C">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79E81C0C"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5888E527" w14:textId="77777777" w:rsidR="004F2B9C" w:rsidRPr="004F2B9C" w:rsidRDefault="004F2B9C" w:rsidP="004F2B9C">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16CBFF7C"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2B14E442" w14:textId="77777777" w:rsidR="004F2B9C" w:rsidRPr="004F2B9C" w:rsidRDefault="004F2B9C" w:rsidP="004F2B9C">
            <w:pPr>
              <w:pStyle w:val="CDITable-HeaderRowCentrens"/>
            </w:pPr>
            <w:r w:rsidRPr="004F2B9C">
              <w:t>65+</w:t>
            </w:r>
          </w:p>
        </w:tc>
        <w:tc>
          <w:tcPr>
            <w:tcW w:w="766"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B8571E5"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296F47B1" w14:textId="77777777" w:rsidR="004F2B9C" w:rsidRPr="004F2B9C" w:rsidRDefault="004F2B9C" w:rsidP="004F2B9C">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2D1E218D"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77F9E64D" w14:textId="77777777" w:rsidR="004F2B9C" w:rsidRPr="004F2B9C" w:rsidRDefault="004F2B9C" w:rsidP="004F2B9C">
            <w:pPr>
              <w:pStyle w:val="CDITable-HeaderRowCentrens"/>
            </w:pPr>
            <w:r w:rsidRPr="004F2B9C">
              <w:t>65+</w:t>
            </w:r>
          </w:p>
        </w:tc>
        <w:tc>
          <w:tcPr>
            <w:tcW w:w="766"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49050E22"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61FC196C" w14:textId="77777777" w:rsidR="004F2B9C" w:rsidRPr="004F2B9C" w:rsidRDefault="004F2B9C" w:rsidP="004F2B9C">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1F6833BB"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7B954B32" w14:textId="77777777" w:rsidR="004F2B9C" w:rsidRPr="004F2B9C" w:rsidRDefault="004F2B9C" w:rsidP="004F2B9C">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2972BB32" w14:textId="77777777" w:rsidR="004F2B9C" w:rsidRPr="004F2B9C" w:rsidRDefault="004F2B9C" w:rsidP="004F2B9C">
            <w:pPr>
              <w:pStyle w:val="CDITable-HeaderRowCentrens"/>
            </w:pPr>
            <w:r w:rsidRPr="004F2B9C">
              <w:t>20–64</w:t>
            </w:r>
          </w:p>
        </w:tc>
        <w:tc>
          <w:tcPr>
            <w:tcW w:w="737"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318434B9" w14:textId="77777777" w:rsidR="004F2B9C" w:rsidRPr="004F2B9C" w:rsidRDefault="004F2B9C" w:rsidP="004F2B9C">
            <w:pPr>
              <w:pStyle w:val="CDITable-HeaderRowCentrens"/>
            </w:pPr>
            <w:r w:rsidRPr="004F2B9C">
              <w:t>65+</w:t>
            </w:r>
          </w:p>
        </w:tc>
      </w:tr>
      <w:tr w:rsidR="004F2B9C" w:rsidRPr="004F2B9C" w14:paraId="5F7B974E" w14:textId="77777777" w:rsidTr="004F2B9C">
        <w:trPr>
          <w:trHeight w:val="60"/>
        </w:trPr>
        <w:tc>
          <w:tcPr>
            <w:tcW w:w="1077" w:type="dxa"/>
            <w:vMerge w:val="restart"/>
            <w:tcBorders>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2BE1C56" w14:textId="77777777" w:rsidR="004F2B9C" w:rsidRPr="004F2B9C" w:rsidRDefault="004F2B9C" w:rsidP="004F2B9C">
            <w:pPr>
              <w:pStyle w:val="CDITable-RowLeftns"/>
              <w:rPr>
                <w:lang w:val="en-GB"/>
              </w:rPr>
            </w:pPr>
            <w:r w:rsidRPr="004F2B9C">
              <w:rPr>
                <w:lang w:val="en-GB"/>
              </w:rPr>
              <w:t xml:space="preserve">NIP </w:t>
            </w:r>
            <w:proofErr w:type="spellStart"/>
            <w:r w:rsidRPr="004F2B9C">
              <w:rPr>
                <w:lang w:val="en-GB"/>
              </w:rPr>
              <w:t>vaccines</w:t>
            </w:r>
            <w:r w:rsidRPr="004F2B9C">
              <w:rPr>
                <w:vertAlign w:val="superscript"/>
                <w:lang w:val="en-GB"/>
              </w:rPr>
              <w:t>d</w:t>
            </w:r>
            <w:proofErr w:type="spellEnd"/>
          </w:p>
        </w:tc>
        <w:tc>
          <w:tcPr>
            <w:tcW w:w="1247" w:type="dxa"/>
            <w:tcBorders>
              <w:bottom w:val="single" w:sz="6" w:space="0" w:color="1E4496" w:themeColor="text2"/>
            </w:tcBorders>
            <w:tcMar>
              <w:top w:w="85" w:type="dxa"/>
              <w:left w:w="113" w:type="dxa"/>
              <w:bottom w:w="85" w:type="dxa"/>
              <w:right w:w="113" w:type="dxa"/>
            </w:tcMar>
            <w:vAlign w:val="center"/>
          </w:tcPr>
          <w:p w14:paraId="1251F526" w14:textId="77777777" w:rsidR="004F2B9C" w:rsidRPr="004F2B9C" w:rsidRDefault="004F2B9C" w:rsidP="004F2B9C">
            <w:pPr>
              <w:pStyle w:val="CDITable-RowLeftns"/>
              <w:rPr>
                <w:lang w:val="en-GB"/>
              </w:rPr>
            </w:pPr>
            <w:r w:rsidRPr="004F2B9C">
              <w:rPr>
                <w:lang w:val="en-GB"/>
              </w:rPr>
              <w:t>General Practice</w:t>
            </w:r>
          </w:p>
        </w:tc>
        <w:tc>
          <w:tcPr>
            <w:tcW w:w="766" w:type="dxa"/>
            <w:tcBorders>
              <w:bottom w:val="single" w:sz="6" w:space="0" w:color="1E4496" w:themeColor="text2"/>
            </w:tcBorders>
            <w:tcMar>
              <w:top w:w="85" w:type="dxa"/>
              <w:left w:w="113" w:type="dxa"/>
              <w:bottom w:w="85" w:type="dxa"/>
              <w:right w:w="113" w:type="dxa"/>
            </w:tcMar>
            <w:vAlign w:val="center"/>
          </w:tcPr>
          <w:p w14:paraId="6D36677A" w14:textId="77777777" w:rsidR="004F2B9C" w:rsidRPr="004F2B9C" w:rsidRDefault="004F2B9C" w:rsidP="004F2B9C">
            <w:pPr>
              <w:pStyle w:val="CDITable-RowCentrens"/>
              <w:rPr>
                <w:lang w:val="en-GB"/>
              </w:rPr>
            </w:pPr>
            <w:r w:rsidRPr="004F2B9C">
              <w:rPr>
                <w:lang w:val="en-GB"/>
              </w:rPr>
              <w:t>48.7</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5B2CA7C2" w14:textId="77777777" w:rsidR="004F2B9C" w:rsidRPr="004F2B9C" w:rsidRDefault="004F2B9C" w:rsidP="004F2B9C">
            <w:pPr>
              <w:pStyle w:val="CDITable-RowCentrens"/>
              <w:rPr>
                <w:lang w:val="en-GB"/>
              </w:rPr>
            </w:pPr>
            <w:r w:rsidRPr="004F2B9C">
              <w:rPr>
                <w:lang w:val="en-GB"/>
              </w:rPr>
              <w:t>78.2</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5B2CA1CE" w14:textId="77777777" w:rsidR="004F2B9C" w:rsidRPr="004F2B9C" w:rsidRDefault="004F2B9C" w:rsidP="004F2B9C">
            <w:pPr>
              <w:pStyle w:val="CDITable-RowCentrens"/>
              <w:rPr>
                <w:lang w:val="en-GB"/>
              </w:rPr>
            </w:pPr>
            <w:r w:rsidRPr="004F2B9C">
              <w:rPr>
                <w:lang w:val="en-GB"/>
              </w:rPr>
              <w:t>57.1</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5A483DFE" w14:textId="77777777" w:rsidR="004F2B9C" w:rsidRPr="004F2B9C" w:rsidRDefault="004F2B9C" w:rsidP="004F2B9C">
            <w:pPr>
              <w:pStyle w:val="CDITable-RowCentrens"/>
              <w:rPr>
                <w:lang w:val="en-GB"/>
              </w:rPr>
            </w:pPr>
            <w:r w:rsidRPr="004F2B9C">
              <w:rPr>
                <w:lang w:val="en-GB"/>
              </w:rPr>
              <w:t>81.1</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207F112B" w14:textId="77777777" w:rsidR="004F2B9C" w:rsidRPr="004F2B9C" w:rsidRDefault="004F2B9C" w:rsidP="004F2B9C">
            <w:pPr>
              <w:pStyle w:val="CDITable-RowCentrens"/>
              <w:rPr>
                <w:lang w:val="en-GB"/>
              </w:rPr>
            </w:pPr>
            <w:r w:rsidRPr="004F2B9C">
              <w:rPr>
                <w:lang w:val="en-GB"/>
              </w:rPr>
              <w:t>30.4</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45C25492" w14:textId="77777777" w:rsidR="004F2B9C" w:rsidRPr="004F2B9C" w:rsidRDefault="004F2B9C" w:rsidP="004F2B9C">
            <w:pPr>
              <w:pStyle w:val="CDITable-RowCentrens"/>
              <w:rPr>
                <w:lang w:val="en-GB"/>
              </w:rPr>
            </w:pPr>
            <w:r w:rsidRPr="004F2B9C">
              <w:rPr>
                <w:lang w:val="en-GB"/>
              </w:rPr>
              <w:t>61.9</w:t>
            </w:r>
          </w:p>
        </w:tc>
        <w:tc>
          <w:tcPr>
            <w:tcW w:w="76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4B33367C" w14:textId="77777777" w:rsidR="004F2B9C" w:rsidRPr="004F2B9C" w:rsidRDefault="004F2B9C" w:rsidP="004F2B9C">
            <w:pPr>
              <w:pStyle w:val="CDITable-RowCentrens"/>
              <w:rPr>
                <w:lang w:val="en-GB"/>
              </w:rPr>
            </w:pPr>
            <w:r w:rsidRPr="004F2B9C">
              <w:rPr>
                <w:lang w:val="en-GB"/>
              </w:rPr>
              <w:t>59.7</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06BE1DE6" w14:textId="77777777" w:rsidR="004F2B9C" w:rsidRPr="004F2B9C" w:rsidRDefault="004F2B9C" w:rsidP="004F2B9C">
            <w:pPr>
              <w:pStyle w:val="CDITable-RowCentrens"/>
              <w:rPr>
                <w:lang w:val="en-GB"/>
              </w:rPr>
            </w:pPr>
            <w:r w:rsidRPr="004F2B9C">
              <w:rPr>
                <w:lang w:val="en-GB"/>
              </w:rPr>
              <w:t>89.6</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468DB4C8" w14:textId="77777777" w:rsidR="004F2B9C" w:rsidRPr="004F2B9C" w:rsidRDefault="004F2B9C" w:rsidP="004F2B9C">
            <w:pPr>
              <w:pStyle w:val="CDITable-RowCentrens"/>
              <w:rPr>
                <w:lang w:val="en-GB"/>
              </w:rPr>
            </w:pPr>
            <w:r w:rsidRPr="004F2B9C">
              <w:rPr>
                <w:lang w:val="en-GB"/>
              </w:rPr>
              <w:t>46.7</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455D2749" w14:textId="77777777" w:rsidR="004F2B9C" w:rsidRPr="004F2B9C" w:rsidRDefault="004F2B9C" w:rsidP="004F2B9C">
            <w:pPr>
              <w:pStyle w:val="CDITable-RowCentrens"/>
              <w:rPr>
                <w:lang w:val="en-GB"/>
              </w:rPr>
            </w:pPr>
            <w:r w:rsidRPr="004F2B9C">
              <w:rPr>
                <w:lang w:val="en-GB"/>
              </w:rPr>
              <w:t>86.7</w:t>
            </w:r>
          </w:p>
        </w:tc>
        <w:tc>
          <w:tcPr>
            <w:tcW w:w="76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21B8F210" w14:textId="77777777" w:rsidR="004F2B9C" w:rsidRPr="004F2B9C" w:rsidRDefault="004F2B9C" w:rsidP="004F2B9C">
            <w:pPr>
              <w:pStyle w:val="CDITable-RowCentrens"/>
              <w:rPr>
                <w:lang w:val="en-GB"/>
              </w:rPr>
            </w:pPr>
            <w:r w:rsidRPr="004F2B9C">
              <w:rPr>
                <w:lang w:val="en-GB"/>
              </w:rPr>
              <w:t>51.4</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4F2B21C9" w14:textId="77777777" w:rsidR="004F2B9C" w:rsidRPr="004F2B9C" w:rsidRDefault="004F2B9C" w:rsidP="004F2B9C">
            <w:pPr>
              <w:pStyle w:val="CDITable-RowCentrens"/>
              <w:rPr>
                <w:lang w:val="en-GB"/>
              </w:rPr>
            </w:pPr>
            <w:r w:rsidRPr="004F2B9C">
              <w:rPr>
                <w:lang w:val="en-GB"/>
              </w:rPr>
              <w:t>82.4</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44BBEAEB" w14:textId="77777777" w:rsidR="004F2B9C" w:rsidRPr="004F2B9C" w:rsidRDefault="004F2B9C" w:rsidP="004F2B9C">
            <w:pPr>
              <w:pStyle w:val="CDITable-RowCentrens"/>
              <w:rPr>
                <w:lang w:val="en-GB"/>
              </w:rPr>
            </w:pPr>
            <w:r w:rsidRPr="004F2B9C">
              <w:rPr>
                <w:lang w:val="en-GB"/>
              </w:rPr>
              <w:t>59.8</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78301D79" w14:textId="77777777" w:rsidR="004F2B9C" w:rsidRPr="004F2B9C" w:rsidRDefault="004F2B9C" w:rsidP="004F2B9C">
            <w:pPr>
              <w:pStyle w:val="CDITable-RowCentrens"/>
              <w:rPr>
                <w:lang w:val="en-GB"/>
              </w:rPr>
            </w:pPr>
            <w:r w:rsidRPr="004F2B9C">
              <w:rPr>
                <w:lang w:val="en-GB"/>
              </w:rPr>
              <w:t>78.8</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68E79E92" w14:textId="77777777" w:rsidR="004F2B9C" w:rsidRPr="004F2B9C" w:rsidRDefault="004F2B9C" w:rsidP="004F2B9C">
            <w:pPr>
              <w:pStyle w:val="CDITable-RowCentrens"/>
              <w:rPr>
                <w:lang w:val="en-GB"/>
              </w:rPr>
            </w:pPr>
            <w:r w:rsidRPr="004F2B9C">
              <w:rPr>
                <w:lang w:val="en-GB"/>
              </w:rPr>
              <w:t>49.8</w:t>
            </w:r>
          </w:p>
        </w:tc>
        <w:tc>
          <w:tcPr>
            <w:tcW w:w="737" w:type="dxa"/>
            <w:tcBorders>
              <w:bottom w:val="single" w:sz="6" w:space="0" w:color="1E4496" w:themeColor="text2"/>
              <w:right w:val="nil"/>
            </w:tcBorders>
            <w:tcMar>
              <w:top w:w="85" w:type="dxa"/>
              <w:left w:w="113" w:type="dxa"/>
              <w:bottom w:w="85" w:type="dxa"/>
              <w:right w:w="113" w:type="dxa"/>
            </w:tcMar>
            <w:vAlign w:val="center"/>
          </w:tcPr>
          <w:p w14:paraId="18BB2B5F" w14:textId="77777777" w:rsidR="004F2B9C" w:rsidRPr="004F2B9C" w:rsidRDefault="004F2B9C" w:rsidP="004F2B9C">
            <w:pPr>
              <w:pStyle w:val="CDITable-RowCentrens"/>
              <w:rPr>
                <w:lang w:val="en-GB"/>
              </w:rPr>
            </w:pPr>
            <w:r w:rsidRPr="004F2B9C">
              <w:rPr>
                <w:lang w:val="en-GB"/>
              </w:rPr>
              <w:t>83.2</w:t>
            </w:r>
          </w:p>
        </w:tc>
      </w:tr>
      <w:tr w:rsidR="004F2B9C" w:rsidRPr="004F2B9C" w14:paraId="6CE586C7"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368633B"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B38461" w14:textId="77777777" w:rsidR="004F2B9C" w:rsidRPr="004F2B9C" w:rsidRDefault="004F2B9C" w:rsidP="004F2B9C">
            <w:pPr>
              <w:pStyle w:val="CDITable-RowLeftns"/>
              <w:rPr>
                <w:lang w:val="en-GB"/>
              </w:rPr>
            </w:pPr>
            <w:r w:rsidRPr="004F2B9C">
              <w:rPr>
                <w:lang w:val="en-GB"/>
              </w:rPr>
              <w:t>Pharmacy</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FEA750C" w14:textId="77777777" w:rsidR="004F2B9C" w:rsidRPr="004F2B9C" w:rsidRDefault="004F2B9C" w:rsidP="004F2B9C">
            <w:pPr>
              <w:pStyle w:val="CDITable-RowCentrens"/>
              <w:rPr>
                <w:lang w:val="en-GB"/>
              </w:rPr>
            </w:pPr>
            <w:r w:rsidRPr="004F2B9C">
              <w:rPr>
                <w:lang w:val="en-GB"/>
              </w:rPr>
              <w:t>26.1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0993848" w14:textId="77777777" w:rsidR="004F2B9C" w:rsidRPr="004F2B9C" w:rsidRDefault="004F2B9C" w:rsidP="004F2B9C">
            <w:pPr>
              <w:pStyle w:val="CDITable-RowCentrens"/>
              <w:rPr>
                <w:lang w:val="en-GB"/>
              </w:rPr>
            </w:pPr>
            <w:r w:rsidRPr="004F2B9C">
              <w:rPr>
                <w:lang w:val="en-GB"/>
              </w:rPr>
              <w:t>11.5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11103B6" w14:textId="77777777" w:rsidR="004F2B9C" w:rsidRPr="004F2B9C" w:rsidRDefault="004F2B9C" w:rsidP="004F2B9C">
            <w:pPr>
              <w:pStyle w:val="CDITable-RowCentrens"/>
              <w:rPr>
                <w:lang w:val="en-GB"/>
              </w:rPr>
            </w:pPr>
            <w:r w:rsidRPr="004F2B9C">
              <w:rPr>
                <w:lang w:val="en-GB"/>
              </w:rPr>
              <w:t>22.4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C849FE" w14:textId="77777777" w:rsidR="004F2B9C" w:rsidRPr="004F2B9C" w:rsidRDefault="004F2B9C" w:rsidP="004F2B9C">
            <w:pPr>
              <w:pStyle w:val="CDITable-RowCentrens"/>
              <w:rPr>
                <w:lang w:val="en-GB"/>
              </w:rPr>
            </w:pPr>
            <w:r w:rsidRPr="004F2B9C">
              <w:rPr>
                <w:lang w:val="en-GB"/>
              </w:rPr>
              <w:t>10.2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2CB45D3" w14:textId="77777777" w:rsidR="004F2B9C" w:rsidRPr="004F2B9C" w:rsidRDefault="004F2B9C" w:rsidP="004F2B9C">
            <w:pPr>
              <w:pStyle w:val="CDITable-RowCentrens"/>
              <w:rPr>
                <w:lang w:val="en-GB"/>
              </w:rPr>
            </w:pPr>
            <w:r w:rsidRPr="004F2B9C">
              <w:rPr>
                <w:lang w:val="en-GB"/>
              </w:rPr>
              <w:t>7.0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B42A478" w14:textId="77777777" w:rsidR="004F2B9C" w:rsidRPr="004F2B9C" w:rsidRDefault="004F2B9C" w:rsidP="004F2B9C">
            <w:pPr>
              <w:pStyle w:val="CDITable-RowCentrens"/>
              <w:rPr>
                <w:lang w:val="en-GB"/>
              </w:rPr>
            </w:pPr>
            <w:r w:rsidRPr="004F2B9C">
              <w:rPr>
                <w:lang w:val="en-GB"/>
              </w:rPr>
              <w:t>4.3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6AC49E4" w14:textId="77777777" w:rsidR="004F2B9C" w:rsidRPr="004F2B9C" w:rsidRDefault="004F2B9C" w:rsidP="004F2B9C">
            <w:pPr>
              <w:pStyle w:val="CDITable-RowCentrens"/>
              <w:rPr>
                <w:lang w:val="en-GB"/>
              </w:rPr>
            </w:pPr>
            <w:r w:rsidRPr="004F2B9C">
              <w:rPr>
                <w:lang w:val="en-GB"/>
              </w:rPr>
              <w:t>20.0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A9B6F72" w14:textId="77777777" w:rsidR="004F2B9C" w:rsidRPr="004F2B9C" w:rsidRDefault="004F2B9C" w:rsidP="004F2B9C">
            <w:pPr>
              <w:pStyle w:val="CDITable-RowCentrens"/>
              <w:rPr>
                <w:lang w:val="en-GB"/>
              </w:rPr>
            </w:pPr>
            <w:r w:rsidRPr="004F2B9C">
              <w:rPr>
                <w:lang w:val="en-GB"/>
              </w:rPr>
              <w:t>4.6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0F2410" w14:textId="77777777" w:rsidR="004F2B9C" w:rsidRPr="004F2B9C" w:rsidRDefault="004F2B9C" w:rsidP="004F2B9C">
            <w:pPr>
              <w:pStyle w:val="CDITable-RowCentrens"/>
              <w:rPr>
                <w:lang w:val="en-GB"/>
              </w:rPr>
            </w:pPr>
            <w:r w:rsidRPr="004F2B9C">
              <w:rPr>
                <w:lang w:val="en-GB"/>
              </w:rPr>
              <w:t>24.6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7E71D67" w14:textId="77777777" w:rsidR="004F2B9C" w:rsidRPr="004F2B9C" w:rsidRDefault="004F2B9C" w:rsidP="004F2B9C">
            <w:pPr>
              <w:pStyle w:val="CDITable-RowCentrens"/>
              <w:rPr>
                <w:lang w:val="en-GB"/>
              </w:rPr>
            </w:pPr>
            <w:r w:rsidRPr="004F2B9C">
              <w:rPr>
                <w:lang w:val="en-GB"/>
              </w:rPr>
              <w:t>4.2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5FDCFA" w14:textId="77777777" w:rsidR="004F2B9C" w:rsidRPr="004F2B9C" w:rsidRDefault="004F2B9C" w:rsidP="004F2B9C">
            <w:pPr>
              <w:pStyle w:val="CDITable-RowCentrens"/>
              <w:rPr>
                <w:lang w:val="en-GB"/>
              </w:rPr>
            </w:pPr>
            <w:r w:rsidRPr="004F2B9C">
              <w:rPr>
                <w:lang w:val="en-GB"/>
              </w:rPr>
              <w:t>27.4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0AD0D27" w14:textId="77777777" w:rsidR="004F2B9C" w:rsidRPr="004F2B9C" w:rsidRDefault="004F2B9C" w:rsidP="004F2B9C">
            <w:pPr>
              <w:pStyle w:val="CDITable-RowCentrens"/>
              <w:rPr>
                <w:lang w:val="en-GB"/>
              </w:rPr>
            </w:pPr>
            <w:r w:rsidRPr="004F2B9C">
              <w:rPr>
                <w:lang w:val="en-GB"/>
              </w:rPr>
              <w:t>11.3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9DE830F" w14:textId="77777777" w:rsidR="004F2B9C" w:rsidRPr="004F2B9C" w:rsidRDefault="004F2B9C" w:rsidP="004F2B9C">
            <w:pPr>
              <w:pStyle w:val="CDITable-RowCentrens"/>
              <w:rPr>
                <w:lang w:val="en-GB"/>
              </w:rPr>
            </w:pPr>
            <w:r w:rsidRPr="004F2B9C">
              <w:rPr>
                <w:lang w:val="en-GB"/>
              </w:rPr>
              <w:t>21.0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856B3E3" w14:textId="77777777" w:rsidR="004F2B9C" w:rsidRPr="004F2B9C" w:rsidRDefault="004F2B9C" w:rsidP="004F2B9C">
            <w:pPr>
              <w:pStyle w:val="CDITable-RowCentrens"/>
              <w:rPr>
                <w:lang w:val="en-GB"/>
              </w:rPr>
            </w:pPr>
            <w:r w:rsidRPr="004F2B9C">
              <w:rPr>
                <w:lang w:val="en-GB"/>
              </w:rPr>
              <w:t>13.4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13FD259" w14:textId="77777777" w:rsidR="004F2B9C" w:rsidRPr="004F2B9C" w:rsidRDefault="004F2B9C" w:rsidP="004F2B9C">
            <w:pPr>
              <w:pStyle w:val="CDITable-RowCentrens"/>
              <w:rPr>
                <w:lang w:val="en-GB"/>
              </w:rPr>
            </w:pPr>
            <w:r w:rsidRPr="004F2B9C">
              <w:rPr>
                <w:lang w:val="en-GB"/>
              </w:rPr>
              <w:t>26.3</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87573BB" w14:textId="77777777" w:rsidR="004F2B9C" w:rsidRPr="004F2B9C" w:rsidRDefault="004F2B9C" w:rsidP="004F2B9C">
            <w:pPr>
              <w:pStyle w:val="CDITable-RowCentrens"/>
              <w:rPr>
                <w:lang w:val="en-GB"/>
              </w:rPr>
            </w:pPr>
            <w:r w:rsidRPr="004F2B9C">
              <w:rPr>
                <w:lang w:val="en-GB"/>
              </w:rPr>
              <w:t>9.9</w:t>
            </w:r>
          </w:p>
        </w:tc>
      </w:tr>
      <w:tr w:rsidR="004F2B9C" w:rsidRPr="004F2B9C" w14:paraId="7423524F"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3C7062D3"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8C0D19" w14:textId="3E15BC23" w:rsidR="004F2B9C" w:rsidRPr="004F2B9C" w:rsidRDefault="004F2B9C" w:rsidP="004F2B9C">
            <w:pPr>
              <w:pStyle w:val="CDITable-RowLeftns"/>
              <w:rPr>
                <w:lang w:val="en-GB"/>
              </w:rPr>
            </w:pPr>
            <w:r w:rsidRPr="004F2B9C">
              <w:rPr>
                <w:lang w:val="en-GB"/>
              </w:rPr>
              <w:t>State Health/PHU</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DF46C2" w14:textId="77777777" w:rsidR="004F2B9C" w:rsidRPr="004F2B9C" w:rsidRDefault="004F2B9C" w:rsidP="004F2B9C">
            <w:pPr>
              <w:pStyle w:val="CDITable-RowCentrens"/>
              <w:rPr>
                <w:lang w:val="en-GB"/>
              </w:rPr>
            </w:pPr>
            <w:r w:rsidRPr="004F2B9C">
              <w:rPr>
                <w:lang w:val="en-GB"/>
              </w:rPr>
              <w:t>5.3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9AA4FAE" w14:textId="77777777" w:rsidR="004F2B9C" w:rsidRPr="004F2B9C" w:rsidRDefault="004F2B9C" w:rsidP="004F2B9C">
            <w:pPr>
              <w:pStyle w:val="CDITable-RowCentrens"/>
              <w:rPr>
                <w:lang w:val="en-GB"/>
              </w:rPr>
            </w:pPr>
            <w:r w:rsidRPr="004F2B9C">
              <w:rPr>
                <w:lang w:val="en-GB"/>
              </w:rPr>
              <w:t>8.9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5BF7976" w14:textId="77777777" w:rsidR="004F2B9C" w:rsidRPr="004F2B9C" w:rsidRDefault="004F2B9C" w:rsidP="004F2B9C">
            <w:pPr>
              <w:pStyle w:val="CDITable-RowCentrens"/>
              <w:rPr>
                <w:lang w:val="en-GB"/>
              </w:rPr>
            </w:pPr>
            <w:r w:rsidRPr="004F2B9C">
              <w:rPr>
                <w:lang w:val="en-GB"/>
              </w:rPr>
              <w:t>8.3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DA38700" w14:textId="77777777" w:rsidR="004F2B9C" w:rsidRPr="004F2B9C" w:rsidRDefault="004F2B9C" w:rsidP="004F2B9C">
            <w:pPr>
              <w:pStyle w:val="CDITable-RowCentrens"/>
              <w:rPr>
                <w:lang w:val="en-GB"/>
              </w:rPr>
            </w:pPr>
            <w:r w:rsidRPr="004F2B9C">
              <w:rPr>
                <w:lang w:val="en-GB"/>
              </w:rPr>
              <w:t>7.4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57ECA63" w14:textId="77777777" w:rsidR="004F2B9C" w:rsidRPr="004F2B9C" w:rsidRDefault="004F2B9C" w:rsidP="004F2B9C">
            <w:pPr>
              <w:pStyle w:val="CDITable-RowCentrens"/>
              <w:rPr>
                <w:lang w:val="en-GB"/>
              </w:rPr>
            </w:pPr>
            <w:r w:rsidRPr="004F2B9C">
              <w:rPr>
                <w:lang w:val="en-GB"/>
              </w:rPr>
              <w:t>7.2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C272B6D" w14:textId="77777777" w:rsidR="004F2B9C" w:rsidRPr="004F2B9C" w:rsidRDefault="004F2B9C" w:rsidP="004F2B9C">
            <w:pPr>
              <w:pStyle w:val="CDITable-RowCentrens"/>
              <w:rPr>
                <w:lang w:val="en-GB"/>
              </w:rPr>
            </w:pPr>
            <w:r w:rsidRPr="004F2B9C">
              <w:rPr>
                <w:lang w:val="en-GB"/>
              </w:rPr>
              <w:t>17.1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5B9F148" w14:textId="77777777" w:rsidR="004F2B9C" w:rsidRPr="004F2B9C" w:rsidRDefault="004F2B9C" w:rsidP="004F2B9C">
            <w:pPr>
              <w:pStyle w:val="CDITable-RowCentrens"/>
              <w:rPr>
                <w:lang w:val="en-GB"/>
              </w:rPr>
            </w:pPr>
            <w:r w:rsidRPr="004F2B9C">
              <w:rPr>
                <w:lang w:val="en-GB"/>
              </w:rPr>
              <w:t>6.8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96A1439" w14:textId="77777777" w:rsidR="004F2B9C" w:rsidRPr="004F2B9C" w:rsidRDefault="004F2B9C" w:rsidP="004F2B9C">
            <w:pPr>
              <w:pStyle w:val="CDITable-RowCentrens"/>
              <w:rPr>
                <w:lang w:val="en-GB"/>
              </w:rPr>
            </w:pPr>
            <w:r w:rsidRPr="004F2B9C">
              <w:rPr>
                <w:lang w:val="en-GB"/>
              </w:rPr>
              <w:t>4.5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596A9F9" w14:textId="77777777" w:rsidR="004F2B9C" w:rsidRPr="004F2B9C" w:rsidRDefault="004F2B9C" w:rsidP="004F2B9C">
            <w:pPr>
              <w:pStyle w:val="CDITable-RowCentrens"/>
              <w:rPr>
                <w:lang w:val="en-GB"/>
              </w:rPr>
            </w:pPr>
            <w:r w:rsidRPr="004F2B9C">
              <w:rPr>
                <w:lang w:val="en-GB"/>
              </w:rPr>
              <w:t>9.8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0037214" w14:textId="77777777" w:rsidR="004F2B9C" w:rsidRPr="004F2B9C" w:rsidRDefault="004F2B9C" w:rsidP="004F2B9C">
            <w:pPr>
              <w:pStyle w:val="CDITable-RowCentrens"/>
              <w:rPr>
                <w:lang w:val="en-GB"/>
              </w:rPr>
            </w:pPr>
            <w:r w:rsidRPr="004F2B9C">
              <w:rPr>
                <w:lang w:val="en-GB"/>
              </w:rPr>
              <w:t>7.3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F3C1AB8" w14:textId="77777777" w:rsidR="004F2B9C" w:rsidRPr="004F2B9C" w:rsidRDefault="004F2B9C" w:rsidP="004F2B9C">
            <w:pPr>
              <w:pStyle w:val="CDITable-RowCentrens"/>
              <w:rPr>
                <w:lang w:val="en-GB"/>
              </w:rPr>
            </w:pPr>
            <w:r w:rsidRPr="004F2B9C">
              <w:rPr>
                <w:lang w:val="en-GB"/>
              </w:rPr>
              <w:t>5.4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FD9DA30" w14:textId="77777777" w:rsidR="004F2B9C" w:rsidRPr="004F2B9C" w:rsidRDefault="004F2B9C" w:rsidP="004F2B9C">
            <w:pPr>
              <w:pStyle w:val="CDITable-RowCentrens"/>
              <w:rPr>
                <w:lang w:val="en-GB"/>
              </w:rPr>
            </w:pPr>
            <w:r w:rsidRPr="004F2B9C">
              <w:rPr>
                <w:lang w:val="en-GB"/>
              </w:rPr>
              <w:t>5.4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39446D4" w14:textId="77777777" w:rsidR="004F2B9C" w:rsidRPr="004F2B9C" w:rsidRDefault="004F2B9C" w:rsidP="004F2B9C">
            <w:pPr>
              <w:pStyle w:val="CDITable-RowCentrens"/>
              <w:rPr>
                <w:lang w:val="en-GB"/>
              </w:rPr>
            </w:pPr>
            <w:r w:rsidRPr="004F2B9C">
              <w:rPr>
                <w:lang w:val="en-GB"/>
              </w:rPr>
              <w:t>8.9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6E1E04" w14:textId="77777777" w:rsidR="004F2B9C" w:rsidRPr="004F2B9C" w:rsidRDefault="004F2B9C" w:rsidP="004F2B9C">
            <w:pPr>
              <w:pStyle w:val="CDITable-RowCentrens"/>
              <w:rPr>
                <w:lang w:val="en-GB"/>
              </w:rPr>
            </w:pPr>
            <w:r w:rsidRPr="004F2B9C">
              <w:rPr>
                <w:lang w:val="en-GB"/>
              </w:rPr>
              <w:t>6.7</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D82419D" w14:textId="77777777" w:rsidR="004F2B9C" w:rsidRPr="004F2B9C" w:rsidRDefault="004F2B9C" w:rsidP="004F2B9C">
            <w:pPr>
              <w:pStyle w:val="CDITable-RowCentrens"/>
              <w:rPr>
                <w:lang w:val="en-GB"/>
              </w:rPr>
            </w:pPr>
            <w:r w:rsidRPr="004F2B9C">
              <w:rPr>
                <w:lang w:val="en-GB"/>
              </w:rPr>
              <w:t>8.6</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91C0CC8" w14:textId="77777777" w:rsidR="004F2B9C" w:rsidRPr="004F2B9C" w:rsidRDefault="004F2B9C" w:rsidP="004F2B9C">
            <w:pPr>
              <w:pStyle w:val="CDITable-RowCentrens"/>
              <w:rPr>
                <w:lang w:val="en-GB"/>
              </w:rPr>
            </w:pPr>
            <w:r w:rsidRPr="004F2B9C">
              <w:rPr>
                <w:lang w:val="en-GB"/>
              </w:rPr>
              <w:t>4.6</w:t>
            </w:r>
          </w:p>
        </w:tc>
      </w:tr>
      <w:tr w:rsidR="004F2B9C" w:rsidRPr="004F2B9C" w14:paraId="4183072C"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0A1991FF"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028954" w14:textId="77777777" w:rsidR="004F2B9C" w:rsidRPr="004F2B9C" w:rsidRDefault="004F2B9C" w:rsidP="004F2B9C">
            <w:pPr>
              <w:pStyle w:val="CDITable-RowLeftns"/>
              <w:rPr>
                <w:lang w:val="en-GB"/>
              </w:rPr>
            </w:pPr>
            <w:r w:rsidRPr="004F2B9C">
              <w:rPr>
                <w:lang w:val="en-GB"/>
              </w:rPr>
              <w:t>Community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5B1D02" w14:textId="77777777" w:rsidR="004F2B9C" w:rsidRPr="004F2B9C" w:rsidRDefault="004F2B9C" w:rsidP="004F2B9C">
            <w:pPr>
              <w:pStyle w:val="CDITable-RowCentrens"/>
              <w:rPr>
                <w:lang w:val="en-GB"/>
              </w:rPr>
            </w:pPr>
            <w:r w:rsidRPr="004F2B9C">
              <w:rPr>
                <w:lang w:val="en-GB"/>
              </w:rPr>
              <w:t>5.6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0747FC2"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05631DC" w14:textId="77777777" w:rsidR="004F2B9C" w:rsidRPr="004F2B9C" w:rsidRDefault="004F2B9C" w:rsidP="004F2B9C">
            <w:pPr>
              <w:pStyle w:val="CDITable-RowCentrens"/>
              <w:rPr>
                <w:lang w:val="en-GB"/>
              </w:rPr>
            </w:pPr>
            <w:r w:rsidRPr="004F2B9C">
              <w:rPr>
                <w:lang w:val="en-GB"/>
              </w:rPr>
              <w:t>3.0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5C38C7A"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9F11010" w14:textId="77777777" w:rsidR="004F2B9C" w:rsidRPr="004F2B9C" w:rsidRDefault="004F2B9C" w:rsidP="004F2B9C">
            <w:pPr>
              <w:pStyle w:val="CDITable-RowCentrens"/>
              <w:rPr>
                <w:lang w:val="en-GB"/>
              </w:rPr>
            </w:pPr>
            <w:r w:rsidRPr="004F2B9C">
              <w:rPr>
                <w:lang w:val="en-GB"/>
              </w:rPr>
              <w:t>15.3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0023DA9" w14:textId="77777777" w:rsidR="004F2B9C" w:rsidRPr="004F2B9C" w:rsidRDefault="004F2B9C" w:rsidP="004F2B9C">
            <w:pPr>
              <w:pStyle w:val="CDITable-RowCentrens"/>
              <w:rPr>
                <w:lang w:val="en-GB"/>
              </w:rPr>
            </w:pPr>
            <w:r w:rsidRPr="004F2B9C">
              <w:rPr>
                <w:lang w:val="en-GB"/>
              </w:rPr>
              <w:t>7.0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1043C02" w14:textId="77777777" w:rsidR="004F2B9C" w:rsidRPr="004F2B9C" w:rsidRDefault="004F2B9C" w:rsidP="004F2B9C">
            <w:pPr>
              <w:pStyle w:val="CDITable-RowCentrens"/>
              <w:rPr>
                <w:lang w:val="en-GB"/>
              </w:rPr>
            </w:pPr>
            <w:r w:rsidRPr="004F2B9C">
              <w:rPr>
                <w:lang w:val="en-GB"/>
              </w:rPr>
              <w:t>4.3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A7EFABB" w14:textId="77777777" w:rsidR="004F2B9C" w:rsidRPr="004F2B9C" w:rsidRDefault="004F2B9C" w:rsidP="004F2B9C">
            <w:pPr>
              <w:pStyle w:val="CDITable-RowCentrens"/>
              <w:rPr>
                <w:lang w:val="en-GB"/>
              </w:rPr>
            </w:pPr>
            <w:r w:rsidRPr="004F2B9C">
              <w:rPr>
                <w:lang w:val="en-GB"/>
              </w:rP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465C840" w14:textId="77777777" w:rsidR="004F2B9C" w:rsidRPr="004F2B9C" w:rsidRDefault="004F2B9C" w:rsidP="004F2B9C">
            <w:pPr>
              <w:pStyle w:val="CDITable-RowCentrens"/>
              <w:rPr>
                <w:lang w:val="en-GB"/>
              </w:rPr>
            </w:pPr>
            <w:r w:rsidRPr="004F2B9C">
              <w:rPr>
                <w:lang w:val="en-GB"/>
              </w:rPr>
              <w:t>2.8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FC023E0" w14:textId="77777777" w:rsidR="004F2B9C" w:rsidRPr="004F2B9C" w:rsidRDefault="004F2B9C" w:rsidP="004F2B9C">
            <w:pPr>
              <w:pStyle w:val="CDITable-RowCentrens"/>
              <w:rPr>
                <w:lang w:val="en-GB"/>
              </w:rPr>
            </w:pPr>
            <w:r w:rsidRPr="004F2B9C">
              <w:rPr>
                <w:lang w:val="en-GB"/>
              </w:rPr>
              <w:t>0.1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2D467C" w14:textId="77777777" w:rsidR="004F2B9C" w:rsidRPr="004F2B9C" w:rsidRDefault="004F2B9C" w:rsidP="004F2B9C">
            <w:pPr>
              <w:pStyle w:val="CDITable-RowCentrens"/>
              <w:rPr>
                <w:lang w:val="en-GB"/>
              </w:rPr>
            </w:pPr>
            <w:r w:rsidRPr="004F2B9C">
              <w:rPr>
                <w:lang w:val="en-GB"/>
              </w:rPr>
              <w:t>1.3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8F5AB23" w14:textId="77777777" w:rsidR="004F2B9C" w:rsidRPr="004F2B9C" w:rsidRDefault="004F2B9C" w:rsidP="004F2B9C">
            <w:pPr>
              <w:pStyle w:val="CDITable-RowCentrens"/>
              <w:rPr>
                <w:lang w:val="en-GB"/>
              </w:rPr>
            </w:pPr>
            <w:r w:rsidRPr="004F2B9C">
              <w:rPr>
                <w:lang w:val="en-GB"/>
              </w:rP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3B31802" w14:textId="77777777" w:rsidR="004F2B9C" w:rsidRPr="004F2B9C" w:rsidRDefault="004F2B9C" w:rsidP="004F2B9C">
            <w:pPr>
              <w:pStyle w:val="CDITable-RowCentrens"/>
              <w:rPr>
                <w:lang w:val="en-GB"/>
              </w:rPr>
            </w:pPr>
            <w:r w:rsidRPr="004F2B9C">
              <w:rPr>
                <w:lang w:val="en-GB"/>
              </w:rPr>
              <w:t>1.5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8ACEAB4"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CB4DD78" w14:textId="77777777" w:rsidR="004F2B9C" w:rsidRPr="004F2B9C" w:rsidRDefault="004F2B9C" w:rsidP="004F2B9C">
            <w:pPr>
              <w:pStyle w:val="CDITable-RowCentrens"/>
              <w:rPr>
                <w:lang w:val="en-GB"/>
              </w:rPr>
            </w:pPr>
            <w:r w:rsidRPr="004F2B9C">
              <w:rPr>
                <w:lang w:val="en-GB"/>
              </w:rPr>
              <w:t>5.0</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1A13BE2" w14:textId="77777777" w:rsidR="004F2B9C" w:rsidRPr="004F2B9C" w:rsidRDefault="004F2B9C" w:rsidP="004F2B9C">
            <w:pPr>
              <w:pStyle w:val="CDITable-RowCentrens"/>
              <w:rPr>
                <w:lang w:val="en-GB"/>
              </w:rPr>
            </w:pPr>
            <w:r w:rsidRPr="004F2B9C">
              <w:rPr>
                <w:lang w:val="en-GB"/>
              </w:rPr>
              <w:t>1.1</w:t>
            </w:r>
          </w:p>
        </w:tc>
      </w:tr>
      <w:tr w:rsidR="004F2B9C" w:rsidRPr="004F2B9C" w14:paraId="755AFDE3"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5AB6F40E"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BDAB75" w14:textId="77777777" w:rsidR="004F2B9C" w:rsidRPr="004F2B9C" w:rsidRDefault="004F2B9C" w:rsidP="004F2B9C">
            <w:pPr>
              <w:pStyle w:val="CDITable-RowLeftns"/>
              <w:rPr>
                <w:lang w:val="en-GB"/>
              </w:rPr>
            </w:pPr>
            <w:r w:rsidRPr="004F2B9C">
              <w:rPr>
                <w:lang w:val="en-GB"/>
              </w:rPr>
              <w:t>Hospital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677057" w14:textId="77777777" w:rsidR="004F2B9C" w:rsidRPr="004F2B9C" w:rsidRDefault="004F2B9C" w:rsidP="004F2B9C">
            <w:pPr>
              <w:pStyle w:val="CDITable-RowCentrens"/>
              <w:rPr>
                <w:lang w:val="en-GB"/>
              </w:rPr>
            </w:pPr>
            <w:r w:rsidRPr="004F2B9C">
              <w:rPr>
                <w:lang w:val="en-GB"/>
              </w:rPr>
              <w:t>12.9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54D5BFF" w14:textId="77777777" w:rsidR="004F2B9C" w:rsidRPr="004F2B9C" w:rsidRDefault="004F2B9C" w:rsidP="004F2B9C">
            <w:pPr>
              <w:pStyle w:val="CDITable-RowCentrens"/>
              <w:rPr>
                <w:lang w:val="en-GB"/>
              </w:rPr>
            </w:pPr>
            <w:r w:rsidRPr="004F2B9C">
              <w:rPr>
                <w:lang w:val="en-GB"/>
              </w:rPr>
              <w:t>0.9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3CF2DCB" w14:textId="77777777" w:rsidR="004F2B9C" w:rsidRPr="004F2B9C" w:rsidRDefault="004F2B9C" w:rsidP="004F2B9C">
            <w:pPr>
              <w:pStyle w:val="CDITable-RowCentrens"/>
              <w:rPr>
                <w:lang w:val="en-GB"/>
              </w:rPr>
            </w:pPr>
            <w:r w:rsidRPr="004F2B9C">
              <w:rPr>
                <w:lang w:val="en-GB"/>
              </w:rPr>
              <w:t>7.9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E1C7B4C" w14:textId="77777777" w:rsidR="004F2B9C" w:rsidRPr="004F2B9C" w:rsidRDefault="004F2B9C" w:rsidP="004F2B9C">
            <w:pPr>
              <w:pStyle w:val="CDITable-RowCentrens"/>
              <w:rPr>
                <w:lang w:val="en-GB"/>
              </w:rPr>
            </w:pPr>
            <w:r w:rsidRPr="004F2B9C">
              <w:rPr>
                <w:lang w:val="en-GB"/>
              </w:rP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5B2CF13" w14:textId="77777777" w:rsidR="004F2B9C" w:rsidRPr="004F2B9C" w:rsidRDefault="004F2B9C" w:rsidP="004F2B9C">
            <w:pPr>
              <w:pStyle w:val="CDITable-RowCentrens"/>
              <w:rPr>
                <w:lang w:val="en-GB"/>
              </w:rPr>
            </w:pPr>
            <w:r w:rsidRPr="004F2B9C">
              <w:rPr>
                <w:lang w:val="en-GB"/>
              </w:rPr>
              <w:t>15.0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7BEFC25" w14:textId="77777777" w:rsidR="004F2B9C" w:rsidRPr="004F2B9C" w:rsidRDefault="004F2B9C" w:rsidP="004F2B9C">
            <w:pPr>
              <w:pStyle w:val="CDITable-RowCentrens"/>
              <w:rPr>
                <w:lang w:val="en-GB"/>
              </w:rPr>
            </w:pPr>
            <w:r w:rsidRPr="004F2B9C">
              <w:rPr>
                <w:lang w:val="en-GB"/>
              </w:rPr>
              <w:t>0.9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4DBF52E" w14:textId="77777777" w:rsidR="004F2B9C" w:rsidRPr="004F2B9C" w:rsidRDefault="004F2B9C" w:rsidP="004F2B9C">
            <w:pPr>
              <w:pStyle w:val="CDITable-RowCentrens"/>
              <w:rPr>
                <w:lang w:val="en-GB"/>
              </w:rPr>
            </w:pPr>
            <w:r w:rsidRPr="004F2B9C">
              <w:rPr>
                <w:lang w:val="en-GB"/>
              </w:rPr>
              <w:t>7.3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559A21B" w14:textId="77777777" w:rsidR="004F2B9C" w:rsidRPr="004F2B9C" w:rsidRDefault="004F2B9C" w:rsidP="004F2B9C">
            <w:pPr>
              <w:pStyle w:val="CDITable-RowCentrens"/>
              <w:rPr>
                <w:lang w:val="en-GB"/>
              </w:rPr>
            </w:pPr>
            <w:r w:rsidRPr="004F2B9C">
              <w:rPr>
                <w:lang w:val="en-GB"/>
              </w:rP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AACA8B7" w14:textId="77777777" w:rsidR="004F2B9C" w:rsidRPr="004F2B9C" w:rsidRDefault="004F2B9C" w:rsidP="004F2B9C">
            <w:pPr>
              <w:pStyle w:val="CDITable-RowCentrens"/>
              <w:rPr>
                <w:lang w:val="en-GB"/>
              </w:rPr>
            </w:pPr>
            <w:r w:rsidRPr="004F2B9C">
              <w:rPr>
                <w:lang w:val="en-GB"/>
              </w:rPr>
              <w:t>12.8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CD17C8D" w14:textId="77777777" w:rsidR="004F2B9C" w:rsidRPr="004F2B9C" w:rsidRDefault="004F2B9C" w:rsidP="004F2B9C">
            <w:pPr>
              <w:pStyle w:val="CDITable-RowCentrens"/>
              <w:rPr>
                <w:lang w:val="en-GB"/>
              </w:rPr>
            </w:pPr>
            <w:r w:rsidRPr="004F2B9C">
              <w:rPr>
                <w:lang w:val="en-GB"/>
              </w:rPr>
              <w:t>0.5</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BA401AB" w14:textId="77777777" w:rsidR="004F2B9C" w:rsidRPr="004F2B9C" w:rsidRDefault="004F2B9C" w:rsidP="004F2B9C">
            <w:pPr>
              <w:pStyle w:val="CDITable-RowCentrens"/>
              <w:rPr>
                <w:lang w:val="en-GB"/>
              </w:rPr>
            </w:pPr>
            <w:r w:rsidRPr="004F2B9C">
              <w:rPr>
                <w:lang w:val="en-GB"/>
              </w:rPr>
              <w:t>12.4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DE0CBCB"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3F7204F" w14:textId="77777777" w:rsidR="004F2B9C" w:rsidRPr="004F2B9C" w:rsidRDefault="004F2B9C" w:rsidP="004F2B9C">
            <w:pPr>
              <w:pStyle w:val="CDITable-RowCentrens"/>
              <w:rPr>
                <w:lang w:val="en-GB"/>
              </w:rPr>
            </w:pPr>
            <w:r w:rsidRPr="004F2B9C">
              <w:rPr>
                <w:lang w:val="en-GB"/>
              </w:rPr>
              <w:t>6.9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9F5064" w14:textId="77777777" w:rsidR="004F2B9C" w:rsidRPr="004F2B9C" w:rsidRDefault="004F2B9C" w:rsidP="004F2B9C">
            <w:pPr>
              <w:pStyle w:val="CDITable-RowCentrens"/>
              <w:rPr>
                <w:lang w:val="en-GB"/>
              </w:rPr>
            </w:pPr>
            <w:r w:rsidRPr="004F2B9C">
              <w:rPr>
                <w:lang w:val="en-GB"/>
              </w:rP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CDBD010" w14:textId="77777777" w:rsidR="004F2B9C" w:rsidRPr="004F2B9C" w:rsidRDefault="004F2B9C" w:rsidP="004F2B9C">
            <w:pPr>
              <w:pStyle w:val="CDITable-RowCentrens"/>
              <w:rPr>
                <w:lang w:val="en-GB"/>
              </w:rPr>
            </w:pPr>
            <w:r w:rsidRPr="004F2B9C">
              <w:rPr>
                <w:lang w:val="en-GB"/>
              </w:rPr>
              <w:t>5.6</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7C9D771" w14:textId="77777777" w:rsidR="004F2B9C" w:rsidRPr="004F2B9C" w:rsidRDefault="004F2B9C" w:rsidP="004F2B9C">
            <w:pPr>
              <w:pStyle w:val="CDITable-RowCentrens"/>
              <w:rPr>
                <w:lang w:val="en-GB"/>
              </w:rPr>
            </w:pPr>
            <w:r w:rsidRPr="004F2B9C">
              <w:rPr>
                <w:lang w:val="en-GB"/>
              </w:rPr>
              <w:t>0.1</w:t>
            </w:r>
          </w:p>
        </w:tc>
      </w:tr>
      <w:tr w:rsidR="004F2B9C" w:rsidRPr="004F2B9C" w14:paraId="64927654"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3ECAE6A0"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FE5707" w14:textId="77777777" w:rsidR="004F2B9C" w:rsidRPr="004F2B9C" w:rsidRDefault="004F2B9C" w:rsidP="004F2B9C">
            <w:pPr>
              <w:pStyle w:val="CDITable-RowLeftns"/>
              <w:rPr>
                <w:lang w:val="en-GB"/>
              </w:rPr>
            </w:pPr>
            <w:r w:rsidRPr="004F2B9C">
              <w:rPr>
                <w:lang w:val="en-GB"/>
              </w:rPr>
              <w:t>Aboriginal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5D6549" w14:textId="77777777" w:rsidR="004F2B9C" w:rsidRPr="004F2B9C" w:rsidRDefault="004F2B9C" w:rsidP="004F2B9C">
            <w:pPr>
              <w:pStyle w:val="CDITable-RowCentrens"/>
              <w:rPr>
                <w:lang w:val="en-GB"/>
              </w:rPr>
            </w:pPr>
            <w:r w:rsidRPr="004F2B9C">
              <w:rPr>
                <w:lang w:val="en-GB"/>
              </w:rPr>
              <w:t>1.3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A036EC5" w14:textId="77777777" w:rsidR="004F2B9C" w:rsidRPr="004F2B9C" w:rsidRDefault="004F2B9C" w:rsidP="004F2B9C">
            <w:pPr>
              <w:pStyle w:val="CDITable-RowCentrens"/>
              <w:rPr>
                <w:lang w:val="en-GB"/>
              </w:rPr>
            </w:pPr>
            <w:r w:rsidRPr="004F2B9C">
              <w:rPr>
                <w:lang w:val="en-GB"/>
              </w:rPr>
              <w:t>0.4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0BD5FD2" w14:textId="77777777" w:rsidR="004F2B9C" w:rsidRPr="004F2B9C" w:rsidRDefault="004F2B9C" w:rsidP="004F2B9C">
            <w:pPr>
              <w:pStyle w:val="CDITable-RowCentrens"/>
              <w:rPr>
                <w:lang w:val="en-GB"/>
              </w:rPr>
            </w:pPr>
            <w:r w:rsidRPr="004F2B9C">
              <w:rPr>
                <w:lang w:val="en-GB"/>
              </w:rPr>
              <w:t>1.1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C11D679" w14:textId="77777777" w:rsidR="004F2B9C" w:rsidRPr="004F2B9C" w:rsidRDefault="004F2B9C" w:rsidP="004F2B9C">
            <w:pPr>
              <w:pStyle w:val="CDITable-RowCentrens"/>
              <w:rPr>
                <w:lang w:val="en-GB"/>
              </w:rPr>
            </w:pPr>
            <w:r w:rsidRPr="004F2B9C">
              <w:rPr>
                <w:lang w:val="en-GB"/>
              </w:rP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35DE256" w14:textId="77777777" w:rsidR="004F2B9C" w:rsidRPr="004F2B9C" w:rsidRDefault="004F2B9C" w:rsidP="004F2B9C">
            <w:pPr>
              <w:pStyle w:val="CDITable-RowCentrens"/>
              <w:rPr>
                <w:lang w:val="en-GB"/>
              </w:rPr>
            </w:pPr>
            <w:r w:rsidRPr="004F2B9C">
              <w:rPr>
                <w:lang w:val="en-GB"/>
              </w:rPr>
              <w:t>24.5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3C0B2D1" w14:textId="77777777" w:rsidR="004F2B9C" w:rsidRPr="004F2B9C" w:rsidRDefault="004F2B9C" w:rsidP="004F2B9C">
            <w:pPr>
              <w:pStyle w:val="CDITable-RowCentrens"/>
              <w:rPr>
                <w:lang w:val="en-GB"/>
              </w:rPr>
            </w:pPr>
            <w:r w:rsidRPr="004F2B9C">
              <w:rPr>
                <w:lang w:val="en-GB"/>
              </w:rPr>
              <w:t>8.0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298D0E5" w14:textId="77777777" w:rsidR="004F2B9C" w:rsidRPr="004F2B9C" w:rsidRDefault="004F2B9C" w:rsidP="004F2B9C">
            <w:pPr>
              <w:pStyle w:val="CDITable-RowCentrens"/>
              <w:rPr>
                <w:lang w:val="en-GB"/>
              </w:rPr>
            </w:pPr>
            <w:r w:rsidRPr="004F2B9C">
              <w:rPr>
                <w:lang w:val="en-GB"/>
              </w:rPr>
              <w:t>0.6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B92BA48"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70134DF" w14:textId="77777777" w:rsidR="004F2B9C" w:rsidRPr="004F2B9C" w:rsidRDefault="004F2B9C" w:rsidP="004F2B9C">
            <w:pPr>
              <w:pStyle w:val="CDITable-RowCentrens"/>
              <w:rPr>
                <w:lang w:val="en-GB"/>
              </w:rPr>
            </w:pPr>
            <w:r w:rsidRPr="004F2B9C">
              <w:rPr>
                <w:lang w:val="en-GB"/>
              </w:rPr>
              <w:t>1.6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4562B3F" w14:textId="77777777" w:rsidR="004F2B9C" w:rsidRPr="004F2B9C" w:rsidRDefault="004F2B9C" w:rsidP="004F2B9C">
            <w:pPr>
              <w:pStyle w:val="CDITable-RowCentrens"/>
              <w:rPr>
                <w:lang w:val="en-GB"/>
              </w:rPr>
            </w:pPr>
            <w:r w:rsidRPr="004F2B9C">
              <w:rPr>
                <w:lang w:val="en-GB"/>
              </w:rPr>
              <w:t>0.2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8C600BA" w14:textId="77777777" w:rsidR="004F2B9C" w:rsidRPr="004F2B9C" w:rsidRDefault="004F2B9C" w:rsidP="004F2B9C">
            <w:pPr>
              <w:pStyle w:val="CDITable-RowCentrens"/>
              <w:rPr>
                <w:lang w:val="en-GB"/>
              </w:rPr>
            </w:pPr>
            <w:r w:rsidRPr="004F2B9C">
              <w:rPr>
                <w:lang w:val="en-GB"/>
              </w:rPr>
              <w:t>1.7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F16CE8A"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8FE5E58" w14:textId="77777777" w:rsidR="004F2B9C" w:rsidRPr="004F2B9C" w:rsidRDefault="004F2B9C" w:rsidP="004F2B9C">
            <w:pPr>
              <w:pStyle w:val="CDITable-RowCentrens"/>
              <w:rPr>
                <w:lang w:val="en-GB"/>
              </w:rPr>
            </w:pPr>
            <w:r w:rsidRPr="004F2B9C">
              <w:rPr>
                <w:lang w:val="en-GB"/>
              </w:rPr>
              <w:t>0.4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1764A7D"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2143BD5" w14:textId="77777777" w:rsidR="004F2B9C" w:rsidRPr="004F2B9C" w:rsidRDefault="004F2B9C" w:rsidP="004F2B9C">
            <w:pPr>
              <w:pStyle w:val="CDITable-RowCentrens"/>
              <w:rPr>
                <w:lang w:val="en-GB"/>
              </w:rPr>
            </w:pPr>
            <w:r w:rsidRPr="004F2B9C">
              <w:rPr>
                <w:lang w:val="en-GB"/>
              </w:rPr>
              <w:t>1.6</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D482A7A" w14:textId="77777777" w:rsidR="004F2B9C" w:rsidRPr="004F2B9C" w:rsidRDefault="004F2B9C" w:rsidP="004F2B9C">
            <w:pPr>
              <w:pStyle w:val="CDITable-RowCentrens"/>
              <w:rPr>
                <w:lang w:val="en-GB"/>
              </w:rPr>
            </w:pPr>
            <w:r w:rsidRPr="004F2B9C">
              <w:rPr>
                <w:lang w:val="en-GB"/>
              </w:rPr>
              <w:t>0.3</w:t>
            </w:r>
          </w:p>
        </w:tc>
      </w:tr>
      <w:tr w:rsidR="004F2B9C" w:rsidRPr="004F2B9C" w14:paraId="37D2D37F"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61D25B2A"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00549D" w14:textId="77777777" w:rsidR="004F2B9C" w:rsidRPr="004F2B9C" w:rsidRDefault="004F2B9C" w:rsidP="004F2B9C">
            <w:pPr>
              <w:pStyle w:val="CDITable-RowLeftns"/>
              <w:rPr>
                <w:lang w:val="en-GB"/>
              </w:rPr>
            </w:pPr>
            <w:r w:rsidRPr="004F2B9C">
              <w:rPr>
                <w:lang w:val="en-GB"/>
              </w:rPr>
              <w:t>Commercial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BAFCA0" w14:textId="77777777" w:rsidR="004F2B9C" w:rsidRPr="004F2B9C" w:rsidRDefault="004F2B9C" w:rsidP="004F2B9C">
            <w:pPr>
              <w:pStyle w:val="CDITable-RowCentrens"/>
              <w:rPr>
                <w:lang w:val="en-GB"/>
              </w:rPr>
            </w:pPr>
            <w:r w:rsidRPr="004F2B9C">
              <w:rPr>
                <w:lang w:val="en-GB"/>
              </w:rP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97A6E0E"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DCC018" w14:textId="77777777" w:rsidR="004F2B9C" w:rsidRPr="004F2B9C" w:rsidRDefault="004F2B9C" w:rsidP="004F2B9C">
            <w:pPr>
              <w:pStyle w:val="CDITable-RowCentrens"/>
              <w:rPr>
                <w:lang w:val="en-GB"/>
              </w:rPr>
            </w:pPr>
            <w:r w:rsidRPr="004F2B9C">
              <w:rPr>
                <w:lang w:val="en-GB"/>
              </w:rP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7C20441"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29F98C" w14:textId="77777777" w:rsidR="004F2B9C" w:rsidRPr="004F2B9C" w:rsidRDefault="004F2B9C" w:rsidP="004F2B9C">
            <w:pPr>
              <w:pStyle w:val="CDITable-RowCentrens"/>
              <w:rPr>
                <w:lang w:val="en-GB"/>
              </w:rPr>
            </w:pPr>
            <w:r w:rsidRPr="004F2B9C">
              <w:rPr>
                <w:lang w:val="en-GB"/>
              </w:rP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5731B9" w14:textId="77777777" w:rsidR="004F2B9C" w:rsidRPr="004F2B9C" w:rsidRDefault="004F2B9C" w:rsidP="004F2B9C">
            <w:pPr>
              <w:pStyle w:val="CDITable-RowCentrens"/>
              <w:rPr>
                <w:lang w:val="en-GB"/>
              </w:rPr>
            </w:pPr>
            <w:r w:rsidRPr="004F2B9C">
              <w:rPr>
                <w:lang w:val="en-GB"/>
              </w:rP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E1B5315" w14:textId="77777777" w:rsidR="004F2B9C" w:rsidRPr="004F2B9C" w:rsidRDefault="004F2B9C" w:rsidP="004F2B9C">
            <w:pPr>
              <w:pStyle w:val="CDITable-RowCentrens"/>
              <w:rPr>
                <w:lang w:val="en-GB"/>
              </w:rPr>
            </w:pPr>
            <w:r w:rsidRPr="004F2B9C">
              <w:rPr>
                <w:lang w:val="en-GB"/>
              </w:rP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94F3468"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E9A4349" w14:textId="77777777" w:rsidR="004F2B9C" w:rsidRPr="004F2B9C" w:rsidRDefault="004F2B9C" w:rsidP="004F2B9C">
            <w:pPr>
              <w:pStyle w:val="CDITable-RowCentrens"/>
              <w:rPr>
                <w:lang w:val="en-GB"/>
              </w:rPr>
            </w:pPr>
            <w:r w:rsidRPr="004F2B9C">
              <w:rPr>
                <w:lang w:val="en-GB"/>
              </w:rP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F1428A0" w14:textId="77777777" w:rsidR="004F2B9C" w:rsidRPr="004F2B9C" w:rsidRDefault="004F2B9C" w:rsidP="004F2B9C">
            <w:pPr>
              <w:pStyle w:val="CDITable-RowCentrens"/>
              <w:rPr>
                <w:lang w:val="en-GB"/>
              </w:rPr>
            </w:pPr>
            <w:r w:rsidRPr="004F2B9C">
              <w:rPr>
                <w:lang w:val="en-GB"/>
              </w:rP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3676B8D" w14:textId="77777777" w:rsidR="004F2B9C" w:rsidRPr="004F2B9C" w:rsidRDefault="004F2B9C" w:rsidP="004F2B9C">
            <w:pPr>
              <w:pStyle w:val="CDITable-RowCentrens"/>
              <w:rPr>
                <w:lang w:val="en-GB"/>
              </w:rPr>
            </w:pPr>
            <w:r w:rsidRPr="004F2B9C">
              <w:rPr>
                <w:lang w:val="en-GB"/>
              </w:rP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195C980"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A602610" w14:textId="77777777" w:rsidR="004F2B9C" w:rsidRPr="004F2B9C" w:rsidRDefault="004F2B9C" w:rsidP="004F2B9C">
            <w:pPr>
              <w:pStyle w:val="CDITable-RowCentrens"/>
              <w:rPr>
                <w:lang w:val="en-GB"/>
              </w:rPr>
            </w:pPr>
            <w:r w:rsidRPr="004F2B9C">
              <w:rPr>
                <w:lang w:val="en-GB"/>
              </w:rP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5A12999"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2C5C11A" w14:textId="77777777" w:rsidR="004F2B9C" w:rsidRPr="004F2B9C" w:rsidRDefault="004F2B9C" w:rsidP="004F2B9C">
            <w:pPr>
              <w:pStyle w:val="CDITable-RowCentrens"/>
              <w:rPr>
                <w:lang w:val="en-GB"/>
              </w:rPr>
            </w:pPr>
            <w:r w:rsidRPr="004F2B9C">
              <w:rPr>
                <w:lang w:val="en-GB"/>
              </w:rPr>
              <w:t>0.7</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78DD937" w14:textId="77777777" w:rsidR="004F2B9C" w:rsidRPr="004F2B9C" w:rsidRDefault="004F2B9C" w:rsidP="004F2B9C">
            <w:pPr>
              <w:pStyle w:val="CDITable-RowCentrens"/>
              <w:rPr>
                <w:lang w:val="en-GB"/>
              </w:rPr>
            </w:pPr>
            <w:r w:rsidRPr="004F2B9C">
              <w:rPr>
                <w:lang w:val="en-GB"/>
              </w:rPr>
              <w:t>0.0</w:t>
            </w:r>
          </w:p>
        </w:tc>
      </w:tr>
      <w:tr w:rsidR="004F2B9C" w:rsidRPr="004F2B9C" w14:paraId="3C504EF7" w14:textId="77777777" w:rsidTr="004F2B9C">
        <w:trPr>
          <w:trHeight w:val="60"/>
        </w:trPr>
        <w:tc>
          <w:tcPr>
            <w:tcW w:w="1077" w:type="dxa"/>
            <w:vMerge w:val="restart"/>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2E0871AD" w14:textId="77777777" w:rsidR="004F2B9C" w:rsidRPr="004F2B9C" w:rsidRDefault="004F2B9C" w:rsidP="004F2B9C">
            <w:pPr>
              <w:pStyle w:val="CDITable-RowLeftns"/>
              <w:rPr>
                <w:lang w:val="en-GB"/>
              </w:rPr>
            </w:pPr>
            <w:r w:rsidRPr="004F2B9C">
              <w:rPr>
                <w:lang w:val="en-GB"/>
              </w:rPr>
              <w:t>Influenza vaccines</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4FDB8B7" w14:textId="77777777" w:rsidR="004F2B9C" w:rsidRPr="004F2B9C" w:rsidRDefault="004F2B9C" w:rsidP="004F2B9C">
            <w:pPr>
              <w:pStyle w:val="CDITable-RowLeftns"/>
              <w:rPr>
                <w:lang w:val="en-GB"/>
              </w:rPr>
            </w:pPr>
            <w:r w:rsidRPr="004F2B9C">
              <w:rPr>
                <w:lang w:val="en-GB"/>
              </w:rPr>
              <w:t>General Practice</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4A4072A" w14:textId="77777777" w:rsidR="004F2B9C" w:rsidRPr="004F2B9C" w:rsidRDefault="004F2B9C" w:rsidP="004F2B9C">
            <w:pPr>
              <w:pStyle w:val="CDITable-RowCentrens"/>
              <w:rPr>
                <w:lang w:val="en-GB"/>
              </w:rPr>
            </w:pPr>
            <w:r w:rsidRPr="004F2B9C">
              <w:rPr>
                <w:lang w:val="en-GB"/>
              </w:rPr>
              <w:t>28.4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3B3C96D" w14:textId="77777777" w:rsidR="004F2B9C" w:rsidRPr="004F2B9C" w:rsidRDefault="004F2B9C" w:rsidP="004F2B9C">
            <w:pPr>
              <w:pStyle w:val="CDITable-RowCentrens"/>
              <w:rPr>
                <w:lang w:val="en-GB"/>
              </w:rPr>
            </w:pPr>
            <w:r w:rsidRPr="004F2B9C">
              <w:rPr>
                <w:lang w:val="en-GB"/>
              </w:rPr>
              <w:t>62.9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343150B" w14:textId="77777777" w:rsidR="004F2B9C" w:rsidRPr="004F2B9C" w:rsidRDefault="004F2B9C" w:rsidP="004F2B9C">
            <w:pPr>
              <w:pStyle w:val="CDITable-RowCentrens"/>
              <w:rPr>
                <w:lang w:val="en-GB"/>
              </w:rPr>
            </w:pPr>
            <w:r w:rsidRPr="004F2B9C">
              <w:rPr>
                <w:lang w:val="en-GB"/>
              </w:rPr>
              <w:t>40.4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F8B148C" w14:textId="77777777" w:rsidR="004F2B9C" w:rsidRPr="004F2B9C" w:rsidRDefault="004F2B9C" w:rsidP="004F2B9C">
            <w:pPr>
              <w:pStyle w:val="CDITable-RowCentrens"/>
              <w:rPr>
                <w:lang w:val="en-GB"/>
              </w:rPr>
            </w:pPr>
            <w:r w:rsidRPr="004F2B9C">
              <w:rPr>
                <w:lang w:val="en-GB"/>
              </w:rPr>
              <w:t>75.0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5A0189F" w14:textId="77777777" w:rsidR="004F2B9C" w:rsidRPr="004F2B9C" w:rsidRDefault="004F2B9C" w:rsidP="004F2B9C">
            <w:pPr>
              <w:pStyle w:val="CDITable-RowCentrens"/>
              <w:rPr>
                <w:lang w:val="en-GB"/>
              </w:rPr>
            </w:pPr>
            <w:r w:rsidRPr="004F2B9C">
              <w:rPr>
                <w:lang w:val="en-GB"/>
              </w:rPr>
              <w:t>25.0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9DD7CD5" w14:textId="77777777" w:rsidR="004F2B9C" w:rsidRPr="004F2B9C" w:rsidRDefault="004F2B9C" w:rsidP="004F2B9C">
            <w:pPr>
              <w:pStyle w:val="CDITable-RowCentrens"/>
              <w:rPr>
                <w:lang w:val="en-GB"/>
              </w:rPr>
            </w:pPr>
            <w:r w:rsidRPr="004F2B9C">
              <w:rPr>
                <w:lang w:val="en-GB"/>
              </w:rPr>
              <w:t>54.6</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10AAE99" w14:textId="77777777" w:rsidR="004F2B9C" w:rsidRPr="004F2B9C" w:rsidRDefault="004F2B9C" w:rsidP="004F2B9C">
            <w:pPr>
              <w:pStyle w:val="CDITable-RowCentrens"/>
              <w:rPr>
                <w:lang w:val="en-GB"/>
              </w:rPr>
            </w:pPr>
            <w:r w:rsidRPr="004F2B9C">
              <w:rPr>
                <w:lang w:val="en-GB"/>
              </w:rPr>
              <w:t>43.2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1D91EC3" w14:textId="77777777" w:rsidR="004F2B9C" w:rsidRPr="004F2B9C" w:rsidRDefault="004F2B9C" w:rsidP="004F2B9C">
            <w:pPr>
              <w:pStyle w:val="CDITable-RowCentrens"/>
              <w:rPr>
                <w:lang w:val="en-GB"/>
              </w:rPr>
            </w:pPr>
            <w:r w:rsidRPr="004F2B9C">
              <w:rPr>
                <w:lang w:val="en-GB"/>
              </w:rPr>
              <w:t>78.1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17E105C" w14:textId="77777777" w:rsidR="004F2B9C" w:rsidRPr="004F2B9C" w:rsidRDefault="004F2B9C" w:rsidP="004F2B9C">
            <w:pPr>
              <w:pStyle w:val="CDITable-RowCentrens"/>
              <w:rPr>
                <w:lang w:val="en-GB"/>
              </w:rPr>
            </w:pPr>
            <w:r w:rsidRPr="004F2B9C">
              <w:rPr>
                <w:lang w:val="en-GB"/>
              </w:rPr>
              <w:t>30.0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C465417" w14:textId="77777777" w:rsidR="004F2B9C" w:rsidRPr="004F2B9C" w:rsidRDefault="004F2B9C" w:rsidP="004F2B9C">
            <w:pPr>
              <w:pStyle w:val="CDITable-RowCentrens"/>
              <w:rPr>
                <w:lang w:val="en-GB"/>
              </w:rPr>
            </w:pPr>
            <w:r w:rsidRPr="004F2B9C">
              <w:rPr>
                <w:lang w:val="en-GB"/>
              </w:rPr>
              <w:t>71.2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114D8D0" w14:textId="77777777" w:rsidR="004F2B9C" w:rsidRPr="004F2B9C" w:rsidRDefault="004F2B9C" w:rsidP="004F2B9C">
            <w:pPr>
              <w:pStyle w:val="CDITable-RowCentrens"/>
              <w:rPr>
                <w:lang w:val="en-GB"/>
              </w:rPr>
            </w:pPr>
            <w:r w:rsidRPr="004F2B9C">
              <w:rPr>
                <w:lang w:val="en-GB"/>
              </w:rPr>
              <w:t>33.8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7CE70F6" w14:textId="77777777" w:rsidR="004F2B9C" w:rsidRPr="004F2B9C" w:rsidRDefault="004F2B9C" w:rsidP="004F2B9C">
            <w:pPr>
              <w:pStyle w:val="CDITable-RowCentrens"/>
              <w:rPr>
                <w:lang w:val="en-GB"/>
              </w:rPr>
            </w:pPr>
            <w:r w:rsidRPr="004F2B9C">
              <w:rPr>
                <w:lang w:val="en-GB"/>
              </w:rPr>
              <w:t>70.9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5D07F8F" w14:textId="77777777" w:rsidR="004F2B9C" w:rsidRPr="004F2B9C" w:rsidRDefault="004F2B9C" w:rsidP="004F2B9C">
            <w:pPr>
              <w:pStyle w:val="CDITable-RowCentrens"/>
              <w:rPr>
                <w:lang w:val="en-GB"/>
              </w:rPr>
            </w:pPr>
            <w:r w:rsidRPr="004F2B9C">
              <w:rPr>
                <w:lang w:val="en-GB"/>
              </w:rPr>
              <w:t>39.6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ABA63E5" w14:textId="77777777" w:rsidR="004F2B9C" w:rsidRPr="004F2B9C" w:rsidRDefault="004F2B9C" w:rsidP="004F2B9C">
            <w:pPr>
              <w:pStyle w:val="CDITable-RowCentrens"/>
              <w:rPr>
                <w:lang w:val="en-GB"/>
              </w:rPr>
            </w:pPr>
            <w:r w:rsidRPr="004F2B9C">
              <w:rPr>
                <w:lang w:val="en-GB"/>
              </w:rPr>
              <w:t>77.2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B9724F3" w14:textId="77777777" w:rsidR="004F2B9C" w:rsidRPr="004F2B9C" w:rsidRDefault="004F2B9C" w:rsidP="004F2B9C">
            <w:pPr>
              <w:pStyle w:val="CDITable-RowCentrens"/>
              <w:rPr>
                <w:lang w:val="en-GB"/>
              </w:rPr>
            </w:pPr>
            <w:r w:rsidRPr="004F2B9C">
              <w:rPr>
                <w:lang w:val="en-GB"/>
              </w:rPr>
              <w:t>32.4</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0717989" w14:textId="77777777" w:rsidR="004F2B9C" w:rsidRPr="004F2B9C" w:rsidRDefault="004F2B9C" w:rsidP="004F2B9C">
            <w:pPr>
              <w:pStyle w:val="CDITable-RowCentrens"/>
              <w:rPr>
                <w:lang w:val="en-GB"/>
              </w:rPr>
            </w:pPr>
            <w:r w:rsidRPr="004F2B9C">
              <w:rPr>
                <w:lang w:val="en-GB"/>
              </w:rPr>
              <w:t>67.0</w:t>
            </w:r>
          </w:p>
        </w:tc>
      </w:tr>
      <w:tr w:rsidR="004F2B9C" w:rsidRPr="004F2B9C" w14:paraId="2C1E7E2D"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6FF23D88"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B2F8883" w14:textId="77777777" w:rsidR="004F2B9C" w:rsidRPr="004F2B9C" w:rsidRDefault="004F2B9C" w:rsidP="004F2B9C">
            <w:pPr>
              <w:pStyle w:val="CDITable-RowLeftns"/>
              <w:rPr>
                <w:lang w:val="en-GB"/>
              </w:rPr>
            </w:pPr>
            <w:r w:rsidRPr="004F2B9C">
              <w:rPr>
                <w:lang w:val="en-GB"/>
              </w:rPr>
              <w:t>Pharmacy</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994D80B" w14:textId="77777777" w:rsidR="004F2B9C" w:rsidRPr="004F2B9C" w:rsidRDefault="004F2B9C" w:rsidP="004F2B9C">
            <w:pPr>
              <w:pStyle w:val="CDITable-RowCentrens"/>
              <w:rPr>
                <w:lang w:val="en-GB"/>
              </w:rPr>
            </w:pPr>
            <w:r w:rsidRPr="004F2B9C">
              <w:rPr>
                <w:lang w:val="en-GB"/>
              </w:rPr>
              <w:t>31.8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E30D84A" w14:textId="77777777" w:rsidR="004F2B9C" w:rsidRPr="004F2B9C" w:rsidRDefault="004F2B9C" w:rsidP="004F2B9C">
            <w:pPr>
              <w:pStyle w:val="CDITable-RowCentrens"/>
              <w:rPr>
                <w:lang w:val="en-GB"/>
              </w:rPr>
            </w:pPr>
            <w:r w:rsidRPr="004F2B9C">
              <w:rPr>
                <w:lang w:val="en-GB"/>
              </w:rPr>
              <w:t>24.9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2E674DC" w14:textId="77777777" w:rsidR="004F2B9C" w:rsidRPr="004F2B9C" w:rsidRDefault="004F2B9C" w:rsidP="004F2B9C">
            <w:pPr>
              <w:pStyle w:val="CDITable-RowCentrens"/>
              <w:rPr>
                <w:lang w:val="en-GB"/>
              </w:rPr>
            </w:pPr>
            <w:r w:rsidRPr="004F2B9C">
              <w:rPr>
                <w:lang w:val="en-GB"/>
              </w:rPr>
              <w:t>31.1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E1DFDEE" w14:textId="77777777" w:rsidR="004F2B9C" w:rsidRPr="004F2B9C" w:rsidRDefault="004F2B9C" w:rsidP="004F2B9C">
            <w:pPr>
              <w:pStyle w:val="CDITable-RowCentrens"/>
              <w:rPr>
                <w:lang w:val="en-GB"/>
              </w:rPr>
            </w:pPr>
            <w:r w:rsidRPr="004F2B9C">
              <w:rPr>
                <w:lang w:val="en-GB"/>
              </w:rPr>
              <w:t>16.5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FA35D69" w14:textId="77777777" w:rsidR="004F2B9C" w:rsidRPr="004F2B9C" w:rsidRDefault="004F2B9C" w:rsidP="004F2B9C">
            <w:pPr>
              <w:pStyle w:val="CDITable-RowCentrens"/>
              <w:rPr>
                <w:lang w:val="en-GB"/>
              </w:rPr>
            </w:pPr>
            <w:r w:rsidRPr="004F2B9C">
              <w:rPr>
                <w:lang w:val="en-GB"/>
              </w:rPr>
              <w:t>13.0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9439010" w14:textId="77777777" w:rsidR="004F2B9C" w:rsidRPr="004F2B9C" w:rsidRDefault="004F2B9C" w:rsidP="004F2B9C">
            <w:pPr>
              <w:pStyle w:val="CDITable-RowCentrens"/>
              <w:rPr>
                <w:lang w:val="en-GB"/>
              </w:rPr>
            </w:pPr>
            <w:r w:rsidRPr="004F2B9C">
              <w:rPr>
                <w:lang w:val="en-GB"/>
              </w:rPr>
              <w:t>9.9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FFA86A8" w14:textId="77777777" w:rsidR="004F2B9C" w:rsidRPr="004F2B9C" w:rsidRDefault="004F2B9C" w:rsidP="004F2B9C">
            <w:pPr>
              <w:pStyle w:val="CDITable-RowCentrens"/>
              <w:rPr>
                <w:lang w:val="en-GB"/>
              </w:rPr>
            </w:pPr>
            <w:r w:rsidRPr="004F2B9C">
              <w:rPr>
                <w:lang w:val="en-GB"/>
              </w:rPr>
              <w:t>33.1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90CDADB" w14:textId="77777777" w:rsidR="004F2B9C" w:rsidRPr="004F2B9C" w:rsidRDefault="004F2B9C" w:rsidP="004F2B9C">
            <w:pPr>
              <w:pStyle w:val="CDITable-RowCentrens"/>
              <w:rPr>
                <w:lang w:val="en-GB"/>
              </w:rPr>
            </w:pPr>
            <w:r w:rsidRPr="004F2B9C">
              <w:rPr>
                <w:lang w:val="en-GB"/>
              </w:rPr>
              <w:t>15.8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D34FF43" w14:textId="77777777" w:rsidR="004F2B9C" w:rsidRPr="004F2B9C" w:rsidRDefault="004F2B9C" w:rsidP="004F2B9C">
            <w:pPr>
              <w:pStyle w:val="CDITable-RowCentrens"/>
              <w:rPr>
                <w:lang w:val="en-GB"/>
              </w:rPr>
            </w:pPr>
            <w:r w:rsidRPr="004F2B9C">
              <w:rPr>
                <w:lang w:val="en-GB"/>
              </w:rPr>
              <w:t>35.9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531A958" w14:textId="77777777" w:rsidR="004F2B9C" w:rsidRPr="004F2B9C" w:rsidRDefault="004F2B9C" w:rsidP="004F2B9C">
            <w:pPr>
              <w:pStyle w:val="CDITable-RowCentrens"/>
              <w:rPr>
                <w:lang w:val="en-GB"/>
              </w:rPr>
            </w:pPr>
            <w:r w:rsidRPr="004F2B9C">
              <w:rPr>
                <w:lang w:val="en-GB"/>
              </w:rPr>
              <w:t>21.2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D3A867D" w14:textId="77777777" w:rsidR="004F2B9C" w:rsidRPr="004F2B9C" w:rsidRDefault="004F2B9C" w:rsidP="004F2B9C">
            <w:pPr>
              <w:pStyle w:val="CDITable-RowCentrens"/>
              <w:rPr>
                <w:lang w:val="en-GB"/>
              </w:rPr>
            </w:pPr>
            <w:r w:rsidRPr="004F2B9C">
              <w:rPr>
                <w:lang w:val="en-GB"/>
              </w:rPr>
              <w:t>44.2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9462415" w14:textId="77777777" w:rsidR="004F2B9C" w:rsidRPr="004F2B9C" w:rsidRDefault="004F2B9C" w:rsidP="004F2B9C">
            <w:pPr>
              <w:pStyle w:val="CDITable-RowCentrens"/>
              <w:rPr>
                <w:lang w:val="en-GB"/>
              </w:rPr>
            </w:pPr>
            <w:r w:rsidRPr="004F2B9C">
              <w:rPr>
                <w:lang w:val="en-GB"/>
              </w:rPr>
              <w:t>24.0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2E2F5B9" w14:textId="77777777" w:rsidR="004F2B9C" w:rsidRPr="004F2B9C" w:rsidRDefault="004F2B9C" w:rsidP="004F2B9C">
            <w:pPr>
              <w:pStyle w:val="CDITable-RowCentrens"/>
              <w:rPr>
                <w:lang w:val="en-GB"/>
              </w:rPr>
            </w:pPr>
            <w:r w:rsidRPr="004F2B9C">
              <w:rPr>
                <w:lang w:val="en-GB"/>
              </w:rPr>
              <w:t>27.8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7F9879C" w14:textId="77777777" w:rsidR="004F2B9C" w:rsidRPr="004F2B9C" w:rsidRDefault="004F2B9C" w:rsidP="004F2B9C">
            <w:pPr>
              <w:pStyle w:val="CDITable-RowCentrens"/>
              <w:rPr>
                <w:lang w:val="en-GB"/>
              </w:rPr>
            </w:pPr>
            <w:r w:rsidRPr="004F2B9C">
              <w:rPr>
                <w:lang w:val="en-GB"/>
              </w:rPr>
              <w:t>14.8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AD43780" w14:textId="77777777" w:rsidR="004F2B9C" w:rsidRPr="004F2B9C" w:rsidRDefault="004F2B9C" w:rsidP="004F2B9C">
            <w:pPr>
              <w:pStyle w:val="CDITable-RowCentrens"/>
              <w:rPr>
                <w:lang w:val="en-GB"/>
              </w:rPr>
            </w:pPr>
            <w:r w:rsidRPr="004F2B9C">
              <w:rPr>
                <w:lang w:val="en-GB"/>
              </w:rPr>
              <w:t>44.9</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A61FC72" w14:textId="77777777" w:rsidR="004F2B9C" w:rsidRPr="004F2B9C" w:rsidRDefault="004F2B9C" w:rsidP="004F2B9C">
            <w:pPr>
              <w:pStyle w:val="CDITable-RowCentrens"/>
              <w:rPr>
                <w:lang w:val="en-GB"/>
              </w:rPr>
            </w:pPr>
            <w:r w:rsidRPr="004F2B9C">
              <w:rPr>
                <w:lang w:val="en-GB"/>
              </w:rPr>
              <w:t>26.6</w:t>
            </w:r>
          </w:p>
        </w:tc>
      </w:tr>
      <w:tr w:rsidR="004F2B9C" w:rsidRPr="004F2B9C" w14:paraId="61784964"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8DB593E"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1FB71A6" w14:textId="77777777" w:rsidR="004F2B9C" w:rsidRPr="004F2B9C" w:rsidRDefault="004F2B9C" w:rsidP="004F2B9C">
            <w:pPr>
              <w:pStyle w:val="CDITable-RowLeftns"/>
              <w:rPr>
                <w:lang w:val="en-GB"/>
              </w:rPr>
            </w:pPr>
            <w:r w:rsidRPr="004F2B9C">
              <w:rPr>
                <w:lang w:val="en-GB"/>
              </w:rPr>
              <w:t>State Health/PHU</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43A3C8" w14:textId="77777777" w:rsidR="004F2B9C" w:rsidRPr="004F2B9C" w:rsidRDefault="004F2B9C" w:rsidP="004F2B9C">
            <w:pPr>
              <w:pStyle w:val="CDITable-RowCentrens"/>
              <w:rPr>
                <w:lang w:val="en-GB"/>
              </w:rPr>
            </w:pPr>
            <w:r w:rsidRPr="004F2B9C">
              <w:rPr>
                <w:lang w:val="en-GB"/>
              </w:rPr>
              <w:t>23.1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BEEE529" w14:textId="77777777" w:rsidR="004F2B9C" w:rsidRPr="004F2B9C" w:rsidRDefault="004F2B9C" w:rsidP="004F2B9C">
            <w:pPr>
              <w:pStyle w:val="CDITable-RowCentrens"/>
              <w:rPr>
                <w:lang w:val="en-GB"/>
              </w:rPr>
            </w:pPr>
            <w:r w:rsidRPr="004F2B9C">
              <w:rPr>
                <w:lang w:val="en-GB"/>
              </w:rPr>
              <w:t>10.7</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6DA1488" w14:textId="77777777" w:rsidR="004F2B9C" w:rsidRPr="004F2B9C" w:rsidRDefault="004F2B9C" w:rsidP="004F2B9C">
            <w:pPr>
              <w:pStyle w:val="CDITable-RowCentrens"/>
              <w:rPr>
                <w:lang w:val="en-GB"/>
              </w:rPr>
            </w:pPr>
            <w:r w:rsidRPr="004F2B9C">
              <w:rPr>
                <w:lang w:val="en-GB"/>
              </w:rPr>
              <w:t>11.7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7529FEA" w14:textId="77777777" w:rsidR="004F2B9C" w:rsidRPr="004F2B9C" w:rsidRDefault="004F2B9C" w:rsidP="004F2B9C">
            <w:pPr>
              <w:pStyle w:val="CDITable-RowCentrens"/>
              <w:rPr>
                <w:lang w:val="en-GB"/>
              </w:rPr>
            </w:pPr>
            <w:r w:rsidRPr="004F2B9C">
              <w:rPr>
                <w:lang w:val="en-GB"/>
              </w:rPr>
              <w:t>6.5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7CDAD2D" w14:textId="77777777" w:rsidR="004F2B9C" w:rsidRPr="004F2B9C" w:rsidRDefault="004F2B9C" w:rsidP="004F2B9C">
            <w:pPr>
              <w:pStyle w:val="CDITable-RowCentrens"/>
              <w:rPr>
                <w:lang w:val="en-GB"/>
              </w:rPr>
            </w:pPr>
            <w:r w:rsidRPr="004F2B9C">
              <w:rPr>
                <w:lang w:val="en-GB"/>
              </w:rPr>
              <w:t>16.4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87950AB" w14:textId="77777777" w:rsidR="004F2B9C" w:rsidRPr="004F2B9C" w:rsidRDefault="004F2B9C" w:rsidP="004F2B9C">
            <w:pPr>
              <w:pStyle w:val="CDITable-RowCentrens"/>
              <w:rPr>
                <w:lang w:val="en-GB"/>
              </w:rPr>
            </w:pPr>
            <w:r w:rsidRPr="004F2B9C">
              <w:rPr>
                <w:lang w:val="en-GB"/>
              </w:rPr>
              <w:t>15.8</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118883C" w14:textId="77777777" w:rsidR="004F2B9C" w:rsidRPr="004F2B9C" w:rsidRDefault="004F2B9C" w:rsidP="004F2B9C">
            <w:pPr>
              <w:pStyle w:val="CDITable-RowCentrens"/>
              <w:rPr>
                <w:lang w:val="en-GB"/>
              </w:rPr>
            </w:pPr>
            <w:r w:rsidRPr="004F2B9C">
              <w:rPr>
                <w:lang w:val="en-GB"/>
              </w:rPr>
              <w:t>12.0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52F5703" w14:textId="77777777" w:rsidR="004F2B9C" w:rsidRPr="004F2B9C" w:rsidRDefault="004F2B9C" w:rsidP="004F2B9C">
            <w:pPr>
              <w:pStyle w:val="CDITable-RowCentrens"/>
              <w:rPr>
                <w:lang w:val="en-GB"/>
              </w:rPr>
            </w:pPr>
            <w:r w:rsidRPr="004F2B9C">
              <w:rPr>
                <w:lang w:val="en-GB"/>
              </w:rPr>
              <w:t>4.6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429F99D" w14:textId="77777777" w:rsidR="004F2B9C" w:rsidRPr="004F2B9C" w:rsidRDefault="004F2B9C" w:rsidP="004F2B9C">
            <w:pPr>
              <w:pStyle w:val="CDITable-RowCentrens"/>
              <w:rPr>
                <w:lang w:val="en-GB"/>
              </w:rPr>
            </w:pPr>
            <w:r w:rsidRPr="004F2B9C">
              <w:rPr>
                <w:lang w:val="en-GB"/>
              </w:rPr>
              <w:t>17.5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959C89D" w14:textId="77777777" w:rsidR="004F2B9C" w:rsidRPr="004F2B9C" w:rsidRDefault="004F2B9C" w:rsidP="004F2B9C">
            <w:pPr>
              <w:pStyle w:val="CDITable-RowCentrens"/>
              <w:rPr>
                <w:lang w:val="en-GB"/>
              </w:rPr>
            </w:pPr>
            <w:r w:rsidRPr="004F2B9C">
              <w:rPr>
                <w:lang w:val="en-GB"/>
              </w:rPr>
              <w:t>5.5</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471FAEF" w14:textId="77777777" w:rsidR="004F2B9C" w:rsidRPr="004F2B9C" w:rsidRDefault="004F2B9C" w:rsidP="004F2B9C">
            <w:pPr>
              <w:pStyle w:val="CDITable-RowCentrens"/>
              <w:rPr>
                <w:lang w:val="en-GB"/>
              </w:rPr>
            </w:pPr>
            <w:r w:rsidRPr="004F2B9C">
              <w:rPr>
                <w:lang w:val="en-GB"/>
              </w:rPr>
              <w:t>10.8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3B4A31A" w14:textId="77777777" w:rsidR="004F2B9C" w:rsidRPr="004F2B9C" w:rsidRDefault="004F2B9C" w:rsidP="004F2B9C">
            <w:pPr>
              <w:pStyle w:val="CDITable-RowCentrens"/>
              <w:rPr>
                <w:lang w:val="en-GB"/>
              </w:rPr>
            </w:pPr>
            <w:r w:rsidRPr="004F2B9C">
              <w:rPr>
                <w:lang w:val="en-GB"/>
              </w:rPr>
              <w:t>4.0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3E1F516" w14:textId="77777777" w:rsidR="004F2B9C" w:rsidRPr="004F2B9C" w:rsidRDefault="004F2B9C" w:rsidP="004F2B9C">
            <w:pPr>
              <w:pStyle w:val="CDITable-RowCentrens"/>
              <w:rPr>
                <w:lang w:val="en-GB"/>
              </w:rPr>
            </w:pPr>
            <w:r w:rsidRPr="004F2B9C">
              <w:rPr>
                <w:lang w:val="en-GB"/>
              </w:rPr>
              <w:t>16.2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E842243" w14:textId="77777777" w:rsidR="004F2B9C" w:rsidRPr="004F2B9C" w:rsidRDefault="004F2B9C" w:rsidP="004F2B9C">
            <w:pPr>
              <w:pStyle w:val="CDITable-RowCentrens"/>
              <w:rPr>
                <w:lang w:val="en-GB"/>
              </w:rPr>
            </w:pPr>
            <w:r w:rsidRPr="004F2B9C">
              <w:rPr>
                <w:lang w:val="en-GB"/>
              </w:rPr>
              <w:t>5.9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E2332F0" w14:textId="77777777" w:rsidR="004F2B9C" w:rsidRPr="004F2B9C" w:rsidRDefault="004F2B9C" w:rsidP="004F2B9C">
            <w:pPr>
              <w:pStyle w:val="CDITable-RowCentrens"/>
              <w:rPr>
                <w:lang w:val="en-GB"/>
              </w:rPr>
            </w:pPr>
            <w:r w:rsidRPr="004F2B9C">
              <w:rPr>
                <w:lang w:val="en-GB"/>
              </w:rPr>
              <w:t>8.8</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7660FC8" w14:textId="77777777" w:rsidR="004F2B9C" w:rsidRPr="004F2B9C" w:rsidRDefault="004F2B9C" w:rsidP="004F2B9C">
            <w:pPr>
              <w:pStyle w:val="CDITable-RowCentrens"/>
              <w:rPr>
                <w:lang w:val="en-GB"/>
              </w:rPr>
            </w:pPr>
            <w:r w:rsidRPr="004F2B9C">
              <w:rPr>
                <w:lang w:val="en-GB"/>
              </w:rPr>
              <w:t>3.5</w:t>
            </w:r>
          </w:p>
        </w:tc>
      </w:tr>
      <w:tr w:rsidR="004F2B9C" w:rsidRPr="004F2B9C" w14:paraId="4CDC7BA5"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5EA46415"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A062E7" w14:textId="77777777" w:rsidR="004F2B9C" w:rsidRPr="004F2B9C" w:rsidRDefault="004F2B9C" w:rsidP="004F2B9C">
            <w:pPr>
              <w:pStyle w:val="CDITable-RowLeftns"/>
              <w:rPr>
                <w:lang w:val="en-GB"/>
              </w:rPr>
            </w:pPr>
            <w:r w:rsidRPr="004F2B9C">
              <w:rPr>
                <w:lang w:val="en-GB"/>
              </w:rPr>
              <w:t>Community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FF19A1" w14:textId="77777777" w:rsidR="004F2B9C" w:rsidRPr="004F2B9C" w:rsidRDefault="004F2B9C" w:rsidP="004F2B9C">
            <w:pPr>
              <w:pStyle w:val="CDITable-RowCentrens"/>
              <w:rPr>
                <w:lang w:val="en-GB"/>
              </w:rPr>
            </w:pPr>
            <w:r w:rsidRPr="004F2B9C">
              <w:rPr>
                <w:lang w:val="en-GB"/>
              </w:rPr>
              <w:t>2.9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786E392"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CD526B7" w14:textId="77777777" w:rsidR="004F2B9C" w:rsidRPr="004F2B9C" w:rsidRDefault="004F2B9C" w:rsidP="004F2B9C">
            <w:pPr>
              <w:pStyle w:val="CDITable-RowCentrens"/>
              <w:rPr>
                <w:lang w:val="en-GB"/>
              </w:rPr>
            </w:pPr>
            <w:r w:rsidRPr="004F2B9C">
              <w:rPr>
                <w:lang w:val="en-GB"/>
              </w:rPr>
              <w:t>1.6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83B09AE"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BEF31D3" w14:textId="77777777" w:rsidR="004F2B9C" w:rsidRPr="004F2B9C" w:rsidRDefault="004F2B9C" w:rsidP="004F2B9C">
            <w:pPr>
              <w:pStyle w:val="CDITable-RowCentrens"/>
              <w:rPr>
                <w:lang w:val="en-GB"/>
              </w:rPr>
            </w:pPr>
            <w:r w:rsidRPr="004F2B9C">
              <w:rPr>
                <w:lang w:val="en-GB"/>
              </w:rPr>
              <w:t>10.5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2574EC9" w14:textId="77777777" w:rsidR="004F2B9C" w:rsidRPr="004F2B9C" w:rsidRDefault="004F2B9C" w:rsidP="004F2B9C">
            <w:pPr>
              <w:pStyle w:val="CDITable-RowCentrens"/>
              <w:rPr>
                <w:lang w:val="en-GB"/>
              </w:rPr>
            </w:pPr>
            <w:r w:rsidRPr="004F2B9C">
              <w:rPr>
                <w:lang w:val="en-GB"/>
              </w:rPr>
              <w:t>6.9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A763468" w14:textId="77777777" w:rsidR="004F2B9C" w:rsidRPr="004F2B9C" w:rsidRDefault="004F2B9C" w:rsidP="004F2B9C">
            <w:pPr>
              <w:pStyle w:val="CDITable-RowCentrens"/>
              <w:rPr>
                <w:lang w:val="en-GB"/>
              </w:rPr>
            </w:pPr>
            <w:r w:rsidRPr="004F2B9C">
              <w:rPr>
                <w:lang w:val="en-GB"/>
              </w:rPr>
              <w:t>3.6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3C56D40" w14:textId="77777777" w:rsidR="004F2B9C" w:rsidRPr="004F2B9C" w:rsidRDefault="004F2B9C" w:rsidP="004F2B9C">
            <w:pPr>
              <w:pStyle w:val="CDITable-RowCentrens"/>
              <w:rPr>
                <w:lang w:val="en-GB"/>
              </w:rPr>
            </w:pPr>
            <w:r w:rsidRPr="004F2B9C">
              <w:rPr>
                <w:lang w:val="en-GB"/>
              </w:rP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7FCE034" w14:textId="77777777" w:rsidR="004F2B9C" w:rsidRPr="004F2B9C" w:rsidRDefault="004F2B9C" w:rsidP="004F2B9C">
            <w:pPr>
              <w:pStyle w:val="CDITable-RowCentrens"/>
              <w:rPr>
                <w:lang w:val="en-GB"/>
              </w:rPr>
            </w:pPr>
            <w:r w:rsidRPr="004F2B9C">
              <w:rPr>
                <w:lang w:val="en-GB"/>
              </w:rPr>
              <w:t>1.9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B320E52" w14:textId="77777777" w:rsidR="004F2B9C" w:rsidRPr="004F2B9C" w:rsidRDefault="004F2B9C" w:rsidP="004F2B9C">
            <w:pPr>
              <w:pStyle w:val="CDITable-RowCentrens"/>
              <w:rPr>
                <w:lang w:val="en-GB"/>
              </w:rPr>
            </w:pPr>
            <w:r w:rsidRPr="004F2B9C">
              <w:rPr>
                <w:lang w:val="en-GB"/>
              </w:rPr>
              <w:t>0.1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A5C3B0D" w14:textId="77777777" w:rsidR="004F2B9C" w:rsidRPr="004F2B9C" w:rsidRDefault="004F2B9C" w:rsidP="004F2B9C">
            <w:pPr>
              <w:pStyle w:val="CDITable-RowCentrens"/>
              <w:rPr>
                <w:lang w:val="en-GB"/>
              </w:rPr>
            </w:pPr>
            <w:r w:rsidRPr="004F2B9C">
              <w:rPr>
                <w:lang w:val="en-GB"/>
              </w:rPr>
              <w:t>0.8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F5244B5"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2228535" w14:textId="77777777" w:rsidR="004F2B9C" w:rsidRPr="004F2B9C" w:rsidRDefault="004F2B9C" w:rsidP="004F2B9C">
            <w:pPr>
              <w:pStyle w:val="CDITable-RowCentrens"/>
              <w:rPr>
                <w:lang w:val="en-GB"/>
              </w:rPr>
            </w:pPr>
            <w:r w:rsidRPr="004F2B9C">
              <w:rPr>
                <w:lang w:val="en-GB"/>
              </w:rPr>
              <w:t>0.6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15D1798"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B5F1E27" w14:textId="77777777" w:rsidR="004F2B9C" w:rsidRPr="004F2B9C" w:rsidRDefault="004F2B9C" w:rsidP="004F2B9C">
            <w:pPr>
              <w:pStyle w:val="CDITable-RowCentrens"/>
              <w:rPr>
                <w:lang w:val="en-GB"/>
              </w:rPr>
            </w:pPr>
            <w:r w:rsidRPr="004F2B9C">
              <w:rPr>
                <w:lang w:val="en-GB"/>
              </w:rPr>
              <w:t>2.9</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B14826E" w14:textId="77777777" w:rsidR="004F2B9C" w:rsidRPr="004F2B9C" w:rsidRDefault="004F2B9C" w:rsidP="004F2B9C">
            <w:pPr>
              <w:pStyle w:val="CDITable-RowCentrens"/>
              <w:rPr>
                <w:lang w:val="en-GB"/>
              </w:rPr>
            </w:pPr>
            <w:r w:rsidRPr="004F2B9C">
              <w:rPr>
                <w:lang w:val="en-GB"/>
              </w:rPr>
              <w:t>0.6</w:t>
            </w:r>
          </w:p>
        </w:tc>
      </w:tr>
      <w:tr w:rsidR="004F2B9C" w:rsidRPr="004F2B9C" w14:paraId="1A159C9F"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41803FEF"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21893D" w14:textId="77777777" w:rsidR="004F2B9C" w:rsidRPr="004F2B9C" w:rsidRDefault="004F2B9C" w:rsidP="004F2B9C">
            <w:pPr>
              <w:pStyle w:val="CDITable-RowLeftns"/>
              <w:rPr>
                <w:lang w:val="en-GB"/>
              </w:rPr>
            </w:pPr>
            <w:r w:rsidRPr="004F2B9C">
              <w:rPr>
                <w:lang w:val="en-GB"/>
              </w:rPr>
              <w:t>Hospital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9AEC0F" w14:textId="77777777" w:rsidR="004F2B9C" w:rsidRPr="004F2B9C" w:rsidRDefault="004F2B9C" w:rsidP="004F2B9C">
            <w:pPr>
              <w:pStyle w:val="CDITable-RowCentrens"/>
              <w:rPr>
                <w:lang w:val="en-GB"/>
              </w:rPr>
            </w:pPr>
            <w:r w:rsidRPr="004F2B9C">
              <w:rPr>
                <w:lang w:val="en-GB"/>
              </w:rPr>
              <w:t>5.4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F5EE1E0" w14:textId="77777777" w:rsidR="004F2B9C" w:rsidRPr="004F2B9C" w:rsidRDefault="004F2B9C" w:rsidP="004F2B9C">
            <w:pPr>
              <w:pStyle w:val="CDITable-RowCentrens"/>
              <w:rPr>
                <w:lang w:val="en-GB"/>
              </w:rPr>
            </w:pPr>
            <w:r w:rsidRPr="004F2B9C">
              <w:rPr>
                <w:lang w:val="en-GB"/>
              </w:rP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60C33D4" w14:textId="77777777" w:rsidR="004F2B9C" w:rsidRPr="004F2B9C" w:rsidRDefault="004F2B9C" w:rsidP="004F2B9C">
            <w:pPr>
              <w:pStyle w:val="CDITable-RowCentrens"/>
              <w:rPr>
                <w:lang w:val="en-GB"/>
              </w:rPr>
            </w:pPr>
            <w:r w:rsidRPr="004F2B9C">
              <w:rPr>
                <w:lang w:val="en-GB"/>
              </w:rPr>
              <w:t>9.5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D2D239C" w14:textId="77777777" w:rsidR="004F2B9C" w:rsidRPr="004F2B9C" w:rsidRDefault="004F2B9C" w:rsidP="004F2B9C">
            <w:pPr>
              <w:pStyle w:val="CDITable-RowCentrens"/>
              <w:rPr>
                <w:lang w:val="en-GB"/>
              </w:rPr>
            </w:pPr>
            <w:r w:rsidRPr="004F2B9C">
              <w:rPr>
                <w:lang w:val="en-GB"/>
              </w:rPr>
              <w:t>0.7</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7BBD81D" w14:textId="77777777" w:rsidR="004F2B9C" w:rsidRPr="004F2B9C" w:rsidRDefault="004F2B9C" w:rsidP="004F2B9C">
            <w:pPr>
              <w:pStyle w:val="CDITable-RowCentrens"/>
              <w:rPr>
                <w:lang w:val="en-GB"/>
              </w:rPr>
            </w:pPr>
            <w:r w:rsidRPr="004F2B9C">
              <w:rPr>
                <w:lang w:val="en-GB"/>
              </w:rPr>
              <w:t>8.7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C5E8C1B" w14:textId="77777777" w:rsidR="004F2B9C" w:rsidRPr="004F2B9C" w:rsidRDefault="004F2B9C" w:rsidP="004F2B9C">
            <w:pPr>
              <w:pStyle w:val="CDITable-RowCentrens"/>
              <w:rPr>
                <w:lang w:val="en-GB"/>
              </w:rPr>
            </w:pPr>
            <w:r w:rsidRPr="004F2B9C">
              <w:rPr>
                <w:lang w:val="en-GB"/>
              </w:rPr>
              <w:t>1.5</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231AACB" w14:textId="77777777" w:rsidR="004F2B9C" w:rsidRPr="004F2B9C" w:rsidRDefault="004F2B9C" w:rsidP="004F2B9C">
            <w:pPr>
              <w:pStyle w:val="CDITable-RowCentrens"/>
              <w:rPr>
                <w:lang w:val="en-GB"/>
              </w:rPr>
            </w:pPr>
            <w:r w:rsidRPr="004F2B9C">
              <w:rPr>
                <w:lang w:val="en-GB"/>
              </w:rPr>
              <w:t>5.0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72166B" w14:textId="77777777" w:rsidR="004F2B9C" w:rsidRPr="004F2B9C" w:rsidRDefault="004F2B9C" w:rsidP="004F2B9C">
            <w:pPr>
              <w:pStyle w:val="CDITable-RowCentrens"/>
              <w:rPr>
                <w:lang w:val="en-GB"/>
              </w:rPr>
            </w:pPr>
            <w:r w:rsidRPr="004F2B9C">
              <w:rPr>
                <w:lang w:val="en-GB"/>
              </w:rP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1D2FDA3" w14:textId="77777777" w:rsidR="004F2B9C" w:rsidRPr="004F2B9C" w:rsidRDefault="004F2B9C" w:rsidP="004F2B9C">
            <w:pPr>
              <w:pStyle w:val="CDITable-RowCentrens"/>
              <w:rPr>
                <w:lang w:val="en-GB"/>
              </w:rPr>
            </w:pPr>
            <w:r w:rsidRPr="004F2B9C">
              <w:rPr>
                <w:lang w:val="en-GB"/>
              </w:rPr>
              <w:t>3.9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65905F1" w14:textId="77777777" w:rsidR="004F2B9C" w:rsidRPr="004F2B9C" w:rsidRDefault="004F2B9C" w:rsidP="004F2B9C">
            <w:pPr>
              <w:pStyle w:val="CDITable-RowCentrens"/>
              <w:rPr>
                <w:lang w:val="en-GB"/>
              </w:rPr>
            </w:pPr>
            <w:r w:rsidRPr="004F2B9C">
              <w:rPr>
                <w:lang w:val="en-GB"/>
              </w:rPr>
              <w:t>0.4</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045E371" w14:textId="77777777" w:rsidR="004F2B9C" w:rsidRPr="004F2B9C" w:rsidRDefault="004F2B9C" w:rsidP="004F2B9C">
            <w:pPr>
              <w:pStyle w:val="CDITable-RowCentrens"/>
              <w:rPr>
                <w:lang w:val="en-GB"/>
              </w:rPr>
            </w:pPr>
            <w:r w:rsidRPr="004F2B9C">
              <w:rPr>
                <w:lang w:val="en-GB"/>
              </w:rPr>
              <w:t>6.6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332751" w14:textId="77777777" w:rsidR="004F2B9C" w:rsidRPr="004F2B9C" w:rsidRDefault="004F2B9C" w:rsidP="004F2B9C">
            <w:pPr>
              <w:pStyle w:val="CDITable-RowCentrens"/>
              <w:rPr>
                <w:lang w:val="en-GB"/>
              </w:rPr>
            </w:pPr>
            <w:r w:rsidRPr="004F2B9C">
              <w:rPr>
                <w:lang w:val="en-GB"/>
              </w:rP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7809ED" w14:textId="77777777" w:rsidR="004F2B9C" w:rsidRPr="004F2B9C" w:rsidRDefault="004F2B9C" w:rsidP="004F2B9C">
            <w:pPr>
              <w:pStyle w:val="CDITable-RowCentrens"/>
              <w:rPr>
                <w:lang w:val="en-GB"/>
              </w:rPr>
            </w:pPr>
            <w:r w:rsidRPr="004F2B9C">
              <w:rPr>
                <w:lang w:val="en-GB"/>
              </w:rPr>
              <w:t>7.7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D216D1E" w14:textId="77777777" w:rsidR="004F2B9C" w:rsidRPr="004F2B9C" w:rsidRDefault="004F2B9C" w:rsidP="004F2B9C">
            <w:pPr>
              <w:pStyle w:val="CDITable-RowCentrens"/>
              <w:rPr>
                <w:lang w:val="en-GB"/>
              </w:rPr>
            </w:pPr>
            <w:r w:rsidRPr="004F2B9C">
              <w:rPr>
                <w:lang w:val="en-GB"/>
              </w:rPr>
              <w:t>0.8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66407BF" w14:textId="77777777" w:rsidR="004F2B9C" w:rsidRPr="004F2B9C" w:rsidRDefault="004F2B9C" w:rsidP="004F2B9C">
            <w:pPr>
              <w:pStyle w:val="CDITable-RowCentrens"/>
              <w:rPr>
                <w:lang w:val="en-GB"/>
              </w:rPr>
            </w:pPr>
            <w:r w:rsidRPr="004F2B9C">
              <w:rPr>
                <w:lang w:val="en-GB"/>
              </w:rPr>
              <w:t>6.5</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68A135D" w14:textId="77777777" w:rsidR="004F2B9C" w:rsidRPr="004F2B9C" w:rsidRDefault="004F2B9C" w:rsidP="004F2B9C">
            <w:pPr>
              <w:pStyle w:val="CDITable-RowCentrens"/>
              <w:rPr>
                <w:lang w:val="en-GB"/>
              </w:rPr>
            </w:pPr>
            <w:r w:rsidRPr="004F2B9C">
              <w:rPr>
                <w:lang w:val="en-GB"/>
              </w:rPr>
              <w:t>1.1</w:t>
            </w:r>
          </w:p>
        </w:tc>
      </w:tr>
      <w:tr w:rsidR="004F2B9C" w:rsidRPr="004F2B9C" w14:paraId="7D69A6D6"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4A263E54"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31E9B1" w14:textId="77777777" w:rsidR="004F2B9C" w:rsidRPr="004F2B9C" w:rsidRDefault="004F2B9C" w:rsidP="004F2B9C">
            <w:pPr>
              <w:pStyle w:val="CDITable-RowLeftns"/>
              <w:rPr>
                <w:lang w:val="en-GB"/>
              </w:rPr>
            </w:pPr>
            <w:r w:rsidRPr="004F2B9C">
              <w:rPr>
                <w:lang w:val="en-GB"/>
              </w:rPr>
              <w:t>Aboriginal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DF0896" w14:textId="77777777" w:rsidR="004F2B9C" w:rsidRPr="004F2B9C" w:rsidRDefault="004F2B9C" w:rsidP="004F2B9C">
            <w:pPr>
              <w:pStyle w:val="CDITable-RowCentrens"/>
              <w:rPr>
                <w:lang w:val="en-GB"/>
              </w:rPr>
            </w:pPr>
            <w:r w:rsidRPr="004F2B9C">
              <w:rPr>
                <w:lang w:val="en-GB"/>
              </w:rPr>
              <w:t>0.3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05941CE"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B3E311D" w14:textId="77777777" w:rsidR="004F2B9C" w:rsidRPr="004F2B9C" w:rsidRDefault="004F2B9C" w:rsidP="004F2B9C">
            <w:pPr>
              <w:pStyle w:val="CDITable-RowCentrens"/>
              <w:rPr>
                <w:lang w:val="en-GB"/>
              </w:rPr>
            </w:pPr>
            <w:r w:rsidRPr="004F2B9C">
              <w:rPr>
                <w:lang w:val="en-GB"/>
              </w:rPr>
              <w:t>0.4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BEEDEA2"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5DFB010" w14:textId="77777777" w:rsidR="004F2B9C" w:rsidRPr="004F2B9C" w:rsidRDefault="004F2B9C" w:rsidP="004F2B9C">
            <w:pPr>
              <w:pStyle w:val="CDITable-RowCentrens"/>
              <w:rPr>
                <w:lang w:val="en-GB"/>
              </w:rPr>
            </w:pPr>
            <w:r w:rsidRPr="004F2B9C">
              <w:rPr>
                <w:lang w:val="en-GB"/>
              </w:rPr>
              <w:t>25.0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1722D08" w14:textId="77777777" w:rsidR="004F2B9C" w:rsidRPr="004F2B9C" w:rsidRDefault="004F2B9C" w:rsidP="004F2B9C">
            <w:pPr>
              <w:pStyle w:val="CDITable-RowCentrens"/>
              <w:rPr>
                <w:lang w:val="en-GB"/>
              </w:rPr>
            </w:pPr>
            <w:r w:rsidRPr="004F2B9C">
              <w:rPr>
                <w:lang w:val="en-GB"/>
              </w:rPr>
              <w:t>10.4</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4364FDF" w14:textId="77777777" w:rsidR="004F2B9C" w:rsidRPr="004F2B9C" w:rsidRDefault="004F2B9C" w:rsidP="004F2B9C">
            <w:pPr>
              <w:pStyle w:val="CDITable-RowCentrens"/>
              <w:rPr>
                <w:lang w:val="en-GB"/>
              </w:rPr>
            </w:pPr>
            <w:r w:rsidRPr="004F2B9C">
              <w:rPr>
                <w:lang w:val="en-GB"/>
              </w:rPr>
              <w:t>0.3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2A2C7D4"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9D8B644" w14:textId="77777777" w:rsidR="004F2B9C" w:rsidRPr="004F2B9C" w:rsidRDefault="004F2B9C" w:rsidP="004F2B9C">
            <w:pPr>
              <w:pStyle w:val="CDITable-RowCentrens"/>
              <w:rPr>
                <w:lang w:val="en-GB"/>
              </w:rPr>
            </w:pPr>
            <w:r w:rsidRPr="004F2B9C">
              <w:rPr>
                <w:lang w:val="en-GB"/>
              </w:rPr>
              <w:t>0.5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9D53146" w14:textId="77777777" w:rsidR="004F2B9C" w:rsidRPr="004F2B9C" w:rsidRDefault="004F2B9C" w:rsidP="004F2B9C">
            <w:pPr>
              <w:pStyle w:val="CDITable-RowCentrens"/>
              <w:rPr>
                <w:lang w:val="en-GB"/>
              </w:rPr>
            </w:pPr>
            <w:r w:rsidRPr="004F2B9C">
              <w:rPr>
                <w:lang w:val="en-GB"/>
              </w:rPr>
              <w:t>0.2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2D02612" w14:textId="77777777" w:rsidR="004F2B9C" w:rsidRPr="004F2B9C" w:rsidRDefault="004F2B9C" w:rsidP="004F2B9C">
            <w:pPr>
              <w:pStyle w:val="CDITable-RowCentrens"/>
              <w:rPr>
                <w:lang w:val="en-GB"/>
              </w:rPr>
            </w:pPr>
            <w:r w:rsidRPr="004F2B9C">
              <w:rPr>
                <w:lang w:val="en-GB"/>
              </w:rPr>
              <w:t>0.7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65139A2"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51CE56E" w14:textId="77777777" w:rsidR="004F2B9C" w:rsidRPr="004F2B9C" w:rsidRDefault="004F2B9C" w:rsidP="004F2B9C">
            <w:pPr>
              <w:pStyle w:val="CDITable-RowCentrens"/>
              <w:rPr>
                <w:lang w:val="en-GB"/>
              </w:rPr>
            </w:pPr>
            <w:r w:rsidRPr="004F2B9C">
              <w:rPr>
                <w:lang w:val="en-GB"/>
              </w:rP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09A5DD1"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D0DDEE2" w14:textId="77777777" w:rsidR="004F2B9C" w:rsidRPr="004F2B9C" w:rsidRDefault="004F2B9C" w:rsidP="004F2B9C">
            <w:pPr>
              <w:pStyle w:val="CDITable-RowCentrens"/>
              <w:rPr>
                <w:lang w:val="en-GB"/>
              </w:rPr>
            </w:pPr>
            <w:r w:rsidRPr="004F2B9C">
              <w:rPr>
                <w:lang w:val="en-GB"/>
              </w:rPr>
              <w:t>0.8</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82C7AA4" w14:textId="77777777" w:rsidR="004F2B9C" w:rsidRPr="004F2B9C" w:rsidRDefault="004F2B9C" w:rsidP="004F2B9C">
            <w:pPr>
              <w:pStyle w:val="CDITable-RowCentrens"/>
              <w:rPr>
                <w:lang w:val="en-GB"/>
              </w:rPr>
            </w:pPr>
            <w:r w:rsidRPr="004F2B9C">
              <w:rPr>
                <w:lang w:val="en-GB"/>
              </w:rPr>
              <w:t>0.3</w:t>
            </w:r>
          </w:p>
        </w:tc>
      </w:tr>
      <w:tr w:rsidR="004F2B9C" w:rsidRPr="004F2B9C" w14:paraId="431811E9"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593267F6"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CB2AE5" w14:textId="77777777" w:rsidR="004F2B9C" w:rsidRPr="004F2B9C" w:rsidRDefault="004F2B9C" w:rsidP="004F2B9C">
            <w:pPr>
              <w:pStyle w:val="CDITable-RowLeftns"/>
              <w:rPr>
                <w:lang w:val="en-GB"/>
              </w:rPr>
            </w:pPr>
            <w:r w:rsidRPr="004F2B9C">
              <w:rPr>
                <w:lang w:val="en-GB"/>
              </w:rPr>
              <w:t>Commercial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6398DEC" w14:textId="77777777" w:rsidR="004F2B9C" w:rsidRPr="004F2B9C" w:rsidRDefault="004F2B9C" w:rsidP="004F2B9C">
            <w:pPr>
              <w:pStyle w:val="CDITable-RowCentrens"/>
              <w:rPr>
                <w:lang w:val="en-GB"/>
              </w:rPr>
            </w:pPr>
            <w:r w:rsidRPr="004F2B9C">
              <w:rPr>
                <w:lang w:val="en-GB"/>
              </w:rPr>
              <w:t>7.7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90684F5" w14:textId="77777777" w:rsidR="004F2B9C" w:rsidRPr="004F2B9C" w:rsidRDefault="004F2B9C" w:rsidP="004F2B9C">
            <w:pPr>
              <w:pStyle w:val="CDITable-RowCentrens"/>
              <w:rPr>
                <w:lang w:val="en-GB"/>
              </w:rPr>
            </w:pPr>
            <w:r w:rsidRPr="004F2B9C">
              <w:rPr>
                <w:lang w:val="en-GB"/>
              </w:rPr>
              <w:t>0.4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A2765F9" w14:textId="77777777" w:rsidR="004F2B9C" w:rsidRPr="004F2B9C" w:rsidRDefault="004F2B9C" w:rsidP="004F2B9C">
            <w:pPr>
              <w:pStyle w:val="CDITable-RowCentrens"/>
              <w:rPr>
                <w:lang w:val="en-GB"/>
              </w:rPr>
            </w:pPr>
            <w:r w:rsidRPr="004F2B9C">
              <w:rPr>
                <w:lang w:val="en-GB"/>
              </w:rPr>
              <w:t>4.7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47FD96C" w14:textId="77777777" w:rsidR="004F2B9C" w:rsidRPr="004F2B9C" w:rsidRDefault="004F2B9C" w:rsidP="004F2B9C">
            <w:pPr>
              <w:pStyle w:val="CDITable-RowCentrens"/>
              <w:rPr>
                <w:lang w:val="en-GB"/>
              </w:rPr>
            </w:pPr>
            <w:r w:rsidRPr="004F2B9C">
              <w:rPr>
                <w:lang w:val="en-GB"/>
              </w:rP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7C4E783" w14:textId="77777777" w:rsidR="004F2B9C" w:rsidRPr="004F2B9C" w:rsidRDefault="004F2B9C" w:rsidP="004F2B9C">
            <w:pPr>
              <w:pStyle w:val="CDITable-RowCentrens"/>
              <w:rPr>
                <w:lang w:val="en-GB"/>
              </w:rPr>
            </w:pPr>
            <w:r w:rsidRPr="004F2B9C">
              <w:rPr>
                <w:lang w:val="en-GB"/>
              </w:rPr>
              <w:t>0.8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7F28047" w14:textId="77777777" w:rsidR="004F2B9C" w:rsidRPr="004F2B9C" w:rsidRDefault="004F2B9C" w:rsidP="004F2B9C">
            <w:pPr>
              <w:pStyle w:val="CDITable-RowCentrens"/>
              <w:rPr>
                <w:lang w:val="en-GB"/>
              </w:rPr>
            </w:pPr>
            <w:r w:rsidRPr="004F2B9C">
              <w:rPr>
                <w:lang w:val="en-GB"/>
              </w:rPr>
              <w:t>0.2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D300F05" w14:textId="77777777" w:rsidR="004F2B9C" w:rsidRPr="004F2B9C" w:rsidRDefault="004F2B9C" w:rsidP="004F2B9C">
            <w:pPr>
              <w:pStyle w:val="CDITable-RowCentrens"/>
              <w:rPr>
                <w:lang w:val="en-GB"/>
              </w:rPr>
            </w:pPr>
            <w:r w:rsidRPr="004F2B9C">
              <w:rPr>
                <w:lang w:val="en-GB"/>
              </w:rPr>
              <w:t>2.0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7BCE386"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47141B3" w14:textId="77777777" w:rsidR="004F2B9C" w:rsidRPr="004F2B9C" w:rsidRDefault="004F2B9C" w:rsidP="004F2B9C">
            <w:pPr>
              <w:pStyle w:val="CDITable-RowCentrens"/>
              <w:rPr>
                <w:lang w:val="en-GB"/>
              </w:rPr>
            </w:pPr>
            <w:r w:rsidRPr="004F2B9C">
              <w:rPr>
                <w:lang w:val="en-GB"/>
              </w:rPr>
              <w:t>3.4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7F26ECF" w14:textId="77777777" w:rsidR="004F2B9C" w:rsidRPr="004F2B9C" w:rsidRDefault="004F2B9C" w:rsidP="004F2B9C">
            <w:pPr>
              <w:pStyle w:val="CDITable-RowCentrens"/>
              <w:rPr>
                <w:lang w:val="en-GB"/>
              </w:rPr>
            </w:pPr>
            <w:r w:rsidRPr="004F2B9C">
              <w:rPr>
                <w:lang w:val="en-GB"/>
              </w:rPr>
              <w:t>0.1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A91BB8F" w14:textId="77777777" w:rsidR="004F2B9C" w:rsidRPr="004F2B9C" w:rsidRDefault="004F2B9C" w:rsidP="004F2B9C">
            <w:pPr>
              <w:pStyle w:val="CDITable-RowCentrens"/>
              <w:rPr>
                <w:lang w:val="en-GB"/>
              </w:rPr>
            </w:pPr>
            <w:r w:rsidRPr="004F2B9C">
              <w:rPr>
                <w:lang w:val="en-GB"/>
              </w:rPr>
              <w:t>1.4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3D55E46"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B8E90E6" w14:textId="77777777" w:rsidR="004F2B9C" w:rsidRPr="004F2B9C" w:rsidRDefault="004F2B9C" w:rsidP="004F2B9C">
            <w:pPr>
              <w:pStyle w:val="CDITable-RowCentrens"/>
              <w:rPr>
                <w:lang w:val="en-GB"/>
              </w:rPr>
            </w:pPr>
            <w:r w:rsidRPr="004F2B9C">
              <w:rPr>
                <w:lang w:val="en-GB"/>
              </w:rPr>
              <w:t>3.6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759AFEF"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6BF1847" w14:textId="77777777" w:rsidR="004F2B9C" w:rsidRPr="004F2B9C" w:rsidRDefault="004F2B9C" w:rsidP="004F2B9C">
            <w:pPr>
              <w:pStyle w:val="CDITable-RowCentrens"/>
              <w:rPr>
                <w:lang w:val="en-GB"/>
              </w:rPr>
            </w:pPr>
            <w:r w:rsidRPr="004F2B9C">
              <w:rPr>
                <w:lang w:val="en-GB"/>
              </w:rPr>
              <w:t>2.9</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C1314F7" w14:textId="77777777" w:rsidR="004F2B9C" w:rsidRPr="004F2B9C" w:rsidRDefault="004F2B9C" w:rsidP="004F2B9C">
            <w:pPr>
              <w:pStyle w:val="CDITable-RowCentrens"/>
              <w:rPr>
                <w:lang w:val="en-GB"/>
              </w:rPr>
            </w:pPr>
            <w:r w:rsidRPr="004F2B9C">
              <w:rPr>
                <w:lang w:val="en-GB"/>
              </w:rPr>
              <w:t>0.2</w:t>
            </w:r>
          </w:p>
        </w:tc>
      </w:tr>
      <w:tr w:rsidR="004F2B9C" w:rsidRPr="004F2B9C" w14:paraId="38B56799" w14:textId="77777777" w:rsidTr="004F2B9C">
        <w:trPr>
          <w:trHeight w:val="60"/>
        </w:trPr>
        <w:tc>
          <w:tcPr>
            <w:tcW w:w="1077" w:type="dxa"/>
            <w:vMerge w:val="restart"/>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0D73EABE" w14:textId="77777777" w:rsidR="004F2B9C" w:rsidRPr="004F2B9C" w:rsidRDefault="004F2B9C" w:rsidP="004F2B9C">
            <w:pPr>
              <w:pStyle w:val="CDITable-RowLeftns"/>
              <w:rPr>
                <w:lang w:val="en-GB"/>
              </w:rPr>
            </w:pPr>
            <w:r w:rsidRPr="004F2B9C">
              <w:rPr>
                <w:lang w:val="en-GB"/>
              </w:rPr>
              <w:lastRenderedPageBreak/>
              <w:t>COVID-19 vaccines</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3013F5C" w14:textId="77777777" w:rsidR="004F2B9C" w:rsidRPr="004F2B9C" w:rsidRDefault="004F2B9C" w:rsidP="004F2B9C">
            <w:pPr>
              <w:pStyle w:val="CDITable-RowLeftns"/>
              <w:rPr>
                <w:lang w:val="en-GB"/>
              </w:rPr>
            </w:pPr>
            <w:r w:rsidRPr="004F2B9C">
              <w:rPr>
                <w:lang w:val="en-GB"/>
              </w:rPr>
              <w:t>General Practice</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E87913" w14:textId="77777777" w:rsidR="004F2B9C" w:rsidRPr="004F2B9C" w:rsidRDefault="004F2B9C" w:rsidP="004F2B9C">
            <w:pPr>
              <w:pStyle w:val="CDITable-RowCentrens"/>
              <w:rPr>
                <w:lang w:val="en-GB"/>
              </w:rPr>
            </w:pPr>
            <w:r w:rsidRPr="004F2B9C">
              <w:rPr>
                <w:lang w:val="en-GB"/>
              </w:rPr>
              <w:t>28.6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E79A0C6" w14:textId="77777777" w:rsidR="004F2B9C" w:rsidRPr="004F2B9C" w:rsidRDefault="004F2B9C" w:rsidP="004F2B9C">
            <w:pPr>
              <w:pStyle w:val="CDITable-RowCentrens"/>
              <w:rPr>
                <w:lang w:val="en-GB"/>
              </w:rPr>
            </w:pPr>
            <w:r w:rsidRPr="004F2B9C">
              <w:rPr>
                <w:lang w:val="en-GB"/>
              </w:rPr>
              <w:t>46.3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B19A1B8" w14:textId="77777777" w:rsidR="004F2B9C" w:rsidRPr="004F2B9C" w:rsidRDefault="004F2B9C" w:rsidP="004F2B9C">
            <w:pPr>
              <w:pStyle w:val="CDITable-RowCentrens"/>
              <w:rPr>
                <w:lang w:val="en-GB"/>
              </w:rPr>
            </w:pPr>
            <w:r w:rsidRPr="004F2B9C">
              <w:rPr>
                <w:lang w:val="en-GB"/>
              </w:rPr>
              <w:t>47.0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15E0F39" w14:textId="77777777" w:rsidR="004F2B9C" w:rsidRPr="004F2B9C" w:rsidRDefault="004F2B9C" w:rsidP="004F2B9C">
            <w:pPr>
              <w:pStyle w:val="CDITable-RowCentrens"/>
              <w:rPr>
                <w:lang w:val="en-GB"/>
              </w:rPr>
            </w:pPr>
            <w:r w:rsidRPr="004F2B9C">
              <w:rPr>
                <w:lang w:val="en-GB"/>
              </w:rPr>
              <w:t>64.3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07ACF74" w14:textId="77777777" w:rsidR="004F2B9C" w:rsidRPr="004F2B9C" w:rsidRDefault="004F2B9C" w:rsidP="004F2B9C">
            <w:pPr>
              <w:pStyle w:val="CDITable-RowCentrens"/>
              <w:rPr>
                <w:lang w:val="en-GB"/>
              </w:rPr>
            </w:pPr>
            <w:r w:rsidRPr="004F2B9C">
              <w:rPr>
                <w:lang w:val="en-GB"/>
              </w:rPr>
              <w:t>27.8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275757F" w14:textId="77777777" w:rsidR="004F2B9C" w:rsidRPr="004F2B9C" w:rsidRDefault="004F2B9C" w:rsidP="004F2B9C">
            <w:pPr>
              <w:pStyle w:val="CDITable-RowCentrens"/>
              <w:rPr>
                <w:lang w:val="en-GB"/>
              </w:rPr>
            </w:pPr>
            <w:r w:rsidRPr="004F2B9C">
              <w:rPr>
                <w:lang w:val="en-GB"/>
              </w:rPr>
              <w:t>55.2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F29799B" w14:textId="77777777" w:rsidR="004F2B9C" w:rsidRPr="004F2B9C" w:rsidRDefault="004F2B9C" w:rsidP="004F2B9C">
            <w:pPr>
              <w:pStyle w:val="CDITable-RowCentrens"/>
              <w:rPr>
                <w:lang w:val="en-GB"/>
              </w:rPr>
            </w:pPr>
            <w:r w:rsidRPr="004F2B9C">
              <w:rPr>
                <w:lang w:val="en-GB"/>
              </w:rPr>
              <w:t>44.6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52AFB83" w14:textId="77777777" w:rsidR="004F2B9C" w:rsidRPr="004F2B9C" w:rsidRDefault="004F2B9C" w:rsidP="004F2B9C">
            <w:pPr>
              <w:pStyle w:val="CDITable-RowCentrens"/>
              <w:rPr>
                <w:lang w:val="en-GB"/>
              </w:rPr>
            </w:pPr>
            <w:r w:rsidRPr="004F2B9C">
              <w:rPr>
                <w:lang w:val="en-GB"/>
              </w:rPr>
              <w:t>63.8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CFFA004" w14:textId="77777777" w:rsidR="004F2B9C" w:rsidRPr="004F2B9C" w:rsidRDefault="004F2B9C" w:rsidP="004F2B9C">
            <w:pPr>
              <w:pStyle w:val="CDITable-RowCentrens"/>
              <w:rPr>
                <w:lang w:val="en-GB"/>
              </w:rPr>
            </w:pPr>
            <w:r w:rsidRPr="004F2B9C">
              <w:rPr>
                <w:lang w:val="en-GB"/>
              </w:rPr>
              <w:t>24.8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5AA819B" w14:textId="77777777" w:rsidR="004F2B9C" w:rsidRPr="004F2B9C" w:rsidRDefault="004F2B9C" w:rsidP="004F2B9C">
            <w:pPr>
              <w:pStyle w:val="CDITable-RowCentrens"/>
              <w:rPr>
                <w:lang w:val="en-GB"/>
              </w:rPr>
            </w:pPr>
            <w:r w:rsidRPr="004F2B9C">
              <w:rPr>
                <w:lang w:val="en-GB"/>
              </w:rPr>
              <w:t>40.9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93B1470" w14:textId="77777777" w:rsidR="004F2B9C" w:rsidRPr="004F2B9C" w:rsidRDefault="004F2B9C" w:rsidP="004F2B9C">
            <w:pPr>
              <w:pStyle w:val="CDITable-RowCentrens"/>
              <w:rPr>
                <w:lang w:val="en-GB"/>
              </w:rPr>
            </w:pPr>
            <w:r w:rsidRPr="004F2B9C">
              <w:rPr>
                <w:lang w:val="en-GB"/>
              </w:rPr>
              <w:t>35.6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A8BF390" w14:textId="77777777" w:rsidR="004F2B9C" w:rsidRPr="004F2B9C" w:rsidRDefault="004F2B9C" w:rsidP="004F2B9C">
            <w:pPr>
              <w:pStyle w:val="CDITable-RowCentrens"/>
              <w:rPr>
                <w:lang w:val="en-GB"/>
              </w:rPr>
            </w:pPr>
            <w:r w:rsidRPr="004F2B9C">
              <w:rPr>
                <w:lang w:val="en-GB"/>
              </w:rPr>
              <w:t>54.9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60BC436" w14:textId="77777777" w:rsidR="004F2B9C" w:rsidRPr="004F2B9C" w:rsidRDefault="004F2B9C" w:rsidP="004F2B9C">
            <w:pPr>
              <w:pStyle w:val="CDITable-RowCentrens"/>
              <w:rPr>
                <w:lang w:val="en-GB"/>
              </w:rPr>
            </w:pPr>
            <w:r w:rsidRPr="004F2B9C">
              <w:rPr>
                <w:lang w:val="en-GB"/>
              </w:rPr>
              <w:t>43.5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C7330D9" w14:textId="77777777" w:rsidR="004F2B9C" w:rsidRPr="004F2B9C" w:rsidRDefault="004F2B9C" w:rsidP="004F2B9C">
            <w:pPr>
              <w:pStyle w:val="CDITable-RowCentrens"/>
              <w:rPr>
                <w:lang w:val="en-GB"/>
              </w:rPr>
            </w:pPr>
            <w:r w:rsidRPr="004F2B9C">
              <w:rPr>
                <w:lang w:val="en-GB"/>
              </w:rPr>
              <w:t>64.6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A25B798" w14:textId="77777777" w:rsidR="004F2B9C" w:rsidRPr="004F2B9C" w:rsidRDefault="004F2B9C" w:rsidP="004F2B9C">
            <w:pPr>
              <w:pStyle w:val="CDITable-RowCentrens"/>
              <w:rPr>
                <w:lang w:val="en-GB"/>
              </w:rPr>
            </w:pPr>
            <w:r w:rsidRPr="004F2B9C">
              <w:rPr>
                <w:lang w:val="en-GB"/>
              </w:rPr>
              <w:t>28.2</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40115FE" w14:textId="77777777" w:rsidR="004F2B9C" w:rsidRPr="004F2B9C" w:rsidRDefault="004F2B9C" w:rsidP="004F2B9C">
            <w:pPr>
              <w:pStyle w:val="CDITable-RowCentrens"/>
              <w:rPr>
                <w:lang w:val="en-GB"/>
              </w:rPr>
            </w:pPr>
            <w:r w:rsidRPr="004F2B9C">
              <w:rPr>
                <w:lang w:val="en-GB"/>
              </w:rPr>
              <w:t>49.9</w:t>
            </w:r>
          </w:p>
        </w:tc>
      </w:tr>
      <w:tr w:rsidR="004F2B9C" w:rsidRPr="004F2B9C" w14:paraId="2163F6E5"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2542682"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1561F79" w14:textId="77777777" w:rsidR="004F2B9C" w:rsidRPr="004F2B9C" w:rsidRDefault="004F2B9C" w:rsidP="004F2B9C">
            <w:pPr>
              <w:pStyle w:val="CDITable-RowLeftns"/>
              <w:rPr>
                <w:lang w:val="en-GB"/>
              </w:rPr>
            </w:pPr>
            <w:r w:rsidRPr="004F2B9C">
              <w:rPr>
                <w:lang w:val="en-GB"/>
              </w:rPr>
              <w:t>Pharmacy</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0021B0E" w14:textId="77777777" w:rsidR="004F2B9C" w:rsidRPr="004F2B9C" w:rsidRDefault="004F2B9C" w:rsidP="004F2B9C">
            <w:pPr>
              <w:pStyle w:val="CDITable-RowCentrens"/>
              <w:rPr>
                <w:lang w:val="en-GB"/>
              </w:rPr>
            </w:pPr>
            <w:r w:rsidRPr="004F2B9C">
              <w:rPr>
                <w:lang w:val="en-GB"/>
              </w:rPr>
              <w:t>58.9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BD4C778" w14:textId="77777777" w:rsidR="004F2B9C" w:rsidRPr="004F2B9C" w:rsidRDefault="004F2B9C" w:rsidP="004F2B9C">
            <w:pPr>
              <w:pStyle w:val="CDITable-RowCentrens"/>
              <w:rPr>
                <w:lang w:val="en-GB"/>
              </w:rPr>
            </w:pPr>
            <w:r w:rsidRPr="004F2B9C">
              <w:rPr>
                <w:lang w:val="en-GB"/>
              </w:rPr>
              <w:t>42.8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CF52934" w14:textId="77777777" w:rsidR="004F2B9C" w:rsidRPr="004F2B9C" w:rsidRDefault="004F2B9C" w:rsidP="004F2B9C">
            <w:pPr>
              <w:pStyle w:val="CDITable-RowCentrens"/>
              <w:rPr>
                <w:lang w:val="en-GB"/>
              </w:rPr>
            </w:pPr>
            <w:r w:rsidRPr="004F2B9C">
              <w:rPr>
                <w:lang w:val="en-GB"/>
              </w:rPr>
              <w:t>47.0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43A64DE" w14:textId="77777777" w:rsidR="004F2B9C" w:rsidRPr="004F2B9C" w:rsidRDefault="004F2B9C" w:rsidP="004F2B9C">
            <w:pPr>
              <w:pStyle w:val="CDITable-RowCentrens"/>
              <w:rPr>
                <w:lang w:val="en-GB"/>
              </w:rPr>
            </w:pPr>
            <w:r w:rsidRPr="004F2B9C">
              <w:rPr>
                <w:lang w:val="en-GB"/>
              </w:rPr>
              <w:t>30.3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F3C5C3C" w14:textId="77777777" w:rsidR="004F2B9C" w:rsidRPr="004F2B9C" w:rsidRDefault="004F2B9C" w:rsidP="004F2B9C">
            <w:pPr>
              <w:pStyle w:val="CDITable-RowCentrens"/>
              <w:rPr>
                <w:lang w:val="en-GB"/>
              </w:rPr>
            </w:pPr>
            <w:r w:rsidRPr="004F2B9C">
              <w:rPr>
                <w:lang w:val="en-GB"/>
              </w:rPr>
              <w:t>33.6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9AB3D7F" w14:textId="77777777" w:rsidR="004F2B9C" w:rsidRPr="004F2B9C" w:rsidRDefault="004F2B9C" w:rsidP="004F2B9C">
            <w:pPr>
              <w:pStyle w:val="CDITable-RowCentrens"/>
              <w:rPr>
                <w:lang w:val="en-GB"/>
              </w:rPr>
            </w:pPr>
            <w:r w:rsidRPr="004F2B9C">
              <w:rPr>
                <w:lang w:val="en-GB"/>
              </w:rPr>
              <w:t>29.5</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62E07F" w14:textId="77777777" w:rsidR="004F2B9C" w:rsidRPr="004F2B9C" w:rsidRDefault="004F2B9C" w:rsidP="004F2B9C">
            <w:pPr>
              <w:pStyle w:val="CDITable-RowCentrens"/>
              <w:rPr>
                <w:lang w:val="en-GB"/>
              </w:rPr>
            </w:pPr>
            <w:r w:rsidRPr="004F2B9C">
              <w:rPr>
                <w:lang w:val="en-GB"/>
              </w:rPr>
              <w:t>50.2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14B13D2" w14:textId="77777777" w:rsidR="004F2B9C" w:rsidRPr="004F2B9C" w:rsidRDefault="004F2B9C" w:rsidP="004F2B9C">
            <w:pPr>
              <w:pStyle w:val="CDITable-RowCentrens"/>
              <w:rPr>
                <w:lang w:val="en-GB"/>
              </w:rPr>
            </w:pPr>
            <w:r w:rsidRPr="004F2B9C">
              <w:rPr>
                <w:lang w:val="en-GB"/>
              </w:rPr>
              <w:t>32.5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8443529" w14:textId="77777777" w:rsidR="004F2B9C" w:rsidRPr="004F2B9C" w:rsidRDefault="004F2B9C" w:rsidP="004F2B9C">
            <w:pPr>
              <w:pStyle w:val="CDITable-RowCentrens"/>
              <w:rPr>
                <w:lang w:val="en-GB"/>
              </w:rPr>
            </w:pPr>
            <w:r w:rsidRPr="004F2B9C">
              <w:rPr>
                <w:lang w:val="en-GB"/>
              </w:rPr>
              <w:t>70.0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BB81F83" w14:textId="77777777" w:rsidR="004F2B9C" w:rsidRPr="004F2B9C" w:rsidRDefault="004F2B9C" w:rsidP="004F2B9C">
            <w:pPr>
              <w:pStyle w:val="CDITable-RowCentrens"/>
              <w:rPr>
                <w:lang w:val="en-GB"/>
              </w:rPr>
            </w:pPr>
            <w:r w:rsidRPr="004F2B9C">
              <w:rPr>
                <w:lang w:val="en-GB"/>
              </w:rPr>
              <w:t>52.6</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19DD894" w14:textId="77777777" w:rsidR="004F2B9C" w:rsidRPr="004F2B9C" w:rsidRDefault="004F2B9C" w:rsidP="004F2B9C">
            <w:pPr>
              <w:pStyle w:val="CDITable-RowCentrens"/>
              <w:rPr>
                <w:lang w:val="en-GB"/>
              </w:rPr>
            </w:pPr>
            <w:r w:rsidRPr="004F2B9C">
              <w:rPr>
                <w:lang w:val="en-GB"/>
              </w:rPr>
              <w:t>60.9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F8A867F" w14:textId="77777777" w:rsidR="004F2B9C" w:rsidRPr="004F2B9C" w:rsidRDefault="004F2B9C" w:rsidP="004F2B9C">
            <w:pPr>
              <w:pStyle w:val="CDITable-RowCentrens"/>
              <w:rPr>
                <w:lang w:val="en-GB"/>
              </w:rPr>
            </w:pPr>
            <w:r w:rsidRPr="004F2B9C">
              <w:rPr>
                <w:lang w:val="en-GB"/>
              </w:rPr>
              <w:t>41.8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056A315" w14:textId="77777777" w:rsidR="004F2B9C" w:rsidRPr="004F2B9C" w:rsidRDefault="004F2B9C" w:rsidP="004F2B9C">
            <w:pPr>
              <w:pStyle w:val="CDITable-RowCentrens"/>
              <w:rPr>
                <w:lang w:val="en-GB"/>
              </w:rPr>
            </w:pPr>
            <w:r w:rsidRPr="004F2B9C">
              <w:rPr>
                <w:lang w:val="en-GB"/>
              </w:rPr>
              <w:t>49.8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BB3A83" w14:textId="77777777" w:rsidR="004F2B9C" w:rsidRPr="004F2B9C" w:rsidRDefault="004F2B9C" w:rsidP="004F2B9C">
            <w:pPr>
              <w:pStyle w:val="CDITable-RowCentrens"/>
              <w:rPr>
                <w:lang w:val="en-GB"/>
              </w:rPr>
            </w:pPr>
            <w:r w:rsidRPr="004F2B9C">
              <w:rPr>
                <w:lang w:val="en-GB"/>
              </w:rPr>
              <w:t>30.7</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7C0A449" w14:textId="77777777" w:rsidR="004F2B9C" w:rsidRPr="004F2B9C" w:rsidRDefault="004F2B9C" w:rsidP="004F2B9C">
            <w:pPr>
              <w:pStyle w:val="CDITable-RowCentrens"/>
              <w:rPr>
                <w:lang w:val="en-GB"/>
              </w:rPr>
            </w:pPr>
            <w:r w:rsidRPr="004F2B9C">
              <w:rPr>
                <w:lang w:val="en-GB"/>
              </w:rPr>
              <w:t>65.1</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46B3F31" w14:textId="77777777" w:rsidR="004F2B9C" w:rsidRPr="004F2B9C" w:rsidRDefault="004F2B9C" w:rsidP="004F2B9C">
            <w:pPr>
              <w:pStyle w:val="CDITable-RowCentrens"/>
              <w:rPr>
                <w:lang w:val="en-GB"/>
              </w:rPr>
            </w:pPr>
            <w:r w:rsidRPr="004F2B9C">
              <w:rPr>
                <w:lang w:val="en-GB"/>
              </w:rPr>
              <w:t>44.8</w:t>
            </w:r>
          </w:p>
        </w:tc>
      </w:tr>
      <w:tr w:rsidR="004F2B9C" w:rsidRPr="004F2B9C" w14:paraId="79BFC1FD"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13037C98"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7CF9F0D" w14:textId="77777777" w:rsidR="004F2B9C" w:rsidRPr="004F2B9C" w:rsidRDefault="004F2B9C" w:rsidP="004F2B9C">
            <w:pPr>
              <w:pStyle w:val="CDITable-RowLeftns"/>
              <w:rPr>
                <w:lang w:val="en-GB"/>
              </w:rPr>
            </w:pPr>
            <w:r w:rsidRPr="004F2B9C">
              <w:rPr>
                <w:lang w:val="en-GB"/>
              </w:rPr>
              <w:t>State Health/PHU</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315624E" w14:textId="77777777" w:rsidR="004F2B9C" w:rsidRPr="004F2B9C" w:rsidRDefault="004F2B9C" w:rsidP="004F2B9C">
            <w:pPr>
              <w:pStyle w:val="CDITable-RowCentrens"/>
              <w:rPr>
                <w:lang w:val="en-GB"/>
              </w:rPr>
            </w:pPr>
            <w:r w:rsidRPr="004F2B9C">
              <w:rPr>
                <w:lang w:val="en-GB"/>
              </w:rPr>
              <w:t>7.2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6692719" w14:textId="77777777" w:rsidR="004F2B9C" w:rsidRPr="004F2B9C" w:rsidRDefault="004F2B9C" w:rsidP="004F2B9C">
            <w:pPr>
              <w:pStyle w:val="CDITable-RowCentrens"/>
              <w:rPr>
                <w:lang w:val="en-GB"/>
              </w:rPr>
            </w:pPr>
            <w:r w:rsidRPr="004F2B9C">
              <w:rPr>
                <w:lang w:val="en-GB"/>
              </w:rPr>
              <w:t>10.1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B0DBEFA" w14:textId="77777777" w:rsidR="004F2B9C" w:rsidRPr="004F2B9C" w:rsidRDefault="004F2B9C" w:rsidP="004F2B9C">
            <w:pPr>
              <w:pStyle w:val="CDITable-RowCentrens"/>
              <w:rPr>
                <w:lang w:val="en-GB"/>
              </w:rPr>
            </w:pPr>
            <w:r w:rsidRPr="004F2B9C">
              <w:rPr>
                <w:lang w:val="en-GB"/>
              </w:rPr>
              <w:t>3.3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9644EF1" w14:textId="77777777" w:rsidR="004F2B9C" w:rsidRPr="004F2B9C" w:rsidRDefault="004F2B9C" w:rsidP="004F2B9C">
            <w:pPr>
              <w:pStyle w:val="CDITable-RowCentrens"/>
              <w:rPr>
                <w:lang w:val="en-GB"/>
              </w:rPr>
            </w:pPr>
            <w:r w:rsidRPr="004F2B9C">
              <w:rPr>
                <w:lang w:val="en-GB"/>
              </w:rPr>
              <w:t>4.6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8355064" w14:textId="77777777" w:rsidR="004F2B9C" w:rsidRPr="004F2B9C" w:rsidRDefault="004F2B9C" w:rsidP="004F2B9C">
            <w:pPr>
              <w:pStyle w:val="CDITable-RowCentrens"/>
              <w:rPr>
                <w:lang w:val="en-GB"/>
              </w:rPr>
            </w:pPr>
            <w:r w:rsidRPr="004F2B9C">
              <w:rPr>
                <w:lang w:val="en-GB"/>
              </w:rPr>
              <w:t>12.4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059C1D4" w14:textId="77777777" w:rsidR="004F2B9C" w:rsidRPr="004F2B9C" w:rsidRDefault="004F2B9C" w:rsidP="004F2B9C">
            <w:pPr>
              <w:pStyle w:val="CDITable-RowCentrens"/>
              <w:rPr>
                <w:lang w:val="en-GB"/>
              </w:rPr>
            </w:pPr>
            <w:r w:rsidRPr="004F2B9C">
              <w:rPr>
                <w:lang w:val="en-GB"/>
              </w:rPr>
              <w:t>8.9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E6DB004" w14:textId="77777777" w:rsidR="004F2B9C" w:rsidRPr="004F2B9C" w:rsidRDefault="004F2B9C" w:rsidP="004F2B9C">
            <w:pPr>
              <w:pStyle w:val="CDITable-RowCentrens"/>
              <w:rPr>
                <w:lang w:val="en-GB"/>
              </w:rPr>
            </w:pPr>
            <w:r w:rsidRPr="004F2B9C">
              <w:rPr>
                <w:lang w:val="en-GB"/>
              </w:rPr>
              <w:t>2.4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10666AA" w14:textId="77777777" w:rsidR="004F2B9C" w:rsidRPr="004F2B9C" w:rsidRDefault="004F2B9C" w:rsidP="004F2B9C">
            <w:pPr>
              <w:pStyle w:val="CDITable-RowCentrens"/>
              <w:rPr>
                <w:lang w:val="en-GB"/>
              </w:rPr>
            </w:pPr>
            <w:r w:rsidRPr="004F2B9C">
              <w:rPr>
                <w:lang w:val="en-GB"/>
              </w:rPr>
              <w:t>3.1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D9D601A" w14:textId="77777777" w:rsidR="004F2B9C" w:rsidRPr="004F2B9C" w:rsidRDefault="004F2B9C" w:rsidP="004F2B9C">
            <w:pPr>
              <w:pStyle w:val="CDITable-RowCentrens"/>
              <w:rPr>
                <w:lang w:val="en-GB"/>
              </w:rPr>
            </w:pPr>
            <w:r w:rsidRPr="004F2B9C">
              <w:rPr>
                <w:lang w:val="en-GB"/>
              </w:rPr>
              <w:t>2.5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97C7ED8" w14:textId="77777777" w:rsidR="004F2B9C" w:rsidRPr="004F2B9C" w:rsidRDefault="004F2B9C" w:rsidP="004F2B9C">
            <w:pPr>
              <w:pStyle w:val="CDITable-RowCentrens"/>
              <w:rPr>
                <w:lang w:val="en-GB"/>
              </w:rPr>
            </w:pPr>
            <w:r w:rsidRPr="004F2B9C">
              <w:rPr>
                <w:lang w:val="en-GB"/>
              </w:rPr>
              <w:t>2.6</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1ADD31" w14:textId="77777777" w:rsidR="004F2B9C" w:rsidRPr="004F2B9C" w:rsidRDefault="004F2B9C" w:rsidP="004F2B9C">
            <w:pPr>
              <w:pStyle w:val="CDITable-RowCentrens"/>
              <w:rPr>
                <w:lang w:val="en-GB"/>
              </w:rPr>
            </w:pPr>
            <w:r w:rsidRPr="004F2B9C">
              <w:rPr>
                <w:lang w:val="en-GB"/>
              </w:rPr>
              <w:t>2.5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9A46789" w14:textId="77777777" w:rsidR="004F2B9C" w:rsidRPr="004F2B9C" w:rsidRDefault="004F2B9C" w:rsidP="004F2B9C">
            <w:pPr>
              <w:pStyle w:val="CDITable-RowCentrens"/>
              <w:rPr>
                <w:lang w:val="en-GB"/>
              </w:rPr>
            </w:pPr>
            <w:r w:rsidRPr="004F2B9C">
              <w:rPr>
                <w:lang w:val="en-GB"/>
              </w:rPr>
              <w:t>3.2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324B83B" w14:textId="77777777" w:rsidR="004F2B9C" w:rsidRPr="004F2B9C" w:rsidRDefault="004F2B9C" w:rsidP="004F2B9C">
            <w:pPr>
              <w:pStyle w:val="CDITable-RowCentrens"/>
              <w:rPr>
                <w:lang w:val="en-GB"/>
              </w:rPr>
            </w:pPr>
            <w:r w:rsidRPr="004F2B9C">
              <w:rPr>
                <w:lang w:val="en-GB"/>
              </w:rPr>
              <w:t>3.6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2BC7186" w14:textId="77777777" w:rsidR="004F2B9C" w:rsidRPr="004F2B9C" w:rsidRDefault="004F2B9C" w:rsidP="004F2B9C">
            <w:pPr>
              <w:pStyle w:val="CDITable-RowCentrens"/>
              <w:rPr>
                <w:lang w:val="en-GB"/>
              </w:rPr>
            </w:pPr>
            <w:r w:rsidRPr="004F2B9C">
              <w:rPr>
                <w:lang w:val="en-GB"/>
              </w:rPr>
              <w:t>3.5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25BDD1B" w14:textId="77777777" w:rsidR="004F2B9C" w:rsidRPr="004F2B9C" w:rsidRDefault="004F2B9C" w:rsidP="004F2B9C">
            <w:pPr>
              <w:pStyle w:val="CDITable-RowCentrens"/>
              <w:rPr>
                <w:lang w:val="en-GB"/>
              </w:rPr>
            </w:pPr>
            <w:r w:rsidRPr="004F2B9C">
              <w:rPr>
                <w:lang w:val="en-GB"/>
              </w:rPr>
              <w:t>3.0</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93DFA80" w14:textId="77777777" w:rsidR="004F2B9C" w:rsidRPr="004F2B9C" w:rsidRDefault="004F2B9C" w:rsidP="004F2B9C">
            <w:pPr>
              <w:pStyle w:val="CDITable-RowCentrens"/>
              <w:rPr>
                <w:lang w:val="en-GB"/>
              </w:rPr>
            </w:pPr>
            <w:r w:rsidRPr="004F2B9C">
              <w:rPr>
                <w:lang w:val="en-GB"/>
              </w:rPr>
              <w:t>2.8</w:t>
            </w:r>
          </w:p>
        </w:tc>
      </w:tr>
      <w:tr w:rsidR="004F2B9C" w:rsidRPr="004F2B9C" w14:paraId="75F9E50E"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4C81EE50" w14:textId="77777777" w:rsidR="004F2B9C" w:rsidRPr="004F2B9C" w:rsidRDefault="004F2B9C" w:rsidP="004F2B9C">
            <w:pPr>
              <w:pStyle w:val="CDITable-RowLeftns"/>
            </w:pPr>
          </w:p>
        </w:tc>
        <w:tc>
          <w:tcPr>
            <w:tcW w:w="1247" w:type="dxa"/>
            <w:tcBorders>
              <w:top w:val="single" w:sz="6" w:space="0" w:color="1E4496" w:themeColor="text2"/>
            </w:tcBorders>
            <w:tcMar>
              <w:top w:w="85" w:type="dxa"/>
              <w:left w:w="113" w:type="dxa"/>
              <w:bottom w:w="85" w:type="dxa"/>
              <w:right w:w="113" w:type="dxa"/>
            </w:tcMar>
            <w:vAlign w:val="center"/>
          </w:tcPr>
          <w:p w14:paraId="2FA04004" w14:textId="77777777" w:rsidR="004F2B9C" w:rsidRPr="004F2B9C" w:rsidRDefault="004F2B9C" w:rsidP="004F2B9C">
            <w:pPr>
              <w:pStyle w:val="CDITable-RowLeftns"/>
              <w:rPr>
                <w:lang w:val="en-GB"/>
              </w:rPr>
            </w:pPr>
            <w:r w:rsidRPr="004F2B9C">
              <w:rPr>
                <w:lang w:val="en-GB"/>
              </w:rPr>
              <w:t>Community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C4A1D6" w14:textId="77777777" w:rsidR="004F2B9C" w:rsidRPr="004F2B9C" w:rsidRDefault="004F2B9C" w:rsidP="004F2B9C">
            <w:pPr>
              <w:pStyle w:val="CDITable-RowCentrens"/>
              <w:rPr>
                <w:lang w:val="en-GB"/>
              </w:rPr>
            </w:pPr>
            <w:r w:rsidRPr="004F2B9C">
              <w:rPr>
                <w:lang w:val="en-GB"/>
              </w:rPr>
              <w:t>1.9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F81540D"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F82513C" w14:textId="77777777" w:rsidR="004F2B9C" w:rsidRPr="004F2B9C" w:rsidRDefault="004F2B9C" w:rsidP="004F2B9C">
            <w:pPr>
              <w:pStyle w:val="CDITable-RowCentrens"/>
              <w:rPr>
                <w:lang w:val="en-GB"/>
              </w:rPr>
            </w:pPr>
            <w:r w:rsidRPr="004F2B9C">
              <w:rPr>
                <w:lang w:val="en-GB"/>
              </w:rPr>
              <w:t>0.6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57354D2"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489D706" w14:textId="77777777" w:rsidR="004F2B9C" w:rsidRPr="004F2B9C" w:rsidRDefault="004F2B9C" w:rsidP="004F2B9C">
            <w:pPr>
              <w:pStyle w:val="CDITable-RowCentrens"/>
              <w:rPr>
                <w:lang w:val="en-GB"/>
              </w:rPr>
            </w:pPr>
            <w:r w:rsidRPr="004F2B9C">
              <w:rPr>
                <w:lang w:val="en-GB"/>
              </w:rPr>
              <w:t>9.4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70B001B" w14:textId="77777777" w:rsidR="004F2B9C" w:rsidRPr="004F2B9C" w:rsidRDefault="004F2B9C" w:rsidP="004F2B9C">
            <w:pPr>
              <w:pStyle w:val="CDITable-RowCentrens"/>
              <w:rPr>
                <w:lang w:val="en-GB"/>
              </w:rPr>
            </w:pPr>
            <w:r w:rsidRPr="004F2B9C">
              <w:rPr>
                <w:lang w:val="en-GB"/>
              </w:rPr>
              <w:t>1.9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C1000A0" w14:textId="77777777" w:rsidR="004F2B9C" w:rsidRPr="004F2B9C" w:rsidRDefault="004F2B9C" w:rsidP="004F2B9C">
            <w:pPr>
              <w:pStyle w:val="CDITable-RowCentrens"/>
              <w:rPr>
                <w:lang w:val="en-GB"/>
              </w:rPr>
            </w:pPr>
            <w:r w:rsidRPr="004F2B9C">
              <w:rPr>
                <w:lang w:val="en-GB"/>
              </w:rPr>
              <w:t>1.4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CF4B46A"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2BA52D9" w14:textId="77777777" w:rsidR="004F2B9C" w:rsidRPr="004F2B9C" w:rsidRDefault="004F2B9C" w:rsidP="004F2B9C">
            <w:pPr>
              <w:pStyle w:val="CDITable-RowCentrens"/>
              <w:rPr>
                <w:lang w:val="en-GB"/>
              </w:rPr>
            </w:pPr>
            <w:r w:rsidRPr="004F2B9C">
              <w:rPr>
                <w:lang w:val="en-GB"/>
              </w:rPr>
              <w:t>0.6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10930EA" w14:textId="77777777" w:rsidR="004F2B9C" w:rsidRPr="004F2B9C" w:rsidRDefault="004F2B9C" w:rsidP="004F2B9C">
            <w:pPr>
              <w:pStyle w:val="CDITable-RowCentrens"/>
              <w:rPr>
                <w:lang w:val="en-GB"/>
              </w:rPr>
            </w:pPr>
            <w:r w:rsidRPr="004F2B9C">
              <w:rPr>
                <w:lang w:val="en-GB"/>
              </w:rP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8A651EE" w14:textId="77777777" w:rsidR="004F2B9C" w:rsidRPr="004F2B9C" w:rsidRDefault="004F2B9C" w:rsidP="004F2B9C">
            <w:pPr>
              <w:pStyle w:val="CDITable-RowCentrens"/>
              <w:rPr>
                <w:lang w:val="en-GB"/>
              </w:rPr>
            </w:pPr>
            <w:r w:rsidRPr="004F2B9C">
              <w:rPr>
                <w:lang w:val="en-GB"/>
              </w:rPr>
              <w:t>0.3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FA1F7E5"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3AFDD44" w14:textId="77777777" w:rsidR="004F2B9C" w:rsidRPr="004F2B9C" w:rsidRDefault="004F2B9C" w:rsidP="004F2B9C">
            <w:pPr>
              <w:pStyle w:val="CDITable-RowCentrens"/>
              <w:rPr>
                <w:lang w:val="en-GB"/>
              </w:rPr>
            </w:pPr>
            <w:r w:rsidRPr="004F2B9C">
              <w:rPr>
                <w:lang w:val="en-GB"/>
              </w:rPr>
              <w:t>0.3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CC841B5"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8DABF3" w14:textId="77777777" w:rsidR="004F2B9C" w:rsidRPr="004F2B9C" w:rsidRDefault="004F2B9C" w:rsidP="004F2B9C">
            <w:pPr>
              <w:pStyle w:val="CDITable-RowCentrens"/>
              <w:rPr>
                <w:lang w:val="en-GB"/>
              </w:rPr>
            </w:pPr>
            <w:r w:rsidRPr="004F2B9C">
              <w:rPr>
                <w:lang w:val="en-GB"/>
              </w:rPr>
              <w:t>1.2</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B0A5209" w14:textId="77777777" w:rsidR="004F2B9C" w:rsidRPr="004F2B9C" w:rsidRDefault="004F2B9C" w:rsidP="004F2B9C">
            <w:pPr>
              <w:pStyle w:val="CDITable-RowCentrens"/>
              <w:rPr>
                <w:lang w:val="en-GB"/>
              </w:rPr>
            </w:pPr>
            <w:r w:rsidRPr="004F2B9C">
              <w:rPr>
                <w:lang w:val="en-GB"/>
              </w:rPr>
              <w:t>0.3</w:t>
            </w:r>
          </w:p>
        </w:tc>
      </w:tr>
      <w:tr w:rsidR="004F2B9C" w:rsidRPr="004F2B9C" w14:paraId="0B7ACCE8" w14:textId="77777777" w:rsidTr="004F2B9C">
        <w:trPr>
          <w:trHeight w:val="60"/>
        </w:trPr>
        <w:tc>
          <w:tcPr>
            <w:tcW w:w="1077" w:type="dxa"/>
            <w:vMerge/>
            <w:tcBorders>
              <w:left w:val="nil"/>
              <w:bottom w:val="single" w:sz="6" w:space="0" w:color="1E4496" w:themeColor="text2"/>
            </w:tcBorders>
            <w:shd w:val="clear" w:color="auto" w:fill="DCF4FC" w:themeFill="background2" w:themeFillTint="33"/>
            <w:tcMar>
              <w:top w:w="85" w:type="dxa"/>
              <w:bottom w:w="85" w:type="dxa"/>
            </w:tcMar>
          </w:tcPr>
          <w:p w14:paraId="0ED5365C" w14:textId="77777777" w:rsidR="004F2B9C" w:rsidRPr="004F2B9C" w:rsidRDefault="004F2B9C" w:rsidP="004F2B9C">
            <w:pPr>
              <w:pStyle w:val="CDITable-RowLeftns"/>
            </w:pPr>
          </w:p>
        </w:tc>
        <w:tc>
          <w:tcPr>
            <w:tcW w:w="1247" w:type="dxa"/>
            <w:tcBorders>
              <w:bottom w:val="single" w:sz="6" w:space="0" w:color="1E4496" w:themeColor="text2"/>
            </w:tcBorders>
            <w:tcMar>
              <w:top w:w="85" w:type="dxa"/>
              <w:left w:w="113" w:type="dxa"/>
              <w:bottom w:w="85" w:type="dxa"/>
              <w:right w:w="113" w:type="dxa"/>
            </w:tcMar>
            <w:vAlign w:val="center"/>
          </w:tcPr>
          <w:p w14:paraId="24932D08" w14:textId="77777777" w:rsidR="004F2B9C" w:rsidRPr="004F2B9C" w:rsidRDefault="004F2B9C" w:rsidP="004F2B9C">
            <w:pPr>
              <w:pStyle w:val="CDITable-RowLeftns"/>
              <w:rPr>
                <w:lang w:val="en-GB"/>
              </w:rPr>
            </w:pPr>
            <w:r w:rsidRPr="004F2B9C">
              <w:rPr>
                <w:lang w:val="en-GB"/>
              </w:rPr>
              <w:t>Hospital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335BEE" w14:textId="77777777" w:rsidR="004F2B9C" w:rsidRPr="004F2B9C" w:rsidRDefault="004F2B9C" w:rsidP="004F2B9C">
            <w:pPr>
              <w:pStyle w:val="CDITable-RowCentrens"/>
              <w:rPr>
                <w:lang w:val="en-GB"/>
              </w:rPr>
            </w:pPr>
            <w:r w:rsidRPr="004F2B9C">
              <w:rPr>
                <w:lang w:val="en-GB"/>
              </w:rP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5A92FF"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BC6432A" w14:textId="77777777" w:rsidR="004F2B9C" w:rsidRPr="004F2B9C" w:rsidRDefault="004F2B9C" w:rsidP="004F2B9C">
            <w:pPr>
              <w:pStyle w:val="CDITable-RowCentrens"/>
              <w:rPr>
                <w:lang w:val="en-GB"/>
              </w:rPr>
            </w:pPr>
            <w:r w:rsidRPr="004F2B9C">
              <w:rPr>
                <w:lang w:val="en-GB"/>
              </w:rPr>
              <w:t>1.2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00B65EB"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051C308" w14:textId="77777777" w:rsidR="004F2B9C" w:rsidRPr="004F2B9C" w:rsidRDefault="004F2B9C" w:rsidP="004F2B9C">
            <w:pPr>
              <w:pStyle w:val="CDITable-RowCentrens"/>
              <w:rPr>
                <w:lang w:val="en-GB"/>
              </w:rPr>
            </w:pPr>
            <w:r w:rsidRPr="004F2B9C">
              <w:rPr>
                <w:lang w:val="en-GB"/>
              </w:rPr>
              <w:t>2.1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BB401DE" w14:textId="77777777" w:rsidR="004F2B9C" w:rsidRPr="004F2B9C" w:rsidRDefault="004F2B9C" w:rsidP="004F2B9C">
            <w:pPr>
              <w:pStyle w:val="CDITable-RowCentrens"/>
              <w:rPr>
                <w:lang w:val="en-GB"/>
              </w:rPr>
            </w:pPr>
            <w:r w:rsidRPr="004F2B9C">
              <w:rPr>
                <w:lang w:val="en-GB"/>
              </w:rPr>
              <w:t>0.8</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3B87413" w14:textId="77777777" w:rsidR="004F2B9C" w:rsidRPr="004F2B9C" w:rsidRDefault="004F2B9C" w:rsidP="004F2B9C">
            <w:pPr>
              <w:pStyle w:val="CDITable-RowCentrens"/>
              <w:rPr>
                <w:lang w:val="en-GB"/>
              </w:rPr>
            </w:pPr>
            <w:r w:rsidRPr="004F2B9C">
              <w:rPr>
                <w:lang w:val="en-GB"/>
              </w:rPr>
              <w:t>0.9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649A8E2"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2E0D7D7" w14:textId="77777777" w:rsidR="004F2B9C" w:rsidRPr="004F2B9C" w:rsidRDefault="004F2B9C" w:rsidP="004F2B9C">
            <w:pPr>
              <w:pStyle w:val="CDITable-RowCentrens"/>
              <w:rPr>
                <w:lang w:val="en-GB"/>
              </w:rPr>
            </w:pPr>
            <w:r w:rsidRPr="004F2B9C">
              <w:rPr>
                <w:lang w:val="en-GB"/>
              </w:rPr>
              <w:t>0.7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6C548F7" w14:textId="77777777" w:rsidR="004F2B9C" w:rsidRPr="004F2B9C" w:rsidRDefault="004F2B9C" w:rsidP="004F2B9C">
            <w:pPr>
              <w:pStyle w:val="CDITable-RowCentrens"/>
              <w:rPr>
                <w:lang w:val="en-GB"/>
              </w:rPr>
            </w:pPr>
            <w:r w:rsidRPr="004F2B9C">
              <w:rPr>
                <w:lang w:val="en-GB"/>
              </w:rPr>
              <w:t>0.3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98D2138" w14:textId="77777777" w:rsidR="004F2B9C" w:rsidRPr="004F2B9C" w:rsidRDefault="004F2B9C" w:rsidP="004F2B9C">
            <w:pPr>
              <w:pStyle w:val="CDITable-RowCentrens"/>
              <w:rPr>
                <w:lang w:val="en-GB"/>
              </w:rPr>
            </w:pPr>
            <w:r w:rsidRPr="004F2B9C">
              <w:rPr>
                <w:lang w:val="en-GB"/>
              </w:rP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4033FD"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817582A" w14:textId="77777777" w:rsidR="004F2B9C" w:rsidRPr="004F2B9C" w:rsidRDefault="004F2B9C" w:rsidP="004F2B9C">
            <w:pPr>
              <w:pStyle w:val="CDITable-RowCentrens"/>
              <w:rPr>
                <w:lang w:val="en-GB"/>
              </w:rPr>
            </w:pPr>
            <w:r w:rsidRPr="004F2B9C">
              <w:rPr>
                <w:lang w:val="en-GB"/>
              </w:rPr>
              <w:t>1.8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29E026C" w14:textId="77777777" w:rsidR="004F2B9C" w:rsidRPr="004F2B9C" w:rsidRDefault="004F2B9C" w:rsidP="004F2B9C">
            <w:pPr>
              <w:pStyle w:val="CDITable-RowCentrens"/>
              <w:rPr>
                <w:lang w:val="en-GB"/>
              </w:rPr>
            </w:pPr>
            <w:r w:rsidRPr="004F2B9C">
              <w:rPr>
                <w:lang w:val="en-GB"/>
              </w:rP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2CFC7CC" w14:textId="77777777" w:rsidR="004F2B9C" w:rsidRPr="004F2B9C" w:rsidRDefault="004F2B9C" w:rsidP="004F2B9C">
            <w:pPr>
              <w:pStyle w:val="CDITable-RowCentrens"/>
              <w:rPr>
                <w:lang w:val="en-GB"/>
              </w:rPr>
            </w:pPr>
            <w:r w:rsidRPr="004F2B9C">
              <w:rPr>
                <w:lang w:val="en-GB"/>
              </w:rPr>
              <w:t>1.6</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830996D" w14:textId="77777777" w:rsidR="004F2B9C" w:rsidRPr="004F2B9C" w:rsidRDefault="004F2B9C" w:rsidP="004F2B9C">
            <w:pPr>
              <w:pStyle w:val="CDITable-RowCentrens"/>
              <w:rPr>
                <w:lang w:val="en-GB"/>
              </w:rPr>
            </w:pPr>
            <w:r w:rsidRPr="004F2B9C">
              <w:rPr>
                <w:lang w:val="en-GB"/>
              </w:rPr>
              <w:t>1.8</w:t>
            </w:r>
          </w:p>
        </w:tc>
      </w:tr>
      <w:tr w:rsidR="004F2B9C" w:rsidRPr="004F2B9C" w14:paraId="349C7C98"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01139FC0"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8E43674" w14:textId="77777777" w:rsidR="004F2B9C" w:rsidRPr="004F2B9C" w:rsidRDefault="004F2B9C" w:rsidP="004F2B9C">
            <w:pPr>
              <w:pStyle w:val="CDITable-RowLeftns"/>
              <w:rPr>
                <w:lang w:val="en-GB"/>
              </w:rPr>
            </w:pPr>
            <w:r w:rsidRPr="004F2B9C">
              <w:rPr>
                <w:lang w:val="en-GB"/>
              </w:rPr>
              <w:t>Aboriginal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609F8B4" w14:textId="77777777" w:rsidR="004F2B9C" w:rsidRPr="004F2B9C" w:rsidRDefault="004F2B9C" w:rsidP="004F2B9C">
            <w:pPr>
              <w:pStyle w:val="CDITable-RowCentrens"/>
              <w:rPr>
                <w:lang w:val="en-GB"/>
              </w:rPr>
            </w:pPr>
            <w:r w:rsidRPr="004F2B9C">
              <w:rPr>
                <w:lang w:val="en-GB"/>
              </w:rP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796DA4C" w14:textId="77777777" w:rsidR="004F2B9C" w:rsidRPr="004F2B9C" w:rsidRDefault="004F2B9C" w:rsidP="004F2B9C">
            <w:pPr>
              <w:pStyle w:val="CDITable-RowCentrens"/>
              <w:rPr>
                <w:lang w:val="en-GB"/>
              </w:rPr>
            </w:pPr>
            <w:r w:rsidRPr="004F2B9C">
              <w:rPr>
                <w:lang w:val="en-GB"/>
              </w:rP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1416556" w14:textId="77777777" w:rsidR="004F2B9C" w:rsidRPr="004F2B9C" w:rsidRDefault="004F2B9C" w:rsidP="004F2B9C">
            <w:pPr>
              <w:pStyle w:val="CDITable-RowCentrens"/>
              <w:rPr>
                <w:lang w:val="en-GB"/>
              </w:rPr>
            </w:pPr>
            <w:r w:rsidRPr="004F2B9C">
              <w:rPr>
                <w:lang w:val="en-GB"/>
              </w:rPr>
              <w:t>0.3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D951E9"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0281DED" w14:textId="77777777" w:rsidR="004F2B9C" w:rsidRPr="004F2B9C" w:rsidRDefault="004F2B9C" w:rsidP="004F2B9C">
            <w:pPr>
              <w:pStyle w:val="CDITable-RowCentrens"/>
              <w:rPr>
                <w:lang w:val="en-GB"/>
              </w:rPr>
            </w:pPr>
            <w:r w:rsidRPr="004F2B9C">
              <w:rPr>
                <w:lang w:val="en-GB"/>
              </w:rPr>
              <w:t>14.2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E10F579" w14:textId="77777777" w:rsidR="004F2B9C" w:rsidRPr="004F2B9C" w:rsidRDefault="004F2B9C" w:rsidP="004F2B9C">
            <w:pPr>
              <w:pStyle w:val="CDITable-RowCentrens"/>
              <w:rPr>
                <w:lang w:val="en-GB"/>
              </w:rPr>
            </w:pPr>
            <w:r w:rsidRPr="004F2B9C">
              <w:rPr>
                <w:lang w:val="en-GB"/>
              </w:rPr>
              <w:t>3.9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BA5FDD7" w14:textId="77777777" w:rsidR="004F2B9C" w:rsidRPr="004F2B9C" w:rsidRDefault="004F2B9C" w:rsidP="004F2B9C">
            <w:pPr>
              <w:pStyle w:val="CDITable-RowCentrens"/>
              <w:rPr>
                <w:lang w:val="en-GB"/>
              </w:rPr>
            </w:pPr>
            <w:r w:rsidRPr="004F2B9C">
              <w:rPr>
                <w:lang w:val="en-GB"/>
              </w:rP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082DF9"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6D86F85" w14:textId="77777777" w:rsidR="004F2B9C" w:rsidRPr="004F2B9C" w:rsidRDefault="004F2B9C" w:rsidP="004F2B9C">
            <w:pPr>
              <w:pStyle w:val="CDITable-RowCentrens"/>
              <w:rPr>
                <w:lang w:val="en-GB"/>
              </w:rPr>
            </w:pPr>
            <w:r w:rsidRPr="004F2B9C">
              <w:rPr>
                <w:lang w:val="en-GB"/>
              </w:rPr>
              <w:t>0.6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83AEE6D" w14:textId="77777777" w:rsidR="004F2B9C" w:rsidRPr="004F2B9C" w:rsidRDefault="004F2B9C" w:rsidP="004F2B9C">
            <w:pPr>
              <w:pStyle w:val="CDITable-RowCentrens"/>
              <w:rPr>
                <w:lang w:val="en-GB"/>
              </w:rPr>
            </w:pPr>
            <w:r w:rsidRPr="004F2B9C">
              <w:rPr>
                <w:lang w:val="en-GB"/>
              </w:rPr>
              <w:t>0.1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7D98C69" w14:textId="77777777" w:rsidR="004F2B9C" w:rsidRPr="004F2B9C" w:rsidRDefault="004F2B9C" w:rsidP="004F2B9C">
            <w:pPr>
              <w:pStyle w:val="CDITable-RowCentrens"/>
              <w:rPr>
                <w:lang w:val="en-GB"/>
              </w:rPr>
            </w:pPr>
            <w:r w:rsidRPr="004F2B9C">
              <w:rPr>
                <w:lang w:val="en-GB"/>
              </w:rPr>
              <w:t>0.4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FEC768E"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D8CFA55" w14:textId="77777777" w:rsidR="004F2B9C" w:rsidRPr="004F2B9C" w:rsidRDefault="004F2B9C" w:rsidP="004F2B9C">
            <w:pPr>
              <w:pStyle w:val="CDITable-RowCentrens"/>
              <w:rPr>
                <w:lang w:val="en-GB"/>
              </w:rPr>
            </w:pPr>
            <w:r w:rsidRPr="004F2B9C">
              <w:rPr>
                <w:lang w:val="en-GB"/>
              </w:rP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46C5310"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ABB71E4" w14:textId="77777777" w:rsidR="004F2B9C" w:rsidRPr="004F2B9C" w:rsidRDefault="004F2B9C" w:rsidP="004F2B9C">
            <w:pPr>
              <w:pStyle w:val="CDITable-RowCentrens"/>
              <w:rPr>
                <w:lang w:val="en-GB"/>
              </w:rPr>
            </w:pPr>
            <w:r w:rsidRPr="004F2B9C">
              <w:rPr>
                <w:lang w:val="en-GB"/>
              </w:rPr>
              <w:t>0.6</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40D12F0" w14:textId="77777777" w:rsidR="004F2B9C" w:rsidRPr="004F2B9C" w:rsidRDefault="004F2B9C" w:rsidP="004F2B9C">
            <w:pPr>
              <w:pStyle w:val="CDITable-RowCentrens"/>
              <w:rPr>
                <w:lang w:val="en-GB"/>
              </w:rPr>
            </w:pPr>
            <w:r w:rsidRPr="004F2B9C">
              <w:rPr>
                <w:lang w:val="en-GB"/>
              </w:rPr>
              <w:t>0.2</w:t>
            </w:r>
          </w:p>
        </w:tc>
      </w:tr>
      <w:tr w:rsidR="004F2B9C" w:rsidRPr="004F2B9C" w14:paraId="078DB106" w14:textId="77777777" w:rsidTr="004F2B9C">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7264B359" w14:textId="77777777" w:rsidR="004F2B9C" w:rsidRPr="004F2B9C" w:rsidRDefault="004F2B9C" w:rsidP="004F2B9C">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C415F43" w14:textId="77777777" w:rsidR="004F2B9C" w:rsidRPr="004F2B9C" w:rsidRDefault="004F2B9C" w:rsidP="004F2B9C">
            <w:pPr>
              <w:pStyle w:val="CDITable-RowLeftns"/>
              <w:rPr>
                <w:lang w:val="en-GB"/>
              </w:rPr>
            </w:pPr>
            <w:r w:rsidRPr="004F2B9C">
              <w:rPr>
                <w:lang w:val="en-GB"/>
              </w:rPr>
              <w:t>Commercial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F03F9F" w14:textId="77777777" w:rsidR="004F2B9C" w:rsidRPr="004F2B9C" w:rsidRDefault="004F2B9C" w:rsidP="004F2B9C">
            <w:pPr>
              <w:pStyle w:val="CDITable-RowCentrens"/>
              <w:rPr>
                <w:lang w:val="en-GB"/>
              </w:rPr>
            </w:pPr>
            <w:r w:rsidRPr="004F2B9C">
              <w:rPr>
                <w:lang w:val="en-GB"/>
              </w:rPr>
              <w:t>3.1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5C565AB"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0DA1FB9" w14:textId="77777777" w:rsidR="004F2B9C" w:rsidRPr="004F2B9C" w:rsidRDefault="004F2B9C" w:rsidP="004F2B9C">
            <w:pPr>
              <w:pStyle w:val="CDITable-RowCentrens"/>
              <w:rPr>
                <w:lang w:val="en-GB"/>
              </w:rPr>
            </w:pPr>
            <w:r w:rsidRPr="004F2B9C">
              <w:rPr>
                <w:lang w:val="en-GB"/>
              </w:rPr>
              <w:t>0.5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AFFC470"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11FDA6C" w14:textId="77777777" w:rsidR="004F2B9C" w:rsidRPr="004F2B9C" w:rsidRDefault="004F2B9C" w:rsidP="004F2B9C">
            <w:pPr>
              <w:pStyle w:val="CDITable-RowCentrens"/>
              <w:rPr>
                <w:lang w:val="en-GB"/>
              </w:rPr>
            </w:pPr>
            <w:r w:rsidRPr="004F2B9C">
              <w:rPr>
                <w:lang w:val="en-GB"/>
              </w:rP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E0B4410" w14:textId="77777777" w:rsidR="004F2B9C" w:rsidRPr="004F2B9C" w:rsidRDefault="004F2B9C" w:rsidP="004F2B9C">
            <w:pPr>
              <w:pStyle w:val="CDITable-RowCentrens"/>
              <w:rPr>
                <w:lang w:val="en-GB"/>
              </w:rPr>
            </w:pPr>
            <w:r w:rsidRPr="004F2B9C">
              <w:rPr>
                <w:lang w:val="en-GB"/>
              </w:rP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13F0A21" w14:textId="77777777" w:rsidR="004F2B9C" w:rsidRPr="004F2B9C" w:rsidRDefault="004F2B9C" w:rsidP="004F2B9C">
            <w:pPr>
              <w:pStyle w:val="CDITable-RowCentrens"/>
              <w:rPr>
                <w:lang w:val="en-GB"/>
              </w:rPr>
            </w:pPr>
            <w:r w:rsidRPr="004F2B9C">
              <w:rPr>
                <w:lang w:val="en-GB"/>
              </w:rP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74789E"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1441D10" w14:textId="77777777" w:rsidR="004F2B9C" w:rsidRPr="004F2B9C" w:rsidRDefault="004F2B9C" w:rsidP="004F2B9C">
            <w:pPr>
              <w:pStyle w:val="CDITable-RowCentrens"/>
              <w:rPr>
                <w:lang w:val="en-GB"/>
              </w:rPr>
            </w:pPr>
            <w:r w:rsidRPr="004F2B9C">
              <w:rPr>
                <w:lang w:val="en-GB"/>
              </w:rPr>
              <w:t>0.3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D1BDC95" w14:textId="77777777" w:rsidR="004F2B9C" w:rsidRPr="004F2B9C" w:rsidRDefault="004F2B9C" w:rsidP="004F2B9C">
            <w:pPr>
              <w:pStyle w:val="CDITable-RowCentrens"/>
              <w:rPr>
                <w:lang w:val="en-GB"/>
              </w:rPr>
            </w:pPr>
            <w:r w:rsidRPr="004F2B9C">
              <w:rPr>
                <w:lang w:val="en-GB"/>
              </w:rP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0EA1DF0" w14:textId="77777777" w:rsidR="004F2B9C" w:rsidRPr="004F2B9C" w:rsidRDefault="004F2B9C" w:rsidP="004F2B9C">
            <w:pPr>
              <w:pStyle w:val="CDITable-RowCentrens"/>
              <w:rPr>
                <w:lang w:val="en-GB"/>
              </w:rPr>
            </w:pPr>
            <w:r w:rsidRPr="004F2B9C">
              <w:rPr>
                <w:lang w:val="en-GB"/>
              </w:rP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08B69E9" w14:textId="77777777" w:rsidR="004F2B9C" w:rsidRPr="004F2B9C" w:rsidRDefault="004F2B9C" w:rsidP="004F2B9C">
            <w:pPr>
              <w:pStyle w:val="CDITable-RowCentrens"/>
              <w:rPr>
                <w:lang w:val="en-GB"/>
              </w:rPr>
            </w:pPr>
            <w:r w:rsidRPr="004F2B9C">
              <w:rPr>
                <w:lang w:val="en-GB"/>
              </w:rP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F6AF4DF" w14:textId="77777777" w:rsidR="004F2B9C" w:rsidRPr="004F2B9C" w:rsidRDefault="004F2B9C" w:rsidP="004F2B9C">
            <w:pPr>
              <w:pStyle w:val="CDITable-RowCentrens"/>
              <w:rPr>
                <w:lang w:val="en-GB"/>
              </w:rPr>
            </w:pPr>
            <w:r w:rsidRPr="004F2B9C">
              <w:rPr>
                <w:lang w:val="en-GB"/>
              </w:rP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540F810" w14:textId="77777777" w:rsidR="004F2B9C" w:rsidRPr="004F2B9C" w:rsidRDefault="004F2B9C" w:rsidP="004F2B9C">
            <w:pPr>
              <w:pStyle w:val="CDITable-RowCentrens"/>
              <w:rPr>
                <w:lang w:val="en-GB"/>
              </w:rPr>
            </w:pPr>
            <w:r w:rsidRPr="004F2B9C">
              <w:rPr>
                <w:lang w:val="en-GB"/>
              </w:rP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8794A9D" w14:textId="77777777" w:rsidR="004F2B9C" w:rsidRPr="004F2B9C" w:rsidRDefault="004F2B9C" w:rsidP="004F2B9C">
            <w:pPr>
              <w:pStyle w:val="CDITable-RowCentrens"/>
              <w:rPr>
                <w:lang w:val="en-GB"/>
              </w:rPr>
            </w:pPr>
            <w:r w:rsidRPr="004F2B9C">
              <w:rPr>
                <w:lang w:val="en-GB"/>
              </w:rPr>
              <w:t>0.1</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03049D7" w14:textId="77777777" w:rsidR="004F2B9C" w:rsidRPr="004F2B9C" w:rsidRDefault="004F2B9C" w:rsidP="004F2B9C">
            <w:pPr>
              <w:pStyle w:val="CDITable-RowCentrens"/>
              <w:rPr>
                <w:lang w:val="en-GB"/>
              </w:rPr>
            </w:pPr>
            <w:r w:rsidRPr="004F2B9C">
              <w:rPr>
                <w:lang w:val="en-GB"/>
              </w:rPr>
              <w:t>0.0</w:t>
            </w:r>
          </w:p>
        </w:tc>
      </w:tr>
    </w:tbl>
    <w:p w14:paraId="37AC0E40" w14:textId="77777777" w:rsidR="00934D4A" w:rsidRPr="00934D4A" w:rsidRDefault="00934D4A" w:rsidP="004F2B9C">
      <w:pPr>
        <w:pStyle w:val="CDITable-FirstFootnote"/>
        <w:rPr>
          <w:lang w:val="en-GB"/>
        </w:rPr>
      </w:pPr>
      <w:r w:rsidRPr="00934D4A">
        <w:rPr>
          <w:lang w:val="en-GB"/>
        </w:rPr>
        <w:t>a</w:t>
      </w:r>
      <w:r w:rsidRPr="00934D4A">
        <w:rPr>
          <w:lang w:val="en-GB"/>
        </w:rPr>
        <w:tab/>
        <w:t>Proportion calculated using the number of vaccine type encounters given to the relevant age group in each provider setting as the numerator and the total number of vaccine type encounters given to the relevant age group as the denominator. Vaccination encounters are categorised into age groups based on age at vaccination.</w:t>
      </w:r>
    </w:p>
    <w:p w14:paraId="5EAB8750" w14:textId="77777777" w:rsidR="00934D4A" w:rsidRPr="00934D4A" w:rsidRDefault="00934D4A" w:rsidP="00934D4A">
      <w:pPr>
        <w:pStyle w:val="CDITable-Footnote"/>
        <w:rPr>
          <w:lang w:val="en-GB"/>
        </w:rPr>
      </w:pPr>
      <w:r w:rsidRPr="00934D4A">
        <w:rPr>
          <w:lang w:val="en-GB"/>
        </w:rPr>
        <w:t>b</w:t>
      </w:r>
      <w:r w:rsidRPr="00934D4A">
        <w:rPr>
          <w:lang w:val="en-GB"/>
        </w:rPr>
        <w:tab/>
      </w:r>
      <w:proofErr w:type="gramStart"/>
      <w:r w:rsidRPr="00934D4A">
        <w:rPr>
          <w:lang w:val="en-GB"/>
        </w:rPr>
        <w:t>In</w:t>
      </w:r>
      <w:proofErr w:type="gramEnd"/>
      <w:r w:rsidRPr="00934D4A">
        <w:rPr>
          <w:lang w:val="en-GB"/>
        </w:rPr>
        <w:t xml:space="preserve"> some provider settings, such as Aboriginal Health, the reported proportion may be underestimated due to vaccinations given by GPs or pharmacists working in or visiting these settings being linked to provider numbers associated with mainstream general practices or pharmacies. Proportions do not tally 100% as the small proportion of vaccines given in ‘other’ settings including Flying Doctor Service, Nurse Practitioner, Midwife, Authorised Nurse Immuniser, Council and Residential Care Facility are not shown.</w:t>
      </w:r>
    </w:p>
    <w:p w14:paraId="7572EEA3" w14:textId="77777777" w:rsidR="00934D4A" w:rsidRPr="00934D4A" w:rsidRDefault="00934D4A" w:rsidP="00934D4A">
      <w:pPr>
        <w:pStyle w:val="CDITable-Footnote"/>
        <w:rPr>
          <w:lang w:val="en-GB"/>
        </w:rPr>
      </w:pPr>
      <w:r w:rsidRPr="00934D4A">
        <w:rPr>
          <w:lang w:val="en-GB"/>
        </w:rPr>
        <w:t>c</w:t>
      </w:r>
      <w:r w:rsidRPr="00934D4A">
        <w:rPr>
          <w:lang w:val="en-GB"/>
        </w:rPr>
        <w:tab/>
        <w:t>ACT: Australian Capital Territory; NSW: New South Wales; NT: Northern Territory; Qld: Queensland; SA: South Australia; Tas.: Tasmania; Vic.: Victoria; WA: Western Australia.</w:t>
      </w:r>
    </w:p>
    <w:p w14:paraId="008A7DE2" w14:textId="5C0BEFB6" w:rsidR="00934D4A" w:rsidRDefault="00934D4A" w:rsidP="00934D4A">
      <w:pPr>
        <w:pStyle w:val="CDITable-Footnote"/>
        <w:rPr>
          <w:lang w:val="en-GB"/>
        </w:rPr>
      </w:pPr>
      <w:r w:rsidRPr="00934D4A">
        <w:rPr>
          <w:lang w:val="en-GB"/>
        </w:rPr>
        <w:t>d</w:t>
      </w:r>
      <w:r w:rsidRPr="00934D4A">
        <w:rPr>
          <w:lang w:val="en-GB"/>
        </w:rPr>
        <w:tab/>
        <w:t>National Immunisation Program (NIP) vaccines include only those listed as funded vaccines on the National Immunisation Schedule but exclude influenza vaccines as these are counted separately.</w:t>
      </w:r>
      <w:r>
        <w:rPr>
          <w:lang w:val="en-GB"/>
        </w:rPr>
        <w:br w:type="page"/>
      </w:r>
    </w:p>
    <w:p w14:paraId="62754E96" w14:textId="5F9D929B" w:rsidR="00934D4A" w:rsidRPr="00934D4A" w:rsidRDefault="00934D4A" w:rsidP="00934D4A">
      <w:pPr>
        <w:pStyle w:val="CDITable-Title"/>
        <w:rPr>
          <w:lang w:val="en-GB"/>
        </w:rPr>
      </w:pPr>
      <w:bookmarkStart w:id="115" w:name="_Toc229747147"/>
      <w:r w:rsidRPr="00934D4A">
        <w:rPr>
          <w:lang w:val="en-GB"/>
        </w:rPr>
        <w:lastRenderedPageBreak/>
        <w:t>Table A.15: Proportion of vaccinations administered to Aboriginal and Torres Strait Islander adults aged ≥ 20 years by provider setting, age</w:t>
      </w:r>
      <w:r w:rsidR="00B15A99">
        <w:rPr>
          <w:lang w:val="en-GB"/>
        </w:rPr>
        <w:t> </w:t>
      </w:r>
      <w:r w:rsidRPr="00934D4A">
        <w:rPr>
          <w:lang w:val="en-GB"/>
        </w:rPr>
        <w:t xml:space="preserve">at vaccination and jurisdiction, </w:t>
      </w:r>
      <w:proofErr w:type="spellStart"/>
      <w:proofErr w:type="gramStart"/>
      <w:r w:rsidRPr="00934D4A">
        <w:rPr>
          <w:lang w:val="en-GB"/>
        </w:rPr>
        <w:t>Australia,</w:t>
      </w:r>
      <w:r w:rsidRPr="00934D4A">
        <w:rPr>
          <w:vertAlign w:val="superscript"/>
          <w:lang w:val="en-GB"/>
        </w:rPr>
        <w:t>a</w:t>
      </w:r>
      <w:proofErr w:type="gramEnd"/>
      <w:r w:rsidRPr="00934D4A">
        <w:rPr>
          <w:vertAlign w:val="superscript"/>
          <w:lang w:val="en-GB"/>
        </w:rPr>
        <w:t>,b</w:t>
      </w:r>
      <w:proofErr w:type="spellEnd"/>
      <w:r w:rsidRPr="00934D4A">
        <w:rPr>
          <w:lang w:val="en-GB"/>
        </w:rPr>
        <w:t xml:space="preserve"> 2024</w:t>
      </w:r>
      <w:bookmarkEnd w:id="115"/>
    </w:p>
    <w:tbl>
      <w:tblPr>
        <w:tblW w:w="0" w:type="auto"/>
        <w:tblLayout w:type="fixed"/>
        <w:tblCellMar>
          <w:left w:w="0" w:type="dxa"/>
          <w:right w:w="0" w:type="dxa"/>
        </w:tblCellMar>
        <w:tblLook w:val="0000" w:firstRow="0" w:lastRow="0" w:firstColumn="0" w:lastColumn="0" w:noHBand="0" w:noVBand="0"/>
        <w:tblCaption w:val="Table A.15: Proportion of vaccinations administered to Aboriginal and Torres Strait Islander adults aged ≥ 20 years by provider setting, age at vaccination and jurisdiction, Australia,a,b 2024"/>
        <w:tblDescription w:val="Table A.15 presents the proportion of vaccinations administered to Aboriginal and Torres Strait Islander adults aged ≥20 years by provider setting, age at vaccination and jurisdiction, 2024, Australia."/>
      </w:tblPr>
      <w:tblGrid>
        <w:gridCol w:w="1077"/>
        <w:gridCol w:w="1247"/>
        <w:gridCol w:w="766"/>
        <w:gridCol w:w="737"/>
        <w:gridCol w:w="765"/>
        <w:gridCol w:w="737"/>
        <w:gridCol w:w="765"/>
        <w:gridCol w:w="737"/>
        <w:gridCol w:w="766"/>
        <w:gridCol w:w="737"/>
        <w:gridCol w:w="765"/>
        <w:gridCol w:w="737"/>
        <w:gridCol w:w="766"/>
        <w:gridCol w:w="737"/>
        <w:gridCol w:w="765"/>
        <w:gridCol w:w="737"/>
        <w:gridCol w:w="765"/>
        <w:gridCol w:w="737"/>
      </w:tblGrid>
      <w:tr w:rsidR="00D20DB4" w:rsidRPr="004F2B9C" w14:paraId="6D14D594" w14:textId="77777777" w:rsidTr="00B30451">
        <w:trPr>
          <w:trHeight w:val="60"/>
          <w:tblHeader/>
        </w:trPr>
        <w:tc>
          <w:tcPr>
            <w:tcW w:w="1077" w:type="dxa"/>
            <w:vMerge w:val="restart"/>
            <w:tcBorders>
              <w:top w:val="nil"/>
              <w:left w:val="nil"/>
            </w:tcBorders>
            <w:shd w:val="clear" w:color="auto" w:fill="1E4496" w:themeFill="text2"/>
            <w:tcMar>
              <w:top w:w="85" w:type="dxa"/>
              <w:left w:w="113" w:type="dxa"/>
              <w:bottom w:w="85" w:type="dxa"/>
              <w:right w:w="113" w:type="dxa"/>
            </w:tcMar>
            <w:vAlign w:val="bottom"/>
          </w:tcPr>
          <w:p w14:paraId="604CFF3A" w14:textId="77777777" w:rsidR="00D20DB4" w:rsidRPr="004F2B9C" w:rsidRDefault="00D20DB4" w:rsidP="00B30451">
            <w:pPr>
              <w:pStyle w:val="CDITable-HeaderRowLeftns"/>
              <w:rPr>
                <w:lang w:val="en-GB"/>
              </w:rPr>
            </w:pPr>
            <w:r w:rsidRPr="004F2B9C">
              <w:rPr>
                <w:lang w:val="en-GB"/>
              </w:rPr>
              <w:t>Vaccine category</w:t>
            </w:r>
          </w:p>
        </w:tc>
        <w:tc>
          <w:tcPr>
            <w:tcW w:w="1247" w:type="dxa"/>
            <w:vMerge w:val="restart"/>
            <w:tcBorders>
              <w:top w:val="nil"/>
            </w:tcBorders>
            <w:shd w:val="clear" w:color="auto" w:fill="1E4496" w:themeFill="text2"/>
            <w:tcMar>
              <w:top w:w="85" w:type="dxa"/>
              <w:left w:w="113" w:type="dxa"/>
              <w:bottom w:w="85" w:type="dxa"/>
              <w:right w:w="113" w:type="dxa"/>
            </w:tcMar>
            <w:vAlign w:val="bottom"/>
          </w:tcPr>
          <w:p w14:paraId="04E8497D" w14:textId="77777777" w:rsidR="00D20DB4" w:rsidRPr="004F2B9C" w:rsidRDefault="00D20DB4" w:rsidP="00B30451">
            <w:pPr>
              <w:pStyle w:val="CDITable-HeaderRowLeftns"/>
              <w:rPr>
                <w:lang w:val="en-GB"/>
              </w:rPr>
            </w:pPr>
            <w:r w:rsidRPr="004F2B9C">
              <w:rPr>
                <w:lang w:val="en-GB"/>
              </w:rPr>
              <w:t>Provider setting</w:t>
            </w:r>
          </w:p>
        </w:tc>
        <w:tc>
          <w:tcPr>
            <w:tcW w:w="12019" w:type="dxa"/>
            <w:gridSpan w:val="16"/>
            <w:tcBorders>
              <w:top w:val="nil"/>
            </w:tcBorders>
            <w:shd w:val="clear" w:color="auto" w:fill="1E4496" w:themeFill="text2"/>
            <w:tcMar>
              <w:top w:w="85" w:type="dxa"/>
              <w:left w:w="113" w:type="dxa"/>
              <w:bottom w:w="85" w:type="dxa"/>
              <w:right w:w="113" w:type="dxa"/>
            </w:tcMar>
            <w:vAlign w:val="bottom"/>
          </w:tcPr>
          <w:p w14:paraId="5E57E5B9" w14:textId="77777777" w:rsidR="00D20DB4" w:rsidRPr="004F2B9C" w:rsidRDefault="00D20DB4" w:rsidP="00B30451">
            <w:pPr>
              <w:pStyle w:val="CDITable-HeaderRowCentrens"/>
            </w:pPr>
            <w:proofErr w:type="spellStart"/>
            <w:r w:rsidRPr="004F2B9C">
              <w:t>Jurisdiction</w:t>
            </w:r>
            <w:r w:rsidRPr="004F2B9C">
              <w:rPr>
                <w:vertAlign w:val="superscript"/>
              </w:rPr>
              <w:t>c</w:t>
            </w:r>
            <w:proofErr w:type="spellEnd"/>
          </w:p>
        </w:tc>
      </w:tr>
      <w:tr w:rsidR="00D20DB4" w:rsidRPr="004F2B9C" w14:paraId="7CA62153" w14:textId="77777777" w:rsidTr="00B30451">
        <w:trPr>
          <w:trHeight w:val="60"/>
          <w:tblHeader/>
        </w:trPr>
        <w:tc>
          <w:tcPr>
            <w:tcW w:w="1077" w:type="dxa"/>
            <w:vMerge/>
            <w:tcBorders>
              <w:left w:val="nil"/>
            </w:tcBorders>
            <w:shd w:val="clear" w:color="auto" w:fill="1E4496" w:themeFill="text2"/>
            <w:tcMar>
              <w:top w:w="85" w:type="dxa"/>
              <w:bottom w:w="85" w:type="dxa"/>
            </w:tcMar>
          </w:tcPr>
          <w:p w14:paraId="535273C5" w14:textId="77777777" w:rsidR="00D20DB4" w:rsidRPr="004F2B9C" w:rsidRDefault="00D20DB4" w:rsidP="00B30451">
            <w:pPr>
              <w:pStyle w:val="CDITable-RowCentrens"/>
            </w:pPr>
          </w:p>
        </w:tc>
        <w:tc>
          <w:tcPr>
            <w:tcW w:w="1247" w:type="dxa"/>
            <w:vMerge/>
            <w:shd w:val="clear" w:color="auto" w:fill="1E4496" w:themeFill="text2"/>
            <w:tcMar>
              <w:top w:w="85" w:type="dxa"/>
              <w:bottom w:w="85" w:type="dxa"/>
            </w:tcMar>
          </w:tcPr>
          <w:p w14:paraId="1D3020B7" w14:textId="77777777" w:rsidR="00D20DB4" w:rsidRPr="004F2B9C" w:rsidRDefault="00D20DB4" w:rsidP="00B30451">
            <w:pPr>
              <w:pStyle w:val="CDITable-RowCentrens"/>
            </w:pPr>
          </w:p>
        </w:tc>
        <w:tc>
          <w:tcPr>
            <w:tcW w:w="1503"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5A63BF48" w14:textId="77777777" w:rsidR="00D20DB4" w:rsidRPr="004F2B9C" w:rsidRDefault="00D20DB4" w:rsidP="00B30451">
            <w:pPr>
              <w:pStyle w:val="CDITable-HeaderRowCentrens"/>
            </w:pPr>
            <w:r w:rsidRPr="004F2B9C">
              <w:t>ACT</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3FAE0CD7" w14:textId="77777777" w:rsidR="00D20DB4" w:rsidRPr="004F2B9C" w:rsidRDefault="00D20DB4" w:rsidP="00B30451">
            <w:pPr>
              <w:pStyle w:val="CDITable-HeaderRowCentrens"/>
            </w:pPr>
            <w:r w:rsidRPr="004F2B9C">
              <w:t>NSW</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132F6C39" w14:textId="77777777" w:rsidR="00D20DB4" w:rsidRPr="004F2B9C" w:rsidRDefault="00D20DB4" w:rsidP="00B30451">
            <w:pPr>
              <w:pStyle w:val="CDITable-HeaderRowCentrens"/>
            </w:pPr>
            <w:r w:rsidRPr="004F2B9C">
              <w:t>NT</w:t>
            </w:r>
          </w:p>
        </w:tc>
        <w:tc>
          <w:tcPr>
            <w:tcW w:w="1503"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1D579190" w14:textId="77777777" w:rsidR="00D20DB4" w:rsidRPr="004F2B9C" w:rsidRDefault="00D20DB4" w:rsidP="00B30451">
            <w:pPr>
              <w:pStyle w:val="CDITable-HeaderRowCentrens"/>
            </w:pPr>
            <w:r w:rsidRPr="004F2B9C">
              <w:t>Qld</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43780666" w14:textId="77777777" w:rsidR="00D20DB4" w:rsidRPr="004F2B9C" w:rsidRDefault="00D20DB4" w:rsidP="00B30451">
            <w:pPr>
              <w:pStyle w:val="CDITable-HeaderRowCentrens"/>
            </w:pPr>
            <w:r w:rsidRPr="004F2B9C">
              <w:t>SA</w:t>
            </w:r>
          </w:p>
        </w:tc>
        <w:tc>
          <w:tcPr>
            <w:tcW w:w="1503"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6E9A3CA9" w14:textId="77777777" w:rsidR="00D20DB4" w:rsidRPr="004F2B9C" w:rsidRDefault="00D20DB4" w:rsidP="00B30451">
            <w:pPr>
              <w:pStyle w:val="CDITable-HeaderRowCentrens"/>
            </w:pPr>
            <w:r w:rsidRPr="004F2B9C">
              <w:t>Tas.</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2E1615C8" w14:textId="77777777" w:rsidR="00D20DB4" w:rsidRPr="004F2B9C" w:rsidRDefault="00D20DB4" w:rsidP="00B30451">
            <w:pPr>
              <w:pStyle w:val="CDITable-HeaderRowCentrens"/>
            </w:pPr>
            <w:r w:rsidRPr="004F2B9C">
              <w:t>Vic.</w:t>
            </w:r>
          </w:p>
        </w:tc>
        <w:tc>
          <w:tcPr>
            <w:tcW w:w="1502" w:type="dxa"/>
            <w:gridSpan w:val="2"/>
            <w:tcBorders>
              <w:bottom w:val="single" w:sz="6" w:space="0" w:color="FFFFFF" w:themeColor="background1"/>
            </w:tcBorders>
            <w:shd w:val="clear" w:color="auto" w:fill="1E4496" w:themeFill="text2"/>
            <w:tcMar>
              <w:top w:w="85" w:type="dxa"/>
              <w:left w:w="113" w:type="dxa"/>
              <w:bottom w:w="85" w:type="dxa"/>
              <w:right w:w="113" w:type="dxa"/>
            </w:tcMar>
            <w:vAlign w:val="bottom"/>
          </w:tcPr>
          <w:p w14:paraId="204E7333" w14:textId="77777777" w:rsidR="00D20DB4" w:rsidRPr="004F2B9C" w:rsidRDefault="00D20DB4" w:rsidP="00B30451">
            <w:pPr>
              <w:pStyle w:val="CDITable-HeaderRowCentrens"/>
            </w:pPr>
            <w:r w:rsidRPr="004F2B9C">
              <w:t>WA</w:t>
            </w:r>
          </w:p>
        </w:tc>
      </w:tr>
      <w:tr w:rsidR="00D20DB4" w:rsidRPr="004F2B9C" w14:paraId="34FACBD8" w14:textId="77777777" w:rsidTr="00B30451">
        <w:trPr>
          <w:trHeight w:val="60"/>
          <w:tblHeader/>
        </w:trPr>
        <w:tc>
          <w:tcPr>
            <w:tcW w:w="1077" w:type="dxa"/>
            <w:vMerge/>
            <w:tcBorders>
              <w:left w:val="nil"/>
            </w:tcBorders>
            <w:shd w:val="clear" w:color="auto" w:fill="1E4496" w:themeFill="text2"/>
            <w:tcMar>
              <w:top w:w="85" w:type="dxa"/>
              <w:bottom w:w="85" w:type="dxa"/>
            </w:tcMar>
          </w:tcPr>
          <w:p w14:paraId="0C595708" w14:textId="77777777" w:rsidR="00D20DB4" w:rsidRPr="004F2B9C" w:rsidRDefault="00D20DB4" w:rsidP="00B30451">
            <w:pPr>
              <w:pStyle w:val="CDITable-RowCentrens"/>
            </w:pPr>
          </w:p>
        </w:tc>
        <w:tc>
          <w:tcPr>
            <w:tcW w:w="1247" w:type="dxa"/>
            <w:vMerge/>
            <w:shd w:val="clear" w:color="auto" w:fill="1E4496" w:themeFill="text2"/>
            <w:tcMar>
              <w:top w:w="85" w:type="dxa"/>
              <w:bottom w:w="85" w:type="dxa"/>
            </w:tcMar>
          </w:tcPr>
          <w:p w14:paraId="5A6C7458" w14:textId="77777777" w:rsidR="00D20DB4" w:rsidRPr="004F2B9C" w:rsidRDefault="00D20DB4" w:rsidP="00B30451">
            <w:pPr>
              <w:pStyle w:val="CDITable-RowCentrens"/>
            </w:pPr>
          </w:p>
        </w:tc>
        <w:tc>
          <w:tcPr>
            <w:tcW w:w="766" w:type="dxa"/>
            <w:tcBorders>
              <w:top w:val="single" w:sz="6" w:space="0" w:color="FFFFFF" w:themeColor="background1"/>
            </w:tcBorders>
            <w:shd w:val="clear" w:color="auto" w:fill="1E4496" w:themeFill="text2"/>
            <w:tcMar>
              <w:top w:w="85" w:type="dxa"/>
              <w:left w:w="113" w:type="dxa"/>
              <w:bottom w:w="85" w:type="dxa"/>
              <w:right w:w="113" w:type="dxa"/>
            </w:tcMar>
            <w:vAlign w:val="bottom"/>
          </w:tcPr>
          <w:p w14:paraId="0DB834C8"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6ECD83D7" w14:textId="77777777" w:rsidR="00D20DB4" w:rsidRPr="004F2B9C" w:rsidRDefault="00D20DB4" w:rsidP="00B30451">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D47CF3B"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26E5FBA7" w14:textId="77777777" w:rsidR="00D20DB4" w:rsidRPr="004F2B9C" w:rsidRDefault="00D20DB4" w:rsidP="00B30451">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FF3FAC0"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2DE783B9" w14:textId="77777777" w:rsidR="00D20DB4" w:rsidRPr="004F2B9C" w:rsidRDefault="00D20DB4" w:rsidP="00B30451">
            <w:pPr>
              <w:pStyle w:val="CDITable-HeaderRowCentrens"/>
            </w:pPr>
            <w:r w:rsidRPr="004F2B9C">
              <w:t>65+</w:t>
            </w:r>
          </w:p>
        </w:tc>
        <w:tc>
          <w:tcPr>
            <w:tcW w:w="766"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25B5203B"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30A250F9" w14:textId="77777777" w:rsidR="00D20DB4" w:rsidRPr="004F2B9C" w:rsidRDefault="00D20DB4" w:rsidP="00B30451">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E093C9E"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23676346" w14:textId="77777777" w:rsidR="00D20DB4" w:rsidRPr="004F2B9C" w:rsidRDefault="00D20DB4" w:rsidP="00B30451">
            <w:pPr>
              <w:pStyle w:val="CDITable-HeaderRowCentrens"/>
            </w:pPr>
            <w:r w:rsidRPr="004F2B9C">
              <w:t>65+</w:t>
            </w:r>
          </w:p>
        </w:tc>
        <w:tc>
          <w:tcPr>
            <w:tcW w:w="766"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50584128"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64C8755E" w14:textId="77777777" w:rsidR="00D20DB4" w:rsidRPr="004F2B9C" w:rsidRDefault="00D20DB4" w:rsidP="00B30451">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794B8F2E"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single" w:sz="6" w:space="0" w:color="FFFFFF" w:themeColor="background1"/>
            </w:tcBorders>
            <w:shd w:val="clear" w:color="auto" w:fill="1E4496" w:themeFill="text2"/>
            <w:tcMar>
              <w:top w:w="85" w:type="dxa"/>
              <w:left w:w="113" w:type="dxa"/>
              <w:bottom w:w="85" w:type="dxa"/>
              <w:right w:w="113" w:type="dxa"/>
            </w:tcMar>
            <w:vAlign w:val="bottom"/>
          </w:tcPr>
          <w:p w14:paraId="62C0D776" w14:textId="77777777" w:rsidR="00D20DB4" w:rsidRPr="004F2B9C" w:rsidRDefault="00D20DB4" w:rsidP="00B30451">
            <w:pPr>
              <w:pStyle w:val="CDITable-HeaderRowCentrens"/>
            </w:pPr>
            <w:r w:rsidRPr="004F2B9C">
              <w:t>65+</w:t>
            </w:r>
          </w:p>
        </w:tc>
        <w:tc>
          <w:tcPr>
            <w:tcW w:w="765" w:type="dxa"/>
            <w:tcBorders>
              <w:top w:val="single" w:sz="6" w:space="0" w:color="FFFFFF" w:themeColor="background1"/>
              <w:left w:val="single" w:sz="6" w:space="0" w:color="FFFFFF" w:themeColor="background1"/>
            </w:tcBorders>
            <w:shd w:val="clear" w:color="auto" w:fill="1E4496" w:themeFill="text2"/>
            <w:tcMar>
              <w:top w:w="85" w:type="dxa"/>
              <w:left w:w="113" w:type="dxa"/>
              <w:bottom w:w="85" w:type="dxa"/>
              <w:right w:w="113" w:type="dxa"/>
            </w:tcMar>
            <w:vAlign w:val="bottom"/>
          </w:tcPr>
          <w:p w14:paraId="1B16BE88" w14:textId="77777777" w:rsidR="00D20DB4" w:rsidRPr="004F2B9C" w:rsidRDefault="00D20DB4" w:rsidP="00B30451">
            <w:pPr>
              <w:pStyle w:val="CDITable-HeaderRowCentrens"/>
            </w:pPr>
            <w:r w:rsidRPr="004F2B9C">
              <w:t>20–64</w:t>
            </w:r>
          </w:p>
        </w:tc>
        <w:tc>
          <w:tcPr>
            <w:tcW w:w="737" w:type="dxa"/>
            <w:tcBorders>
              <w:top w:val="single" w:sz="6" w:space="0" w:color="FFFFFF" w:themeColor="background1"/>
              <w:right w:val="nil"/>
            </w:tcBorders>
            <w:shd w:val="clear" w:color="auto" w:fill="1E4496" w:themeFill="text2"/>
            <w:tcMar>
              <w:top w:w="85" w:type="dxa"/>
              <w:left w:w="113" w:type="dxa"/>
              <w:bottom w:w="85" w:type="dxa"/>
              <w:right w:w="113" w:type="dxa"/>
            </w:tcMar>
            <w:vAlign w:val="bottom"/>
          </w:tcPr>
          <w:p w14:paraId="52983A20" w14:textId="77777777" w:rsidR="00D20DB4" w:rsidRPr="004F2B9C" w:rsidRDefault="00D20DB4" w:rsidP="00B30451">
            <w:pPr>
              <w:pStyle w:val="CDITable-HeaderRowCentrens"/>
            </w:pPr>
            <w:r w:rsidRPr="004F2B9C">
              <w:t>65+</w:t>
            </w:r>
          </w:p>
        </w:tc>
      </w:tr>
      <w:tr w:rsidR="00D20DB4" w:rsidRPr="004F2B9C" w14:paraId="3DA8C101" w14:textId="77777777" w:rsidTr="00B30451">
        <w:trPr>
          <w:trHeight w:val="60"/>
        </w:trPr>
        <w:tc>
          <w:tcPr>
            <w:tcW w:w="1077" w:type="dxa"/>
            <w:vMerge w:val="restart"/>
            <w:tcBorders>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46AFEBB" w14:textId="77777777" w:rsidR="00D20DB4" w:rsidRPr="004F2B9C" w:rsidRDefault="00D20DB4" w:rsidP="00D20DB4">
            <w:pPr>
              <w:pStyle w:val="CDITable-RowLeftns"/>
              <w:rPr>
                <w:lang w:val="en-GB"/>
              </w:rPr>
            </w:pPr>
            <w:r w:rsidRPr="004F2B9C">
              <w:rPr>
                <w:lang w:val="en-GB"/>
              </w:rPr>
              <w:t xml:space="preserve">NIP </w:t>
            </w:r>
            <w:proofErr w:type="spellStart"/>
            <w:r w:rsidRPr="004F2B9C">
              <w:rPr>
                <w:lang w:val="en-GB"/>
              </w:rPr>
              <w:t>vaccines</w:t>
            </w:r>
            <w:r w:rsidRPr="004F2B9C">
              <w:rPr>
                <w:vertAlign w:val="superscript"/>
                <w:lang w:val="en-GB"/>
              </w:rPr>
              <w:t>d</w:t>
            </w:r>
            <w:proofErr w:type="spellEnd"/>
          </w:p>
        </w:tc>
        <w:tc>
          <w:tcPr>
            <w:tcW w:w="1247" w:type="dxa"/>
            <w:tcBorders>
              <w:bottom w:val="single" w:sz="6" w:space="0" w:color="1E4496" w:themeColor="text2"/>
            </w:tcBorders>
            <w:tcMar>
              <w:top w:w="85" w:type="dxa"/>
              <w:left w:w="113" w:type="dxa"/>
              <w:bottom w:w="85" w:type="dxa"/>
              <w:right w:w="113" w:type="dxa"/>
            </w:tcMar>
            <w:vAlign w:val="center"/>
          </w:tcPr>
          <w:p w14:paraId="67BAF691" w14:textId="77777777" w:rsidR="00D20DB4" w:rsidRPr="004F2B9C" w:rsidRDefault="00D20DB4" w:rsidP="00D20DB4">
            <w:pPr>
              <w:pStyle w:val="CDITable-RowLeftns"/>
              <w:rPr>
                <w:lang w:val="en-GB"/>
              </w:rPr>
            </w:pPr>
            <w:r w:rsidRPr="004F2B9C">
              <w:rPr>
                <w:lang w:val="en-GB"/>
              </w:rPr>
              <w:t>General Practice</w:t>
            </w:r>
          </w:p>
        </w:tc>
        <w:tc>
          <w:tcPr>
            <w:tcW w:w="766" w:type="dxa"/>
            <w:tcBorders>
              <w:bottom w:val="single" w:sz="6" w:space="0" w:color="1E4496" w:themeColor="text2"/>
            </w:tcBorders>
            <w:tcMar>
              <w:top w:w="85" w:type="dxa"/>
              <w:left w:w="113" w:type="dxa"/>
              <w:bottom w:w="85" w:type="dxa"/>
              <w:right w:w="113" w:type="dxa"/>
            </w:tcMar>
            <w:vAlign w:val="center"/>
          </w:tcPr>
          <w:p w14:paraId="0A920015" w14:textId="30EBFE35" w:rsidR="00D20DB4" w:rsidRPr="004F2B9C" w:rsidRDefault="00D20DB4" w:rsidP="00D20DB4">
            <w:pPr>
              <w:pStyle w:val="CDITable-RowCentrens"/>
              <w:rPr>
                <w:lang w:val="en-GB"/>
              </w:rPr>
            </w:pPr>
            <w:r>
              <w:t>38.4</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1E19CC38" w14:textId="6883F598" w:rsidR="00D20DB4" w:rsidRPr="004F2B9C" w:rsidRDefault="00D20DB4" w:rsidP="00D20DB4">
            <w:pPr>
              <w:pStyle w:val="CDITable-RowCentrens"/>
              <w:rPr>
                <w:lang w:val="en-GB"/>
              </w:rPr>
            </w:pPr>
            <w:r>
              <w:t>63.4</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5EBC48B9" w14:textId="2971A6DB" w:rsidR="00D20DB4" w:rsidRPr="004F2B9C" w:rsidRDefault="00D20DB4" w:rsidP="00D20DB4">
            <w:pPr>
              <w:pStyle w:val="CDITable-RowCentrens"/>
              <w:rPr>
                <w:lang w:val="en-GB"/>
              </w:rPr>
            </w:pPr>
            <w:r>
              <w:t>56.0</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783ECCE0" w14:textId="081AE2D9" w:rsidR="00D20DB4" w:rsidRPr="004F2B9C" w:rsidRDefault="00D20DB4" w:rsidP="00D20DB4">
            <w:pPr>
              <w:pStyle w:val="CDITable-RowCentrens"/>
              <w:rPr>
                <w:lang w:val="en-GB"/>
              </w:rPr>
            </w:pPr>
            <w:r>
              <w:t>74.2</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1C46AE41" w14:textId="0A7D56A8" w:rsidR="00D20DB4" w:rsidRPr="004F2B9C" w:rsidRDefault="00D20DB4" w:rsidP="00D20DB4">
            <w:pPr>
              <w:pStyle w:val="CDITable-RowCentrens"/>
              <w:rPr>
                <w:lang w:val="en-GB"/>
              </w:rPr>
            </w:pPr>
            <w:r>
              <w:t>22.2</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5E97B746" w14:textId="05722AE0" w:rsidR="00D20DB4" w:rsidRPr="004F2B9C" w:rsidRDefault="00D20DB4" w:rsidP="00D20DB4">
            <w:pPr>
              <w:pStyle w:val="CDITable-RowCentrens"/>
              <w:rPr>
                <w:lang w:val="en-GB"/>
              </w:rPr>
            </w:pPr>
            <w:r>
              <w:t>37.4</w:t>
            </w:r>
          </w:p>
        </w:tc>
        <w:tc>
          <w:tcPr>
            <w:tcW w:w="76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7D5ED317" w14:textId="07E37D90" w:rsidR="00D20DB4" w:rsidRPr="004F2B9C" w:rsidRDefault="00D20DB4" w:rsidP="00D20DB4">
            <w:pPr>
              <w:pStyle w:val="CDITable-RowCentrens"/>
              <w:rPr>
                <w:lang w:val="en-GB"/>
              </w:rPr>
            </w:pPr>
            <w:r>
              <w:t>59.9</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39D51151" w14:textId="3D54BAE7" w:rsidR="00D20DB4" w:rsidRPr="004F2B9C" w:rsidRDefault="00D20DB4" w:rsidP="00D20DB4">
            <w:pPr>
              <w:pStyle w:val="CDITable-RowCentrens"/>
              <w:rPr>
                <w:lang w:val="en-GB"/>
              </w:rPr>
            </w:pPr>
            <w:r>
              <w:t>78.5</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3E0622EC" w14:textId="76931598" w:rsidR="00D20DB4" w:rsidRPr="004F2B9C" w:rsidRDefault="00D20DB4" w:rsidP="00D20DB4">
            <w:pPr>
              <w:pStyle w:val="CDITable-RowCentrens"/>
              <w:rPr>
                <w:lang w:val="en-GB"/>
              </w:rPr>
            </w:pPr>
            <w:r>
              <w:t>41.2</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0C76910D" w14:textId="03B054B8" w:rsidR="00D20DB4" w:rsidRPr="004F2B9C" w:rsidRDefault="00D20DB4" w:rsidP="00D20DB4">
            <w:pPr>
              <w:pStyle w:val="CDITable-RowCentrens"/>
              <w:rPr>
                <w:lang w:val="en-GB"/>
              </w:rPr>
            </w:pPr>
            <w:r>
              <w:t>69.6</w:t>
            </w:r>
          </w:p>
        </w:tc>
        <w:tc>
          <w:tcPr>
            <w:tcW w:w="766"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3BA766FB" w14:textId="1EAECAEC" w:rsidR="00D20DB4" w:rsidRPr="004F2B9C" w:rsidRDefault="00D20DB4" w:rsidP="00D20DB4">
            <w:pPr>
              <w:pStyle w:val="CDITable-RowCentrens"/>
              <w:rPr>
                <w:lang w:val="en-GB"/>
              </w:rPr>
            </w:pPr>
            <w:r>
              <w:t>56.6</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20267B0F" w14:textId="32AB7C6D" w:rsidR="00D20DB4" w:rsidRPr="004F2B9C" w:rsidRDefault="00D20DB4" w:rsidP="00D20DB4">
            <w:pPr>
              <w:pStyle w:val="CDITable-RowCentrens"/>
              <w:rPr>
                <w:lang w:val="en-GB"/>
              </w:rPr>
            </w:pPr>
            <w:r>
              <w:t>79.9</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7F4BBA0C" w14:textId="77D14061" w:rsidR="00D20DB4" w:rsidRPr="004F2B9C" w:rsidRDefault="00D20DB4" w:rsidP="00D20DB4">
            <w:pPr>
              <w:pStyle w:val="CDITable-RowCentrens"/>
              <w:rPr>
                <w:lang w:val="en-GB"/>
              </w:rPr>
            </w:pPr>
            <w:r>
              <w:t>54.9</w:t>
            </w:r>
          </w:p>
        </w:tc>
        <w:tc>
          <w:tcPr>
            <w:tcW w:w="737" w:type="dxa"/>
            <w:tcBorders>
              <w:bottom w:val="single" w:sz="6" w:space="0" w:color="1E4496" w:themeColor="text2"/>
              <w:right w:val="single" w:sz="6" w:space="0" w:color="1E4496" w:themeColor="text2"/>
            </w:tcBorders>
            <w:tcMar>
              <w:top w:w="85" w:type="dxa"/>
              <w:left w:w="113" w:type="dxa"/>
              <w:bottom w:w="85" w:type="dxa"/>
              <w:right w:w="113" w:type="dxa"/>
            </w:tcMar>
            <w:vAlign w:val="center"/>
          </w:tcPr>
          <w:p w14:paraId="172D6921" w14:textId="319FC0D3" w:rsidR="00D20DB4" w:rsidRPr="004F2B9C" w:rsidRDefault="00D20DB4" w:rsidP="00D20DB4">
            <w:pPr>
              <w:pStyle w:val="CDITable-RowCentrens"/>
              <w:rPr>
                <w:lang w:val="en-GB"/>
              </w:rPr>
            </w:pPr>
            <w:r>
              <w:t>74.6</w:t>
            </w:r>
          </w:p>
        </w:tc>
        <w:tc>
          <w:tcPr>
            <w:tcW w:w="765" w:type="dxa"/>
            <w:tcBorders>
              <w:left w:val="single" w:sz="6" w:space="0" w:color="1E4496" w:themeColor="text2"/>
              <w:bottom w:val="single" w:sz="6" w:space="0" w:color="1E4496" w:themeColor="text2"/>
            </w:tcBorders>
            <w:tcMar>
              <w:top w:w="85" w:type="dxa"/>
              <w:left w:w="113" w:type="dxa"/>
              <w:bottom w:w="85" w:type="dxa"/>
              <w:right w:w="113" w:type="dxa"/>
            </w:tcMar>
            <w:vAlign w:val="center"/>
          </w:tcPr>
          <w:p w14:paraId="4426D9C0" w14:textId="58B53498" w:rsidR="00D20DB4" w:rsidRPr="004F2B9C" w:rsidRDefault="00D20DB4" w:rsidP="00D20DB4">
            <w:pPr>
              <w:pStyle w:val="CDITable-RowCentrens"/>
              <w:rPr>
                <w:lang w:val="en-GB"/>
              </w:rPr>
            </w:pPr>
            <w:r>
              <w:t>44.3</w:t>
            </w:r>
          </w:p>
        </w:tc>
        <w:tc>
          <w:tcPr>
            <w:tcW w:w="737" w:type="dxa"/>
            <w:tcBorders>
              <w:bottom w:val="single" w:sz="6" w:space="0" w:color="1E4496" w:themeColor="text2"/>
              <w:right w:val="nil"/>
            </w:tcBorders>
            <w:tcMar>
              <w:top w:w="85" w:type="dxa"/>
              <w:left w:w="113" w:type="dxa"/>
              <w:bottom w:w="85" w:type="dxa"/>
              <w:right w:w="113" w:type="dxa"/>
            </w:tcMar>
            <w:vAlign w:val="center"/>
          </w:tcPr>
          <w:p w14:paraId="217C6E86" w14:textId="3AAF922C" w:rsidR="00D20DB4" w:rsidRPr="004F2B9C" w:rsidRDefault="00D20DB4" w:rsidP="00D20DB4">
            <w:pPr>
              <w:pStyle w:val="CDITable-RowCentrens"/>
              <w:rPr>
                <w:lang w:val="en-GB"/>
              </w:rPr>
            </w:pPr>
            <w:r>
              <w:t>63.9</w:t>
            </w:r>
          </w:p>
        </w:tc>
      </w:tr>
      <w:tr w:rsidR="00D20DB4" w:rsidRPr="004F2B9C" w14:paraId="07D7F337"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0E01114B"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A011A20" w14:textId="77777777" w:rsidR="00D20DB4" w:rsidRPr="004F2B9C" w:rsidRDefault="00D20DB4" w:rsidP="00D20DB4">
            <w:pPr>
              <w:pStyle w:val="CDITable-RowLeftns"/>
              <w:rPr>
                <w:lang w:val="en-GB"/>
              </w:rPr>
            </w:pPr>
            <w:r w:rsidRPr="004F2B9C">
              <w:rPr>
                <w:lang w:val="en-GB"/>
              </w:rPr>
              <w:t>Pharmacy</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7541A15" w14:textId="7C876B7C" w:rsidR="00D20DB4" w:rsidRPr="004F2B9C" w:rsidRDefault="00D20DB4" w:rsidP="00D20DB4">
            <w:pPr>
              <w:pStyle w:val="CDITable-RowCentrens"/>
              <w:rPr>
                <w:lang w:val="en-GB"/>
              </w:rPr>
            </w:pPr>
            <w:r>
              <w:t>11.8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0799D60" w14:textId="72337B84" w:rsidR="00D20DB4" w:rsidRPr="004F2B9C" w:rsidRDefault="00D20DB4" w:rsidP="00D20DB4">
            <w:pPr>
              <w:pStyle w:val="CDITable-RowCentrens"/>
              <w:rPr>
                <w:lang w:val="en-GB"/>
              </w:rPr>
            </w:pPr>
            <w:r>
              <w:t>4.8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4974E8F" w14:textId="3C166061" w:rsidR="00D20DB4" w:rsidRPr="004F2B9C" w:rsidRDefault="00D20DB4" w:rsidP="00D20DB4">
            <w:pPr>
              <w:pStyle w:val="CDITable-RowCentrens"/>
              <w:rPr>
                <w:lang w:val="en-GB"/>
              </w:rPr>
            </w:pPr>
            <w:r>
              <w:t>9.5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BAD7FF8" w14:textId="417C3298" w:rsidR="00D20DB4" w:rsidRPr="004F2B9C" w:rsidRDefault="00D20DB4" w:rsidP="00D20DB4">
            <w:pPr>
              <w:pStyle w:val="CDITable-RowCentrens"/>
              <w:rPr>
                <w:lang w:val="en-GB"/>
              </w:rPr>
            </w:pPr>
            <w:r>
              <w:t>6.4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A131388" w14:textId="54ADC463" w:rsidR="00D20DB4" w:rsidRPr="004F2B9C" w:rsidRDefault="00D20DB4" w:rsidP="00D20DB4">
            <w:pPr>
              <w:pStyle w:val="CDITable-RowCentrens"/>
              <w:rPr>
                <w:lang w:val="en-GB"/>
              </w:rPr>
            </w:pPr>
            <w:r>
              <w:t>1.0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8E0F1FF" w14:textId="2953FBA2" w:rsidR="00D20DB4" w:rsidRPr="004F2B9C" w:rsidRDefault="00D20DB4" w:rsidP="00D20DB4">
            <w:pPr>
              <w:pStyle w:val="CDITable-RowCentrens"/>
              <w:rPr>
                <w:lang w:val="en-GB"/>
              </w:rPr>
            </w:pPr>
            <w:r>
              <w:t>1.0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B06FD9" w14:textId="15E93E63" w:rsidR="00D20DB4" w:rsidRPr="004F2B9C" w:rsidRDefault="00D20DB4" w:rsidP="00D20DB4">
            <w:pPr>
              <w:pStyle w:val="CDITable-RowCentrens"/>
              <w:rPr>
                <w:lang w:val="en-GB"/>
              </w:rPr>
            </w:pPr>
            <w:r>
              <w:t>6.1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3BF91C0" w14:textId="300B08D9" w:rsidR="00D20DB4" w:rsidRPr="004F2B9C" w:rsidRDefault="00D20DB4" w:rsidP="00D20DB4">
            <w:pPr>
              <w:pStyle w:val="CDITable-RowCentrens"/>
              <w:rPr>
                <w:lang w:val="en-GB"/>
              </w:rPr>
            </w:pPr>
            <w:r>
              <w:t>2.7</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7475C40" w14:textId="325F3F1B" w:rsidR="00D20DB4" w:rsidRPr="004F2B9C" w:rsidRDefault="00D20DB4" w:rsidP="00D20DB4">
            <w:pPr>
              <w:pStyle w:val="CDITable-RowCentrens"/>
              <w:rPr>
                <w:lang w:val="en-GB"/>
              </w:rPr>
            </w:pPr>
            <w:r>
              <w:t>6.2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7AAD380" w14:textId="0B04B339" w:rsidR="00D20DB4" w:rsidRPr="004F2B9C" w:rsidRDefault="00D20DB4" w:rsidP="00D20DB4">
            <w:pPr>
              <w:pStyle w:val="CDITable-RowCentrens"/>
              <w:rPr>
                <w:lang w:val="en-GB"/>
              </w:rPr>
            </w:pPr>
            <w:r>
              <w:t>2.1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F809D94" w14:textId="4E5C3EF7" w:rsidR="00D20DB4" w:rsidRPr="004F2B9C" w:rsidRDefault="00D20DB4" w:rsidP="00D20DB4">
            <w:pPr>
              <w:pStyle w:val="CDITable-RowCentrens"/>
              <w:rPr>
                <w:lang w:val="en-GB"/>
              </w:rPr>
            </w:pPr>
            <w:r>
              <w:t>11.9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42A2CED" w14:textId="43E8587B" w:rsidR="00D20DB4" w:rsidRPr="004F2B9C" w:rsidRDefault="00D20DB4" w:rsidP="00D20DB4">
            <w:pPr>
              <w:pStyle w:val="CDITable-RowCentrens"/>
              <w:rPr>
                <w:lang w:val="en-GB"/>
              </w:rPr>
            </w:pPr>
            <w:r>
              <w:t>5.6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10A6B18" w14:textId="43973CDA" w:rsidR="00D20DB4" w:rsidRPr="004F2B9C" w:rsidRDefault="00D20DB4" w:rsidP="00D20DB4">
            <w:pPr>
              <w:pStyle w:val="CDITable-RowCentrens"/>
              <w:rPr>
                <w:lang w:val="en-GB"/>
              </w:rPr>
            </w:pPr>
            <w:r>
              <w:t>9.6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7BB603E" w14:textId="1C064CB1" w:rsidR="00D20DB4" w:rsidRPr="004F2B9C" w:rsidRDefault="00D20DB4" w:rsidP="00D20DB4">
            <w:pPr>
              <w:pStyle w:val="CDITable-RowCentrens"/>
              <w:rPr>
                <w:lang w:val="en-GB"/>
              </w:rPr>
            </w:pPr>
            <w:r>
              <w:t>7.9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A681345" w14:textId="38B8DF71" w:rsidR="00D20DB4" w:rsidRPr="004F2B9C" w:rsidRDefault="00D20DB4" w:rsidP="00D20DB4">
            <w:pPr>
              <w:pStyle w:val="CDITable-RowCentrens"/>
              <w:rPr>
                <w:lang w:val="en-GB"/>
              </w:rPr>
            </w:pPr>
            <w:r>
              <w:t>6.4</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5B83BBA" w14:textId="2760D449" w:rsidR="00D20DB4" w:rsidRPr="004F2B9C" w:rsidRDefault="00D20DB4" w:rsidP="00D20DB4">
            <w:pPr>
              <w:pStyle w:val="CDITable-RowCentrens"/>
              <w:rPr>
                <w:lang w:val="en-GB"/>
              </w:rPr>
            </w:pPr>
            <w:r>
              <w:t>4.7</w:t>
            </w:r>
          </w:p>
        </w:tc>
      </w:tr>
      <w:tr w:rsidR="00D20DB4" w:rsidRPr="004F2B9C" w14:paraId="3F61E71C"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029A31A4"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06F1DF1" w14:textId="77777777" w:rsidR="00D20DB4" w:rsidRPr="004F2B9C" w:rsidRDefault="00D20DB4" w:rsidP="00D20DB4">
            <w:pPr>
              <w:pStyle w:val="CDITable-RowLeftns"/>
              <w:rPr>
                <w:lang w:val="en-GB"/>
              </w:rPr>
            </w:pPr>
            <w:r w:rsidRPr="004F2B9C">
              <w:rPr>
                <w:lang w:val="en-GB"/>
              </w:rPr>
              <w:t>State Health/PHU</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1DC9DB0" w14:textId="48BCAD04" w:rsidR="00D20DB4" w:rsidRPr="004F2B9C" w:rsidRDefault="00D20DB4" w:rsidP="00D20DB4">
            <w:pPr>
              <w:pStyle w:val="CDITable-RowCentrens"/>
              <w:rPr>
                <w:lang w:val="en-GB"/>
              </w:rPr>
            </w:pPr>
            <w:r>
              <w:t>5.6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79A5283" w14:textId="09464AA6" w:rsidR="00D20DB4" w:rsidRPr="004F2B9C" w:rsidRDefault="00D20DB4" w:rsidP="00D20DB4">
            <w:pPr>
              <w:pStyle w:val="CDITable-RowCentrens"/>
              <w:rPr>
                <w:lang w:val="en-GB"/>
              </w:rPr>
            </w:pPr>
            <w:r>
              <w:t>8.8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65C42E2" w14:textId="68AA6DC3" w:rsidR="00D20DB4" w:rsidRPr="004F2B9C" w:rsidRDefault="00D20DB4" w:rsidP="00D20DB4">
            <w:pPr>
              <w:pStyle w:val="CDITable-RowCentrens"/>
              <w:rPr>
                <w:lang w:val="en-GB"/>
              </w:rPr>
            </w:pPr>
            <w:r>
              <w:t>8.1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C7EA309" w14:textId="6D41B92A" w:rsidR="00D20DB4" w:rsidRPr="004F2B9C" w:rsidRDefault="00D20DB4" w:rsidP="00D20DB4">
            <w:pPr>
              <w:pStyle w:val="CDITable-RowCentrens"/>
              <w:rPr>
                <w:lang w:val="en-GB"/>
              </w:rPr>
            </w:pPr>
            <w:r>
              <w:t>8.5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14135F5" w14:textId="0D696C9C" w:rsidR="00D20DB4" w:rsidRPr="004F2B9C" w:rsidRDefault="00D20DB4" w:rsidP="00D20DB4">
            <w:pPr>
              <w:pStyle w:val="CDITable-RowCentrens"/>
              <w:rPr>
                <w:lang w:val="en-GB"/>
              </w:rPr>
            </w:pPr>
            <w:r>
              <w:t>4.6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DBFDFDA" w14:textId="207842F6" w:rsidR="00D20DB4" w:rsidRPr="004F2B9C" w:rsidRDefault="00D20DB4" w:rsidP="00D20DB4">
            <w:pPr>
              <w:pStyle w:val="CDITable-RowCentrens"/>
              <w:rPr>
                <w:lang w:val="en-GB"/>
              </w:rPr>
            </w:pPr>
            <w:r>
              <w:t>5.2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4FBA51B" w14:textId="40ADAA3D" w:rsidR="00D20DB4" w:rsidRPr="004F2B9C" w:rsidRDefault="00D20DB4" w:rsidP="00D20DB4">
            <w:pPr>
              <w:pStyle w:val="CDITable-RowCentrens"/>
              <w:rPr>
                <w:lang w:val="en-GB"/>
              </w:rPr>
            </w:pPr>
            <w:r>
              <w:t>8.5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4F9E0D6" w14:textId="6168BBF4" w:rsidR="00D20DB4" w:rsidRPr="004F2B9C" w:rsidRDefault="00D20DB4" w:rsidP="00D20DB4">
            <w:pPr>
              <w:pStyle w:val="CDITable-RowCentrens"/>
              <w:rPr>
                <w:lang w:val="en-GB"/>
              </w:rPr>
            </w:pPr>
            <w:r>
              <w:t>6.4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1335E77" w14:textId="09FF58A9" w:rsidR="00D20DB4" w:rsidRPr="004F2B9C" w:rsidRDefault="00D20DB4" w:rsidP="00D20DB4">
            <w:pPr>
              <w:pStyle w:val="CDITable-RowCentrens"/>
              <w:rPr>
                <w:lang w:val="en-GB"/>
              </w:rPr>
            </w:pPr>
            <w:r>
              <w:t>9.3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ABBC44A" w14:textId="23F8F6C8" w:rsidR="00D20DB4" w:rsidRPr="004F2B9C" w:rsidRDefault="00D20DB4" w:rsidP="00D20DB4">
            <w:pPr>
              <w:pStyle w:val="CDITable-RowCentrens"/>
              <w:rPr>
                <w:lang w:val="en-GB"/>
              </w:rPr>
            </w:pPr>
            <w:r>
              <w:t>8.8</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066022E" w14:textId="212010A7" w:rsidR="00D20DB4" w:rsidRPr="004F2B9C" w:rsidRDefault="00D20DB4" w:rsidP="00D20DB4">
            <w:pPr>
              <w:pStyle w:val="CDITable-RowCentrens"/>
              <w:rPr>
                <w:lang w:val="en-GB"/>
              </w:rPr>
            </w:pPr>
            <w:r>
              <w:t>6.1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46E7A7F" w14:textId="662BA0C5" w:rsidR="00D20DB4" w:rsidRPr="004F2B9C" w:rsidRDefault="00D20DB4" w:rsidP="00D20DB4">
            <w:pPr>
              <w:pStyle w:val="CDITable-RowCentrens"/>
              <w:rPr>
                <w:lang w:val="en-GB"/>
              </w:rPr>
            </w:pPr>
            <w:r>
              <w:t>5.6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D5E4789" w14:textId="32C3980F" w:rsidR="00D20DB4" w:rsidRPr="004F2B9C" w:rsidRDefault="00D20DB4" w:rsidP="00D20DB4">
            <w:pPr>
              <w:pStyle w:val="CDITable-RowCentrens"/>
              <w:rPr>
                <w:lang w:val="en-GB"/>
              </w:rPr>
            </w:pPr>
            <w:r>
              <w:t>7.7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EB0DBE" w14:textId="14AD3FE8" w:rsidR="00D20DB4" w:rsidRPr="004F2B9C" w:rsidRDefault="00D20DB4" w:rsidP="00D20DB4">
            <w:pPr>
              <w:pStyle w:val="CDITable-RowCentrens"/>
              <w:rPr>
                <w:lang w:val="en-GB"/>
              </w:rPr>
            </w:pPr>
            <w:r>
              <w:t>6.0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87AE3A1" w14:textId="5579738F" w:rsidR="00D20DB4" w:rsidRPr="004F2B9C" w:rsidRDefault="00D20DB4" w:rsidP="00D20DB4">
            <w:pPr>
              <w:pStyle w:val="CDITable-RowCentrens"/>
              <w:rPr>
                <w:lang w:val="en-GB"/>
              </w:rPr>
            </w:pPr>
            <w:r>
              <w:t>10.0</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D7B5468" w14:textId="2F530B58" w:rsidR="00D20DB4" w:rsidRPr="004F2B9C" w:rsidRDefault="00D20DB4" w:rsidP="00D20DB4">
            <w:pPr>
              <w:pStyle w:val="CDITable-RowCentrens"/>
              <w:rPr>
                <w:lang w:val="en-GB"/>
              </w:rPr>
            </w:pPr>
            <w:r>
              <w:t>5.2</w:t>
            </w:r>
          </w:p>
        </w:tc>
      </w:tr>
      <w:tr w:rsidR="00D20DB4" w:rsidRPr="004F2B9C" w14:paraId="47CA1239"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9EBE208"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4B23F9" w14:textId="77777777" w:rsidR="00D20DB4" w:rsidRPr="004F2B9C" w:rsidRDefault="00D20DB4" w:rsidP="00D20DB4">
            <w:pPr>
              <w:pStyle w:val="CDITable-RowLeftns"/>
              <w:rPr>
                <w:lang w:val="en-GB"/>
              </w:rPr>
            </w:pPr>
            <w:r w:rsidRPr="004F2B9C">
              <w:rPr>
                <w:lang w:val="en-GB"/>
              </w:rPr>
              <w:t>Community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2AFE3D8" w14:textId="1FE6F302" w:rsidR="00D20DB4" w:rsidRPr="004F2B9C" w:rsidRDefault="00D20DB4" w:rsidP="00D20DB4">
            <w:pPr>
              <w:pStyle w:val="CDITable-RowCentrens"/>
              <w:rPr>
                <w:lang w:val="en-GB"/>
              </w:rPr>
            </w:pPr>
            <w:r>
              <w:t>3.6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0C4ADE3" w14:textId="7A054480" w:rsidR="00D20DB4" w:rsidRPr="004F2B9C" w:rsidRDefault="00D20DB4" w:rsidP="00D20DB4">
            <w:pPr>
              <w:pStyle w:val="CDITable-RowCentrens"/>
              <w:rPr>
                <w:lang w:val="en-GB"/>
              </w:rPr>
            </w:pPr>
            <w: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44F9DD4" w14:textId="3721EC38" w:rsidR="00D20DB4" w:rsidRPr="004F2B9C" w:rsidRDefault="00D20DB4" w:rsidP="00D20DB4">
            <w:pPr>
              <w:pStyle w:val="CDITable-RowCentrens"/>
              <w:rPr>
                <w:lang w:val="en-GB"/>
              </w:rPr>
            </w:pPr>
            <w:r>
              <w:t>3.2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D66A8FA" w14:textId="2B6FF4CA" w:rsidR="00D20DB4" w:rsidRPr="004F2B9C" w:rsidRDefault="00D20DB4" w:rsidP="00D20DB4">
            <w:pPr>
              <w:pStyle w:val="CDITable-RowCentrens"/>
              <w:rPr>
                <w:lang w:val="en-GB"/>
              </w:rPr>
            </w:pPr>
            <w: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66D6C4B" w14:textId="010EB810" w:rsidR="00D20DB4" w:rsidRPr="004F2B9C" w:rsidRDefault="00D20DB4" w:rsidP="00D20DB4">
            <w:pPr>
              <w:pStyle w:val="CDITable-RowCentrens"/>
              <w:rPr>
                <w:lang w:val="en-GB"/>
              </w:rPr>
            </w:pPr>
            <w:r>
              <w:t>12.2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EE03B41" w14:textId="2CB7E6A6" w:rsidR="00D20DB4" w:rsidRPr="004F2B9C" w:rsidRDefault="00D20DB4" w:rsidP="00D20DB4">
            <w:pPr>
              <w:pStyle w:val="CDITable-RowCentrens"/>
              <w:rPr>
                <w:lang w:val="en-GB"/>
              </w:rPr>
            </w:pPr>
            <w:r>
              <w:t>8.9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B4E2DC9" w14:textId="261847EC" w:rsidR="00D20DB4" w:rsidRPr="004F2B9C" w:rsidRDefault="00D20DB4" w:rsidP="00D20DB4">
            <w:pPr>
              <w:pStyle w:val="CDITable-RowCentrens"/>
              <w:rPr>
                <w:lang w:val="en-GB"/>
              </w:rPr>
            </w:pPr>
            <w:r>
              <w:t>7.8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13F7DEC" w14:textId="0C8BF102" w:rsidR="00D20DB4" w:rsidRPr="004F2B9C" w:rsidRDefault="00D20DB4" w:rsidP="00D20DB4">
            <w:pPr>
              <w:pStyle w:val="CDITable-RowCentrens"/>
              <w:rPr>
                <w:lang w:val="en-GB"/>
              </w:rPr>
            </w:pPr>
            <w:r>
              <w:t>3.5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BCE6A9F" w14:textId="6FA98166" w:rsidR="00D20DB4" w:rsidRPr="004F2B9C" w:rsidRDefault="00D20DB4" w:rsidP="00D20DB4">
            <w:pPr>
              <w:pStyle w:val="CDITable-RowCentrens"/>
              <w:rPr>
                <w:lang w:val="en-GB"/>
              </w:rPr>
            </w:pPr>
            <w:r>
              <w:t>4.9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8DD5631" w14:textId="54D619EE" w:rsidR="00D20DB4" w:rsidRPr="004F2B9C" w:rsidRDefault="00D20DB4" w:rsidP="00D20DB4">
            <w:pPr>
              <w:pStyle w:val="CDITable-RowCentrens"/>
              <w:rPr>
                <w:lang w:val="en-GB"/>
              </w:rPr>
            </w:pPr>
            <w:r>
              <w:t>0.4</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E40618E" w14:textId="34ADA909" w:rsidR="00D20DB4" w:rsidRPr="004F2B9C" w:rsidRDefault="00D20DB4" w:rsidP="00D20DB4">
            <w:pPr>
              <w:pStyle w:val="CDITable-RowCentrens"/>
              <w:rPr>
                <w:lang w:val="en-GB"/>
              </w:rPr>
            </w:pPr>
            <w:r>
              <w:t>1.3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6EB5091" w14:textId="053A957D" w:rsidR="00D20DB4" w:rsidRPr="004F2B9C" w:rsidRDefault="00D20DB4" w:rsidP="00D20DB4">
            <w:pPr>
              <w:pStyle w:val="CDITable-RowCentrens"/>
              <w:rPr>
                <w:lang w:val="en-GB"/>
              </w:rPr>
            </w:pPr>
            <w:r>
              <w:t>0.6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C7E8532" w14:textId="3385A05F" w:rsidR="00D20DB4" w:rsidRPr="004F2B9C" w:rsidRDefault="00D20DB4" w:rsidP="00D20DB4">
            <w:pPr>
              <w:pStyle w:val="CDITable-RowCentrens"/>
              <w:rPr>
                <w:lang w:val="en-GB"/>
              </w:rPr>
            </w:pPr>
            <w:r>
              <w:t>1.5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CC8A3B0" w14:textId="28662CB0"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3C4639" w14:textId="72CD1D0C" w:rsidR="00D20DB4" w:rsidRPr="004F2B9C" w:rsidRDefault="00D20DB4" w:rsidP="00D20DB4">
            <w:pPr>
              <w:pStyle w:val="CDITable-RowCentrens"/>
              <w:rPr>
                <w:lang w:val="en-GB"/>
              </w:rPr>
            </w:pPr>
            <w:r>
              <w:t>11.5</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B5E9D6D" w14:textId="41E04FA4" w:rsidR="00D20DB4" w:rsidRPr="004F2B9C" w:rsidRDefault="00D20DB4" w:rsidP="00D20DB4">
            <w:pPr>
              <w:pStyle w:val="CDITable-RowCentrens"/>
              <w:rPr>
                <w:lang w:val="en-GB"/>
              </w:rPr>
            </w:pPr>
            <w:r>
              <w:t>5.9</w:t>
            </w:r>
          </w:p>
        </w:tc>
      </w:tr>
      <w:tr w:rsidR="00D20DB4" w:rsidRPr="004F2B9C" w14:paraId="63285749"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E29F451"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A8E9893" w14:textId="77777777" w:rsidR="00D20DB4" w:rsidRPr="004F2B9C" w:rsidRDefault="00D20DB4" w:rsidP="00D20DB4">
            <w:pPr>
              <w:pStyle w:val="CDITable-RowLeftns"/>
              <w:rPr>
                <w:lang w:val="en-GB"/>
              </w:rPr>
            </w:pPr>
            <w:r w:rsidRPr="004F2B9C">
              <w:rPr>
                <w:lang w:val="en-GB"/>
              </w:rPr>
              <w:t>Hospital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B800E60" w14:textId="555C3133" w:rsidR="00D20DB4" w:rsidRPr="004F2B9C" w:rsidRDefault="00D20DB4" w:rsidP="00D20DB4">
            <w:pPr>
              <w:pStyle w:val="CDITable-RowCentrens"/>
              <w:rPr>
                <w:lang w:val="en-GB"/>
              </w:rPr>
            </w:pPr>
            <w:r>
              <w:t>8.8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AB463F3" w14:textId="4CD85D93"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56B2A7B" w14:textId="238AA765" w:rsidR="00D20DB4" w:rsidRPr="004F2B9C" w:rsidRDefault="00D20DB4" w:rsidP="00D20DB4">
            <w:pPr>
              <w:pStyle w:val="CDITable-RowCentrens"/>
              <w:rPr>
                <w:lang w:val="en-GB"/>
              </w:rPr>
            </w:pPr>
            <w:r>
              <w:t>8.5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B499C47" w14:textId="1944A31D" w:rsidR="00D20DB4" w:rsidRPr="004F2B9C" w:rsidRDefault="00D20DB4" w:rsidP="00D20DB4">
            <w:pPr>
              <w:pStyle w:val="CDITable-RowCentrens"/>
              <w:rPr>
                <w:lang w:val="en-GB"/>
              </w:rPr>
            </w:pPr>
            <w:r>
              <w:t>0.8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1FD49B4" w14:textId="793245B5" w:rsidR="00D20DB4" w:rsidRPr="004F2B9C" w:rsidRDefault="00D20DB4" w:rsidP="00D20DB4">
            <w:pPr>
              <w:pStyle w:val="CDITable-RowCentrens"/>
              <w:rPr>
                <w:lang w:val="en-GB"/>
              </w:rPr>
            </w:pPr>
            <w:r>
              <w:t>9.3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D01462C" w14:textId="18A9171C" w:rsidR="00D20DB4" w:rsidRPr="004F2B9C" w:rsidRDefault="00D20DB4" w:rsidP="00D20DB4">
            <w:pPr>
              <w:pStyle w:val="CDITable-RowCentrens"/>
              <w:rPr>
                <w:lang w:val="en-GB"/>
              </w:rPr>
            </w:pPr>
            <w:r>
              <w:t>2.0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4EDE047" w14:textId="29E84572" w:rsidR="00D20DB4" w:rsidRPr="004F2B9C" w:rsidRDefault="00D20DB4" w:rsidP="00D20DB4">
            <w:pPr>
              <w:pStyle w:val="CDITable-RowCentrens"/>
              <w:rPr>
                <w:lang w:val="en-GB"/>
              </w:rPr>
            </w:pPr>
            <w:r>
              <w:t>9.3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4C1B28D" w14:textId="4EBCE9B3" w:rsidR="00D20DB4" w:rsidRPr="004F2B9C" w:rsidRDefault="00D20DB4" w:rsidP="00D20DB4">
            <w:pPr>
              <w:pStyle w:val="CDITable-RowCentrens"/>
              <w:rPr>
                <w:lang w:val="en-GB"/>
              </w:rPr>
            </w:pPr>
            <w:r>
              <w:t>1.8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5EB8BE3" w14:textId="405E5636" w:rsidR="00D20DB4" w:rsidRPr="004F2B9C" w:rsidRDefault="00D20DB4" w:rsidP="00D20DB4">
            <w:pPr>
              <w:pStyle w:val="CDITable-RowCentrens"/>
              <w:rPr>
                <w:lang w:val="en-GB"/>
              </w:rPr>
            </w:pPr>
            <w:r>
              <w:t>8.8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86253F1" w14:textId="7E1E3BD1" w:rsidR="00D20DB4" w:rsidRPr="004F2B9C" w:rsidRDefault="00D20DB4" w:rsidP="00D20DB4">
            <w:pPr>
              <w:pStyle w:val="CDITable-RowCentrens"/>
              <w:rPr>
                <w:lang w:val="en-GB"/>
              </w:rPr>
            </w:pPr>
            <w:r>
              <w:t>0.3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F3AFB2D" w14:textId="68E9B7D6" w:rsidR="00D20DB4" w:rsidRPr="004F2B9C" w:rsidRDefault="00D20DB4" w:rsidP="00D20DB4">
            <w:pPr>
              <w:pStyle w:val="CDITable-RowCentrens"/>
              <w:rPr>
                <w:lang w:val="en-GB"/>
              </w:rPr>
            </w:pPr>
            <w:r>
              <w:t>6.8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4C2B0C8" w14:textId="693E70C5" w:rsidR="00D20DB4" w:rsidRPr="004F2B9C" w:rsidRDefault="00D20DB4" w:rsidP="00D20DB4">
            <w:pPr>
              <w:pStyle w:val="CDITable-RowCentrens"/>
              <w:rPr>
                <w:lang w:val="en-GB"/>
              </w:rPr>
            </w:pPr>
            <w: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C04D4C7" w14:textId="1B792237" w:rsidR="00D20DB4" w:rsidRPr="004F2B9C" w:rsidRDefault="00D20DB4" w:rsidP="00D20DB4">
            <w:pPr>
              <w:pStyle w:val="CDITable-RowCentrens"/>
              <w:rPr>
                <w:lang w:val="en-GB"/>
              </w:rPr>
            </w:pPr>
            <w:r>
              <w:t>5.4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063B440" w14:textId="112259FF"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C06F2E9" w14:textId="6DE34016" w:rsidR="00D20DB4" w:rsidRPr="004F2B9C" w:rsidRDefault="00D20DB4" w:rsidP="00D20DB4">
            <w:pPr>
              <w:pStyle w:val="CDITable-RowCentrens"/>
              <w:rPr>
                <w:lang w:val="en-GB"/>
              </w:rPr>
            </w:pPr>
            <w:r>
              <w:t>3.0</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1A1B1A1" w14:textId="421E6B87" w:rsidR="00D20DB4" w:rsidRPr="004F2B9C" w:rsidRDefault="00D20DB4" w:rsidP="00D20DB4">
            <w:pPr>
              <w:pStyle w:val="CDITable-RowCentrens"/>
              <w:rPr>
                <w:lang w:val="en-GB"/>
              </w:rPr>
            </w:pPr>
            <w:r>
              <w:t>0.1</w:t>
            </w:r>
          </w:p>
        </w:tc>
      </w:tr>
      <w:tr w:rsidR="00D20DB4" w:rsidRPr="004F2B9C" w14:paraId="609261B3"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1DA977A5"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5FAC8B" w14:textId="77777777" w:rsidR="00D20DB4" w:rsidRPr="004F2B9C" w:rsidRDefault="00D20DB4" w:rsidP="00D20DB4">
            <w:pPr>
              <w:pStyle w:val="CDITable-RowLeftns"/>
              <w:rPr>
                <w:lang w:val="en-GB"/>
              </w:rPr>
            </w:pPr>
            <w:r w:rsidRPr="004F2B9C">
              <w:rPr>
                <w:lang w:val="en-GB"/>
              </w:rPr>
              <w:t>Aboriginal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66AFB6E" w14:textId="240FE44D" w:rsidR="00D20DB4" w:rsidRPr="004F2B9C" w:rsidRDefault="00D20DB4" w:rsidP="00D20DB4">
            <w:pPr>
              <w:pStyle w:val="CDITable-RowCentrens"/>
              <w:rPr>
                <w:lang w:val="en-GB"/>
              </w:rPr>
            </w:pPr>
            <w:r>
              <w:t>31.7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13C87DF" w14:textId="10B611AD" w:rsidR="00D20DB4" w:rsidRPr="004F2B9C" w:rsidRDefault="00D20DB4" w:rsidP="00D20DB4">
            <w:pPr>
              <w:pStyle w:val="CDITable-RowCentrens"/>
              <w:rPr>
                <w:lang w:val="en-GB"/>
              </w:rPr>
            </w:pPr>
            <w:r>
              <w:t>22.4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A3558D8" w14:textId="33D0DA10" w:rsidR="00D20DB4" w:rsidRPr="004F2B9C" w:rsidRDefault="00D20DB4" w:rsidP="00D20DB4">
            <w:pPr>
              <w:pStyle w:val="CDITable-RowCentrens"/>
              <w:rPr>
                <w:lang w:val="en-GB"/>
              </w:rPr>
            </w:pPr>
            <w:r>
              <w:t>14.0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B9E2058" w14:textId="6E4A64D6" w:rsidR="00D20DB4" w:rsidRPr="004F2B9C" w:rsidRDefault="00D20DB4" w:rsidP="00D20DB4">
            <w:pPr>
              <w:pStyle w:val="CDITable-RowCentrens"/>
              <w:rPr>
                <w:lang w:val="en-GB"/>
              </w:rPr>
            </w:pPr>
            <w:r>
              <w:t>9.1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C4BD3EA" w14:textId="370B5B75" w:rsidR="00D20DB4" w:rsidRPr="004F2B9C" w:rsidRDefault="00D20DB4" w:rsidP="00D20DB4">
            <w:pPr>
              <w:pStyle w:val="CDITable-RowCentrens"/>
              <w:rPr>
                <w:lang w:val="en-GB"/>
              </w:rPr>
            </w:pPr>
            <w:r>
              <w:t>50.6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40DB345" w14:textId="49C058C4" w:rsidR="00D20DB4" w:rsidRPr="004F2B9C" w:rsidRDefault="00D20DB4" w:rsidP="00D20DB4">
            <w:pPr>
              <w:pStyle w:val="CDITable-RowCentrens"/>
              <w:rPr>
                <w:lang w:val="en-GB"/>
              </w:rPr>
            </w:pPr>
            <w:r>
              <w:t>45.6</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CA309E7" w14:textId="731A390F" w:rsidR="00D20DB4" w:rsidRPr="004F2B9C" w:rsidRDefault="00D20DB4" w:rsidP="00D20DB4">
            <w:pPr>
              <w:pStyle w:val="CDITable-RowCentrens"/>
              <w:rPr>
                <w:lang w:val="en-GB"/>
              </w:rPr>
            </w:pPr>
            <w:r>
              <w:t>5.7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5BFA05C" w14:textId="500BD6D4" w:rsidR="00D20DB4" w:rsidRPr="004F2B9C" w:rsidRDefault="00D20DB4" w:rsidP="00D20DB4">
            <w:pPr>
              <w:pStyle w:val="CDITable-RowCentrens"/>
              <w:rPr>
                <w:lang w:val="en-GB"/>
              </w:rPr>
            </w:pPr>
            <w:r>
              <w:t>5.3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377C12A" w14:textId="713D6FE2" w:rsidR="00D20DB4" w:rsidRPr="004F2B9C" w:rsidRDefault="00D20DB4" w:rsidP="00D20DB4">
            <w:pPr>
              <w:pStyle w:val="CDITable-RowCentrens"/>
              <w:rPr>
                <w:lang w:val="en-GB"/>
              </w:rPr>
            </w:pPr>
            <w:r>
              <w:t>28.9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43A36A1" w14:textId="5CFA2E61" w:rsidR="00D20DB4" w:rsidRPr="004F2B9C" w:rsidRDefault="00D20DB4" w:rsidP="00D20DB4">
            <w:pPr>
              <w:pStyle w:val="CDITable-RowCentrens"/>
              <w:rPr>
                <w:lang w:val="en-GB"/>
              </w:rPr>
            </w:pPr>
            <w:r>
              <w:t>17.4</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84EBE8A" w14:textId="04D2340E" w:rsidR="00D20DB4" w:rsidRPr="004F2B9C" w:rsidRDefault="00D20DB4" w:rsidP="00D20DB4">
            <w:pPr>
              <w:pStyle w:val="CDITable-RowCentrens"/>
              <w:rPr>
                <w:lang w:val="en-GB"/>
              </w:rPr>
            </w:pPr>
            <w:r>
              <w:t>16.8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FF09E4D" w14:textId="0F23B762" w:rsidR="00D20DB4" w:rsidRPr="004F2B9C" w:rsidRDefault="00D20DB4" w:rsidP="00D20DB4">
            <w:pPr>
              <w:pStyle w:val="CDITable-RowCentrens"/>
              <w:rPr>
                <w:lang w:val="en-GB"/>
              </w:rPr>
            </w:pPr>
            <w:r>
              <w:t>8.1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CF5FF03" w14:textId="683EEA37" w:rsidR="00D20DB4" w:rsidRPr="004F2B9C" w:rsidRDefault="00D20DB4" w:rsidP="00D20DB4">
            <w:pPr>
              <w:pStyle w:val="CDITable-RowCentrens"/>
              <w:rPr>
                <w:lang w:val="en-GB"/>
              </w:rPr>
            </w:pPr>
            <w:r>
              <w:t>19.3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44E67E" w14:textId="50AC21FC" w:rsidR="00D20DB4" w:rsidRPr="004F2B9C" w:rsidRDefault="00D20DB4" w:rsidP="00D20DB4">
            <w:pPr>
              <w:pStyle w:val="CDITable-RowCentrens"/>
              <w:rPr>
                <w:lang w:val="en-GB"/>
              </w:rPr>
            </w:pPr>
            <w:r>
              <w:t>10.1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24B1F6E" w14:textId="76A0B0DD" w:rsidR="00D20DB4" w:rsidRPr="004F2B9C" w:rsidRDefault="00D20DB4" w:rsidP="00D20DB4">
            <w:pPr>
              <w:pStyle w:val="CDITable-RowCentrens"/>
              <w:rPr>
                <w:lang w:val="en-GB"/>
              </w:rPr>
            </w:pPr>
            <w:r>
              <w:t>22.8</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7018685" w14:textId="0DADF2D8" w:rsidR="00D20DB4" w:rsidRPr="004F2B9C" w:rsidRDefault="00D20DB4" w:rsidP="00D20DB4">
            <w:pPr>
              <w:pStyle w:val="CDITable-RowCentrens"/>
              <w:rPr>
                <w:lang w:val="en-GB"/>
              </w:rPr>
            </w:pPr>
            <w:r>
              <w:t>19.5</w:t>
            </w:r>
          </w:p>
        </w:tc>
      </w:tr>
      <w:tr w:rsidR="00D20DB4" w:rsidRPr="004F2B9C" w14:paraId="7310F095"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6ABAF182"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CFEE22" w14:textId="77777777" w:rsidR="00D20DB4" w:rsidRPr="004F2B9C" w:rsidRDefault="00D20DB4" w:rsidP="00D20DB4">
            <w:pPr>
              <w:pStyle w:val="CDITable-RowLeftns"/>
              <w:rPr>
                <w:lang w:val="en-GB"/>
              </w:rPr>
            </w:pPr>
            <w:r w:rsidRPr="004F2B9C">
              <w:rPr>
                <w:lang w:val="en-GB"/>
              </w:rPr>
              <w:t>Commercial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3EF4306" w14:textId="6549F2F3" w:rsidR="00D20DB4" w:rsidRPr="004F2B9C" w:rsidRDefault="00D20DB4" w:rsidP="00D20DB4">
            <w:pPr>
              <w:pStyle w:val="CDITable-RowCentrens"/>
              <w:rPr>
                <w:lang w:val="en-GB"/>
              </w:rPr>
            </w:pPr>
            <w: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CEB319E" w14:textId="60FA541A"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5DB5E95" w14:textId="7E796500" w:rsidR="00D20DB4" w:rsidRPr="004F2B9C" w:rsidRDefault="00D20DB4" w:rsidP="00D20DB4">
            <w:pPr>
              <w:pStyle w:val="CDITable-RowCentrens"/>
              <w:rPr>
                <w:lang w:val="en-GB"/>
              </w:rPr>
            </w:pPr>
            <w:r>
              <w:t>0.2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BC82810" w14:textId="12249EFF" w:rsidR="00D20DB4" w:rsidRPr="004F2B9C" w:rsidRDefault="00D20DB4" w:rsidP="00D20DB4">
            <w:pPr>
              <w:pStyle w:val="CDITable-RowCentrens"/>
              <w:rPr>
                <w:lang w:val="en-GB"/>
              </w:rPr>
            </w:pPr>
            <w: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8B5AE8C" w14:textId="21F468FE" w:rsidR="00D20DB4" w:rsidRPr="004F2B9C" w:rsidRDefault="00D20DB4" w:rsidP="00D20DB4">
            <w:pPr>
              <w:pStyle w:val="CDITable-RowCentrens"/>
              <w:rPr>
                <w:lang w:val="en-GB"/>
              </w:rPr>
            </w:pPr>
            <w: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CF62EAB" w14:textId="386C8F46" w:rsidR="00D20DB4" w:rsidRPr="004F2B9C" w:rsidRDefault="00D20DB4" w:rsidP="00D20DB4">
            <w:pPr>
              <w:pStyle w:val="CDITable-RowCentrens"/>
              <w:rPr>
                <w:lang w:val="en-GB"/>
              </w:rPr>
            </w:pPr>
            <w: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B6908A0" w14:textId="37C13058" w:rsidR="00D20DB4" w:rsidRPr="004F2B9C" w:rsidRDefault="00D20DB4" w:rsidP="00D20DB4">
            <w:pPr>
              <w:pStyle w:val="CDITable-RowCentrens"/>
              <w:rPr>
                <w:lang w:val="en-GB"/>
              </w:rPr>
            </w:pPr>
            <w:r>
              <w:t>1.4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77CA5EF" w14:textId="0968777D" w:rsidR="00D20DB4" w:rsidRPr="004F2B9C" w:rsidRDefault="00D20DB4" w:rsidP="00D20DB4">
            <w:pPr>
              <w:pStyle w:val="CDITable-RowCentrens"/>
              <w:rPr>
                <w:lang w:val="en-GB"/>
              </w:rPr>
            </w:pPr>
            <w:r>
              <w:t>1.0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3F6AA6E" w14:textId="07BCAFE2" w:rsidR="00D20DB4" w:rsidRPr="004F2B9C" w:rsidRDefault="00D20DB4" w:rsidP="00D20DB4">
            <w:pPr>
              <w:pStyle w:val="CDITable-RowCentrens"/>
              <w:rPr>
                <w:lang w:val="en-GB"/>
              </w:rPr>
            </w:pPr>
            <w: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8F4E0F4" w14:textId="6CB430CA" w:rsidR="00D20DB4" w:rsidRPr="004F2B9C" w:rsidRDefault="00D20DB4" w:rsidP="00D20DB4">
            <w:pPr>
              <w:pStyle w:val="CDITable-RowCentrens"/>
              <w:rPr>
                <w:lang w:val="en-GB"/>
              </w:rPr>
            </w:pPr>
            <w: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566C3CF" w14:textId="57C09E5B" w:rsidR="00D20DB4" w:rsidRPr="004F2B9C" w:rsidRDefault="00D20DB4" w:rsidP="00D20DB4">
            <w:pPr>
              <w:pStyle w:val="CDITable-RowCentrens"/>
              <w:rPr>
                <w:lang w:val="en-GB"/>
              </w:rPr>
            </w:pPr>
            <w: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272CDDD" w14:textId="1387F555"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950862D" w14:textId="61DB8369" w:rsidR="00D20DB4" w:rsidRPr="004F2B9C" w:rsidRDefault="00D20DB4" w:rsidP="00D20DB4">
            <w:pPr>
              <w:pStyle w:val="CDITable-RowCentrens"/>
              <w:rPr>
                <w:lang w:val="en-GB"/>
              </w:rPr>
            </w:pPr>
            <w:r>
              <w:t>0.5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13865F5" w14:textId="3D4D4290"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BAC3A46" w14:textId="57FF6BF9" w:rsidR="00D20DB4" w:rsidRPr="004F2B9C" w:rsidRDefault="00D20DB4" w:rsidP="00D20DB4">
            <w:pPr>
              <w:pStyle w:val="CDITable-RowCentrens"/>
              <w:rPr>
                <w:lang w:val="en-GB"/>
              </w:rPr>
            </w:pPr>
            <w:r>
              <w:t>0.1</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19447A35" w14:textId="7CDE0B3E" w:rsidR="00D20DB4" w:rsidRPr="004F2B9C" w:rsidRDefault="00D20DB4" w:rsidP="00D20DB4">
            <w:pPr>
              <w:pStyle w:val="CDITable-RowCentrens"/>
              <w:rPr>
                <w:lang w:val="en-GB"/>
              </w:rPr>
            </w:pPr>
            <w:r>
              <w:t>0.1</w:t>
            </w:r>
          </w:p>
        </w:tc>
      </w:tr>
      <w:tr w:rsidR="00D20DB4" w:rsidRPr="004F2B9C" w14:paraId="18FAEE78" w14:textId="77777777" w:rsidTr="00B30451">
        <w:trPr>
          <w:trHeight w:val="60"/>
        </w:trPr>
        <w:tc>
          <w:tcPr>
            <w:tcW w:w="1077" w:type="dxa"/>
            <w:vMerge w:val="restart"/>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6BEA8035" w14:textId="77777777" w:rsidR="00D20DB4" w:rsidRPr="004F2B9C" w:rsidRDefault="00D20DB4" w:rsidP="00D20DB4">
            <w:pPr>
              <w:pStyle w:val="CDITable-RowLeftns"/>
              <w:rPr>
                <w:lang w:val="en-GB"/>
              </w:rPr>
            </w:pPr>
            <w:r w:rsidRPr="004F2B9C">
              <w:rPr>
                <w:lang w:val="en-GB"/>
              </w:rPr>
              <w:t>Influenza vaccines</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4569AB" w14:textId="77777777" w:rsidR="00D20DB4" w:rsidRPr="004F2B9C" w:rsidRDefault="00D20DB4" w:rsidP="00D20DB4">
            <w:pPr>
              <w:pStyle w:val="CDITable-RowLeftns"/>
              <w:rPr>
                <w:lang w:val="en-GB"/>
              </w:rPr>
            </w:pPr>
            <w:r w:rsidRPr="004F2B9C">
              <w:rPr>
                <w:lang w:val="en-GB"/>
              </w:rPr>
              <w:t>General Practice</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7F374B3" w14:textId="6D6236EB" w:rsidR="00D20DB4" w:rsidRPr="004F2B9C" w:rsidRDefault="00D20DB4" w:rsidP="00D20DB4">
            <w:pPr>
              <w:pStyle w:val="CDITable-RowCentrens"/>
              <w:rPr>
                <w:lang w:val="en-GB"/>
              </w:rPr>
            </w:pPr>
            <w:r>
              <w:t>31.9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1D0DDFC" w14:textId="6BE1B6B3" w:rsidR="00D20DB4" w:rsidRPr="004F2B9C" w:rsidRDefault="00D20DB4" w:rsidP="00D20DB4">
            <w:pPr>
              <w:pStyle w:val="CDITable-RowCentrens"/>
              <w:rPr>
                <w:lang w:val="en-GB"/>
              </w:rPr>
            </w:pPr>
            <w:r>
              <w:t>59.6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4E0AFB0" w14:textId="4D2AEF6E" w:rsidR="00D20DB4" w:rsidRPr="004F2B9C" w:rsidRDefault="00D20DB4" w:rsidP="00D20DB4">
            <w:pPr>
              <w:pStyle w:val="CDITable-RowCentrens"/>
              <w:rPr>
                <w:lang w:val="en-GB"/>
              </w:rPr>
            </w:pPr>
            <w:r>
              <w:t>49.8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AC0D40B" w14:textId="0330394A" w:rsidR="00D20DB4" w:rsidRPr="004F2B9C" w:rsidRDefault="00D20DB4" w:rsidP="00D20DB4">
            <w:pPr>
              <w:pStyle w:val="CDITable-RowCentrens"/>
              <w:rPr>
                <w:lang w:val="en-GB"/>
              </w:rPr>
            </w:pPr>
            <w:r>
              <w:t>70.4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293AA6C" w14:textId="6C1275B1" w:rsidR="00D20DB4" w:rsidRPr="004F2B9C" w:rsidRDefault="00D20DB4" w:rsidP="00D20DB4">
            <w:pPr>
              <w:pStyle w:val="CDITable-RowCentrens"/>
              <w:rPr>
                <w:lang w:val="en-GB"/>
              </w:rPr>
            </w:pPr>
            <w:r>
              <w:t>14.1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5FDD7F7" w14:textId="1B39EEC8" w:rsidR="00D20DB4" w:rsidRPr="004F2B9C" w:rsidRDefault="00D20DB4" w:rsidP="00D20DB4">
            <w:pPr>
              <w:pStyle w:val="CDITable-RowCentrens"/>
              <w:rPr>
                <w:lang w:val="en-GB"/>
              </w:rPr>
            </w:pPr>
            <w:r>
              <w:t>28.5</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652D354" w14:textId="188A3338" w:rsidR="00D20DB4" w:rsidRPr="004F2B9C" w:rsidRDefault="00D20DB4" w:rsidP="00D20DB4">
            <w:pPr>
              <w:pStyle w:val="CDITable-RowCentrens"/>
              <w:rPr>
                <w:lang w:val="en-GB"/>
              </w:rPr>
            </w:pPr>
            <w:r>
              <w:t>54.6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2822AFC" w14:textId="08DBA68A" w:rsidR="00D20DB4" w:rsidRPr="004F2B9C" w:rsidRDefault="00D20DB4" w:rsidP="00D20DB4">
            <w:pPr>
              <w:pStyle w:val="CDITable-RowCentrens"/>
              <w:rPr>
                <w:lang w:val="en-GB"/>
              </w:rPr>
            </w:pPr>
            <w:r>
              <w:t>73.0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6B7EDEC" w14:textId="6D90C2A3" w:rsidR="00D20DB4" w:rsidRPr="004F2B9C" w:rsidRDefault="00D20DB4" w:rsidP="00D20DB4">
            <w:pPr>
              <w:pStyle w:val="CDITable-RowCentrens"/>
              <w:rPr>
                <w:lang w:val="en-GB"/>
              </w:rPr>
            </w:pPr>
            <w:r>
              <w:t>39.0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92F518C" w14:textId="6587E47E" w:rsidR="00D20DB4" w:rsidRPr="004F2B9C" w:rsidRDefault="00D20DB4" w:rsidP="00D20DB4">
            <w:pPr>
              <w:pStyle w:val="CDITable-RowCentrens"/>
              <w:rPr>
                <w:lang w:val="en-GB"/>
              </w:rPr>
            </w:pPr>
            <w:r>
              <w:t>61.0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7584765" w14:textId="2955AA97" w:rsidR="00D20DB4" w:rsidRPr="004F2B9C" w:rsidRDefault="00D20DB4" w:rsidP="00D20DB4">
            <w:pPr>
              <w:pStyle w:val="CDITable-RowCentrens"/>
              <w:rPr>
                <w:lang w:val="en-GB"/>
              </w:rPr>
            </w:pPr>
            <w:r>
              <w:t>47.7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0B7B7DF" w14:textId="567E1D26" w:rsidR="00D20DB4" w:rsidRPr="004F2B9C" w:rsidRDefault="00D20DB4" w:rsidP="00D20DB4">
            <w:pPr>
              <w:pStyle w:val="CDITable-RowCentrens"/>
              <w:rPr>
                <w:lang w:val="en-GB"/>
              </w:rPr>
            </w:pPr>
            <w:r>
              <w:t>73.6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315B91C" w14:textId="3F3120C8" w:rsidR="00D20DB4" w:rsidRPr="004F2B9C" w:rsidRDefault="00D20DB4" w:rsidP="00D20DB4">
            <w:pPr>
              <w:pStyle w:val="CDITable-RowCentrens"/>
              <w:rPr>
                <w:lang w:val="en-GB"/>
              </w:rPr>
            </w:pPr>
            <w:r>
              <w:t>48.0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36B2B81" w14:textId="5AC37AA9" w:rsidR="00D20DB4" w:rsidRPr="004F2B9C" w:rsidRDefault="00D20DB4" w:rsidP="00D20DB4">
            <w:pPr>
              <w:pStyle w:val="CDITable-RowCentrens"/>
              <w:rPr>
                <w:lang w:val="en-GB"/>
              </w:rPr>
            </w:pPr>
            <w:r>
              <w:t>74.1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170E6E1" w14:textId="184595B7" w:rsidR="00D20DB4" w:rsidRPr="004F2B9C" w:rsidRDefault="00D20DB4" w:rsidP="00D20DB4">
            <w:pPr>
              <w:pStyle w:val="CDITable-RowCentrens"/>
              <w:rPr>
                <w:lang w:val="en-GB"/>
              </w:rPr>
            </w:pPr>
            <w:r>
              <w:t>36.4</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356189D" w14:textId="408D4BAC" w:rsidR="00D20DB4" w:rsidRPr="004F2B9C" w:rsidRDefault="00D20DB4" w:rsidP="00D20DB4">
            <w:pPr>
              <w:pStyle w:val="CDITable-RowCentrens"/>
              <w:rPr>
                <w:lang w:val="en-GB"/>
              </w:rPr>
            </w:pPr>
            <w:r>
              <w:t>55.0</w:t>
            </w:r>
          </w:p>
        </w:tc>
      </w:tr>
      <w:tr w:rsidR="00D20DB4" w:rsidRPr="004F2B9C" w14:paraId="0622B6CB"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6D9B243E"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3CA56A1" w14:textId="77777777" w:rsidR="00D20DB4" w:rsidRPr="004F2B9C" w:rsidRDefault="00D20DB4" w:rsidP="00D20DB4">
            <w:pPr>
              <w:pStyle w:val="CDITable-RowLeftns"/>
              <w:rPr>
                <w:lang w:val="en-GB"/>
              </w:rPr>
            </w:pPr>
            <w:r w:rsidRPr="004F2B9C">
              <w:rPr>
                <w:lang w:val="en-GB"/>
              </w:rPr>
              <w:t>Pharmacy</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46A6549" w14:textId="079CD630" w:rsidR="00D20DB4" w:rsidRPr="004F2B9C" w:rsidRDefault="00D20DB4" w:rsidP="00D20DB4">
            <w:pPr>
              <w:pStyle w:val="CDITable-RowCentrens"/>
              <w:rPr>
                <w:lang w:val="en-GB"/>
              </w:rPr>
            </w:pPr>
            <w:r>
              <w:t>19.3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0BC72AA" w14:textId="26D1949B" w:rsidR="00D20DB4" w:rsidRPr="004F2B9C" w:rsidRDefault="00D20DB4" w:rsidP="00D20DB4">
            <w:pPr>
              <w:pStyle w:val="CDITable-RowCentrens"/>
              <w:rPr>
                <w:lang w:val="en-GB"/>
              </w:rPr>
            </w:pPr>
            <w:r>
              <w:t>16.3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87D919" w14:textId="513EB561" w:rsidR="00D20DB4" w:rsidRPr="004F2B9C" w:rsidRDefault="00D20DB4" w:rsidP="00D20DB4">
            <w:pPr>
              <w:pStyle w:val="CDITable-RowCentrens"/>
              <w:rPr>
                <w:lang w:val="en-GB"/>
              </w:rPr>
            </w:pPr>
            <w:r>
              <w:t>16.5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EA058F1" w14:textId="6DC1377B" w:rsidR="00D20DB4" w:rsidRPr="004F2B9C" w:rsidRDefault="00D20DB4" w:rsidP="00D20DB4">
            <w:pPr>
              <w:pStyle w:val="CDITable-RowCentrens"/>
              <w:rPr>
                <w:lang w:val="en-GB"/>
              </w:rPr>
            </w:pPr>
            <w:r>
              <w:t>12.4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880EC9E" w14:textId="287A6372" w:rsidR="00D20DB4" w:rsidRPr="004F2B9C" w:rsidRDefault="00D20DB4" w:rsidP="00D20DB4">
            <w:pPr>
              <w:pStyle w:val="CDITable-RowCentrens"/>
              <w:rPr>
                <w:lang w:val="en-GB"/>
              </w:rPr>
            </w:pPr>
            <w:r>
              <w:t>1.0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50245CA" w14:textId="7A45C655" w:rsidR="00D20DB4" w:rsidRPr="004F2B9C" w:rsidRDefault="00D20DB4" w:rsidP="00D20DB4">
            <w:pPr>
              <w:pStyle w:val="CDITable-RowCentrens"/>
              <w:rPr>
                <w:lang w:val="en-GB"/>
              </w:rPr>
            </w:pPr>
            <w:r>
              <w:t>0.9</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33C0870" w14:textId="61D69460" w:rsidR="00D20DB4" w:rsidRPr="004F2B9C" w:rsidRDefault="00D20DB4" w:rsidP="00D20DB4">
            <w:pPr>
              <w:pStyle w:val="CDITable-RowCentrens"/>
              <w:rPr>
                <w:lang w:val="en-GB"/>
              </w:rPr>
            </w:pPr>
            <w:r>
              <w:t>14.4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11C710E" w14:textId="00071D7E" w:rsidR="00D20DB4" w:rsidRPr="004F2B9C" w:rsidRDefault="00D20DB4" w:rsidP="00D20DB4">
            <w:pPr>
              <w:pStyle w:val="CDITable-RowCentrens"/>
              <w:rPr>
                <w:lang w:val="en-GB"/>
              </w:rPr>
            </w:pPr>
            <w:r>
              <w:t>10.0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B29DAB0" w14:textId="2C030C7E" w:rsidR="00D20DB4" w:rsidRPr="004F2B9C" w:rsidRDefault="00D20DB4" w:rsidP="00D20DB4">
            <w:pPr>
              <w:pStyle w:val="CDITable-RowCentrens"/>
              <w:rPr>
                <w:lang w:val="en-GB"/>
              </w:rPr>
            </w:pPr>
            <w:r>
              <w:t>13.1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FB7590C" w14:textId="0C030D94" w:rsidR="00D20DB4" w:rsidRPr="004F2B9C" w:rsidRDefault="00D20DB4" w:rsidP="00D20DB4">
            <w:pPr>
              <w:pStyle w:val="CDITable-RowCentrens"/>
              <w:rPr>
                <w:lang w:val="en-GB"/>
              </w:rPr>
            </w:pPr>
            <w:r>
              <w:t>13.4</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7DFEEC3" w14:textId="6C2C92AC" w:rsidR="00D20DB4" w:rsidRPr="004F2B9C" w:rsidRDefault="00D20DB4" w:rsidP="00D20DB4">
            <w:pPr>
              <w:pStyle w:val="CDITable-RowCentrens"/>
              <w:rPr>
                <w:lang w:val="en-GB"/>
              </w:rPr>
            </w:pPr>
            <w:r>
              <w:t>24.5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4D77AAA" w14:textId="0503BB43" w:rsidR="00D20DB4" w:rsidRPr="004F2B9C" w:rsidRDefault="00D20DB4" w:rsidP="00D20DB4">
            <w:pPr>
              <w:pStyle w:val="CDITable-RowCentrens"/>
              <w:rPr>
                <w:lang w:val="en-GB"/>
              </w:rPr>
            </w:pPr>
            <w:r>
              <w:t>15.1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89C512" w14:textId="7B33A6AB" w:rsidR="00D20DB4" w:rsidRPr="004F2B9C" w:rsidRDefault="00D20DB4" w:rsidP="00D20DB4">
            <w:pPr>
              <w:pStyle w:val="CDITable-RowCentrens"/>
              <w:rPr>
                <w:lang w:val="en-GB"/>
              </w:rPr>
            </w:pPr>
            <w:r>
              <w:t>16.0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559FA04" w14:textId="078DEA35" w:rsidR="00D20DB4" w:rsidRPr="004F2B9C" w:rsidRDefault="00D20DB4" w:rsidP="00D20DB4">
            <w:pPr>
              <w:pStyle w:val="CDITable-RowCentrens"/>
              <w:rPr>
                <w:lang w:val="en-GB"/>
              </w:rPr>
            </w:pPr>
            <w:r>
              <w:t>10.8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7D920F3" w14:textId="6A5E9EEF" w:rsidR="00D20DB4" w:rsidRPr="004F2B9C" w:rsidRDefault="00D20DB4" w:rsidP="00D20DB4">
            <w:pPr>
              <w:pStyle w:val="CDITable-RowCentrens"/>
              <w:rPr>
                <w:lang w:val="en-GB"/>
              </w:rPr>
            </w:pPr>
            <w:r>
              <w:t>14.4</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FD1FEA5" w14:textId="4B04330E" w:rsidR="00D20DB4" w:rsidRPr="004F2B9C" w:rsidRDefault="00D20DB4" w:rsidP="00D20DB4">
            <w:pPr>
              <w:pStyle w:val="CDITable-RowCentrens"/>
              <w:rPr>
                <w:lang w:val="en-GB"/>
              </w:rPr>
            </w:pPr>
            <w:r>
              <w:t>14.2</w:t>
            </w:r>
          </w:p>
        </w:tc>
      </w:tr>
      <w:tr w:rsidR="00D20DB4" w:rsidRPr="004F2B9C" w14:paraId="13728321"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7CCB3BB8"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BBF07F8" w14:textId="77777777" w:rsidR="00D20DB4" w:rsidRPr="004F2B9C" w:rsidRDefault="00D20DB4" w:rsidP="00D20DB4">
            <w:pPr>
              <w:pStyle w:val="CDITable-RowLeftns"/>
              <w:rPr>
                <w:lang w:val="en-GB"/>
              </w:rPr>
            </w:pPr>
            <w:r w:rsidRPr="004F2B9C">
              <w:rPr>
                <w:lang w:val="en-GB"/>
              </w:rPr>
              <w:t>State Health/PHU</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AA16DF8" w14:textId="7B278011" w:rsidR="00D20DB4" w:rsidRPr="004F2B9C" w:rsidRDefault="00D20DB4" w:rsidP="00D20DB4">
            <w:pPr>
              <w:pStyle w:val="CDITable-RowCentrens"/>
              <w:rPr>
                <w:lang w:val="en-GB"/>
              </w:rPr>
            </w:pPr>
            <w:r>
              <w:t>20.0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E047166" w14:textId="3569002A" w:rsidR="00D20DB4" w:rsidRPr="004F2B9C" w:rsidRDefault="00D20DB4" w:rsidP="00D20DB4">
            <w:pPr>
              <w:pStyle w:val="CDITable-RowCentrens"/>
              <w:rPr>
                <w:lang w:val="en-GB"/>
              </w:rPr>
            </w:pPr>
            <w:r>
              <w:t>10.2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B7F39A3" w14:textId="18382BFE" w:rsidR="00D20DB4" w:rsidRPr="004F2B9C" w:rsidRDefault="00D20DB4" w:rsidP="00D20DB4">
            <w:pPr>
              <w:pStyle w:val="CDITable-RowCentrens"/>
              <w:rPr>
                <w:lang w:val="en-GB"/>
              </w:rPr>
            </w:pPr>
            <w:r>
              <w:t>9.7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AD2E521" w14:textId="3DFC75DB" w:rsidR="00D20DB4" w:rsidRPr="004F2B9C" w:rsidRDefault="00D20DB4" w:rsidP="00D20DB4">
            <w:pPr>
              <w:pStyle w:val="CDITable-RowCentrens"/>
              <w:rPr>
                <w:lang w:val="en-GB"/>
              </w:rPr>
            </w:pPr>
            <w:r>
              <w:t>7.9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7ACDE55" w14:textId="19423072" w:rsidR="00D20DB4" w:rsidRPr="004F2B9C" w:rsidRDefault="00D20DB4" w:rsidP="00D20DB4">
            <w:pPr>
              <w:pStyle w:val="CDITable-RowCentrens"/>
              <w:rPr>
                <w:lang w:val="en-GB"/>
              </w:rPr>
            </w:pPr>
            <w:r>
              <w:t>14.7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DDA3753" w14:textId="1B494FBF" w:rsidR="00D20DB4" w:rsidRPr="004F2B9C" w:rsidRDefault="00D20DB4" w:rsidP="00D20DB4">
            <w:pPr>
              <w:pStyle w:val="CDITable-RowCentrens"/>
              <w:rPr>
                <w:lang w:val="en-GB"/>
              </w:rPr>
            </w:pPr>
            <w:r>
              <w:t>9.6</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78939D4" w14:textId="66850D0E" w:rsidR="00D20DB4" w:rsidRPr="004F2B9C" w:rsidRDefault="00D20DB4" w:rsidP="00D20DB4">
            <w:pPr>
              <w:pStyle w:val="CDITable-RowCentrens"/>
              <w:rPr>
                <w:lang w:val="en-GB"/>
              </w:rPr>
            </w:pPr>
            <w:r>
              <w:t>11.4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67C4937" w14:textId="1952B48B" w:rsidR="00D20DB4" w:rsidRPr="004F2B9C" w:rsidRDefault="00D20DB4" w:rsidP="00D20DB4">
            <w:pPr>
              <w:pStyle w:val="CDITable-RowCentrens"/>
              <w:rPr>
                <w:lang w:val="en-GB"/>
              </w:rPr>
            </w:pPr>
            <w:r>
              <w:t>7.6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9119C97" w14:textId="14E505E6" w:rsidR="00D20DB4" w:rsidRPr="004F2B9C" w:rsidRDefault="00D20DB4" w:rsidP="00D20DB4">
            <w:pPr>
              <w:pStyle w:val="CDITable-RowCentrens"/>
              <w:rPr>
                <w:lang w:val="en-GB"/>
              </w:rPr>
            </w:pPr>
            <w:r>
              <w:t>15.0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3B1565A" w14:textId="31201462" w:rsidR="00D20DB4" w:rsidRPr="004F2B9C" w:rsidRDefault="00D20DB4" w:rsidP="00D20DB4">
            <w:pPr>
              <w:pStyle w:val="CDITable-RowCentrens"/>
              <w:rPr>
                <w:lang w:val="en-GB"/>
              </w:rPr>
            </w:pPr>
            <w:r>
              <w:t>8.8</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54A7A29" w14:textId="36BAC68C" w:rsidR="00D20DB4" w:rsidRPr="004F2B9C" w:rsidRDefault="00D20DB4" w:rsidP="00D20DB4">
            <w:pPr>
              <w:pStyle w:val="CDITable-RowCentrens"/>
              <w:rPr>
                <w:lang w:val="en-GB"/>
              </w:rPr>
            </w:pPr>
            <w:r>
              <w:t>8.3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53D4AF8" w14:textId="365FC59F" w:rsidR="00D20DB4" w:rsidRPr="004F2B9C" w:rsidRDefault="00D20DB4" w:rsidP="00D20DB4">
            <w:pPr>
              <w:pStyle w:val="CDITable-RowCentrens"/>
              <w:rPr>
                <w:lang w:val="en-GB"/>
              </w:rPr>
            </w:pPr>
            <w:r>
              <w:t>3.6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B71B7EE" w14:textId="132D39A9" w:rsidR="00D20DB4" w:rsidRPr="004F2B9C" w:rsidRDefault="00D20DB4" w:rsidP="00D20DB4">
            <w:pPr>
              <w:pStyle w:val="CDITable-RowCentrens"/>
              <w:rPr>
                <w:lang w:val="en-GB"/>
              </w:rPr>
            </w:pPr>
            <w:r>
              <w:t>13.0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4A9E2E6" w14:textId="4909B427" w:rsidR="00D20DB4" w:rsidRPr="004F2B9C" w:rsidRDefault="00D20DB4" w:rsidP="00D20DB4">
            <w:pPr>
              <w:pStyle w:val="CDITable-RowCentrens"/>
              <w:rPr>
                <w:lang w:val="en-GB"/>
              </w:rPr>
            </w:pPr>
            <w:r>
              <w:t>6.0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4728FA9" w14:textId="14511902" w:rsidR="00D20DB4" w:rsidRPr="004F2B9C" w:rsidRDefault="00D20DB4" w:rsidP="00D20DB4">
            <w:pPr>
              <w:pStyle w:val="CDITable-RowCentrens"/>
              <w:rPr>
                <w:lang w:val="en-GB"/>
              </w:rPr>
            </w:pPr>
            <w:r>
              <w:t>8.6</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9FE14D9" w14:textId="0639173B" w:rsidR="00D20DB4" w:rsidRPr="004F2B9C" w:rsidRDefault="00D20DB4" w:rsidP="00D20DB4">
            <w:pPr>
              <w:pStyle w:val="CDITable-RowCentrens"/>
              <w:rPr>
                <w:lang w:val="en-GB"/>
              </w:rPr>
            </w:pPr>
            <w:r>
              <w:t>5.1</w:t>
            </w:r>
          </w:p>
        </w:tc>
      </w:tr>
      <w:tr w:rsidR="00D20DB4" w:rsidRPr="004F2B9C" w14:paraId="48435440"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B1D489B"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771DF4" w14:textId="77777777" w:rsidR="00D20DB4" w:rsidRPr="004F2B9C" w:rsidRDefault="00D20DB4" w:rsidP="00D20DB4">
            <w:pPr>
              <w:pStyle w:val="CDITable-RowLeftns"/>
              <w:rPr>
                <w:lang w:val="en-GB"/>
              </w:rPr>
            </w:pPr>
            <w:r w:rsidRPr="004F2B9C">
              <w:rPr>
                <w:lang w:val="en-GB"/>
              </w:rPr>
              <w:t>Community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DC4E397" w14:textId="573CDA12" w:rsidR="00D20DB4" w:rsidRPr="004F2B9C" w:rsidRDefault="00D20DB4" w:rsidP="00D20DB4">
            <w:pPr>
              <w:pStyle w:val="CDITable-RowCentrens"/>
              <w:rPr>
                <w:lang w:val="en-GB"/>
              </w:rPr>
            </w:pPr>
            <w:r>
              <w:t>3.9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55C22C7" w14:textId="5486C1C0" w:rsidR="00D20DB4" w:rsidRPr="004F2B9C" w:rsidRDefault="00D20DB4" w:rsidP="00D20DB4">
            <w:pPr>
              <w:pStyle w:val="CDITable-RowCentrens"/>
              <w:rPr>
                <w:lang w:val="en-GB"/>
              </w:rPr>
            </w:pPr>
            <w: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AAED6C7" w14:textId="50C3BB17" w:rsidR="00D20DB4" w:rsidRPr="004F2B9C" w:rsidRDefault="00D20DB4" w:rsidP="00D20DB4">
            <w:pPr>
              <w:pStyle w:val="CDITable-RowCentrens"/>
              <w:rPr>
                <w:lang w:val="en-GB"/>
              </w:rPr>
            </w:pPr>
            <w:r>
              <w:t>4.9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07269C1" w14:textId="7FED411C"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0500CAC" w14:textId="4BE7D49E" w:rsidR="00D20DB4" w:rsidRPr="004F2B9C" w:rsidRDefault="00D20DB4" w:rsidP="00D20DB4">
            <w:pPr>
              <w:pStyle w:val="CDITable-RowCentrens"/>
              <w:rPr>
                <w:lang w:val="en-GB"/>
              </w:rPr>
            </w:pPr>
            <w:r>
              <w:t>13.0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A02EA1E" w14:textId="17D49E92" w:rsidR="00D20DB4" w:rsidRPr="004F2B9C" w:rsidRDefault="00D20DB4" w:rsidP="00D20DB4">
            <w:pPr>
              <w:pStyle w:val="CDITable-RowCentrens"/>
              <w:rPr>
                <w:lang w:val="en-GB"/>
              </w:rPr>
            </w:pPr>
            <w:r>
              <w:t>10.2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CDC4D41" w14:textId="52D41377" w:rsidR="00D20DB4" w:rsidRPr="004F2B9C" w:rsidRDefault="00D20DB4" w:rsidP="00D20DB4">
            <w:pPr>
              <w:pStyle w:val="CDITable-RowCentrens"/>
              <w:rPr>
                <w:lang w:val="en-GB"/>
              </w:rPr>
            </w:pPr>
            <w:r>
              <w:t>8.2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A8C6D9C" w14:textId="2CFBA090" w:rsidR="00D20DB4" w:rsidRPr="004F2B9C" w:rsidRDefault="00D20DB4" w:rsidP="00D20DB4">
            <w:pPr>
              <w:pStyle w:val="CDITable-RowCentrens"/>
              <w:rPr>
                <w:lang w:val="en-GB"/>
              </w:rPr>
            </w:pPr>
            <w:r>
              <w:t>2.9</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855DFF4" w14:textId="4C4B701B" w:rsidR="00D20DB4" w:rsidRPr="004F2B9C" w:rsidRDefault="00D20DB4" w:rsidP="00D20DB4">
            <w:pPr>
              <w:pStyle w:val="CDITable-RowCentrens"/>
              <w:rPr>
                <w:lang w:val="en-GB"/>
              </w:rPr>
            </w:pPr>
            <w:r>
              <w:t>4.1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17D44CB" w14:textId="051893B4" w:rsidR="00D20DB4" w:rsidRPr="004F2B9C" w:rsidRDefault="00D20DB4" w:rsidP="00D20DB4">
            <w:pPr>
              <w:pStyle w:val="CDITable-RowCentrens"/>
              <w:rPr>
                <w:lang w:val="en-GB"/>
              </w:rPr>
            </w:pPr>
            <w:r>
              <w:t>0.8</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DC4FF95" w14:textId="1AE71657" w:rsidR="00D20DB4" w:rsidRPr="004F2B9C" w:rsidRDefault="00D20DB4" w:rsidP="00D20DB4">
            <w:pPr>
              <w:pStyle w:val="CDITable-RowCentrens"/>
              <w:rPr>
                <w:lang w:val="en-GB"/>
              </w:rPr>
            </w:pPr>
            <w:r>
              <w:t>1.7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98DB6D2" w14:textId="2E50D90E"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CAB58E7" w14:textId="6EA3B291" w:rsidR="00D20DB4" w:rsidRPr="004F2B9C" w:rsidRDefault="00D20DB4" w:rsidP="00D20DB4">
            <w:pPr>
              <w:pStyle w:val="CDITable-RowCentrens"/>
              <w:rPr>
                <w:lang w:val="en-GB"/>
              </w:rPr>
            </w:pPr>
            <w:r>
              <w:t>1.5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7E5BC1" w14:textId="190665A1"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E92B9AE" w14:textId="25759C32" w:rsidR="00D20DB4" w:rsidRPr="004F2B9C" w:rsidRDefault="00D20DB4" w:rsidP="00D20DB4">
            <w:pPr>
              <w:pStyle w:val="CDITable-RowCentrens"/>
              <w:rPr>
                <w:lang w:val="en-GB"/>
              </w:rPr>
            </w:pPr>
            <w:r>
              <w:t>15.5</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DEA1562" w14:textId="2BF5E150" w:rsidR="00D20DB4" w:rsidRPr="004F2B9C" w:rsidRDefault="00D20DB4" w:rsidP="00D20DB4">
            <w:pPr>
              <w:pStyle w:val="CDITable-RowCentrens"/>
              <w:rPr>
                <w:lang w:val="en-GB"/>
              </w:rPr>
            </w:pPr>
            <w:r>
              <w:t>7.7</w:t>
            </w:r>
          </w:p>
        </w:tc>
      </w:tr>
      <w:tr w:rsidR="00D20DB4" w:rsidRPr="004F2B9C" w14:paraId="759029C1"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5A03FAA2"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5B2FB75" w14:textId="77777777" w:rsidR="00D20DB4" w:rsidRPr="004F2B9C" w:rsidRDefault="00D20DB4" w:rsidP="00D20DB4">
            <w:pPr>
              <w:pStyle w:val="CDITable-RowLeftns"/>
              <w:rPr>
                <w:lang w:val="en-GB"/>
              </w:rPr>
            </w:pPr>
            <w:r w:rsidRPr="004F2B9C">
              <w:rPr>
                <w:lang w:val="en-GB"/>
              </w:rPr>
              <w:t>Hospital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E6592D8" w14:textId="12D187EB" w:rsidR="00D20DB4" w:rsidRPr="004F2B9C" w:rsidRDefault="00D20DB4" w:rsidP="00D20DB4">
            <w:pPr>
              <w:pStyle w:val="CDITable-RowCentrens"/>
              <w:rPr>
                <w:lang w:val="en-GB"/>
              </w:rPr>
            </w:pPr>
            <w:r>
              <w:t>3.9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9BF2C0E" w14:textId="0B57EB49"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609E8C7" w14:textId="46EA09BD" w:rsidR="00D20DB4" w:rsidRPr="004F2B9C" w:rsidRDefault="00D20DB4" w:rsidP="00D20DB4">
            <w:pPr>
              <w:pStyle w:val="CDITable-RowCentrens"/>
              <w:rPr>
                <w:lang w:val="en-GB"/>
              </w:rPr>
            </w:pPr>
            <w:r>
              <w:t>7.8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534165F" w14:textId="1B8476AC" w:rsidR="00D20DB4" w:rsidRPr="004F2B9C" w:rsidRDefault="00D20DB4" w:rsidP="00D20DB4">
            <w:pPr>
              <w:pStyle w:val="CDITable-RowCentrens"/>
              <w:rPr>
                <w:lang w:val="en-GB"/>
              </w:rPr>
            </w:pPr>
            <w:r>
              <w:t>1.0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A4B32EB" w14:textId="43C96440" w:rsidR="00D20DB4" w:rsidRPr="004F2B9C" w:rsidRDefault="00D20DB4" w:rsidP="00D20DB4">
            <w:pPr>
              <w:pStyle w:val="CDITable-RowCentrens"/>
              <w:rPr>
                <w:lang w:val="en-GB"/>
              </w:rPr>
            </w:pPr>
            <w:r>
              <w:t>1.3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1ED5DAD" w14:textId="2017B4D5" w:rsidR="00D20DB4" w:rsidRPr="004F2B9C" w:rsidRDefault="00D20DB4" w:rsidP="00D20DB4">
            <w:pPr>
              <w:pStyle w:val="CDITable-RowCentrens"/>
              <w:rPr>
                <w:lang w:val="en-GB"/>
              </w:rPr>
            </w:pPr>
            <w:r>
              <w:t>1.3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A2F9CCC" w14:textId="48811117" w:rsidR="00D20DB4" w:rsidRPr="004F2B9C" w:rsidRDefault="00D20DB4" w:rsidP="00D20DB4">
            <w:pPr>
              <w:pStyle w:val="CDITable-RowCentrens"/>
              <w:rPr>
                <w:lang w:val="en-GB"/>
              </w:rPr>
            </w:pPr>
            <w:r>
              <w:t>4.8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F9F2DFA" w14:textId="1A7984A9" w:rsidR="00D20DB4" w:rsidRPr="004F2B9C" w:rsidRDefault="00D20DB4" w:rsidP="00D20DB4">
            <w:pPr>
              <w:pStyle w:val="CDITable-RowCentrens"/>
              <w:rPr>
                <w:lang w:val="en-GB"/>
              </w:rPr>
            </w:pPr>
            <w:r>
              <w:t>2.0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8B3B0ED" w14:textId="42E3110D" w:rsidR="00D20DB4" w:rsidRPr="004F2B9C" w:rsidRDefault="00D20DB4" w:rsidP="00D20DB4">
            <w:pPr>
              <w:pStyle w:val="CDITable-RowCentrens"/>
              <w:rPr>
                <w:lang w:val="en-GB"/>
              </w:rPr>
            </w:pPr>
            <w:r>
              <w:t>4.1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0975D87" w14:textId="1C11E868" w:rsidR="00D20DB4" w:rsidRPr="004F2B9C" w:rsidRDefault="00D20DB4" w:rsidP="00D20DB4">
            <w:pPr>
              <w:pStyle w:val="CDITable-RowCentrens"/>
              <w:rPr>
                <w:lang w:val="en-GB"/>
              </w:rPr>
            </w:pPr>
            <w:r>
              <w:t>1.2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9EBA6F6" w14:textId="760D9899" w:rsidR="00D20DB4" w:rsidRPr="004F2B9C" w:rsidRDefault="00D20DB4" w:rsidP="00D20DB4">
            <w:pPr>
              <w:pStyle w:val="CDITable-RowCentrens"/>
              <w:rPr>
                <w:lang w:val="en-GB"/>
              </w:rPr>
            </w:pPr>
            <w:r>
              <w:t>4.0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070F791" w14:textId="02A415FB" w:rsidR="00D20DB4" w:rsidRPr="004F2B9C" w:rsidRDefault="00D20DB4" w:rsidP="00D20DB4">
            <w:pPr>
              <w:pStyle w:val="CDITable-RowCentrens"/>
              <w:rPr>
                <w:lang w:val="en-GB"/>
              </w:rPr>
            </w:pPr>
            <w: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8D676EE" w14:textId="6BEBDCFA" w:rsidR="00D20DB4" w:rsidRPr="004F2B9C" w:rsidRDefault="00D20DB4" w:rsidP="00D20DB4">
            <w:pPr>
              <w:pStyle w:val="CDITable-RowCentrens"/>
              <w:rPr>
                <w:lang w:val="en-GB"/>
              </w:rPr>
            </w:pPr>
            <w:r>
              <w:t>5.9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69D48AD" w14:textId="528955C3" w:rsidR="00D20DB4" w:rsidRPr="004F2B9C" w:rsidRDefault="00D20DB4" w:rsidP="00D20DB4">
            <w:pPr>
              <w:pStyle w:val="CDITable-RowCentrens"/>
              <w:rPr>
                <w:lang w:val="en-GB"/>
              </w:rPr>
            </w:pPr>
            <w:r>
              <w:t>0.8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AF9E1E0" w14:textId="79ABFCD1" w:rsidR="00D20DB4" w:rsidRPr="004F2B9C" w:rsidRDefault="00D20DB4" w:rsidP="00D20DB4">
            <w:pPr>
              <w:pStyle w:val="CDITable-RowCentrens"/>
              <w:rPr>
                <w:lang w:val="en-GB"/>
              </w:rPr>
            </w:pPr>
            <w:r>
              <w:t>2.2</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F5B1DB9" w14:textId="560EDC1B" w:rsidR="00D20DB4" w:rsidRPr="004F2B9C" w:rsidRDefault="00D20DB4" w:rsidP="00D20DB4">
            <w:pPr>
              <w:pStyle w:val="CDITable-RowCentrens"/>
              <w:rPr>
                <w:lang w:val="en-GB"/>
              </w:rPr>
            </w:pPr>
            <w:r>
              <w:t>0.8</w:t>
            </w:r>
          </w:p>
        </w:tc>
      </w:tr>
      <w:tr w:rsidR="00D20DB4" w:rsidRPr="004F2B9C" w14:paraId="3530DA11"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369ED25E"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F9205E" w14:textId="77777777" w:rsidR="00D20DB4" w:rsidRPr="004F2B9C" w:rsidRDefault="00D20DB4" w:rsidP="00D20DB4">
            <w:pPr>
              <w:pStyle w:val="CDITable-RowLeftns"/>
              <w:rPr>
                <w:lang w:val="en-GB"/>
              </w:rPr>
            </w:pPr>
            <w:r w:rsidRPr="004F2B9C">
              <w:rPr>
                <w:lang w:val="en-GB"/>
              </w:rPr>
              <w:t>Aboriginal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15B5CD0" w14:textId="131ECD28" w:rsidR="00D20DB4" w:rsidRPr="004F2B9C" w:rsidRDefault="00D20DB4" w:rsidP="00D20DB4">
            <w:pPr>
              <w:pStyle w:val="CDITable-RowCentrens"/>
              <w:rPr>
                <w:lang w:val="en-GB"/>
              </w:rPr>
            </w:pPr>
            <w:r>
              <w:t>13.2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90466E9" w14:textId="1FB126BD" w:rsidR="00D20DB4" w:rsidRPr="004F2B9C" w:rsidRDefault="00D20DB4" w:rsidP="00D20DB4">
            <w:pPr>
              <w:pStyle w:val="CDITable-RowCentrens"/>
              <w:rPr>
                <w:lang w:val="en-GB"/>
              </w:rPr>
            </w:pPr>
            <w:r>
              <w:t>12.8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8ECE031" w14:textId="6A27E4C5" w:rsidR="00D20DB4" w:rsidRPr="004F2B9C" w:rsidRDefault="00D20DB4" w:rsidP="00D20DB4">
            <w:pPr>
              <w:pStyle w:val="CDITable-RowCentrens"/>
              <w:rPr>
                <w:lang w:val="en-GB"/>
              </w:rPr>
            </w:pPr>
            <w:r>
              <w:t>8.1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261B90D" w14:textId="178037AE" w:rsidR="00D20DB4" w:rsidRPr="004F2B9C" w:rsidRDefault="00D20DB4" w:rsidP="00D20DB4">
            <w:pPr>
              <w:pStyle w:val="CDITable-RowCentrens"/>
              <w:rPr>
                <w:lang w:val="en-GB"/>
              </w:rPr>
            </w:pPr>
            <w:r>
              <w:t>6.8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A050E39" w14:textId="2CE4C715" w:rsidR="00D20DB4" w:rsidRPr="004F2B9C" w:rsidRDefault="00D20DB4" w:rsidP="00D20DB4">
            <w:pPr>
              <w:pStyle w:val="CDITable-RowCentrens"/>
              <w:rPr>
                <w:lang w:val="en-GB"/>
              </w:rPr>
            </w:pPr>
            <w:r>
              <w:t>55.7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EFF8D22" w14:textId="5FB6454C" w:rsidR="00D20DB4" w:rsidRPr="004F2B9C" w:rsidRDefault="00D20DB4" w:rsidP="00D20DB4">
            <w:pPr>
              <w:pStyle w:val="CDITable-RowCentrens"/>
              <w:rPr>
                <w:lang w:val="en-GB"/>
              </w:rPr>
            </w:pPr>
            <w:r>
              <w:t>49.3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CD5FE74" w14:textId="6E8D5830" w:rsidR="00D20DB4" w:rsidRPr="004F2B9C" w:rsidRDefault="00D20DB4" w:rsidP="00D20DB4">
            <w:pPr>
              <w:pStyle w:val="CDITable-RowCentrens"/>
              <w:rPr>
                <w:lang w:val="en-GB"/>
              </w:rPr>
            </w:pPr>
            <w:r>
              <w:t>4.2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88FB5AE" w14:textId="3F7D12A3" w:rsidR="00D20DB4" w:rsidRPr="004F2B9C" w:rsidRDefault="00D20DB4" w:rsidP="00D20DB4">
            <w:pPr>
              <w:pStyle w:val="CDITable-RowCentrens"/>
              <w:rPr>
                <w:lang w:val="en-GB"/>
              </w:rPr>
            </w:pPr>
            <w:r>
              <w:t>3.4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C39B2B1" w14:textId="3C40D1F4" w:rsidR="00D20DB4" w:rsidRPr="004F2B9C" w:rsidRDefault="00D20DB4" w:rsidP="00D20DB4">
            <w:pPr>
              <w:pStyle w:val="CDITable-RowCentrens"/>
              <w:rPr>
                <w:lang w:val="en-GB"/>
              </w:rPr>
            </w:pPr>
            <w:r>
              <w:t>19.4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C893260" w14:textId="1DC35635" w:rsidR="00D20DB4" w:rsidRPr="004F2B9C" w:rsidRDefault="00D20DB4" w:rsidP="00D20DB4">
            <w:pPr>
              <w:pStyle w:val="CDITable-RowCentrens"/>
              <w:rPr>
                <w:lang w:val="en-GB"/>
              </w:rPr>
            </w:pPr>
            <w:r>
              <w:t>13.3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65E734D" w14:textId="69CEFD8D" w:rsidR="00D20DB4" w:rsidRPr="004F2B9C" w:rsidRDefault="00D20DB4" w:rsidP="00D20DB4">
            <w:pPr>
              <w:pStyle w:val="CDITable-RowCentrens"/>
              <w:rPr>
                <w:lang w:val="en-GB"/>
              </w:rPr>
            </w:pPr>
            <w:r>
              <w:t>10.7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07A366D" w14:textId="44E2034F" w:rsidR="00D20DB4" w:rsidRPr="004F2B9C" w:rsidRDefault="00D20DB4" w:rsidP="00D20DB4">
            <w:pPr>
              <w:pStyle w:val="CDITable-RowCentrens"/>
              <w:rPr>
                <w:lang w:val="en-GB"/>
              </w:rPr>
            </w:pPr>
            <w:r>
              <w:t>6.3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B86CB30" w14:textId="2DA5B58F" w:rsidR="00D20DB4" w:rsidRPr="004F2B9C" w:rsidRDefault="00D20DB4" w:rsidP="00D20DB4">
            <w:pPr>
              <w:pStyle w:val="CDITable-RowCentrens"/>
              <w:rPr>
                <w:lang w:val="en-GB"/>
              </w:rPr>
            </w:pPr>
            <w:r>
              <w:t>8.9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D2DD73D" w14:textId="4932E9D8" w:rsidR="00D20DB4" w:rsidRPr="004F2B9C" w:rsidRDefault="00D20DB4" w:rsidP="00D20DB4">
            <w:pPr>
              <w:pStyle w:val="CDITable-RowCentrens"/>
              <w:rPr>
                <w:lang w:val="en-GB"/>
              </w:rPr>
            </w:pPr>
            <w:r>
              <w:t>6.4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2A72117" w14:textId="4141D477" w:rsidR="00D20DB4" w:rsidRPr="004F2B9C" w:rsidRDefault="00D20DB4" w:rsidP="00D20DB4">
            <w:pPr>
              <w:pStyle w:val="CDITable-RowCentrens"/>
              <w:rPr>
                <w:lang w:val="en-GB"/>
              </w:rPr>
            </w:pPr>
            <w:r>
              <w:t>20.4</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20AD58B5" w14:textId="1580C0A2" w:rsidR="00D20DB4" w:rsidRPr="004F2B9C" w:rsidRDefault="00D20DB4" w:rsidP="00D20DB4">
            <w:pPr>
              <w:pStyle w:val="CDITable-RowCentrens"/>
              <w:rPr>
                <w:lang w:val="en-GB"/>
              </w:rPr>
            </w:pPr>
            <w:r>
              <w:t>16.5</w:t>
            </w:r>
          </w:p>
        </w:tc>
      </w:tr>
      <w:tr w:rsidR="00D20DB4" w:rsidRPr="004F2B9C" w14:paraId="179564CA"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E2A8E80"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A9938D" w14:textId="77777777" w:rsidR="00D20DB4" w:rsidRPr="004F2B9C" w:rsidRDefault="00D20DB4" w:rsidP="00D20DB4">
            <w:pPr>
              <w:pStyle w:val="CDITable-RowLeftns"/>
              <w:rPr>
                <w:lang w:val="en-GB"/>
              </w:rPr>
            </w:pPr>
            <w:r w:rsidRPr="004F2B9C">
              <w:rPr>
                <w:lang w:val="en-GB"/>
              </w:rPr>
              <w:t>Commercial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18E53E6" w14:textId="076AD3CF" w:rsidR="00D20DB4" w:rsidRPr="004F2B9C" w:rsidRDefault="00D20DB4" w:rsidP="00D20DB4">
            <w:pPr>
              <w:pStyle w:val="CDITable-RowCentrens"/>
              <w:rPr>
                <w:lang w:val="en-GB"/>
              </w:rPr>
            </w:pPr>
            <w:r>
              <w:t>7.6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C3589ED" w14:textId="284C4E38" w:rsidR="00D20DB4" w:rsidRPr="004F2B9C" w:rsidRDefault="00D20DB4" w:rsidP="00D20DB4">
            <w:pPr>
              <w:pStyle w:val="CDITable-RowCentrens"/>
              <w:rPr>
                <w:lang w:val="en-GB"/>
              </w:rPr>
            </w:pPr>
            <w:r>
              <w:t>0.8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CF92E1B" w14:textId="12617FA8" w:rsidR="00D20DB4" w:rsidRPr="004F2B9C" w:rsidRDefault="00D20DB4" w:rsidP="00D20DB4">
            <w:pPr>
              <w:pStyle w:val="CDITable-RowCentrens"/>
              <w:rPr>
                <w:lang w:val="en-GB"/>
              </w:rPr>
            </w:pPr>
            <w:r>
              <w:t>2.5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E6A6F97" w14:textId="416B042E" w:rsidR="00D20DB4" w:rsidRPr="004F2B9C" w:rsidRDefault="00D20DB4" w:rsidP="00D20DB4">
            <w:pPr>
              <w:pStyle w:val="CDITable-RowCentrens"/>
              <w:rPr>
                <w:lang w:val="en-GB"/>
              </w:rPr>
            </w:pPr>
            <w: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447CD05" w14:textId="418C42BC" w:rsidR="00D20DB4" w:rsidRPr="004F2B9C" w:rsidRDefault="00D20DB4" w:rsidP="00D20DB4">
            <w:pPr>
              <w:pStyle w:val="CDITable-RowCentrens"/>
              <w:rPr>
                <w:lang w:val="en-GB"/>
              </w:rPr>
            </w:pPr>
            <w: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1911880" w14:textId="3CE900F6" w:rsidR="00D20DB4" w:rsidRPr="004F2B9C" w:rsidRDefault="00D20DB4" w:rsidP="00D20DB4">
            <w:pPr>
              <w:pStyle w:val="CDITable-RowCentrens"/>
              <w:rPr>
                <w:lang w:val="en-GB"/>
              </w:rPr>
            </w:pPr>
            <w: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665BE9E" w14:textId="51D6AEF7" w:rsidR="00D20DB4" w:rsidRPr="004F2B9C" w:rsidRDefault="00D20DB4" w:rsidP="00D20DB4">
            <w:pPr>
              <w:pStyle w:val="CDITable-RowCentrens"/>
              <w:rPr>
                <w:lang w:val="en-GB"/>
              </w:rPr>
            </w:pPr>
            <w:r>
              <w:t>1.3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84E7E41" w14:textId="34030C27" w:rsidR="00D20DB4" w:rsidRPr="004F2B9C" w:rsidRDefault="00D20DB4" w:rsidP="00D20DB4">
            <w:pPr>
              <w:pStyle w:val="CDITable-RowCentrens"/>
              <w:rPr>
                <w:lang w:val="en-GB"/>
              </w:rPr>
            </w:pPr>
            <w:r>
              <w:t>0.4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64E48B2" w14:textId="73F60683" w:rsidR="00D20DB4" w:rsidRPr="004F2B9C" w:rsidRDefault="00D20DB4" w:rsidP="00D20DB4">
            <w:pPr>
              <w:pStyle w:val="CDITable-RowCentrens"/>
              <w:rPr>
                <w:lang w:val="en-GB"/>
              </w:rPr>
            </w:pPr>
            <w:r>
              <w:t>1.5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447C0A2" w14:textId="4064C155" w:rsidR="00D20DB4" w:rsidRPr="004F2B9C" w:rsidRDefault="00D20DB4" w:rsidP="00D20DB4">
            <w:pPr>
              <w:pStyle w:val="CDITable-RowCentrens"/>
              <w:rPr>
                <w:lang w:val="en-GB"/>
              </w:rPr>
            </w:pPr>
            <w:r>
              <w:t>0.1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FB5FD3D" w14:textId="7459A986" w:rsidR="00D20DB4" w:rsidRPr="004F2B9C" w:rsidRDefault="00D20DB4" w:rsidP="00D20DB4">
            <w:pPr>
              <w:pStyle w:val="CDITable-RowCentrens"/>
              <w:rPr>
                <w:lang w:val="en-GB"/>
              </w:rPr>
            </w:pPr>
            <w:r>
              <w:t>1.0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3C0E6B2" w14:textId="2EC97D1B" w:rsidR="00D20DB4" w:rsidRPr="004F2B9C" w:rsidRDefault="00D20DB4" w:rsidP="00D20DB4">
            <w:pPr>
              <w:pStyle w:val="CDITable-RowCentrens"/>
              <w:rPr>
                <w:lang w:val="en-GB"/>
              </w:rPr>
            </w:pPr>
            <w: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A5F3D30" w14:textId="02D13F5E" w:rsidR="00D20DB4" w:rsidRPr="004F2B9C" w:rsidRDefault="00D20DB4" w:rsidP="00D20DB4">
            <w:pPr>
              <w:pStyle w:val="CDITable-RowCentrens"/>
              <w:rPr>
                <w:lang w:val="en-GB"/>
              </w:rPr>
            </w:pPr>
            <w:r>
              <w:t>2.9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2BB4476" w14:textId="3078A25C" w:rsidR="00D20DB4" w:rsidRPr="004F2B9C" w:rsidRDefault="00D20DB4" w:rsidP="00D20DB4">
            <w:pPr>
              <w:pStyle w:val="CDITable-RowCentrens"/>
              <w:rPr>
                <w:lang w:val="en-GB"/>
              </w:rPr>
            </w:pPr>
            <w:r>
              <w:t>0.4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53E3D88" w14:textId="1EF97985" w:rsidR="00D20DB4" w:rsidRPr="004F2B9C" w:rsidRDefault="00D20DB4" w:rsidP="00D20DB4">
            <w:pPr>
              <w:pStyle w:val="CDITable-RowCentrens"/>
              <w:rPr>
                <w:lang w:val="en-GB"/>
              </w:rPr>
            </w:pPr>
            <w:r>
              <w:t>1.5</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5FCB5C00" w14:textId="63B7A27B" w:rsidR="00D20DB4" w:rsidRPr="004F2B9C" w:rsidRDefault="00D20DB4" w:rsidP="00D20DB4">
            <w:pPr>
              <w:pStyle w:val="CDITable-RowCentrens"/>
              <w:rPr>
                <w:lang w:val="en-GB"/>
              </w:rPr>
            </w:pPr>
            <w:r>
              <w:t>0.1</w:t>
            </w:r>
          </w:p>
        </w:tc>
      </w:tr>
      <w:tr w:rsidR="00D20DB4" w:rsidRPr="004F2B9C" w14:paraId="060FC1D7" w14:textId="77777777" w:rsidTr="00B30451">
        <w:trPr>
          <w:trHeight w:val="60"/>
        </w:trPr>
        <w:tc>
          <w:tcPr>
            <w:tcW w:w="1077" w:type="dxa"/>
            <w:vMerge w:val="restart"/>
            <w:tcBorders>
              <w:top w:val="single" w:sz="6" w:space="0" w:color="1E4496" w:themeColor="text2"/>
              <w:left w:val="nil"/>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948455D" w14:textId="77777777" w:rsidR="00D20DB4" w:rsidRPr="004F2B9C" w:rsidRDefault="00D20DB4" w:rsidP="00D20DB4">
            <w:pPr>
              <w:pStyle w:val="CDITable-RowLeftns"/>
              <w:rPr>
                <w:lang w:val="en-GB"/>
              </w:rPr>
            </w:pPr>
            <w:r w:rsidRPr="004F2B9C">
              <w:rPr>
                <w:lang w:val="en-GB"/>
              </w:rPr>
              <w:lastRenderedPageBreak/>
              <w:t>COVID-19 vaccines</w:t>
            </w: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99F287" w14:textId="77777777" w:rsidR="00D20DB4" w:rsidRPr="004F2B9C" w:rsidRDefault="00D20DB4" w:rsidP="00D20DB4">
            <w:pPr>
              <w:pStyle w:val="CDITable-RowLeftns"/>
              <w:rPr>
                <w:lang w:val="en-GB"/>
              </w:rPr>
            </w:pPr>
            <w:r w:rsidRPr="004F2B9C">
              <w:rPr>
                <w:lang w:val="en-GB"/>
              </w:rPr>
              <w:t>General Practice</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0F9F48A" w14:textId="16E1273F" w:rsidR="00D20DB4" w:rsidRPr="004F2B9C" w:rsidRDefault="00D20DB4" w:rsidP="00D20DB4">
            <w:pPr>
              <w:pStyle w:val="CDITable-RowCentrens"/>
              <w:rPr>
                <w:lang w:val="en-GB"/>
              </w:rPr>
            </w:pPr>
            <w:r>
              <w:t>32.1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027479E" w14:textId="56AB5834" w:rsidR="00D20DB4" w:rsidRPr="004F2B9C" w:rsidRDefault="00D20DB4" w:rsidP="00D20DB4">
            <w:pPr>
              <w:pStyle w:val="CDITable-RowCentrens"/>
              <w:rPr>
                <w:lang w:val="en-GB"/>
              </w:rPr>
            </w:pPr>
            <w:r>
              <w:t>50.4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DF37169" w14:textId="0663A533" w:rsidR="00D20DB4" w:rsidRPr="004F2B9C" w:rsidRDefault="00D20DB4" w:rsidP="00D20DB4">
            <w:pPr>
              <w:pStyle w:val="CDITable-RowCentrens"/>
              <w:rPr>
                <w:lang w:val="en-GB"/>
              </w:rPr>
            </w:pPr>
            <w:r>
              <w:t>53.4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F528A1B" w14:textId="37C554FE" w:rsidR="00D20DB4" w:rsidRPr="004F2B9C" w:rsidRDefault="00D20DB4" w:rsidP="00D20DB4">
            <w:pPr>
              <w:pStyle w:val="CDITable-RowCentrens"/>
              <w:rPr>
                <w:lang w:val="en-GB"/>
              </w:rPr>
            </w:pPr>
            <w:r>
              <w:t>63.4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C891A28" w14:textId="285A6858" w:rsidR="00D20DB4" w:rsidRPr="004F2B9C" w:rsidRDefault="00D20DB4" w:rsidP="00D20DB4">
            <w:pPr>
              <w:pStyle w:val="CDITable-RowCentrens"/>
              <w:rPr>
                <w:lang w:val="en-GB"/>
              </w:rPr>
            </w:pPr>
            <w:r>
              <w:t>16.1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2BD3D2F" w14:textId="2F61CA2B" w:rsidR="00D20DB4" w:rsidRPr="004F2B9C" w:rsidRDefault="00D20DB4" w:rsidP="00D20DB4">
            <w:pPr>
              <w:pStyle w:val="CDITable-RowCentrens"/>
              <w:rPr>
                <w:lang w:val="en-GB"/>
              </w:rPr>
            </w:pPr>
            <w:r>
              <w:t>42.2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0E106F1" w14:textId="55959110" w:rsidR="00D20DB4" w:rsidRPr="004F2B9C" w:rsidRDefault="00D20DB4" w:rsidP="00D20DB4">
            <w:pPr>
              <w:pStyle w:val="CDITable-RowCentrens"/>
              <w:rPr>
                <w:lang w:val="en-GB"/>
              </w:rPr>
            </w:pPr>
            <w:r>
              <w:t>57.4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3D447B6" w14:textId="65EAEA8D" w:rsidR="00D20DB4" w:rsidRPr="004F2B9C" w:rsidRDefault="00D20DB4" w:rsidP="00D20DB4">
            <w:pPr>
              <w:pStyle w:val="CDITable-RowCentrens"/>
              <w:rPr>
                <w:lang w:val="en-GB"/>
              </w:rPr>
            </w:pPr>
            <w:r>
              <w:t>65.1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1CFC3D9" w14:textId="003517F7" w:rsidR="00D20DB4" w:rsidRPr="004F2B9C" w:rsidRDefault="00D20DB4" w:rsidP="00D20DB4">
            <w:pPr>
              <w:pStyle w:val="CDITable-RowCentrens"/>
              <w:rPr>
                <w:lang w:val="en-GB"/>
              </w:rPr>
            </w:pPr>
            <w:r>
              <w:t>33.1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A990E30" w14:textId="0FE5120F" w:rsidR="00D20DB4" w:rsidRPr="004F2B9C" w:rsidRDefault="00D20DB4" w:rsidP="00D20DB4">
            <w:pPr>
              <w:pStyle w:val="CDITable-RowCentrens"/>
              <w:rPr>
                <w:lang w:val="en-GB"/>
              </w:rPr>
            </w:pPr>
            <w:r>
              <w:t>39.8</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CC1FD4F" w14:textId="61F28D2F" w:rsidR="00D20DB4" w:rsidRPr="004F2B9C" w:rsidRDefault="00D20DB4" w:rsidP="00D20DB4">
            <w:pPr>
              <w:pStyle w:val="CDITable-RowCentrens"/>
              <w:rPr>
                <w:lang w:val="en-GB"/>
              </w:rPr>
            </w:pPr>
            <w:r>
              <w:t>46.6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91FC78C" w14:textId="311F3413" w:rsidR="00D20DB4" w:rsidRPr="004F2B9C" w:rsidRDefault="00D20DB4" w:rsidP="00D20DB4">
            <w:pPr>
              <w:pStyle w:val="CDITable-RowCentrens"/>
              <w:rPr>
                <w:lang w:val="en-GB"/>
              </w:rPr>
            </w:pPr>
            <w:r>
              <w:t>62.7</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337057A" w14:textId="151D8D74" w:rsidR="00D20DB4" w:rsidRPr="004F2B9C" w:rsidRDefault="00D20DB4" w:rsidP="00D20DB4">
            <w:pPr>
              <w:pStyle w:val="CDITable-RowCentrens"/>
              <w:rPr>
                <w:lang w:val="en-GB"/>
              </w:rPr>
            </w:pPr>
            <w:r>
              <w:t>47.0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0D9D4F7" w14:textId="29C858BC" w:rsidR="00D20DB4" w:rsidRPr="004F2B9C" w:rsidRDefault="00D20DB4" w:rsidP="00D20DB4">
            <w:pPr>
              <w:pStyle w:val="CDITable-RowCentrens"/>
              <w:rPr>
                <w:lang w:val="en-GB"/>
              </w:rPr>
            </w:pPr>
            <w:r>
              <w:t>64.3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FCBD1AE" w14:textId="0600E39D" w:rsidR="00D20DB4" w:rsidRPr="004F2B9C" w:rsidRDefault="00D20DB4" w:rsidP="00D20DB4">
            <w:pPr>
              <w:pStyle w:val="CDITable-RowCentrens"/>
              <w:rPr>
                <w:lang w:val="en-GB"/>
              </w:rPr>
            </w:pPr>
            <w:r>
              <w:t>33.8</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9380B21" w14:textId="6B28C42A" w:rsidR="00D20DB4" w:rsidRPr="004F2B9C" w:rsidRDefault="00D20DB4" w:rsidP="00D20DB4">
            <w:pPr>
              <w:pStyle w:val="CDITable-RowCentrens"/>
              <w:rPr>
                <w:lang w:val="en-GB"/>
              </w:rPr>
            </w:pPr>
            <w:r>
              <w:t>46.1</w:t>
            </w:r>
          </w:p>
        </w:tc>
      </w:tr>
      <w:tr w:rsidR="00D20DB4" w:rsidRPr="004F2B9C" w14:paraId="4885E203"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258C0835"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823AE73" w14:textId="77777777" w:rsidR="00D20DB4" w:rsidRPr="004F2B9C" w:rsidRDefault="00D20DB4" w:rsidP="00D20DB4">
            <w:pPr>
              <w:pStyle w:val="CDITable-RowLeftns"/>
              <w:rPr>
                <w:lang w:val="en-GB"/>
              </w:rPr>
            </w:pPr>
            <w:r w:rsidRPr="004F2B9C">
              <w:rPr>
                <w:lang w:val="en-GB"/>
              </w:rPr>
              <w:t>Pharmacy</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E83968" w14:textId="15FA8010" w:rsidR="00D20DB4" w:rsidRPr="004F2B9C" w:rsidRDefault="00D20DB4" w:rsidP="00D20DB4">
            <w:pPr>
              <w:pStyle w:val="CDITable-RowCentrens"/>
              <w:rPr>
                <w:lang w:val="en-GB"/>
              </w:rPr>
            </w:pPr>
            <w:r>
              <w:t>43.4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6EF3D7E" w14:textId="460FA294" w:rsidR="00D20DB4" w:rsidRPr="004F2B9C" w:rsidRDefault="00D20DB4" w:rsidP="00D20DB4">
            <w:pPr>
              <w:pStyle w:val="CDITable-RowCentrens"/>
              <w:rPr>
                <w:lang w:val="en-GB"/>
              </w:rPr>
            </w:pPr>
            <w:r>
              <w:t>29.4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3170E7F" w14:textId="60DCED84" w:rsidR="00D20DB4" w:rsidRPr="004F2B9C" w:rsidRDefault="00D20DB4" w:rsidP="00D20DB4">
            <w:pPr>
              <w:pStyle w:val="CDITable-RowCentrens"/>
              <w:rPr>
                <w:lang w:val="en-GB"/>
              </w:rPr>
            </w:pPr>
            <w:r>
              <w:t>29.8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6940491" w14:textId="1690D46C" w:rsidR="00D20DB4" w:rsidRPr="004F2B9C" w:rsidRDefault="00D20DB4" w:rsidP="00D20DB4">
            <w:pPr>
              <w:pStyle w:val="CDITable-RowCentrens"/>
              <w:rPr>
                <w:lang w:val="en-GB"/>
              </w:rPr>
            </w:pPr>
            <w:r>
              <w:t>25.0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77FEDC3" w14:textId="4D31E330" w:rsidR="00D20DB4" w:rsidRPr="004F2B9C" w:rsidRDefault="00D20DB4" w:rsidP="00D20DB4">
            <w:pPr>
              <w:pStyle w:val="CDITable-RowCentrens"/>
              <w:rPr>
                <w:lang w:val="en-GB"/>
              </w:rPr>
            </w:pPr>
            <w:r>
              <w:t>4.3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1D14FCC" w14:textId="0DE58BDF" w:rsidR="00D20DB4" w:rsidRPr="004F2B9C" w:rsidRDefault="00D20DB4" w:rsidP="00D20DB4">
            <w:pPr>
              <w:pStyle w:val="CDITable-RowCentrens"/>
              <w:rPr>
                <w:lang w:val="en-GB"/>
              </w:rPr>
            </w:pPr>
            <w:r>
              <w:t>10.1</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5EF058C" w14:textId="3A339EE9" w:rsidR="00D20DB4" w:rsidRPr="004F2B9C" w:rsidRDefault="00D20DB4" w:rsidP="00D20DB4">
            <w:pPr>
              <w:pStyle w:val="CDITable-RowCentrens"/>
              <w:rPr>
                <w:lang w:val="en-GB"/>
              </w:rPr>
            </w:pPr>
            <w:r>
              <w:t>25.8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DB4ADCA" w14:textId="6964339F" w:rsidR="00D20DB4" w:rsidRPr="004F2B9C" w:rsidRDefault="00D20DB4" w:rsidP="00D20DB4">
            <w:pPr>
              <w:pStyle w:val="CDITable-RowCentrens"/>
              <w:rPr>
                <w:lang w:val="en-GB"/>
              </w:rPr>
            </w:pPr>
            <w:r>
              <w:t>24.4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77C07BC" w14:textId="441D58F1" w:rsidR="00D20DB4" w:rsidRPr="004F2B9C" w:rsidRDefault="00D20DB4" w:rsidP="00D20DB4">
            <w:pPr>
              <w:pStyle w:val="CDITable-RowCentrens"/>
              <w:rPr>
                <w:lang w:val="en-GB"/>
              </w:rPr>
            </w:pPr>
            <w:r>
              <w:t>32.4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C4179C3" w14:textId="34E9EAE5" w:rsidR="00D20DB4" w:rsidRPr="004F2B9C" w:rsidRDefault="00D20DB4" w:rsidP="00D20DB4">
            <w:pPr>
              <w:pStyle w:val="CDITable-RowCentrens"/>
              <w:rPr>
                <w:lang w:val="en-GB"/>
              </w:rPr>
            </w:pPr>
            <w:r>
              <w:t>41.4</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6E8E5BC" w14:textId="0CE528C3" w:rsidR="00D20DB4" w:rsidRPr="004F2B9C" w:rsidRDefault="00D20DB4" w:rsidP="00D20DB4">
            <w:pPr>
              <w:pStyle w:val="CDITable-RowCentrens"/>
              <w:rPr>
                <w:lang w:val="en-GB"/>
              </w:rPr>
            </w:pPr>
            <w:r>
              <w:t>39.8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FC24A77" w14:textId="4E5984F3" w:rsidR="00D20DB4" w:rsidRPr="004F2B9C" w:rsidRDefault="00D20DB4" w:rsidP="00D20DB4">
            <w:pPr>
              <w:pStyle w:val="CDITable-RowCentrens"/>
              <w:rPr>
                <w:lang w:val="en-GB"/>
              </w:rPr>
            </w:pPr>
            <w:r>
              <w:t>28.4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BAFAA06" w14:textId="5B4E3C63" w:rsidR="00D20DB4" w:rsidRPr="004F2B9C" w:rsidRDefault="00D20DB4" w:rsidP="00D20DB4">
            <w:pPr>
              <w:pStyle w:val="CDITable-RowCentrens"/>
              <w:rPr>
                <w:lang w:val="en-GB"/>
              </w:rPr>
            </w:pPr>
            <w:r>
              <w:t>33.9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D1A6625" w14:textId="636F8132" w:rsidR="00D20DB4" w:rsidRPr="004F2B9C" w:rsidRDefault="00D20DB4" w:rsidP="00D20DB4">
            <w:pPr>
              <w:pStyle w:val="CDITable-RowCentrens"/>
              <w:rPr>
                <w:lang w:val="en-GB"/>
              </w:rPr>
            </w:pPr>
            <w:r>
              <w:t>24.4</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8CD7B99" w14:textId="47BC5632" w:rsidR="00D20DB4" w:rsidRPr="004F2B9C" w:rsidRDefault="00D20DB4" w:rsidP="00D20DB4">
            <w:pPr>
              <w:pStyle w:val="CDITable-RowCentrens"/>
              <w:rPr>
                <w:lang w:val="en-GB"/>
              </w:rPr>
            </w:pPr>
            <w:r>
              <w:t>29.5</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6E0B749F" w14:textId="1F439FBF" w:rsidR="00D20DB4" w:rsidRPr="004F2B9C" w:rsidRDefault="00D20DB4" w:rsidP="00D20DB4">
            <w:pPr>
              <w:pStyle w:val="CDITable-RowCentrens"/>
              <w:rPr>
                <w:lang w:val="en-GB"/>
              </w:rPr>
            </w:pPr>
            <w:r>
              <w:t>29.5</w:t>
            </w:r>
          </w:p>
        </w:tc>
      </w:tr>
      <w:tr w:rsidR="00D20DB4" w:rsidRPr="004F2B9C" w14:paraId="78A568DD"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533C5672"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CCD2696" w14:textId="77777777" w:rsidR="00D20DB4" w:rsidRPr="004F2B9C" w:rsidRDefault="00D20DB4" w:rsidP="00D20DB4">
            <w:pPr>
              <w:pStyle w:val="CDITable-RowLeftns"/>
              <w:rPr>
                <w:lang w:val="en-GB"/>
              </w:rPr>
            </w:pPr>
            <w:r w:rsidRPr="004F2B9C">
              <w:rPr>
                <w:lang w:val="en-GB"/>
              </w:rPr>
              <w:t>State Health/PHU</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54E13CB" w14:textId="0054253A" w:rsidR="00D20DB4" w:rsidRPr="004F2B9C" w:rsidRDefault="00D20DB4" w:rsidP="00D20DB4">
            <w:pPr>
              <w:pStyle w:val="CDITable-RowCentrens"/>
              <w:rPr>
                <w:lang w:val="en-GB"/>
              </w:rPr>
            </w:pPr>
            <w:r>
              <w:t>6.5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F5A41A4" w14:textId="3724D672" w:rsidR="00D20DB4" w:rsidRPr="004F2B9C" w:rsidRDefault="00D20DB4" w:rsidP="00D20DB4">
            <w:pPr>
              <w:pStyle w:val="CDITable-RowCentrens"/>
              <w:rPr>
                <w:lang w:val="en-GB"/>
              </w:rPr>
            </w:pPr>
            <w:r>
              <w:t>8.8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49503D3" w14:textId="1B43ABFC" w:rsidR="00D20DB4" w:rsidRPr="004F2B9C" w:rsidRDefault="00D20DB4" w:rsidP="00D20DB4">
            <w:pPr>
              <w:pStyle w:val="CDITable-RowCentrens"/>
              <w:rPr>
                <w:lang w:val="en-GB"/>
              </w:rPr>
            </w:pPr>
            <w:r>
              <w:t>6.0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3C087EC" w14:textId="0E2998E0" w:rsidR="00D20DB4" w:rsidRPr="004F2B9C" w:rsidRDefault="00D20DB4" w:rsidP="00D20DB4">
            <w:pPr>
              <w:pStyle w:val="CDITable-RowCentrens"/>
              <w:rPr>
                <w:lang w:val="en-GB"/>
              </w:rPr>
            </w:pPr>
            <w:r>
              <w:t>6.0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C2B5382" w14:textId="6CDA70EF" w:rsidR="00D20DB4" w:rsidRPr="004F2B9C" w:rsidRDefault="00D20DB4" w:rsidP="00D20DB4">
            <w:pPr>
              <w:pStyle w:val="CDITable-RowCentrens"/>
              <w:rPr>
                <w:lang w:val="en-GB"/>
              </w:rPr>
            </w:pPr>
            <w:r>
              <w:t>21.6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52F75EB" w14:textId="132B7D6F" w:rsidR="00D20DB4" w:rsidRPr="004F2B9C" w:rsidRDefault="00D20DB4" w:rsidP="00D20DB4">
            <w:pPr>
              <w:pStyle w:val="CDITable-RowCentrens"/>
              <w:rPr>
                <w:lang w:val="en-GB"/>
              </w:rPr>
            </w:pPr>
            <w:r>
              <w:t>8.3</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8CBB473" w14:textId="0677C180" w:rsidR="00D20DB4" w:rsidRPr="004F2B9C" w:rsidRDefault="00D20DB4" w:rsidP="00D20DB4">
            <w:pPr>
              <w:pStyle w:val="CDITable-RowCentrens"/>
              <w:rPr>
                <w:lang w:val="en-GB"/>
              </w:rPr>
            </w:pPr>
            <w:r>
              <w:t>4.1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9D6982F" w14:textId="3B470B7D" w:rsidR="00D20DB4" w:rsidRPr="004F2B9C" w:rsidRDefault="00D20DB4" w:rsidP="00D20DB4">
            <w:pPr>
              <w:pStyle w:val="CDITable-RowCentrens"/>
              <w:rPr>
                <w:lang w:val="en-GB"/>
              </w:rPr>
            </w:pPr>
            <w:r>
              <w:t>4.8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8993F4E" w14:textId="2F9098E5" w:rsidR="00D20DB4" w:rsidRPr="004F2B9C" w:rsidRDefault="00D20DB4" w:rsidP="00D20DB4">
            <w:pPr>
              <w:pStyle w:val="CDITable-RowCentrens"/>
              <w:rPr>
                <w:lang w:val="en-GB"/>
              </w:rPr>
            </w:pPr>
            <w:r>
              <w:t>6.7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A1E7351" w14:textId="594664E7" w:rsidR="00D20DB4" w:rsidRPr="004F2B9C" w:rsidRDefault="00D20DB4" w:rsidP="00D20DB4">
            <w:pPr>
              <w:pStyle w:val="CDITable-RowCentrens"/>
              <w:rPr>
                <w:lang w:val="en-GB"/>
              </w:rPr>
            </w:pPr>
            <w:r>
              <w:t>6.5</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D3ADE6A" w14:textId="7C99D857" w:rsidR="00D20DB4" w:rsidRPr="004F2B9C" w:rsidRDefault="00D20DB4" w:rsidP="00D20DB4">
            <w:pPr>
              <w:pStyle w:val="CDITable-RowCentrens"/>
              <w:rPr>
                <w:lang w:val="en-GB"/>
              </w:rPr>
            </w:pPr>
            <w:r>
              <w:t>3.8</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673693E" w14:textId="350D8D6C" w:rsidR="00D20DB4" w:rsidRPr="004F2B9C" w:rsidRDefault="00D20DB4" w:rsidP="00D20DB4">
            <w:pPr>
              <w:pStyle w:val="CDITable-RowCentrens"/>
              <w:rPr>
                <w:lang w:val="en-GB"/>
              </w:rPr>
            </w:pPr>
            <w:r>
              <w:t>4.6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499361C" w14:textId="63F73FF9" w:rsidR="00D20DB4" w:rsidRPr="004F2B9C" w:rsidRDefault="00D20DB4" w:rsidP="00D20DB4">
            <w:pPr>
              <w:pStyle w:val="CDITable-RowCentrens"/>
              <w:rPr>
                <w:lang w:val="en-GB"/>
              </w:rPr>
            </w:pPr>
            <w:r>
              <w:t>4.6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4BD87B3" w14:textId="1F5E2833" w:rsidR="00D20DB4" w:rsidRPr="004F2B9C" w:rsidRDefault="00D20DB4" w:rsidP="00D20DB4">
            <w:pPr>
              <w:pStyle w:val="CDITable-RowCentrens"/>
              <w:rPr>
                <w:lang w:val="en-GB"/>
              </w:rPr>
            </w:pPr>
            <w:r>
              <w:t>4.6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60B81FD" w14:textId="7A38DFDA" w:rsidR="00D20DB4" w:rsidRPr="004F2B9C" w:rsidRDefault="00D20DB4" w:rsidP="00D20DB4">
            <w:pPr>
              <w:pStyle w:val="CDITable-RowCentrens"/>
              <w:rPr>
                <w:lang w:val="en-GB"/>
              </w:rPr>
            </w:pPr>
            <w:r>
              <w:t>3.9</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286CE4F" w14:textId="72F0984A" w:rsidR="00D20DB4" w:rsidRPr="004F2B9C" w:rsidRDefault="00D20DB4" w:rsidP="00D20DB4">
            <w:pPr>
              <w:pStyle w:val="CDITable-RowCentrens"/>
              <w:rPr>
                <w:lang w:val="en-GB"/>
              </w:rPr>
            </w:pPr>
            <w:r>
              <w:t>3.1</w:t>
            </w:r>
          </w:p>
        </w:tc>
      </w:tr>
      <w:tr w:rsidR="00D20DB4" w:rsidRPr="004F2B9C" w14:paraId="735995BF"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7CB4E104" w14:textId="77777777" w:rsidR="00D20DB4" w:rsidRPr="004F2B9C" w:rsidRDefault="00D20DB4" w:rsidP="00D20DB4">
            <w:pPr>
              <w:pStyle w:val="CDITable-RowLeftns"/>
            </w:pPr>
          </w:p>
        </w:tc>
        <w:tc>
          <w:tcPr>
            <w:tcW w:w="1247" w:type="dxa"/>
            <w:tcBorders>
              <w:top w:val="single" w:sz="6" w:space="0" w:color="1E4496" w:themeColor="text2"/>
            </w:tcBorders>
            <w:tcMar>
              <w:top w:w="85" w:type="dxa"/>
              <w:left w:w="113" w:type="dxa"/>
              <w:bottom w:w="85" w:type="dxa"/>
              <w:right w:w="113" w:type="dxa"/>
            </w:tcMar>
            <w:vAlign w:val="center"/>
          </w:tcPr>
          <w:p w14:paraId="422944AC" w14:textId="77777777" w:rsidR="00D20DB4" w:rsidRPr="004F2B9C" w:rsidRDefault="00D20DB4" w:rsidP="00D20DB4">
            <w:pPr>
              <w:pStyle w:val="CDITable-RowLeftns"/>
              <w:rPr>
                <w:lang w:val="en-GB"/>
              </w:rPr>
            </w:pPr>
            <w:r w:rsidRPr="004F2B9C">
              <w:rPr>
                <w:lang w:val="en-GB"/>
              </w:rPr>
              <w:t>Community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3C5BD1" w14:textId="130F56E1" w:rsidR="00D20DB4" w:rsidRPr="004F2B9C" w:rsidRDefault="00D20DB4" w:rsidP="00D20DB4">
            <w:pPr>
              <w:pStyle w:val="CDITable-RowCentrens"/>
              <w:rPr>
                <w:lang w:val="en-GB"/>
              </w:rPr>
            </w:pPr>
            <w:r>
              <w:t>2.0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A9B38E4" w14:textId="4E84C34A"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FE2661D" w14:textId="5644C7A5" w:rsidR="00D20DB4" w:rsidRPr="004F2B9C" w:rsidRDefault="00D20DB4" w:rsidP="00D20DB4">
            <w:pPr>
              <w:pStyle w:val="CDITable-RowCentrens"/>
              <w:rPr>
                <w:lang w:val="en-GB"/>
              </w:rPr>
            </w:pPr>
            <w:r>
              <w:t>1.6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B740D7F" w14:textId="27ABF603" w:rsidR="00D20DB4" w:rsidRPr="004F2B9C" w:rsidRDefault="00D20DB4" w:rsidP="00D20DB4">
            <w:pPr>
              <w:pStyle w:val="CDITable-RowCentrens"/>
              <w:rPr>
                <w:lang w:val="en-GB"/>
              </w:rPr>
            </w:pPr>
            <w: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E36AC5C" w14:textId="0B09883E" w:rsidR="00D20DB4" w:rsidRPr="004F2B9C" w:rsidRDefault="00D20DB4" w:rsidP="00D20DB4">
            <w:pPr>
              <w:pStyle w:val="CDITable-RowCentrens"/>
              <w:rPr>
                <w:lang w:val="en-GB"/>
              </w:rPr>
            </w:pPr>
            <w:r>
              <w:t>19.1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27F1C91" w14:textId="07BC5A04" w:rsidR="00D20DB4" w:rsidRPr="004F2B9C" w:rsidRDefault="00D20DB4" w:rsidP="00D20DB4">
            <w:pPr>
              <w:pStyle w:val="CDITable-RowCentrens"/>
              <w:rPr>
                <w:lang w:val="en-GB"/>
              </w:rPr>
            </w:pPr>
            <w:r>
              <w:t>5.0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6177A3AA" w14:textId="5FD5F45D" w:rsidR="00D20DB4" w:rsidRPr="004F2B9C" w:rsidRDefault="00D20DB4" w:rsidP="00D20DB4">
            <w:pPr>
              <w:pStyle w:val="CDITable-RowCentrens"/>
              <w:rPr>
                <w:lang w:val="en-GB"/>
              </w:rPr>
            </w:pPr>
            <w:r>
              <w:t>6.4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45CEAB6B" w14:textId="2E0C745F"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492FF9D" w14:textId="2ED91929" w:rsidR="00D20DB4" w:rsidRPr="004F2B9C" w:rsidRDefault="00D20DB4" w:rsidP="00D20DB4">
            <w:pPr>
              <w:pStyle w:val="CDITable-RowCentrens"/>
              <w:rPr>
                <w:lang w:val="en-GB"/>
              </w:rPr>
            </w:pPr>
            <w:r>
              <w:t>3.7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664F869" w14:textId="59A6F9A8" w:rsidR="00D20DB4" w:rsidRPr="004F2B9C" w:rsidRDefault="00D20DB4" w:rsidP="00D20DB4">
            <w:pPr>
              <w:pStyle w:val="CDITable-RowCentrens"/>
              <w:rPr>
                <w:lang w:val="en-GB"/>
              </w:rPr>
            </w:pPr>
            <w:r>
              <w:t>0.7</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A9AADD5" w14:textId="75C491F9" w:rsidR="00D20DB4" w:rsidRPr="004F2B9C" w:rsidRDefault="00D20DB4" w:rsidP="00D20DB4">
            <w:pPr>
              <w:pStyle w:val="CDITable-RowCentrens"/>
              <w:rPr>
                <w:lang w:val="en-GB"/>
              </w:rPr>
            </w:pPr>
            <w:r>
              <w:t>0.7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B0BAE79" w14:textId="1120E589" w:rsidR="00D20DB4" w:rsidRPr="004F2B9C" w:rsidRDefault="00D20DB4" w:rsidP="00D20DB4">
            <w:pPr>
              <w:pStyle w:val="CDITable-RowCentrens"/>
              <w:rPr>
                <w:lang w:val="en-GB"/>
              </w:rPr>
            </w:pPr>
            <w:r>
              <w:t>0.6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A315FF5" w14:textId="361277C9" w:rsidR="00D20DB4" w:rsidRPr="004F2B9C" w:rsidRDefault="00D20DB4" w:rsidP="00D20DB4">
            <w:pPr>
              <w:pStyle w:val="CDITable-RowCentrens"/>
              <w:rPr>
                <w:lang w:val="en-GB"/>
              </w:rPr>
            </w:pPr>
            <w:r>
              <w:t>1.2</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33AE132" w14:textId="7D8A2AA4" w:rsidR="00D20DB4" w:rsidRPr="004F2B9C" w:rsidRDefault="00D20DB4" w:rsidP="00D20DB4">
            <w:pPr>
              <w:pStyle w:val="CDITable-RowCentrens"/>
              <w:rPr>
                <w:lang w:val="en-GB"/>
              </w:rPr>
            </w:pPr>
            <w:r>
              <w:t>0.3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4DDEE91" w14:textId="3892C080" w:rsidR="00D20DB4" w:rsidRPr="004F2B9C" w:rsidRDefault="00D20DB4" w:rsidP="00D20DB4">
            <w:pPr>
              <w:pStyle w:val="CDITable-RowCentrens"/>
              <w:rPr>
                <w:lang w:val="en-GB"/>
              </w:rPr>
            </w:pPr>
            <w:r>
              <w:t>9.5</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7115FB60" w14:textId="70EFD021" w:rsidR="00D20DB4" w:rsidRPr="004F2B9C" w:rsidRDefault="00D20DB4" w:rsidP="00D20DB4">
            <w:pPr>
              <w:pStyle w:val="CDITable-RowCentrens"/>
              <w:rPr>
                <w:lang w:val="en-GB"/>
              </w:rPr>
            </w:pPr>
            <w:r>
              <w:t>3.1</w:t>
            </w:r>
          </w:p>
        </w:tc>
      </w:tr>
      <w:tr w:rsidR="00D20DB4" w:rsidRPr="004F2B9C" w14:paraId="18B6E0C4" w14:textId="77777777" w:rsidTr="00B30451">
        <w:trPr>
          <w:trHeight w:val="60"/>
        </w:trPr>
        <w:tc>
          <w:tcPr>
            <w:tcW w:w="1077" w:type="dxa"/>
            <w:vMerge/>
            <w:tcBorders>
              <w:left w:val="nil"/>
              <w:bottom w:val="single" w:sz="6" w:space="0" w:color="1E4496" w:themeColor="text2"/>
            </w:tcBorders>
            <w:shd w:val="clear" w:color="auto" w:fill="DCF4FC" w:themeFill="background2" w:themeFillTint="33"/>
            <w:tcMar>
              <w:top w:w="85" w:type="dxa"/>
              <w:bottom w:w="85" w:type="dxa"/>
            </w:tcMar>
          </w:tcPr>
          <w:p w14:paraId="4ED2B49A" w14:textId="77777777" w:rsidR="00D20DB4" w:rsidRPr="004F2B9C" w:rsidRDefault="00D20DB4" w:rsidP="00D20DB4">
            <w:pPr>
              <w:pStyle w:val="CDITable-RowLeftns"/>
            </w:pPr>
          </w:p>
        </w:tc>
        <w:tc>
          <w:tcPr>
            <w:tcW w:w="1247" w:type="dxa"/>
            <w:tcBorders>
              <w:bottom w:val="single" w:sz="6" w:space="0" w:color="1E4496" w:themeColor="text2"/>
            </w:tcBorders>
            <w:tcMar>
              <w:top w:w="85" w:type="dxa"/>
              <w:left w:w="113" w:type="dxa"/>
              <w:bottom w:w="85" w:type="dxa"/>
              <w:right w:w="113" w:type="dxa"/>
            </w:tcMar>
            <w:vAlign w:val="center"/>
          </w:tcPr>
          <w:p w14:paraId="0467474C" w14:textId="77777777" w:rsidR="00D20DB4" w:rsidRPr="004F2B9C" w:rsidRDefault="00D20DB4" w:rsidP="00D20DB4">
            <w:pPr>
              <w:pStyle w:val="CDITable-RowLeftns"/>
              <w:rPr>
                <w:lang w:val="en-GB"/>
              </w:rPr>
            </w:pPr>
            <w:r w:rsidRPr="004F2B9C">
              <w:rPr>
                <w:lang w:val="en-GB"/>
              </w:rPr>
              <w:t>Hospital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926EFCD" w14:textId="3B1075D4" w:rsidR="00D20DB4" w:rsidRPr="004F2B9C" w:rsidRDefault="00D20DB4" w:rsidP="00D20DB4">
            <w:pPr>
              <w:pStyle w:val="CDITable-RowCentrens"/>
              <w:rPr>
                <w:lang w:val="en-GB"/>
              </w:rPr>
            </w:pPr>
            <w:r>
              <w:t>0.4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5CA4000" w14:textId="018518F7"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B060024" w14:textId="6A1B7220" w:rsidR="00D20DB4" w:rsidRPr="004F2B9C" w:rsidRDefault="00D20DB4" w:rsidP="00D20DB4">
            <w:pPr>
              <w:pStyle w:val="CDITable-RowCentrens"/>
              <w:rPr>
                <w:lang w:val="en-GB"/>
              </w:rPr>
            </w:pPr>
            <w:r>
              <w:t>1.1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0402B23" w14:textId="39F630E2" w:rsidR="00D20DB4" w:rsidRPr="004F2B9C" w:rsidRDefault="00D20DB4" w:rsidP="00D20DB4">
            <w:pPr>
              <w:pStyle w:val="CDITable-RowCentrens"/>
              <w:rPr>
                <w:lang w:val="en-GB"/>
              </w:rPr>
            </w:pPr>
            <w: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8C3B12F" w14:textId="34BE2BB0" w:rsidR="00D20DB4" w:rsidRPr="004F2B9C" w:rsidRDefault="00D20DB4" w:rsidP="00D20DB4">
            <w:pPr>
              <w:pStyle w:val="CDITable-RowCentrens"/>
              <w:rPr>
                <w:lang w:val="en-GB"/>
              </w:rPr>
            </w:pPr>
            <w:r>
              <w:t>1.5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6713F40" w14:textId="7E9ED3C1" w:rsidR="00D20DB4" w:rsidRPr="004F2B9C" w:rsidRDefault="00D20DB4" w:rsidP="00D20DB4">
            <w:pPr>
              <w:pStyle w:val="CDITable-RowCentrens"/>
              <w:rPr>
                <w:lang w:val="en-GB"/>
              </w:rPr>
            </w:pPr>
            <w:r>
              <w:t>2.6</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19458A9" w14:textId="2E2E84A2" w:rsidR="00D20DB4" w:rsidRPr="004F2B9C" w:rsidRDefault="00D20DB4" w:rsidP="00D20DB4">
            <w:pPr>
              <w:pStyle w:val="CDITable-RowCentrens"/>
              <w:rPr>
                <w:lang w:val="en-GB"/>
              </w:rPr>
            </w:pPr>
            <w:r>
              <w:t>1.1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31A2023" w14:textId="49A2F585" w:rsidR="00D20DB4" w:rsidRPr="004F2B9C" w:rsidRDefault="00D20DB4" w:rsidP="00D20DB4">
            <w:pPr>
              <w:pStyle w:val="CDITable-RowCentrens"/>
              <w:rPr>
                <w:lang w:val="en-GB"/>
              </w:rPr>
            </w:pPr>
            <w:r>
              <w:t>0.8</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C4FC944" w14:textId="0BB1D1C7" w:rsidR="00D20DB4" w:rsidRPr="004F2B9C" w:rsidRDefault="00D20DB4" w:rsidP="00D20DB4">
            <w:pPr>
              <w:pStyle w:val="CDITable-RowCentrens"/>
              <w:rPr>
                <w:lang w:val="en-GB"/>
              </w:rPr>
            </w:pPr>
            <w:r>
              <w:t>0.4</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BE8F46C" w14:textId="3FC96655" w:rsidR="00D20DB4" w:rsidRPr="004F2B9C" w:rsidRDefault="00D20DB4" w:rsidP="00D20DB4">
            <w:pPr>
              <w:pStyle w:val="CDITable-RowCentrens"/>
              <w:rPr>
                <w:lang w:val="en-GB"/>
              </w:rPr>
            </w:pPr>
            <w:r>
              <w:t>0.2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2F587FD" w14:textId="2C6796B5" w:rsidR="00D20DB4" w:rsidRPr="004F2B9C" w:rsidRDefault="00D20DB4" w:rsidP="00D20DB4">
            <w:pPr>
              <w:pStyle w:val="CDITable-RowCentrens"/>
              <w:rPr>
                <w:lang w:val="en-GB"/>
              </w:rPr>
            </w:pPr>
            <w: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06EA398" w14:textId="1D0D70B4"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F86B7EA" w14:textId="27A95FCA" w:rsidR="00D20DB4" w:rsidRPr="004F2B9C" w:rsidRDefault="00D20DB4" w:rsidP="00D20DB4">
            <w:pPr>
              <w:pStyle w:val="CDITable-RowCentrens"/>
              <w:rPr>
                <w:lang w:val="en-GB"/>
              </w:rPr>
            </w:pPr>
            <w:r>
              <w:t>3.0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E4A779A" w14:textId="27CC9D47" w:rsidR="00D20DB4" w:rsidRPr="004F2B9C" w:rsidRDefault="00D20DB4" w:rsidP="00D20DB4">
            <w:pPr>
              <w:pStyle w:val="CDITable-RowCentrens"/>
              <w:rPr>
                <w:lang w:val="en-GB"/>
              </w:rPr>
            </w:pPr>
            <w:r>
              <w:t>0.5</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9DB48DB" w14:textId="6FBA7EE9" w:rsidR="00D20DB4" w:rsidRPr="004F2B9C" w:rsidRDefault="00D20DB4" w:rsidP="00D20DB4">
            <w:pPr>
              <w:pStyle w:val="CDITable-RowCentrens"/>
              <w:rPr>
                <w:lang w:val="en-GB"/>
              </w:rPr>
            </w:pPr>
            <w:r>
              <w:t>1.4</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3C86C16A" w14:textId="60A3B3D8" w:rsidR="00D20DB4" w:rsidRPr="004F2B9C" w:rsidRDefault="00D20DB4" w:rsidP="00D20DB4">
            <w:pPr>
              <w:pStyle w:val="CDITable-RowCentrens"/>
              <w:rPr>
                <w:lang w:val="en-GB"/>
              </w:rPr>
            </w:pPr>
            <w:r>
              <w:t>1.9</w:t>
            </w:r>
          </w:p>
        </w:tc>
      </w:tr>
      <w:tr w:rsidR="00D20DB4" w:rsidRPr="004F2B9C" w14:paraId="0D1D2356"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3AD99034"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7DDBEE" w14:textId="77777777" w:rsidR="00D20DB4" w:rsidRPr="004F2B9C" w:rsidRDefault="00D20DB4" w:rsidP="00D20DB4">
            <w:pPr>
              <w:pStyle w:val="CDITable-RowLeftns"/>
              <w:rPr>
                <w:lang w:val="en-GB"/>
              </w:rPr>
            </w:pPr>
            <w:r w:rsidRPr="004F2B9C">
              <w:rPr>
                <w:lang w:val="en-GB"/>
              </w:rPr>
              <w:t>Aboriginal Health</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26B066A" w14:textId="03374169" w:rsidR="00D20DB4" w:rsidRPr="004F2B9C" w:rsidRDefault="00D20DB4" w:rsidP="00D20DB4">
            <w:pPr>
              <w:pStyle w:val="CDITable-RowCentrens"/>
              <w:rPr>
                <w:lang w:val="en-GB"/>
              </w:rPr>
            </w:pPr>
            <w:r>
              <w:t>11.3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EE1D8E4" w14:textId="79D507BF" w:rsidR="00D20DB4" w:rsidRPr="004F2B9C" w:rsidRDefault="00D20DB4" w:rsidP="00D20DB4">
            <w:pPr>
              <w:pStyle w:val="CDITable-RowCentrens"/>
              <w:rPr>
                <w:lang w:val="en-GB"/>
              </w:rPr>
            </w:pPr>
            <w:r>
              <w:t>11.0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94A6823" w14:textId="7C9729D7" w:rsidR="00D20DB4" w:rsidRPr="004F2B9C" w:rsidRDefault="00D20DB4" w:rsidP="00D20DB4">
            <w:pPr>
              <w:pStyle w:val="CDITable-RowCentrens"/>
              <w:rPr>
                <w:lang w:val="en-GB"/>
              </w:rPr>
            </w:pPr>
            <w:r>
              <w:t>7.5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689E13B" w14:textId="4E2D0CD3" w:rsidR="00D20DB4" w:rsidRPr="004F2B9C" w:rsidRDefault="00D20DB4" w:rsidP="00D20DB4">
            <w:pPr>
              <w:pStyle w:val="CDITable-RowCentrens"/>
              <w:rPr>
                <w:lang w:val="en-GB"/>
              </w:rPr>
            </w:pPr>
            <w:r>
              <w:t>4.6</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2925818" w14:textId="3151CDE6" w:rsidR="00D20DB4" w:rsidRPr="004F2B9C" w:rsidRDefault="00D20DB4" w:rsidP="00D20DB4">
            <w:pPr>
              <w:pStyle w:val="CDITable-RowCentrens"/>
              <w:rPr>
                <w:lang w:val="en-GB"/>
              </w:rPr>
            </w:pPr>
            <w:r>
              <w:t>37.1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34A6B63" w14:textId="2A54C2D4" w:rsidR="00D20DB4" w:rsidRPr="004F2B9C" w:rsidRDefault="00D20DB4" w:rsidP="00D20DB4">
            <w:pPr>
              <w:pStyle w:val="CDITable-RowCentrens"/>
              <w:rPr>
                <w:lang w:val="en-GB"/>
              </w:rPr>
            </w:pPr>
            <w:r>
              <w:t>31.2</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9066033" w14:textId="10C3036E" w:rsidR="00D20DB4" w:rsidRPr="004F2B9C" w:rsidRDefault="00D20DB4" w:rsidP="00D20DB4">
            <w:pPr>
              <w:pStyle w:val="CDITable-RowCentrens"/>
              <w:rPr>
                <w:lang w:val="en-GB"/>
              </w:rPr>
            </w:pPr>
            <w:r>
              <w:t>3.7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64A556F3" w14:textId="24674038" w:rsidR="00D20DB4" w:rsidRPr="004F2B9C" w:rsidRDefault="00D20DB4" w:rsidP="00D20DB4">
            <w:pPr>
              <w:pStyle w:val="CDITable-RowCentrens"/>
              <w:rPr>
                <w:lang w:val="en-GB"/>
              </w:rPr>
            </w:pPr>
            <w:r>
              <w:t>3.1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360591A1" w14:textId="28177318" w:rsidR="00D20DB4" w:rsidRPr="004F2B9C" w:rsidRDefault="00D20DB4" w:rsidP="00D20DB4">
            <w:pPr>
              <w:pStyle w:val="CDITable-RowCentrens"/>
              <w:rPr>
                <w:lang w:val="en-GB"/>
              </w:rPr>
            </w:pPr>
            <w:r>
              <w:t>22.6</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EB08FCE" w14:textId="26A735E3" w:rsidR="00D20DB4" w:rsidRPr="004F2B9C" w:rsidRDefault="00D20DB4" w:rsidP="00D20DB4">
            <w:pPr>
              <w:pStyle w:val="CDITable-RowCentrens"/>
              <w:rPr>
                <w:lang w:val="en-GB"/>
              </w:rPr>
            </w:pPr>
            <w:r>
              <w:t>7.8</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26897BCC" w14:textId="77CB1AF4" w:rsidR="00D20DB4" w:rsidRPr="004F2B9C" w:rsidRDefault="00D20DB4" w:rsidP="00D20DB4">
            <w:pPr>
              <w:pStyle w:val="CDITable-RowCentrens"/>
              <w:rPr>
                <w:lang w:val="en-GB"/>
              </w:rPr>
            </w:pPr>
            <w:r>
              <w:t>7.9</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35F102A" w14:textId="45D60C82" w:rsidR="00D20DB4" w:rsidRPr="004F2B9C" w:rsidRDefault="00D20DB4" w:rsidP="00D20DB4">
            <w:pPr>
              <w:pStyle w:val="CDITable-RowCentrens"/>
              <w:rPr>
                <w:lang w:val="en-GB"/>
              </w:rPr>
            </w:pPr>
            <w:r>
              <w:t>3.1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0FBC092" w14:textId="3FAAB975" w:rsidR="00D20DB4" w:rsidRPr="004F2B9C" w:rsidRDefault="00D20DB4" w:rsidP="00D20DB4">
            <w:pPr>
              <w:pStyle w:val="CDITable-RowCentrens"/>
              <w:rPr>
                <w:lang w:val="en-GB"/>
              </w:rPr>
            </w:pPr>
            <w:r>
              <w:t>9.1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5178C6A" w14:textId="13999C5E" w:rsidR="00D20DB4" w:rsidRPr="004F2B9C" w:rsidRDefault="00D20DB4" w:rsidP="00D20DB4">
            <w:pPr>
              <w:pStyle w:val="CDITable-RowCentrens"/>
              <w:rPr>
                <w:lang w:val="en-GB"/>
              </w:rPr>
            </w:pPr>
            <w:r>
              <w:t>5.3</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3727D38" w14:textId="071073FB" w:rsidR="00D20DB4" w:rsidRPr="004F2B9C" w:rsidRDefault="00D20DB4" w:rsidP="00D20DB4">
            <w:pPr>
              <w:pStyle w:val="CDITable-RowCentrens"/>
              <w:rPr>
                <w:lang w:val="en-GB"/>
              </w:rPr>
            </w:pPr>
            <w:r>
              <w:t>21.2</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0A3ACED3" w14:textId="1D3E0FA5" w:rsidR="00D20DB4" w:rsidRPr="004F2B9C" w:rsidRDefault="00D20DB4" w:rsidP="00D20DB4">
            <w:pPr>
              <w:pStyle w:val="CDITable-RowCentrens"/>
              <w:rPr>
                <w:lang w:val="en-GB"/>
              </w:rPr>
            </w:pPr>
            <w:r>
              <w:t>15.8</w:t>
            </w:r>
          </w:p>
        </w:tc>
      </w:tr>
      <w:tr w:rsidR="00D20DB4" w:rsidRPr="004F2B9C" w14:paraId="730BE6E8" w14:textId="77777777" w:rsidTr="00B30451">
        <w:trPr>
          <w:trHeight w:val="60"/>
        </w:trPr>
        <w:tc>
          <w:tcPr>
            <w:tcW w:w="1077" w:type="dxa"/>
            <w:vMerge/>
            <w:tcBorders>
              <w:top w:val="single" w:sz="6" w:space="0" w:color="1E4496" w:themeColor="text2"/>
              <w:left w:val="nil"/>
              <w:bottom w:val="single" w:sz="6" w:space="0" w:color="1E4496" w:themeColor="text2"/>
            </w:tcBorders>
            <w:shd w:val="clear" w:color="auto" w:fill="DCF4FC" w:themeFill="background2" w:themeFillTint="33"/>
            <w:tcMar>
              <w:top w:w="85" w:type="dxa"/>
              <w:bottom w:w="85" w:type="dxa"/>
            </w:tcMar>
          </w:tcPr>
          <w:p w14:paraId="31E153F0" w14:textId="77777777" w:rsidR="00D20DB4" w:rsidRPr="004F2B9C" w:rsidRDefault="00D20DB4" w:rsidP="00D20DB4">
            <w:pPr>
              <w:pStyle w:val="CDITable-RowLeftns"/>
            </w:pPr>
          </w:p>
        </w:tc>
        <w:tc>
          <w:tcPr>
            <w:tcW w:w="1247"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C5DF2C8" w14:textId="77777777" w:rsidR="00D20DB4" w:rsidRPr="004F2B9C" w:rsidRDefault="00D20DB4" w:rsidP="00D20DB4">
            <w:pPr>
              <w:pStyle w:val="CDITable-RowLeftns"/>
              <w:rPr>
                <w:lang w:val="en-GB"/>
              </w:rPr>
            </w:pPr>
            <w:r w:rsidRPr="004F2B9C">
              <w:rPr>
                <w:lang w:val="en-GB"/>
              </w:rPr>
              <w:t>Commercial</w:t>
            </w:r>
          </w:p>
        </w:tc>
        <w:tc>
          <w:tcPr>
            <w:tcW w:w="766"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37BF45" w14:textId="70EAEDE7" w:rsidR="00D20DB4" w:rsidRPr="004F2B9C" w:rsidRDefault="00D20DB4" w:rsidP="00D20DB4">
            <w:pPr>
              <w:pStyle w:val="CDITable-RowCentrens"/>
              <w:rPr>
                <w:lang w:val="en-GB"/>
              </w:rPr>
            </w:pPr>
            <w:r>
              <w:t>4.3</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14B18107" w14:textId="7FB5A343"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78AF9D8A" w14:textId="7645345A" w:rsidR="00D20DB4" w:rsidRPr="004F2B9C" w:rsidRDefault="00D20DB4" w:rsidP="00D20DB4">
            <w:pPr>
              <w:pStyle w:val="CDITable-RowCentrens"/>
              <w:rPr>
                <w:lang w:val="en-GB"/>
              </w:rPr>
            </w:pPr>
            <w:r>
              <w:t>0.5</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43BB996" w14:textId="57F65A01" w:rsidR="00D20DB4" w:rsidRPr="004F2B9C" w:rsidRDefault="00D20DB4" w:rsidP="00D20DB4">
            <w:pPr>
              <w:pStyle w:val="CDITable-RowCentrens"/>
              <w:rPr>
                <w:lang w:val="en-GB"/>
              </w:rPr>
            </w:pPr>
            <w:r>
              <w:t>0.2</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24B6C1D" w14:textId="20E7B534" w:rsidR="00D20DB4" w:rsidRPr="004F2B9C" w:rsidRDefault="00D20DB4" w:rsidP="00D20DB4">
            <w:pPr>
              <w:pStyle w:val="CDITable-RowCentrens"/>
              <w:rPr>
                <w:lang w:val="en-GB"/>
              </w:rPr>
            </w:pPr>
            <w: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227F45FD" w14:textId="741F4163" w:rsidR="00D20DB4" w:rsidRPr="004F2B9C" w:rsidRDefault="00D20DB4" w:rsidP="00D20DB4">
            <w:pPr>
              <w:pStyle w:val="CDITable-RowCentrens"/>
              <w:rPr>
                <w:lang w:val="en-GB"/>
              </w:rPr>
            </w:pPr>
            <w: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07ACD042" w14:textId="6E1C6753" w:rsidR="00D20DB4" w:rsidRPr="004F2B9C" w:rsidRDefault="00D20DB4" w:rsidP="00D20DB4">
            <w:pPr>
              <w:pStyle w:val="CDITable-RowCentrens"/>
              <w:rPr>
                <w:lang w:val="en-GB"/>
              </w:rPr>
            </w:pPr>
            <w:r>
              <w:t>1.1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0BBE3A30" w14:textId="52B4DECD" w:rsidR="00D20DB4" w:rsidRPr="004F2B9C" w:rsidRDefault="00D20DB4" w:rsidP="00D20DB4">
            <w:pPr>
              <w:pStyle w:val="CDITable-RowCentrens"/>
              <w:rPr>
                <w:lang w:val="en-GB"/>
              </w:rPr>
            </w:pPr>
            <w:r>
              <w:t>0.7</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BCAFE7C" w14:textId="7FD43DDA" w:rsidR="00D20DB4" w:rsidRPr="004F2B9C" w:rsidRDefault="00D20DB4" w:rsidP="00D20DB4">
            <w:pPr>
              <w:pStyle w:val="CDITable-RowCentrens"/>
              <w:rPr>
                <w:lang w:val="en-GB"/>
              </w:rPr>
            </w:pPr>
            <w:r>
              <w:t>0.0</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5591939E" w14:textId="0C55DD2B" w:rsidR="00D20DB4" w:rsidRPr="004F2B9C" w:rsidRDefault="00D20DB4" w:rsidP="00D20DB4">
            <w:pPr>
              <w:pStyle w:val="CDITable-RowCentrens"/>
              <w:rPr>
                <w:lang w:val="en-GB"/>
              </w:rPr>
            </w:pPr>
            <w:r>
              <w:t>0.0</w:t>
            </w:r>
          </w:p>
        </w:tc>
        <w:tc>
          <w:tcPr>
            <w:tcW w:w="766"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4CD8F38F" w14:textId="55126F98" w:rsidR="00D20DB4" w:rsidRPr="004F2B9C" w:rsidRDefault="00D20DB4" w:rsidP="00D20DB4">
            <w:pPr>
              <w:pStyle w:val="CDITable-RowCentrens"/>
              <w:rPr>
                <w:lang w:val="en-GB"/>
              </w:rPr>
            </w:pPr>
            <w:r>
              <w:t>0.1</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3A0482A7" w14:textId="3F50042B" w:rsidR="00D20DB4" w:rsidRPr="004F2B9C" w:rsidRDefault="00D20DB4" w:rsidP="00D20DB4">
            <w:pPr>
              <w:pStyle w:val="CDITable-RowCentrens"/>
              <w:rPr>
                <w:lang w:val="en-GB"/>
              </w:rPr>
            </w:pPr>
            <w:r>
              <w:t>0.0</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5A150201" w14:textId="7BBCB950" w:rsidR="00D20DB4" w:rsidRPr="004F2B9C" w:rsidRDefault="00D20DB4" w:rsidP="00D20DB4">
            <w:pPr>
              <w:pStyle w:val="CDITable-RowCentrens"/>
              <w:rPr>
                <w:lang w:val="en-GB"/>
              </w:rPr>
            </w:pPr>
            <w:r>
              <w:t>0.7</w:t>
            </w:r>
          </w:p>
        </w:tc>
        <w:tc>
          <w:tcPr>
            <w:tcW w:w="737" w:type="dxa"/>
            <w:tcBorders>
              <w:top w:val="single" w:sz="6" w:space="0" w:color="1E4496" w:themeColor="text2"/>
              <w:bottom w:val="single" w:sz="6" w:space="0" w:color="1E4496" w:themeColor="text2"/>
              <w:right w:val="single" w:sz="6" w:space="0" w:color="1E4496" w:themeColor="text2"/>
            </w:tcBorders>
            <w:tcMar>
              <w:top w:w="85" w:type="dxa"/>
              <w:left w:w="113" w:type="dxa"/>
              <w:bottom w:w="85" w:type="dxa"/>
              <w:right w:w="113" w:type="dxa"/>
            </w:tcMar>
            <w:vAlign w:val="center"/>
          </w:tcPr>
          <w:p w14:paraId="72FAC92F" w14:textId="121E2E26" w:rsidR="00D20DB4" w:rsidRPr="004F2B9C" w:rsidRDefault="00D20DB4" w:rsidP="00D20DB4">
            <w:pPr>
              <w:pStyle w:val="CDITable-RowCentrens"/>
              <w:rPr>
                <w:lang w:val="en-GB"/>
              </w:rPr>
            </w:pPr>
            <w:r>
              <w:t>0.1</w:t>
            </w:r>
          </w:p>
        </w:tc>
        <w:tc>
          <w:tcPr>
            <w:tcW w:w="765" w:type="dxa"/>
            <w:tcBorders>
              <w:top w:val="single" w:sz="6" w:space="0" w:color="1E4496" w:themeColor="text2"/>
              <w:left w:val="single" w:sz="6" w:space="0" w:color="1E4496" w:themeColor="text2"/>
              <w:bottom w:val="single" w:sz="6" w:space="0" w:color="1E4496" w:themeColor="text2"/>
            </w:tcBorders>
            <w:tcMar>
              <w:top w:w="85" w:type="dxa"/>
              <w:left w:w="113" w:type="dxa"/>
              <w:bottom w:w="85" w:type="dxa"/>
              <w:right w:w="113" w:type="dxa"/>
            </w:tcMar>
            <w:vAlign w:val="center"/>
          </w:tcPr>
          <w:p w14:paraId="1A0514B3" w14:textId="2ADD137D" w:rsidR="00D20DB4" w:rsidRPr="004F2B9C" w:rsidRDefault="00D20DB4" w:rsidP="00D20DB4">
            <w:pPr>
              <w:pStyle w:val="CDITable-RowCentrens"/>
              <w:rPr>
                <w:lang w:val="en-GB"/>
              </w:rPr>
            </w:pPr>
            <w:r>
              <w:t>0.2</w:t>
            </w:r>
          </w:p>
        </w:tc>
        <w:tc>
          <w:tcPr>
            <w:tcW w:w="737" w:type="dxa"/>
            <w:tcBorders>
              <w:top w:val="single" w:sz="6" w:space="0" w:color="1E4496" w:themeColor="text2"/>
              <w:bottom w:val="single" w:sz="6" w:space="0" w:color="1E4496" w:themeColor="text2"/>
              <w:right w:val="nil"/>
            </w:tcBorders>
            <w:tcMar>
              <w:top w:w="85" w:type="dxa"/>
              <w:left w:w="113" w:type="dxa"/>
              <w:bottom w:w="85" w:type="dxa"/>
              <w:right w:w="113" w:type="dxa"/>
            </w:tcMar>
            <w:vAlign w:val="center"/>
          </w:tcPr>
          <w:p w14:paraId="4FF7DDFC" w14:textId="7E417846" w:rsidR="00D20DB4" w:rsidRPr="004F2B9C" w:rsidRDefault="00D20DB4" w:rsidP="00D20DB4">
            <w:pPr>
              <w:pStyle w:val="CDITable-RowCentrens"/>
              <w:rPr>
                <w:lang w:val="en-GB"/>
              </w:rPr>
            </w:pPr>
            <w:r>
              <w:t>0.0</w:t>
            </w:r>
          </w:p>
        </w:tc>
      </w:tr>
    </w:tbl>
    <w:p w14:paraId="4EBCB9C5" w14:textId="77777777" w:rsidR="00934D4A" w:rsidRPr="00934D4A" w:rsidRDefault="00934D4A" w:rsidP="00934D4A">
      <w:pPr>
        <w:pStyle w:val="CDITable-FirstFootnote"/>
        <w:rPr>
          <w:lang w:val="en-GB"/>
        </w:rPr>
      </w:pPr>
      <w:r w:rsidRPr="00934D4A">
        <w:rPr>
          <w:lang w:val="en-GB"/>
        </w:rPr>
        <w:t>a</w:t>
      </w:r>
      <w:r w:rsidRPr="00934D4A">
        <w:rPr>
          <w:lang w:val="en-GB"/>
        </w:rPr>
        <w:tab/>
        <w:t>Proportion calculated using the number of vaccine type encounters given to the relevant age group in each provider setting as the numerator and the total number of vaccine type encounters given to the relevant age group as the denominator. Vaccination encounters are categorised into age groups based on age at vaccination.</w:t>
      </w:r>
    </w:p>
    <w:p w14:paraId="392F9156" w14:textId="77777777" w:rsidR="00934D4A" w:rsidRPr="00934D4A" w:rsidRDefault="00934D4A" w:rsidP="00934D4A">
      <w:pPr>
        <w:pStyle w:val="CDITable-Footnote"/>
        <w:rPr>
          <w:lang w:val="en-GB"/>
        </w:rPr>
      </w:pPr>
      <w:r w:rsidRPr="00934D4A">
        <w:rPr>
          <w:lang w:val="en-GB"/>
        </w:rPr>
        <w:t>b</w:t>
      </w:r>
      <w:r w:rsidRPr="00934D4A">
        <w:rPr>
          <w:lang w:val="en-GB"/>
        </w:rPr>
        <w:tab/>
      </w:r>
      <w:proofErr w:type="gramStart"/>
      <w:r w:rsidRPr="00934D4A">
        <w:rPr>
          <w:lang w:val="en-GB"/>
        </w:rPr>
        <w:t>In</w:t>
      </w:r>
      <w:proofErr w:type="gramEnd"/>
      <w:r w:rsidRPr="00934D4A">
        <w:rPr>
          <w:lang w:val="en-GB"/>
        </w:rPr>
        <w:t xml:space="preserve"> some provider settings, such as Aboriginal Health, the reported proportion may be underestimated due to vaccinations given by GPs or pharmacists working in or visiting these settings being linked to provider numbers associated with mainstream general practices or pharmacies. Proportions do not tally 100% as the small proportion of vaccines given in ‘other’ settings including Flying Doctor Service, Nurse Practitioner, Midwife, Authorised Nurse Immuniser, Council and Residential Care Facility are not shown.</w:t>
      </w:r>
    </w:p>
    <w:p w14:paraId="70E750C1" w14:textId="77777777" w:rsidR="00934D4A" w:rsidRPr="00934D4A" w:rsidRDefault="00934D4A" w:rsidP="00934D4A">
      <w:pPr>
        <w:pStyle w:val="CDITable-Footnote"/>
        <w:rPr>
          <w:lang w:val="en-GB"/>
        </w:rPr>
      </w:pPr>
      <w:r w:rsidRPr="00934D4A">
        <w:rPr>
          <w:lang w:val="en-GB"/>
        </w:rPr>
        <w:t>c</w:t>
      </w:r>
      <w:r w:rsidRPr="00934D4A">
        <w:rPr>
          <w:lang w:val="en-GB"/>
        </w:rPr>
        <w:tab/>
        <w:t>ACT: Australian Capital Territory; NSW: New South Wales; NT: Northern Territory; Qld: Queensland; SA: South Australia; Tas.: Tasmania; Vic.: Victoria; WA: Western Australia.</w:t>
      </w:r>
    </w:p>
    <w:p w14:paraId="3E0E2305" w14:textId="1336AEAB" w:rsidR="002C524F" w:rsidRPr="0058264F" w:rsidRDefault="00934D4A" w:rsidP="00934D4A">
      <w:pPr>
        <w:pStyle w:val="CDITable-Footnote"/>
      </w:pPr>
      <w:r w:rsidRPr="00934D4A">
        <w:rPr>
          <w:lang w:val="en-GB"/>
        </w:rPr>
        <w:t>d</w:t>
      </w:r>
      <w:r w:rsidRPr="00934D4A">
        <w:rPr>
          <w:lang w:val="en-GB"/>
        </w:rPr>
        <w:tab/>
        <w:t>National Immunisation Program (NIP) vaccines include only those listed as funded vaccines on the National Immunisation Schedule but exclude influenza vaccines as these are counted separately.</w:t>
      </w:r>
    </w:p>
    <w:sectPr w:rsidR="002C524F" w:rsidRPr="0058264F" w:rsidSect="00934D4A">
      <w:footnotePr>
        <w:numFmt w:val="lowerRoman"/>
      </w:footnotePr>
      <w:pgSz w:w="16840" w:h="11907" w:orient="landscape"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25239" w14:textId="77777777" w:rsidR="009E07E0" w:rsidRDefault="009E07E0" w:rsidP="00E54DBA">
      <w:r>
        <w:separator/>
      </w:r>
    </w:p>
    <w:p w14:paraId="36C93DC2" w14:textId="77777777" w:rsidR="009E07E0" w:rsidRDefault="009E07E0"/>
    <w:p w14:paraId="61530847" w14:textId="77777777" w:rsidR="009E07E0" w:rsidRDefault="009E07E0" w:rsidP="008714B0"/>
  </w:endnote>
  <w:endnote w:type="continuationSeparator" w:id="0">
    <w:p w14:paraId="1F601D80" w14:textId="77777777" w:rsidR="009E07E0" w:rsidRDefault="009E07E0" w:rsidP="00E54DBA">
      <w:r>
        <w:continuationSeparator/>
      </w:r>
    </w:p>
    <w:p w14:paraId="45586AE7" w14:textId="77777777" w:rsidR="009E07E0" w:rsidRDefault="009E07E0"/>
    <w:p w14:paraId="6C09EA9E" w14:textId="77777777" w:rsidR="009E07E0" w:rsidRDefault="009E07E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6CFE"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77D0CF78" wp14:editId="6DA7AAE2">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2BB47F0"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0CF78"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02BB47F0"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3445" w14:textId="00DFF98A"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9E07E0">
        <w:t>2026</w:t>
      </w:r>
    </w:fldSimple>
    <w:r w:rsidR="009B78A9">
      <w:t>;</w:t>
    </w:r>
    <w:fldSimple w:instr=" DOCPROPERTY  Vol  \* MERGEFORMAT ">
      <w:r w:rsidR="009E07E0">
        <w:t>50</w:t>
      </w:r>
    </w:fldSimple>
    <w:r w:rsidR="00385655" w:rsidRPr="001D0612">
      <w:t xml:space="preserve"> </w:t>
    </w:r>
    <w:r w:rsidR="00385655" w:rsidRPr="00B85B74">
      <w:t>•</w:t>
    </w:r>
    <w:r w:rsidR="00385655">
      <w:t xml:space="preserve"> </w:t>
    </w:r>
    <w:fldSimple w:instr=" DOCPROPERTY  DOI  \* MERGEFORMAT ">
      <w:r w:rsidR="009E07E0">
        <w:t>doi.org/10.33321/cdi.2026.50.023</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9E07E0">
        <w:t>26.05.2026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1D328"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59D007ED" wp14:editId="5067EAE1">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EC4D1CE"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007ED"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0EC4D1CE"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1323B" w14:textId="77777777" w:rsidR="009E07E0" w:rsidRPr="00B91FB5" w:rsidRDefault="009E07E0" w:rsidP="00B91FB5">
      <w:pPr>
        <w:spacing w:line="240" w:lineRule="auto"/>
        <w:rPr>
          <w:sz w:val="18"/>
          <w:szCs w:val="18"/>
        </w:rPr>
      </w:pPr>
      <w:r w:rsidRPr="00B91FB5">
        <w:rPr>
          <w:sz w:val="18"/>
          <w:szCs w:val="18"/>
        </w:rPr>
        <w:separator/>
      </w:r>
    </w:p>
  </w:footnote>
  <w:footnote w:type="continuationSeparator" w:id="0">
    <w:p w14:paraId="5B7D5A5E" w14:textId="77777777" w:rsidR="009E07E0" w:rsidRDefault="009E07E0" w:rsidP="00E54DBA">
      <w:r>
        <w:continuationSeparator/>
      </w:r>
    </w:p>
  </w:footnote>
  <w:footnote w:type="continuationNotice" w:id="1">
    <w:p w14:paraId="7A98357A" w14:textId="77777777" w:rsidR="009E07E0" w:rsidRPr="00224EFF" w:rsidRDefault="009E07E0"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5248"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17D8A147" wp14:editId="3BD03A82">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0FF8016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8A147"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0FF8016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A62B"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7389ABCF" wp14:editId="731460BD">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4D69FD5"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89ABCF"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14D69FD5"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0066BAB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7E0"/>
    <w:rsid w:val="00000A4D"/>
    <w:rsid w:val="00000B5B"/>
    <w:rsid w:val="00001611"/>
    <w:rsid w:val="00002B8D"/>
    <w:rsid w:val="000073ED"/>
    <w:rsid w:val="0001020A"/>
    <w:rsid w:val="000104A8"/>
    <w:rsid w:val="00010EC4"/>
    <w:rsid w:val="0001246E"/>
    <w:rsid w:val="000124B1"/>
    <w:rsid w:val="00013B65"/>
    <w:rsid w:val="000147ED"/>
    <w:rsid w:val="00014B0F"/>
    <w:rsid w:val="00015416"/>
    <w:rsid w:val="0001562E"/>
    <w:rsid w:val="00016FE6"/>
    <w:rsid w:val="0002314E"/>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3F"/>
    <w:rsid w:val="0006264A"/>
    <w:rsid w:val="00065A6B"/>
    <w:rsid w:val="00066764"/>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97451"/>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170"/>
    <w:rsid w:val="000F44BA"/>
    <w:rsid w:val="000F73D7"/>
    <w:rsid w:val="0010033C"/>
    <w:rsid w:val="001020EE"/>
    <w:rsid w:val="00102232"/>
    <w:rsid w:val="0010368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64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542C"/>
    <w:rsid w:val="001F6248"/>
    <w:rsid w:val="002006BA"/>
    <w:rsid w:val="002167DF"/>
    <w:rsid w:val="002212C9"/>
    <w:rsid w:val="00221481"/>
    <w:rsid w:val="00223F42"/>
    <w:rsid w:val="00224134"/>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3A88"/>
    <w:rsid w:val="00245439"/>
    <w:rsid w:val="0024631C"/>
    <w:rsid w:val="00252C9A"/>
    <w:rsid w:val="00254E56"/>
    <w:rsid w:val="00256309"/>
    <w:rsid w:val="002571C9"/>
    <w:rsid w:val="00257484"/>
    <w:rsid w:val="00260636"/>
    <w:rsid w:val="00262EA6"/>
    <w:rsid w:val="00264B29"/>
    <w:rsid w:val="00271616"/>
    <w:rsid w:val="00271AFA"/>
    <w:rsid w:val="00272A9B"/>
    <w:rsid w:val="00275C5C"/>
    <w:rsid w:val="00275C78"/>
    <w:rsid w:val="00275F5D"/>
    <w:rsid w:val="00280594"/>
    <w:rsid w:val="00281EE3"/>
    <w:rsid w:val="00282B56"/>
    <w:rsid w:val="0028429F"/>
    <w:rsid w:val="00284E4A"/>
    <w:rsid w:val="0029066C"/>
    <w:rsid w:val="00290E04"/>
    <w:rsid w:val="002A3799"/>
    <w:rsid w:val="002A3BCC"/>
    <w:rsid w:val="002A4516"/>
    <w:rsid w:val="002A4C04"/>
    <w:rsid w:val="002A569F"/>
    <w:rsid w:val="002A5B2C"/>
    <w:rsid w:val="002A7066"/>
    <w:rsid w:val="002B001E"/>
    <w:rsid w:val="002B09B7"/>
    <w:rsid w:val="002B3482"/>
    <w:rsid w:val="002B3A40"/>
    <w:rsid w:val="002B493C"/>
    <w:rsid w:val="002B75A9"/>
    <w:rsid w:val="002B7779"/>
    <w:rsid w:val="002C21B0"/>
    <w:rsid w:val="002C3003"/>
    <w:rsid w:val="002C4CD7"/>
    <w:rsid w:val="002C524F"/>
    <w:rsid w:val="002C5D55"/>
    <w:rsid w:val="002D74C3"/>
    <w:rsid w:val="002E12D6"/>
    <w:rsid w:val="002E2FB3"/>
    <w:rsid w:val="002E5438"/>
    <w:rsid w:val="002F327B"/>
    <w:rsid w:val="00301626"/>
    <w:rsid w:val="003052F5"/>
    <w:rsid w:val="003059EC"/>
    <w:rsid w:val="003070BD"/>
    <w:rsid w:val="00307C26"/>
    <w:rsid w:val="00316727"/>
    <w:rsid w:val="00316CCD"/>
    <w:rsid w:val="003230B3"/>
    <w:rsid w:val="00324F7E"/>
    <w:rsid w:val="0032526F"/>
    <w:rsid w:val="00325841"/>
    <w:rsid w:val="003316F4"/>
    <w:rsid w:val="003323BC"/>
    <w:rsid w:val="00336729"/>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0137"/>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0178"/>
    <w:rsid w:val="003B2ECA"/>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3A4E"/>
    <w:rsid w:val="003E4B09"/>
    <w:rsid w:val="003E54B0"/>
    <w:rsid w:val="003E74EE"/>
    <w:rsid w:val="003F0552"/>
    <w:rsid w:val="003F2AC2"/>
    <w:rsid w:val="003F3BC2"/>
    <w:rsid w:val="003F5172"/>
    <w:rsid w:val="003F5290"/>
    <w:rsid w:val="003F6268"/>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2E3D"/>
    <w:rsid w:val="00433456"/>
    <w:rsid w:val="00433DFA"/>
    <w:rsid w:val="00435D67"/>
    <w:rsid w:val="0043642C"/>
    <w:rsid w:val="0043704E"/>
    <w:rsid w:val="00437680"/>
    <w:rsid w:val="004427FD"/>
    <w:rsid w:val="00452C2E"/>
    <w:rsid w:val="004568FC"/>
    <w:rsid w:val="00461653"/>
    <w:rsid w:val="00464A58"/>
    <w:rsid w:val="00464E0D"/>
    <w:rsid w:val="00470721"/>
    <w:rsid w:val="00470C19"/>
    <w:rsid w:val="00471494"/>
    <w:rsid w:val="00472B68"/>
    <w:rsid w:val="00473D2D"/>
    <w:rsid w:val="00481503"/>
    <w:rsid w:val="00484919"/>
    <w:rsid w:val="004854AA"/>
    <w:rsid w:val="004914F7"/>
    <w:rsid w:val="00491C26"/>
    <w:rsid w:val="00492014"/>
    <w:rsid w:val="00493BCD"/>
    <w:rsid w:val="004973B4"/>
    <w:rsid w:val="004A19B8"/>
    <w:rsid w:val="004A2125"/>
    <w:rsid w:val="004A2E24"/>
    <w:rsid w:val="004A38F6"/>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A94"/>
    <w:rsid w:val="004E2E81"/>
    <w:rsid w:val="004E45D3"/>
    <w:rsid w:val="004E5103"/>
    <w:rsid w:val="004F2B9C"/>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4B8C"/>
    <w:rsid w:val="00545068"/>
    <w:rsid w:val="0054635D"/>
    <w:rsid w:val="005608D4"/>
    <w:rsid w:val="005635C8"/>
    <w:rsid w:val="00565974"/>
    <w:rsid w:val="005662EC"/>
    <w:rsid w:val="005665CA"/>
    <w:rsid w:val="00570913"/>
    <w:rsid w:val="00571332"/>
    <w:rsid w:val="00572200"/>
    <w:rsid w:val="005732C0"/>
    <w:rsid w:val="0057336D"/>
    <w:rsid w:val="0057489A"/>
    <w:rsid w:val="00574ACF"/>
    <w:rsid w:val="00581588"/>
    <w:rsid w:val="0058264F"/>
    <w:rsid w:val="0058276C"/>
    <w:rsid w:val="0058540B"/>
    <w:rsid w:val="00587C87"/>
    <w:rsid w:val="00590636"/>
    <w:rsid w:val="00590B80"/>
    <w:rsid w:val="005A4E9D"/>
    <w:rsid w:val="005B14C5"/>
    <w:rsid w:val="005B3134"/>
    <w:rsid w:val="005B4E61"/>
    <w:rsid w:val="005B595A"/>
    <w:rsid w:val="005B66C2"/>
    <w:rsid w:val="005B7A44"/>
    <w:rsid w:val="005C1AA0"/>
    <w:rsid w:val="005C3CE9"/>
    <w:rsid w:val="005C485F"/>
    <w:rsid w:val="005C4923"/>
    <w:rsid w:val="005C66A6"/>
    <w:rsid w:val="005C7FA9"/>
    <w:rsid w:val="005C7FD1"/>
    <w:rsid w:val="005D2465"/>
    <w:rsid w:val="005D304C"/>
    <w:rsid w:val="005D4A40"/>
    <w:rsid w:val="005D79A5"/>
    <w:rsid w:val="005E33DD"/>
    <w:rsid w:val="005E3E4C"/>
    <w:rsid w:val="005E4229"/>
    <w:rsid w:val="005E5181"/>
    <w:rsid w:val="005E540E"/>
    <w:rsid w:val="005E55FB"/>
    <w:rsid w:val="005E709A"/>
    <w:rsid w:val="005E78FD"/>
    <w:rsid w:val="005F16BB"/>
    <w:rsid w:val="005F58C4"/>
    <w:rsid w:val="00600103"/>
    <w:rsid w:val="006018F5"/>
    <w:rsid w:val="00602AC1"/>
    <w:rsid w:val="00604098"/>
    <w:rsid w:val="00605B0B"/>
    <w:rsid w:val="00606DFF"/>
    <w:rsid w:val="00607115"/>
    <w:rsid w:val="006108F2"/>
    <w:rsid w:val="00611DAB"/>
    <w:rsid w:val="006146BA"/>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15E3"/>
    <w:rsid w:val="00643CB4"/>
    <w:rsid w:val="00644B9D"/>
    <w:rsid w:val="00647DEA"/>
    <w:rsid w:val="0065219D"/>
    <w:rsid w:val="00656427"/>
    <w:rsid w:val="00656FDA"/>
    <w:rsid w:val="00660255"/>
    <w:rsid w:val="00661FE1"/>
    <w:rsid w:val="00662078"/>
    <w:rsid w:val="0066362A"/>
    <w:rsid w:val="00663EA5"/>
    <w:rsid w:val="00666D94"/>
    <w:rsid w:val="00676161"/>
    <w:rsid w:val="00681509"/>
    <w:rsid w:val="00682146"/>
    <w:rsid w:val="0068240F"/>
    <w:rsid w:val="00682E53"/>
    <w:rsid w:val="00683E6F"/>
    <w:rsid w:val="006862C0"/>
    <w:rsid w:val="00690811"/>
    <w:rsid w:val="00690957"/>
    <w:rsid w:val="00693DAE"/>
    <w:rsid w:val="00697039"/>
    <w:rsid w:val="006971F3"/>
    <w:rsid w:val="006A12BE"/>
    <w:rsid w:val="006B16A5"/>
    <w:rsid w:val="006B337D"/>
    <w:rsid w:val="006C2787"/>
    <w:rsid w:val="006C57EF"/>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34B7"/>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2EFE"/>
    <w:rsid w:val="0076543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278F4"/>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6FF"/>
    <w:rsid w:val="00877B90"/>
    <w:rsid w:val="00880726"/>
    <w:rsid w:val="008863B2"/>
    <w:rsid w:val="0089025E"/>
    <w:rsid w:val="008937A0"/>
    <w:rsid w:val="00895527"/>
    <w:rsid w:val="00897881"/>
    <w:rsid w:val="008A0736"/>
    <w:rsid w:val="008A3532"/>
    <w:rsid w:val="008A3544"/>
    <w:rsid w:val="008B0633"/>
    <w:rsid w:val="008B48B8"/>
    <w:rsid w:val="008B5348"/>
    <w:rsid w:val="008B58F8"/>
    <w:rsid w:val="008B5BAA"/>
    <w:rsid w:val="008B62FF"/>
    <w:rsid w:val="008B70C2"/>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8F5"/>
    <w:rsid w:val="00900A44"/>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5FDE"/>
    <w:rsid w:val="0092746F"/>
    <w:rsid w:val="00933408"/>
    <w:rsid w:val="00933DE2"/>
    <w:rsid w:val="00934D4A"/>
    <w:rsid w:val="00935DC9"/>
    <w:rsid w:val="00937A4E"/>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426C"/>
    <w:rsid w:val="00984AAF"/>
    <w:rsid w:val="00985521"/>
    <w:rsid w:val="00987E68"/>
    <w:rsid w:val="00991B09"/>
    <w:rsid w:val="0099319C"/>
    <w:rsid w:val="009936F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E07CF"/>
    <w:rsid w:val="009E07E0"/>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6C73"/>
    <w:rsid w:val="00A07088"/>
    <w:rsid w:val="00A10458"/>
    <w:rsid w:val="00A104E5"/>
    <w:rsid w:val="00A14629"/>
    <w:rsid w:val="00A153B6"/>
    <w:rsid w:val="00A164D5"/>
    <w:rsid w:val="00A20C2D"/>
    <w:rsid w:val="00A20E4F"/>
    <w:rsid w:val="00A21EA5"/>
    <w:rsid w:val="00A24E95"/>
    <w:rsid w:val="00A25601"/>
    <w:rsid w:val="00A2678D"/>
    <w:rsid w:val="00A273C3"/>
    <w:rsid w:val="00A30C37"/>
    <w:rsid w:val="00A31091"/>
    <w:rsid w:val="00A33A53"/>
    <w:rsid w:val="00A34275"/>
    <w:rsid w:val="00A3671B"/>
    <w:rsid w:val="00A36C65"/>
    <w:rsid w:val="00A37AE9"/>
    <w:rsid w:val="00A37B04"/>
    <w:rsid w:val="00A40894"/>
    <w:rsid w:val="00A41BBE"/>
    <w:rsid w:val="00A443E3"/>
    <w:rsid w:val="00A45BDD"/>
    <w:rsid w:val="00A46060"/>
    <w:rsid w:val="00A46A0A"/>
    <w:rsid w:val="00A51E0E"/>
    <w:rsid w:val="00A53F60"/>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173D"/>
    <w:rsid w:val="00AA3329"/>
    <w:rsid w:val="00AA35E6"/>
    <w:rsid w:val="00AA50B6"/>
    <w:rsid w:val="00AA78FF"/>
    <w:rsid w:val="00AB1606"/>
    <w:rsid w:val="00AB3472"/>
    <w:rsid w:val="00AB35F7"/>
    <w:rsid w:val="00AB3C13"/>
    <w:rsid w:val="00AB7613"/>
    <w:rsid w:val="00AC0F5D"/>
    <w:rsid w:val="00AC27EF"/>
    <w:rsid w:val="00AC3843"/>
    <w:rsid w:val="00AC3AD3"/>
    <w:rsid w:val="00AC4595"/>
    <w:rsid w:val="00AC46DC"/>
    <w:rsid w:val="00AC659C"/>
    <w:rsid w:val="00AC66D9"/>
    <w:rsid w:val="00AC69D8"/>
    <w:rsid w:val="00AC7CD7"/>
    <w:rsid w:val="00AD0762"/>
    <w:rsid w:val="00AD3C9E"/>
    <w:rsid w:val="00AD678D"/>
    <w:rsid w:val="00AE0209"/>
    <w:rsid w:val="00AE3DCF"/>
    <w:rsid w:val="00AE4452"/>
    <w:rsid w:val="00AE6604"/>
    <w:rsid w:val="00AE7C38"/>
    <w:rsid w:val="00AF1538"/>
    <w:rsid w:val="00AF1FAC"/>
    <w:rsid w:val="00AF2679"/>
    <w:rsid w:val="00AF2814"/>
    <w:rsid w:val="00AF5008"/>
    <w:rsid w:val="00AF6920"/>
    <w:rsid w:val="00B01F99"/>
    <w:rsid w:val="00B02B37"/>
    <w:rsid w:val="00B05276"/>
    <w:rsid w:val="00B0666B"/>
    <w:rsid w:val="00B132DB"/>
    <w:rsid w:val="00B14264"/>
    <w:rsid w:val="00B15A99"/>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103"/>
    <w:rsid w:val="00B85B74"/>
    <w:rsid w:val="00B85F35"/>
    <w:rsid w:val="00B870BA"/>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E0C33"/>
    <w:rsid w:val="00BE0FE9"/>
    <w:rsid w:val="00BE262C"/>
    <w:rsid w:val="00BE479F"/>
    <w:rsid w:val="00BE4C25"/>
    <w:rsid w:val="00BE6C3D"/>
    <w:rsid w:val="00BE73E6"/>
    <w:rsid w:val="00BF1476"/>
    <w:rsid w:val="00BF42FE"/>
    <w:rsid w:val="00C02B29"/>
    <w:rsid w:val="00C06DA4"/>
    <w:rsid w:val="00C07606"/>
    <w:rsid w:val="00C12542"/>
    <w:rsid w:val="00C127AF"/>
    <w:rsid w:val="00C130EE"/>
    <w:rsid w:val="00C230DA"/>
    <w:rsid w:val="00C245C5"/>
    <w:rsid w:val="00C24725"/>
    <w:rsid w:val="00C30BA9"/>
    <w:rsid w:val="00C32396"/>
    <w:rsid w:val="00C32715"/>
    <w:rsid w:val="00C3541E"/>
    <w:rsid w:val="00C36A8F"/>
    <w:rsid w:val="00C401C8"/>
    <w:rsid w:val="00C42834"/>
    <w:rsid w:val="00C42FFA"/>
    <w:rsid w:val="00C43021"/>
    <w:rsid w:val="00C4348E"/>
    <w:rsid w:val="00C47780"/>
    <w:rsid w:val="00C47C8C"/>
    <w:rsid w:val="00C47CC2"/>
    <w:rsid w:val="00C507D8"/>
    <w:rsid w:val="00C51F5A"/>
    <w:rsid w:val="00C526D3"/>
    <w:rsid w:val="00C55F21"/>
    <w:rsid w:val="00C57018"/>
    <w:rsid w:val="00C62EAC"/>
    <w:rsid w:val="00C63F9F"/>
    <w:rsid w:val="00C6558E"/>
    <w:rsid w:val="00C66F97"/>
    <w:rsid w:val="00C722FD"/>
    <w:rsid w:val="00C735E0"/>
    <w:rsid w:val="00C7723C"/>
    <w:rsid w:val="00C81439"/>
    <w:rsid w:val="00C82027"/>
    <w:rsid w:val="00C838F5"/>
    <w:rsid w:val="00C841C0"/>
    <w:rsid w:val="00C91F37"/>
    <w:rsid w:val="00C94309"/>
    <w:rsid w:val="00C97898"/>
    <w:rsid w:val="00CA07E5"/>
    <w:rsid w:val="00CA1AF4"/>
    <w:rsid w:val="00CA4725"/>
    <w:rsid w:val="00CA6068"/>
    <w:rsid w:val="00CA757A"/>
    <w:rsid w:val="00CB15E1"/>
    <w:rsid w:val="00CB3460"/>
    <w:rsid w:val="00CB3D46"/>
    <w:rsid w:val="00CB3D75"/>
    <w:rsid w:val="00CC0771"/>
    <w:rsid w:val="00CC3648"/>
    <w:rsid w:val="00CC679E"/>
    <w:rsid w:val="00CC7AF8"/>
    <w:rsid w:val="00CD0436"/>
    <w:rsid w:val="00CD1A87"/>
    <w:rsid w:val="00CD35F3"/>
    <w:rsid w:val="00CD4362"/>
    <w:rsid w:val="00CD5C93"/>
    <w:rsid w:val="00CD69CD"/>
    <w:rsid w:val="00CE2CC7"/>
    <w:rsid w:val="00CE342B"/>
    <w:rsid w:val="00CE3E07"/>
    <w:rsid w:val="00CE4961"/>
    <w:rsid w:val="00CE63A5"/>
    <w:rsid w:val="00CE6CCC"/>
    <w:rsid w:val="00CF131F"/>
    <w:rsid w:val="00CF320C"/>
    <w:rsid w:val="00CF3A4B"/>
    <w:rsid w:val="00CF4001"/>
    <w:rsid w:val="00CF6085"/>
    <w:rsid w:val="00CF75DF"/>
    <w:rsid w:val="00D05837"/>
    <w:rsid w:val="00D11736"/>
    <w:rsid w:val="00D12D8A"/>
    <w:rsid w:val="00D13E0C"/>
    <w:rsid w:val="00D20DB4"/>
    <w:rsid w:val="00D20FB5"/>
    <w:rsid w:val="00D22CC8"/>
    <w:rsid w:val="00D25896"/>
    <w:rsid w:val="00D26EE6"/>
    <w:rsid w:val="00D26FF6"/>
    <w:rsid w:val="00D32A59"/>
    <w:rsid w:val="00D33918"/>
    <w:rsid w:val="00D34AAF"/>
    <w:rsid w:val="00D36033"/>
    <w:rsid w:val="00D373A1"/>
    <w:rsid w:val="00D37C0F"/>
    <w:rsid w:val="00D4113F"/>
    <w:rsid w:val="00D43E8E"/>
    <w:rsid w:val="00D45661"/>
    <w:rsid w:val="00D45943"/>
    <w:rsid w:val="00D47D22"/>
    <w:rsid w:val="00D501A6"/>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27FD"/>
    <w:rsid w:val="00D7327C"/>
    <w:rsid w:val="00D74140"/>
    <w:rsid w:val="00D74EC3"/>
    <w:rsid w:val="00D80045"/>
    <w:rsid w:val="00D8087F"/>
    <w:rsid w:val="00D842AC"/>
    <w:rsid w:val="00D84FBE"/>
    <w:rsid w:val="00D93AD4"/>
    <w:rsid w:val="00DA2E9E"/>
    <w:rsid w:val="00DA6D25"/>
    <w:rsid w:val="00DA6E56"/>
    <w:rsid w:val="00DA78DD"/>
    <w:rsid w:val="00DB0DF2"/>
    <w:rsid w:val="00DB1B06"/>
    <w:rsid w:val="00DB1C65"/>
    <w:rsid w:val="00DC0C4C"/>
    <w:rsid w:val="00DC127D"/>
    <w:rsid w:val="00DC24E5"/>
    <w:rsid w:val="00DC3B05"/>
    <w:rsid w:val="00DC5542"/>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15A8"/>
    <w:rsid w:val="00E1166E"/>
    <w:rsid w:val="00E15CF6"/>
    <w:rsid w:val="00E2299C"/>
    <w:rsid w:val="00E22B90"/>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51C1"/>
    <w:rsid w:val="00EB5AE1"/>
    <w:rsid w:val="00EB5E0B"/>
    <w:rsid w:val="00EB7247"/>
    <w:rsid w:val="00EB7C2A"/>
    <w:rsid w:val="00EC05A3"/>
    <w:rsid w:val="00EC2171"/>
    <w:rsid w:val="00ED14CC"/>
    <w:rsid w:val="00ED3E32"/>
    <w:rsid w:val="00ED442D"/>
    <w:rsid w:val="00ED70C2"/>
    <w:rsid w:val="00EE155D"/>
    <w:rsid w:val="00EE18FF"/>
    <w:rsid w:val="00EE1D64"/>
    <w:rsid w:val="00EE3E29"/>
    <w:rsid w:val="00EE489F"/>
    <w:rsid w:val="00EE558A"/>
    <w:rsid w:val="00EF082D"/>
    <w:rsid w:val="00EF4F3C"/>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8A0"/>
    <w:rsid w:val="00F55648"/>
    <w:rsid w:val="00F568F7"/>
    <w:rsid w:val="00F5766B"/>
    <w:rsid w:val="00F57C42"/>
    <w:rsid w:val="00F6343B"/>
    <w:rsid w:val="00F64F80"/>
    <w:rsid w:val="00F664DD"/>
    <w:rsid w:val="00F67E07"/>
    <w:rsid w:val="00F67FD9"/>
    <w:rsid w:val="00F70046"/>
    <w:rsid w:val="00F713D0"/>
    <w:rsid w:val="00F72B15"/>
    <w:rsid w:val="00F748C2"/>
    <w:rsid w:val="00F74958"/>
    <w:rsid w:val="00F74FE0"/>
    <w:rsid w:val="00F76C5C"/>
    <w:rsid w:val="00F8025E"/>
    <w:rsid w:val="00F804EC"/>
    <w:rsid w:val="00F8130F"/>
    <w:rsid w:val="00F818C7"/>
    <w:rsid w:val="00F819BB"/>
    <w:rsid w:val="00F81EF3"/>
    <w:rsid w:val="00F82066"/>
    <w:rsid w:val="00F84496"/>
    <w:rsid w:val="00F85DCB"/>
    <w:rsid w:val="00F86F9C"/>
    <w:rsid w:val="00F90067"/>
    <w:rsid w:val="00F90D76"/>
    <w:rsid w:val="00F94055"/>
    <w:rsid w:val="00F94E93"/>
    <w:rsid w:val="00F95581"/>
    <w:rsid w:val="00FA4A4C"/>
    <w:rsid w:val="00FB17AB"/>
    <w:rsid w:val="00FB48CF"/>
    <w:rsid w:val="00FC002E"/>
    <w:rsid w:val="00FC4C23"/>
    <w:rsid w:val="00FC6204"/>
    <w:rsid w:val="00FC642E"/>
    <w:rsid w:val="00FD2E5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BB3429"/>
  <w15:docId w15:val="{B91814A0-7471-4ABD-ABF6-278112F4E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42C"/>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9E07E0"/>
    <w:pPr>
      <w:spacing w:before="400"/>
    </w:pPr>
    <w:rPr>
      <w:rFonts w:asciiTheme="majorHAnsi" w:hAnsiTheme="majorHAnsi" w:cs="Arial"/>
      <w:b/>
      <w:bCs/>
      <w:sz w:val="60"/>
      <w:szCs w:val="54"/>
    </w:rPr>
  </w:style>
  <w:style w:type="character" w:customStyle="1" w:styleId="TitleChar">
    <w:name w:val="Title Char"/>
    <w:basedOn w:val="DefaultParagraphFont"/>
    <w:link w:val="Title"/>
    <w:uiPriority w:val="10"/>
    <w:rsid w:val="009E07E0"/>
    <w:rPr>
      <w:rFonts w:asciiTheme="majorHAnsi" w:hAnsiTheme="majorHAnsi" w:cs="Arial"/>
      <w:b/>
      <w:bCs/>
      <w:sz w:val="60"/>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37B04"/>
    <w:pPr>
      <w:spacing w:before="240"/>
    </w:pPr>
    <w:rPr>
      <w:rFonts w:asciiTheme="majorHAnsi" w:hAnsiTheme="majorHAnsi"/>
      <w:sz w:val="28"/>
    </w:rPr>
  </w:style>
  <w:style w:type="character" w:customStyle="1" w:styleId="SubtitleChar">
    <w:name w:val="Subtitle Char"/>
    <w:basedOn w:val="DefaultParagraphFont"/>
    <w:link w:val="Subtitle"/>
    <w:uiPriority w:val="11"/>
    <w:rsid w:val="00A37B0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CDITable-HeaderRowLeftns">
    <w:name w:val="CDI Table - Header Row Left ns"/>
    <w:basedOn w:val="CDITable-HeaderRowLeft"/>
    <w:qFormat/>
    <w:rsid w:val="00F74FE0"/>
    <w:pPr>
      <w:spacing w:before="0" w:beforeAutospacing="0" w:after="0" w:afterAutospacing="0"/>
    </w:pPr>
  </w:style>
  <w:style w:type="paragraph" w:customStyle="1" w:styleId="CDITable-HeaderRowCentrens">
    <w:name w:val="CDI Table - Header Row Centre ns"/>
    <w:basedOn w:val="CDITable-HeaderRowCentre"/>
    <w:qFormat/>
    <w:rsid w:val="00F74FE0"/>
    <w:pPr>
      <w:spacing w:before="0" w:beforeAutospacing="0" w:afterAutospacing="0"/>
    </w:pPr>
  </w:style>
  <w:style w:type="paragraph" w:customStyle="1" w:styleId="CDITable-RowLeftns">
    <w:name w:val="CDI Table - Row Left ns"/>
    <w:basedOn w:val="CDITable-RowLeft"/>
    <w:qFormat/>
    <w:rsid w:val="00F74FE0"/>
    <w:pPr>
      <w:spacing w:before="0" w:beforeAutospacing="0" w:after="0" w:afterAutospacing="0"/>
    </w:pPr>
  </w:style>
  <w:style w:type="paragraph" w:customStyle="1" w:styleId="CDITable-RowCentrens">
    <w:name w:val="CDI Table - Row Centre ns"/>
    <w:basedOn w:val="CDITable-RowCentre"/>
    <w:qFormat/>
    <w:rsid w:val="00762EFE"/>
    <w:pPr>
      <w:spacing w:before="0" w:beforeAutospacing="0" w:after="0" w:afterAutospacing="0"/>
    </w:pPr>
  </w:style>
  <w:style w:type="paragraph" w:customStyle="1" w:styleId="CDITable-TotalRowLeftns">
    <w:name w:val="CDI Table - Total Row Left ns"/>
    <w:basedOn w:val="CDITable-TotalRowLeft"/>
    <w:qFormat/>
    <w:rsid w:val="00762EFE"/>
    <w:pPr>
      <w:spacing w:before="0" w:beforeAutospacing="0" w:after="0" w:afterAutospacing="0"/>
    </w:pPr>
    <w:rPr>
      <w:lang w:val="en-GB"/>
    </w:rPr>
  </w:style>
  <w:style w:type="paragraph" w:customStyle="1" w:styleId="CDITable-TotalRowCentrens">
    <w:name w:val="CDI Table - Total Row Centre ns"/>
    <w:basedOn w:val="CDITable-TotalRowCentre"/>
    <w:qFormat/>
    <w:rsid w:val="00762EFE"/>
    <w:pPr>
      <w:spacing w:before="0" w:beforeAutospacing="0"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45.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g"/><Relationship Id="rId63" Type="http://schemas.openxmlformats.org/officeDocument/2006/relationships/hyperlink" Target="https://doi.org/10.33321/cdi.2009.33.16" TargetMode="External"/><Relationship Id="rId68" Type="http://schemas.openxmlformats.org/officeDocument/2006/relationships/hyperlink" Target="https://doi.org/10.33321/cdi.2014.38.37" TargetMode="External"/><Relationship Id="rId84" Type="http://schemas.openxmlformats.org/officeDocument/2006/relationships/hyperlink" Target="https://www.who.int/teams/immunization-vaccines-and-biologicals/strategies/ia2030" TargetMode="External"/><Relationship Id="rId89" Type="http://schemas.openxmlformats.org/officeDocument/2006/relationships/hyperlink" Target="https://www.health.gov.au/resources/publications/strengthening-medicare-taskforce-report" TargetMode="External"/><Relationship Id="rId112" Type="http://schemas.openxmlformats.org/officeDocument/2006/relationships/hyperlink" Target="https://doi.org/10.33321/cdi.1998.22.7" TargetMode="External"/><Relationship Id="rId16" Type="http://schemas.openxmlformats.org/officeDocument/2006/relationships/hyperlink" Target="https://www.cdc.gov.au/cdi" TargetMode="External"/><Relationship Id="rId107" Type="http://schemas.openxmlformats.org/officeDocument/2006/relationships/hyperlink" Target="https://doi.org/10.1016/j.vaccine.2009.06.056" TargetMode="External"/><Relationship Id="rId11" Type="http://schemas.openxmlformats.org/officeDocument/2006/relationships/hyperlink" Target="https://creativecommons.org/licenses/by-nc-nd/4.0/legalcode" TargetMode="Externa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footer" Target="footer2.xml"/><Relationship Id="rId58" Type="http://schemas.openxmlformats.org/officeDocument/2006/relationships/image" Target="media/image37.jpeg"/><Relationship Id="rId74" Type="http://schemas.openxmlformats.org/officeDocument/2006/relationships/hyperlink" Target="https://doi.org/10.33321/cdi.2020.45.17" TargetMode="External"/><Relationship Id="rId79" Type="http://schemas.openxmlformats.org/officeDocument/2006/relationships/hyperlink" Target="https://www.health.gov.au/topics/immunisation/immunisation-data" TargetMode="External"/><Relationship Id="rId102" Type="http://schemas.openxmlformats.org/officeDocument/2006/relationships/hyperlink" Target="https://doi.org/10.33321/cdi.2023.47.32" TargetMode="Externa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www.unicef.org/media/108161/file/SOWC-2023-full-report-English.pdf" TargetMode="External"/><Relationship Id="rId95" Type="http://schemas.openxmlformats.org/officeDocument/2006/relationships/hyperlink" Target="https://www.health.gov.au/resources/publications/national-strategy-for-the-elimination-of-cervical-cancer-in-australia"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hyperlink" Target="https://doi.org/10.33321/cdi.2010.34.25" TargetMode="External"/><Relationship Id="rId69" Type="http://schemas.openxmlformats.org/officeDocument/2006/relationships/hyperlink" Target="https://doi.org/10.33321/cdi.2016.40.5" TargetMode="External"/><Relationship Id="rId113" Type="http://schemas.openxmlformats.org/officeDocument/2006/relationships/image" Target="media/image41.jpeg"/><Relationship Id="rId118" Type="http://schemas.openxmlformats.org/officeDocument/2006/relationships/image" Target="media/image46.jpg"/><Relationship Id="rId80" Type="http://schemas.openxmlformats.org/officeDocument/2006/relationships/hyperlink" Target="https://www.niaa.gov.au/resource-centre/framework-governance-indigenous-data" TargetMode="External"/><Relationship Id="rId85" Type="http://schemas.openxmlformats.org/officeDocument/2006/relationships/hyperlink" Target="https://doi.org/10.33321/cdi.2026.50.001" TargetMode="Externa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38.jpeg"/><Relationship Id="rId103" Type="http://schemas.openxmlformats.org/officeDocument/2006/relationships/hyperlink" Target="https://www.aihw.gov.au/reports/cancer-screening/ncsp-monitoring-2024/summary" TargetMode="External"/><Relationship Id="rId108" Type="http://schemas.openxmlformats.org/officeDocument/2006/relationships/hyperlink" Target="https://able.adelaide.edu.au/housing-research/data-gateway/aria" TargetMode="External"/><Relationship Id="rId54" Type="http://schemas.openxmlformats.org/officeDocument/2006/relationships/header" Target="header2.xml"/><Relationship Id="rId70" Type="http://schemas.openxmlformats.org/officeDocument/2006/relationships/hyperlink" Target="https://doi.org/10.33321/cdi.2017.41.10" TargetMode="External"/><Relationship Id="rId75" Type="http://schemas.openxmlformats.org/officeDocument/2006/relationships/hyperlink" Target="https://doi.org/10.33321/cdi.2020.45.18" TargetMode="External"/><Relationship Id="rId91" Type="http://schemas.openxmlformats.org/officeDocument/2006/relationships/hyperlink" Target="https://ncirs.org.au/childhood-vaccination-insights/childhood-vaccination-barriers-australia-key-findings-summary" TargetMode="External"/><Relationship Id="rId96" Type="http://schemas.openxmlformats.org/officeDocument/2006/relationships/hyperlink" Target="https://doi.org/10.1016/j.jvacx.2025.100683"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g"/><Relationship Id="rId28" Type="http://schemas.openxmlformats.org/officeDocument/2006/relationships/image" Target="media/image12.jpeg"/><Relationship Id="rId49" Type="http://schemas.openxmlformats.org/officeDocument/2006/relationships/image" Target="media/image33.jpeg"/><Relationship Id="rId114" Type="http://schemas.openxmlformats.org/officeDocument/2006/relationships/image" Target="media/image42.jpeg"/><Relationship Id="rId119" Type="http://schemas.openxmlformats.org/officeDocument/2006/relationships/image" Target="media/image47.jpeg"/><Relationship Id="rId44" Type="http://schemas.openxmlformats.org/officeDocument/2006/relationships/image" Target="media/image28.jpeg"/><Relationship Id="rId60" Type="http://schemas.openxmlformats.org/officeDocument/2006/relationships/image" Target="media/image39.jpeg"/><Relationship Id="rId65" Type="http://schemas.openxmlformats.org/officeDocument/2006/relationships/hyperlink" Target="https://doi.org/10.33321/cdi.2011.35.9" TargetMode="External"/><Relationship Id="rId81" Type="http://schemas.openxmlformats.org/officeDocument/2006/relationships/hyperlink" Target="https://ncirs.org.au/optimising-adolescent-and-adult-coverage-rate-methodologies" TargetMode="External"/><Relationship Id="rId86" Type="http://schemas.openxmlformats.org/officeDocument/2006/relationships/hyperlink" Target="https://doi.org/10.1016/j.vaccine.2023.05.037"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image" Target="media/image2.jpg"/><Relationship Id="rId39" Type="http://schemas.openxmlformats.org/officeDocument/2006/relationships/image" Target="media/image23.jpeg"/><Relationship Id="rId109" Type="http://schemas.openxmlformats.org/officeDocument/2006/relationships/hyperlink" Target="http://www.abs.gov.au/websitedbs/censushome.nsf/home/seifa" TargetMode="External"/><Relationship Id="rId34" Type="http://schemas.openxmlformats.org/officeDocument/2006/relationships/image" Target="media/image18.jpeg"/><Relationship Id="rId50" Type="http://schemas.openxmlformats.org/officeDocument/2006/relationships/image" Target="media/image34.jpg"/><Relationship Id="rId55" Type="http://schemas.openxmlformats.org/officeDocument/2006/relationships/footer" Target="footer3.xml"/><Relationship Id="rId76" Type="http://schemas.openxmlformats.org/officeDocument/2006/relationships/hyperlink" Target="https://doi.org/10.33321/cdi.2022.46.60" TargetMode="External"/><Relationship Id="rId97" Type="http://schemas.openxmlformats.org/officeDocument/2006/relationships/hyperlink" Target="https://www.health.gov.au/ministers/the-hon-greg-hunt-mp/media/building-a-stronger-australian-immunisation-register" TargetMode="External"/><Relationship Id="rId104" Type="http://schemas.openxmlformats.org/officeDocument/2006/relationships/hyperlink" Target="https://ncirs.org.au/health-professionals/history-immunisation-australia" TargetMode="External"/><Relationship Id="rId120" Type="http://schemas.openxmlformats.org/officeDocument/2006/relationships/image" Target="media/image48.jpg"/><Relationship Id="rId7" Type="http://schemas.openxmlformats.org/officeDocument/2006/relationships/footnotes" Target="footnotes.xml"/><Relationship Id="rId71" Type="http://schemas.openxmlformats.org/officeDocument/2006/relationships/hyperlink" Target="https://doi.org/10.33321/cdi.2019.43.11" TargetMode="External"/><Relationship Id="rId92" Type="http://schemas.openxmlformats.org/officeDocument/2006/relationships/hyperlink" Target="https://doi.org/10.1016/j.ijid.2025.107901" TargetMode="External"/><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hyperlink" Target="https://doi.org/10.33321/cdi.2013.37.2" TargetMode="External"/><Relationship Id="rId87" Type="http://schemas.openxmlformats.org/officeDocument/2006/relationships/hyperlink" Target="https://www.health.gov.au/sites/default/files/documents/2022/09/community-attitude-research-on-childhood-vaccination-2022-research-report.pdf" TargetMode="External"/><Relationship Id="rId110" Type="http://schemas.openxmlformats.org/officeDocument/2006/relationships/hyperlink" Target="http://www.abs.gov.au/websitedbs/d3310114.nsf/home/australian+statistical+geography+standard+%28asgs%29" TargetMode="External"/><Relationship Id="rId115" Type="http://schemas.openxmlformats.org/officeDocument/2006/relationships/image" Target="media/image43.jpeg"/><Relationship Id="rId61" Type="http://schemas.openxmlformats.org/officeDocument/2006/relationships/image" Target="media/image40.jpg"/><Relationship Id="rId82" Type="http://schemas.openxmlformats.org/officeDocument/2006/relationships/hyperlink" Target="https://www.health.gov.au/resources/collections/covid-19-vaccination-rollout-update" TargetMode="External"/><Relationship Id="rId19" Type="http://schemas.openxmlformats.org/officeDocument/2006/relationships/image" Target="media/image3.jpg"/><Relationship Id="rId14" Type="http://schemas.openxmlformats.org/officeDocument/2006/relationships/hyperlink" Target="https://www.cdc.gov.au/resources/communicable-diseases-intelligence/guidelines-cdi-authors" TargetMode="External"/><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5.jpeg"/><Relationship Id="rId77" Type="http://schemas.openxmlformats.org/officeDocument/2006/relationships/hyperlink" Target="https://doi.org/10.33321/cdi.2023.47.47" TargetMode="External"/><Relationship Id="rId100" Type="http://schemas.openxmlformats.org/officeDocument/2006/relationships/hyperlink" Target="https://doi.org/10.1177/18333583251343479" TargetMode="External"/><Relationship Id="rId105" Type="http://schemas.openxmlformats.org/officeDocument/2006/relationships/hyperlink" Target="https://pubmed.ncbi.nlm.nih.gov/9988916/" TargetMode="Externa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hyperlink" Target="https://doi.org/10.33321/cdi.2019.43.44" TargetMode="External"/><Relationship Id="rId93" Type="http://schemas.openxmlformats.org/officeDocument/2006/relationships/hyperlink" Target="https://immunisationhandbook.health.gov.au/" TargetMode="External"/><Relationship Id="rId98" Type="http://schemas.openxmlformats.org/officeDocument/2006/relationships/hyperlink" Target="https://doi.org/10.5694/mja2.52389" TargetMode="External"/><Relationship Id="rId121" Type="http://schemas.openxmlformats.org/officeDocument/2006/relationships/image" Target="media/image49.jpg"/><Relationship Id="rId3" Type="http://schemas.openxmlformats.org/officeDocument/2006/relationships/numbering" Target="numbering.xml"/><Relationship Id="rId25" Type="http://schemas.openxmlformats.org/officeDocument/2006/relationships/image" Target="media/image9.jpg"/><Relationship Id="rId46" Type="http://schemas.openxmlformats.org/officeDocument/2006/relationships/image" Target="media/image30.jpeg"/><Relationship Id="rId67" Type="http://schemas.openxmlformats.org/officeDocument/2006/relationships/hyperlink" Target="https://doi.org/10.33321/cdi.2013.37.48" TargetMode="External"/><Relationship Id="rId116" Type="http://schemas.openxmlformats.org/officeDocument/2006/relationships/image" Target="media/image44.jpeg"/><Relationship Id="rId20" Type="http://schemas.openxmlformats.org/officeDocument/2006/relationships/image" Target="media/image4.jpg"/><Relationship Id="rId41" Type="http://schemas.openxmlformats.org/officeDocument/2006/relationships/image" Target="media/image25.jpeg"/><Relationship Id="rId62" Type="http://schemas.openxmlformats.org/officeDocument/2006/relationships/hyperlink" Target="mailto:brynley.hull%40health.nsw.gov.au?subject=" TargetMode="External"/><Relationship Id="rId83" Type="http://schemas.openxmlformats.org/officeDocument/2006/relationships/hyperlink" Target="https://www.health.gov.au/sites/default/files/2025-06/national-immunisation-strategy-for-australia-2025-2030_0.pdf" TargetMode="External"/><Relationship Id="rId88" Type="http://schemas.openxmlformats.org/officeDocument/2006/relationships/hyperlink" Target="https://doi.org/10.5694/mja2.52304" TargetMode="External"/><Relationship Id="rId111" Type="http://schemas.openxmlformats.org/officeDocument/2006/relationships/hyperlink" Target="https://www.abs.gov.au/statistics/standards/australian-statistical-geography-standard-asgs-edition-3/jul2021-jun2026/access-and-downloads/correspondences" TargetMode="External"/><Relationship Id="rId15" Type="http://schemas.openxmlformats.org/officeDocument/2006/relationships/hyperlink" Target="mailto:cdi.editor@cdc.gov.au" TargetMode="External"/><Relationship Id="rId36" Type="http://schemas.openxmlformats.org/officeDocument/2006/relationships/image" Target="media/image20.jpeg"/><Relationship Id="rId57" Type="http://schemas.openxmlformats.org/officeDocument/2006/relationships/image" Target="media/image36.jpeg"/><Relationship Id="rId106" Type="http://schemas.openxmlformats.org/officeDocument/2006/relationships/hyperlink" Target="https://developer.digitalhealth.gov.au/products/australian-immunisation-register" TargetMode="External"/><Relationship Id="rId10" Type="http://schemas.openxmlformats.org/officeDocument/2006/relationships/hyperlink" Target="https://www.cdc.gov.au/cdi" TargetMode="External"/><Relationship Id="rId31" Type="http://schemas.openxmlformats.org/officeDocument/2006/relationships/image" Target="media/image15.jpeg"/><Relationship Id="rId52" Type="http://schemas.openxmlformats.org/officeDocument/2006/relationships/footer" Target="footer1.xml"/><Relationship Id="rId73" Type="http://schemas.openxmlformats.org/officeDocument/2006/relationships/hyperlink" Target="https://doi.org/10.33321/cdi.2019.43.47" TargetMode="External"/><Relationship Id="rId78" Type="http://schemas.openxmlformats.org/officeDocument/2006/relationships/hyperlink" Target="https://doi.org/10.33321/cdi.2025.49.023" TargetMode="External"/><Relationship Id="rId94" Type="http://schemas.openxmlformats.org/officeDocument/2006/relationships/hyperlink" Target="https://doi.org/10.3390/vaccines13050540" TargetMode="External"/><Relationship Id="rId99" Type="http://schemas.openxmlformats.org/officeDocument/2006/relationships/hyperlink" Target="http://ncirs.org.au/sites/default/files/2019-12/Analysis%20of%20adult%20vaccination%20data%20on%20AIR_Nov%202019.pdf" TargetMode="External"/><Relationship Id="rId101" Type="http://schemas.openxmlformats.org/officeDocument/2006/relationships/hyperlink" Target="https://www.health.gov.au/news/launch-of-the-national-immunisation-program-vaccinations-in-pharmacy-nipvip-program" TargetMode="External"/><Relationship Id="rId1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7</TotalTime>
  <Pages>114</Pages>
  <Words>39349</Words>
  <Characters>210129</Characters>
  <Application>Microsoft Office Word</Application>
  <DocSecurity>0</DocSecurity>
  <Lines>7004</Lines>
  <Paragraphs>5423</Paragraphs>
  <ScaleCrop>false</ScaleCrop>
  <HeadingPairs>
    <vt:vector size="2" baseType="variant">
      <vt:variant>
        <vt:lpstr>Title</vt:lpstr>
      </vt:variant>
      <vt:variant>
        <vt:i4>1</vt:i4>
      </vt:variant>
    </vt:vector>
  </HeadingPairs>
  <TitlesOfParts>
    <vt:vector size="1" baseType="lpstr">
      <vt:lpstr>Communicable Diseases Intelligence - Annual immunisation coverage report 2024</vt:lpstr>
    </vt:vector>
  </TitlesOfParts>
  <Company/>
  <LinksUpToDate>false</LinksUpToDate>
  <CharactersWithSpaces>244055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Annual immunisation coverage report 2024</dc:title>
  <dc:subject>This, the 18th annual immunisation coverage report, documents trends during 2024 for a range of standard measures derived from Australian Immunisation Register (AIR) data. These include coverage at standard age milestones and for individual vaccines included on the National Immunisation Program (NIP).</dc:subject>
  <dc:creator>Brynley Hull;Alexandra Hendry;Kristine Macartney;Frank Beard</dc:creator>
  <cp:keywords>vaccination coverage; vaccination timeliness; Aboriginal and Torres Strait Islander vaccination coverage; influenza vaccination</cp:keywords>
  <dc:description>© 2026 Commonwealth of Australia as represented by the Australian Centre for Disease Control. This publication is licenced under a CC BY-NC-ND licence.</dc:description>
  <cp:revision>2</cp:revision>
  <cp:lastPrinted>2024-03-07T01:06:00Z</cp:lastPrinted>
  <dcterms:created xsi:type="dcterms:W3CDTF">2026-05-19T06:18:00Z</dcterms:created>
  <dcterms:modified xsi:type="dcterms:W3CDTF">2026-05-19T06:18:00Z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26.05.2026</vt:lpwstr>
  </property>
  <property fmtid="{D5CDD505-2E9C-101B-9397-08002B2CF9AE}" pid="5" name="DOI">
    <vt:lpwstr>doi.org/10.33321/cdi.2026.50.023</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