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05DEA" w14:textId="0DB9B71A"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2D8ED5F5" wp14:editId="5BB2E135">
            <wp:simplePos x="0" y="0"/>
            <wp:positionH relativeFrom="page">
              <wp:align>left</wp:align>
            </wp:positionH>
            <wp:positionV relativeFrom="page">
              <wp:align>top</wp:align>
            </wp:positionV>
            <wp:extent cx="7560000" cy="10692000"/>
            <wp:effectExtent l="0" t="0" r="3175" b="0"/>
            <wp:wrapNone/>
            <wp:docPr id="632511823" name="Picture 1" descr="Dark blue shape displaying the logo of Communicable Diseases Intelligence. White and light blue shapes feature a lockup displaying the logos of the interim Australian Centre for Disease Control and the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hite and light blue shapes feature a lockup displaying the logos of the interim Australian Centre for Disease Control and the Department of Health, Disability and Ageing."/>
                    <pic:cNvPicPr/>
                  </pic:nvPicPr>
                  <pic:blipFill>
                    <a:blip r:embed="rId9"/>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5E24A1">
          <w:t>2025</w:t>
        </w:r>
      </w:fldSimple>
      <w:r w:rsidR="00D22CC8" w:rsidRPr="00B85B74">
        <w:t xml:space="preserve"> • Volume </w:t>
      </w:r>
      <w:fldSimple w:instr=" DOCPROPERTY  Vol  \* MERGEFORMAT ">
        <w:r w:rsidR="005E24A1">
          <w:t>49</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2A37DF">
          <w:t>30.07.2025</w:t>
        </w:r>
      </w:fldSimple>
      <w:r w:rsidR="00700338">
        <w:t xml:space="preserve"> </w:t>
      </w:r>
      <w:r w:rsidR="00700338" w:rsidRPr="00B85B74">
        <w:t xml:space="preserve">• </w:t>
      </w:r>
      <w:fldSimple w:instr=" DOCPROPERTY  DOI  \* MERGEFORMAT ">
        <w:r w:rsidR="000A4E89">
          <w:t>doi.org/10.33321/cdi.2025.49.021</w:t>
        </w:r>
      </w:fldSimple>
    </w:p>
    <w:p w14:paraId="273FAEE7" w14:textId="078D9EE5" w:rsidR="006B16A5" w:rsidRPr="00E51D8C" w:rsidRDefault="009648C9" w:rsidP="00E51D8C">
      <w:pPr>
        <w:pStyle w:val="Title"/>
      </w:pPr>
      <w:r w:rsidRPr="00E51D8C">
        <w:t>Monitoring the incidence and causes of disease potentially transmitted by food in Australia: Annual report of the OzFoodNet network, 2018</w:t>
      </w:r>
    </w:p>
    <w:p w14:paraId="5125A60A" w14:textId="69055DBB" w:rsidR="00013B65" w:rsidRDefault="009648C9" w:rsidP="00BB3320">
      <w:pPr>
        <w:pStyle w:val="Subtitle"/>
      </w:pPr>
      <w:r>
        <w:t>The OzFoodNet Working Group</w:t>
      </w:r>
      <w:r w:rsidR="00013B65">
        <w:br w:type="page"/>
      </w:r>
    </w:p>
    <w:p w14:paraId="2C5FAA78"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5E24A1">
          <w:t>2025</w:t>
        </w:r>
      </w:fldSimple>
      <w:r w:rsidRPr="0089025E">
        <w:t xml:space="preserve"> Commonwealth of Australia as represented by the </w:t>
      </w:r>
      <w:r w:rsidR="007B537E">
        <w:t>Department of Health</w:t>
      </w:r>
      <w:r w:rsidR="0022524E">
        <w:t>, Disability</w:t>
      </w:r>
      <w:r w:rsidR="007B537E">
        <w:t xml:space="preserve"> and </w:t>
      </w:r>
      <w:r w:rsidR="0022524E">
        <w:t>Ageing</w:t>
      </w:r>
    </w:p>
    <w:p w14:paraId="6D1B9974" w14:textId="77777777" w:rsidR="00B52457" w:rsidRPr="0089025E" w:rsidRDefault="00B52457" w:rsidP="00087CC4">
      <w:pPr>
        <w:pStyle w:val="CDICopyright"/>
      </w:pPr>
      <w:r w:rsidRPr="0089025E">
        <w:t>ISSN: 2209-6051 Online</w:t>
      </w:r>
    </w:p>
    <w:p w14:paraId="56DAEB81" w14:textId="77777777" w:rsidR="00B52457" w:rsidRDefault="00B52457" w:rsidP="00087CC4">
      <w:pPr>
        <w:pStyle w:val="CDICopyright"/>
      </w:pPr>
      <w:r w:rsidRPr="0089025E">
        <w:t>This journal is indexed by Index Medicus and Medline.</w:t>
      </w:r>
    </w:p>
    <w:p w14:paraId="27899127" w14:textId="77777777" w:rsidR="00B52457" w:rsidRPr="007F2B27" w:rsidRDefault="00B52457" w:rsidP="00CC3648">
      <w:pPr>
        <w:pStyle w:val="CDICopyrightHeading"/>
      </w:pPr>
      <w:r w:rsidRPr="007F2B27">
        <w:t>Creative Commons Licence</w:t>
      </w:r>
    </w:p>
    <w:p w14:paraId="63923E1D"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7C65BA2B" w14:textId="77777777" w:rsidR="00B52457" w:rsidRPr="007F2B27" w:rsidRDefault="00B52457" w:rsidP="00CC3648">
      <w:pPr>
        <w:pStyle w:val="CDICopyrightHeading"/>
      </w:pPr>
      <w:r w:rsidRPr="007F2B27">
        <w:t>Restrictions</w:t>
      </w:r>
    </w:p>
    <w:p w14:paraId="65A40971"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610B1DC6"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p>
    <w:p w14:paraId="02821A16" w14:textId="77777777" w:rsidR="00B52457" w:rsidRPr="003C23C9" w:rsidRDefault="0022524E" w:rsidP="00E9313B">
      <w:pPr>
        <w:pStyle w:val="CDICopyrightBullets"/>
      </w:pPr>
      <w:r w:rsidRPr="0022524E">
        <w:t>any logos (including the interim Australian Centre for Disease Control and the Department of Health, Disability and Ageing’s logos) and trademarks</w:t>
      </w:r>
      <w:r w:rsidR="00B52457" w:rsidRPr="003C23C9">
        <w:t>;</w:t>
      </w:r>
    </w:p>
    <w:p w14:paraId="542F79B6" w14:textId="77777777" w:rsidR="00B52457" w:rsidRPr="00E9313B" w:rsidRDefault="00B52457" w:rsidP="00E9313B">
      <w:pPr>
        <w:pStyle w:val="CDICopyrightBullets"/>
      </w:pPr>
      <w:r w:rsidRPr="00E9313B">
        <w:t xml:space="preserve">any photographs and images; </w:t>
      </w:r>
    </w:p>
    <w:p w14:paraId="3C5D0C0B" w14:textId="77777777" w:rsidR="00B52457" w:rsidRPr="00E9313B" w:rsidRDefault="00B52457" w:rsidP="00E9313B">
      <w:pPr>
        <w:pStyle w:val="CDICopyrightBullets"/>
      </w:pPr>
      <w:r w:rsidRPr="00E9313B">
        <w:t>any signatures; and</w:t>
      </w:r>
    </w:p>
    <w:p w14:paraId="58A3D311" w14:textId="77777777" w:rsidR="00B52457" w:rsidRPr="003C23C9" w:rsidRDefault="00B52457" w:rsidP="00E9313B">
      <w:pPr>
        <w:pStyle w:val="CDICopyrightBullets"/>
      </w:pPr>
      <w:r w:rsidRPr="00E9313B">
        <w:t>any</w:t>
      </w:r>
      <w:r w:rsidRPr="003C23C9">
        <w:t xml:space="preserve"> material belonging to third parties.</w:t>
      </w:r>
    </w:p>
    <w:p w14:paraId="1FE5218C" w14:textId="77777777" w:rsidR="00B52457" w:rsidRPr="00CC3648" w:rsidRDefault="00B52457" w:rsidP="00CC3648">
      <w:pPr>
        <w:pStyle w:val="CDICopyrightHeading"/>
      </w:pPr>
      <w:r w:rsidRPr="00CC3648">
        <w:t>Disclaimer</w:t>
      </w:r>
    </w:p>
    <w:p w14:paraId="3444C0B1"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 the interim Australian Centre for Disease Control or the Department of Health, Disability and Ageing</w:t>
      </w:r>
      <w:r w:rsidRPr="0089025E">
        <w:t>. Data may be subject to revision.</w:t>
      </w:r>
    </w:p>
    <w:p w14:paraId="4CA10F0E" w14:textId="77777777" w:rsidR="00B52457" w:rsidRPr="007F2B27" w:rsidRDefault="00B52457" w:rsidP="00CC3648">
      <w:pPr>
        <w:pStyle w:val="CDICopyrightHeading"/>
      </w:pPr>
      <w:r w:rsidRPr="007F2B27">
        <w:t>Enquiries</w:t>
      </w:r>
    </w:p>
    <w:p w14:paraId="59CB743C"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6D370E11" w14:textId="77777777" w:rsidR="00B52457" w:rsidRPr="00A65DFA" w:rsidRDefault="00B52457" w:rsidP="00B52457">
      <w:pPr>
        <w:pStyle w:val="CDIAbout"/>
      </w:pPr>
      <w:bookmarkStart w:id="1" w:name="_Toc190257376"/>
      <w:r>
        <w:t xml:space="preserve">About </w:t>
      </w:r>
      <w:bookmarkEnd w:id="1"/>
      <w:r w:rsidR="0022524E">
        <w:t>CDI</w:t>
      </w:r>
    </w:p>
    <w:p w14:paraId="74238E12"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interim Australian Centre for Disease Control within the Department of Health, Disability and Ageing.</w:t>
      </w:r>
    </w:p>
    <w:p w14:paraId="130E37F6" w14:textId="77777777" w:rsidR="009572C6" w:rsidRDefault="009572C6" w:rsidP="009572C6">
      <w:pPr>
        <w:pStyle w:val="CDIAbouttextLess"/>
      </w:pPr>
      <w:r w:rsidRPr="009572C6">
        <w:t>The journal aims to disseminate information on the epidemiology, surveillance, prevention and control of communicable diseases of relevance to Australia and the near region.</w:t>
      </w:r>
    </w:p>
    <w:p w14:paraId="23858FBE" w14:textId="1335CE8B" w:rsidR="00B52457" w:rsidRPr="00D8087F" w:rsidRDefault="00B52457" w:rsidP="00D8087F">
      <w:pPr>
        <w:pStyle w:val="CDIAbouttext"/>
      </w:pPr>
      <w:r w:rsidRPr="00D8087F">
        <w:rPr>
          <w:b/>
          <w:bCs/>
        </w:rPr>
        <w:t>Editor</w:t>
      </w:r>
      <w:r w:rsidRPr="00D8087F">
        <w:t xml:space="preserve">: Christina Bareja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r w:rsidR="000A4E89">
        <w:t xml:space="preserve"> with support from Sehaj Dhillon</w:t>
      </w:r>
    </w:p>
    <w:p w14:paraId="55E8286A"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466353C8" w14:textId="77777777" w:rsidR="00B52457" w:rsidRPr="00B87589" w:rsidRDefault="00B52457" w:rsidP="00B87589">
      <w:pPr>
        <w:pStyle w:val="CDIAbouttext"/>
        <w:rPr>
          <w:b/>
          <w:bCs/>
        </w:rPr>
      </w:pPr>
      <w:r w:rsidRPr="00B87589">
        <w:rPr>
          <w:b/>
          <w:bCs/>
        </w:rPr>
        <w:t>Submit an Article</w:t>
      </w:r>
    </w:p>
    <w:p w14:paraId="6B92015C"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5B4B213A" w14:textId="77777777" w:rsidR="00B52457" w:rsidRPr="00B87589" w:rsidRDefault="00B52457" w:rsidP="00B87589">
      <w:pPr>
        <w:pStyle w:val="CDIAbouttext"/>
        <w:rPr>
          <w:b/>
          <w:bCs/>
        </w:rPr>
      </w:pPr>
      <w:r w:rsidRPr="00B87589">
        <w:rPr>
          <w:b/>
          <w:bCs/>
        </w:rPr>
        <w:t>Contact us</w:t>
      </w:r>
    </w:p>
    <w:p w14:paraId="6C46A32E" w14:textId="77777777" w:rsidR="00B52457" w:rsidRPr="00087CC4" w:rsidRDefault="00B52457" w:rsidP="00360B3A">
      <w:pPr>
        <w:pStyle w:val="CDIAbouttextLess"/>
      </w:pPr>
      <w:r w:rsidRPr="009572C6">
        <w:t>Communicable Diseases Intelligence</w:t>
      </w:r>
      <w:r w:rsidRPr="00087CC4">
        <w:t xml:space="preserve"> (CDI)</w:t>
      </w:r>
    </w:p>
    <w:p w14:paraId="6CEF183D" w14:textId="77777777" w:rsidR="00B52457" w:rsidRPr="00087CC4" w:rsidRDefault="009572C6" w:rsidP="00360B3A">
      <w:pPr>
        <w:pStyle w:val="CDIAbouttextLess"/>
      </w:pPr>
      <w:r>
        <w:t>interim Australian Centre for Disease Control, Department of Health, Disability and Ageing</w:t>
      </w:r>
    </w:p>
    <w:p w14:paraId="2B81D82B" w14:textId="77777777" w:rsidR="00B52457" w:rsidRPr="0089025E" w:rsidRDefault="00B52457" w:rsidP="00360B3A">
      <w:pPr>
        <w:pStyle w:val="CDIAbouttextLess"/>
      </w:pPr>
      <w:r w:rsidRPr="00087CC4">
        <w:t>GPO Box 9848, CANBERRA</w:t>
      </w:r>
      <w:r w:rsidRPr="0089025E">
        <w:t xml:space="preserve"> ACT 2601</w:t>
      </w:r>
    </w:p>
    <w:p w14:paraId="2F4EB4C7"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7979F0E2" w14:textId="77777777" w:rsidR="00B52457" w:rsidRPr="0089025E" w:rsidRDefault="00B52457" w:rsidP="00360B3A">
      <w:pPr>
        <w:pStyle w:val="CDIAbouttextLess"/>
      </w:pPr>
      <w:r w:rsidRPr="0089025E">
        <w:t xml:space="preserve">Email: </w:t>
      </w:r>
      <w:hyperlink r:id="rId17" w:history="1">
        <w:r w:rsidRPr="000C6EB5">
          <w:rPr>
            <w:rStyle w:val="Hyperlink"/>
          </w:rPr>
          <w:t>cdi.editor@health.gov.au</w:t>
        </w:r>
      </w:hyperlink>
    </w:p>
    <w:p w14:paraId="405E2529" w14:textId="77777777" w:rsidR="00B902A0" w:rsidRDefault="00536DD8" w:rsidP="00607BDB">
      <w:pPr>
        <w:pStyle w:val="Heading1"/>
        <w:rPr>
          <w:noProof/>
        </w:rPr>
      </w:pPr>
      <w:bookmarkStart w:id="2" w:name="_Toc195609225"/>
      <w:bookmarkStart w:id="3" w:name="_Toc196293548"/>
      <w:bookmarkStart w:id="4" w:name="_Toc196818669"/>
      <w:bookmarkStart w:id="5" w:name="_Toc200548890"/>
      <w:bookmarkStart w:id="6" w:name="_Toc202874863"/>
      <w:bookmarkStart w:id="7" w:name="_Toc202878667"/>
      <w:bookmarkStart w:id="8" w:name="_Toc204171624"/>
      <w:bookmarkStart w:id="9" w:name="_Toc195530496"/>
      <w:r>
        <w:lastRenderedPageBreak/>
        <w:t>Contents</w:t>
      </w:r>
      <w:bookmarkEnd w:id="2"/>
      <w:bookmarkEnd w:id="3"/>
      <w:bookmarkEnd w:id="4"/>
      <w:bookmarkEnd w:id="5"/>
      <w:bookmarkEnd w:id="6"/>
      <w:bookmarkEnd w:id="7"/>
      <w:bookmarkEnd w:id="8"/>
      <w:r w:rsidR="005A4E9D">
        <w:rPr>
          <w:bCs/>
          <w:iCs/>
        </w:rPr>
        <w:fldChar w:fldCharType="begin"/>
      </w:r>
      <w:r w:rsidR="005A4E9D">
        <w:instrText xml:space="preserve"> TOC \o "1-1" \h \z \t "Heading 2,2,Heading 2 - no space before,2,Heading 2 - less space before,2,Heading 2 - new page,2" </w:instrText>
      </w:r>
      <w:r w:rsidR="005A4E9D">
        <w:rPr>
          <w:bCs/>
          <w:iCs/>
        </w:rPr>
        <w:fldChar w:fldCharType="separate"/>
      </w:r>
    </w:p>
    <w:p w14:paraId="791E8120" w14:textId="19A5B0FA" w:rsidR="00B902A0" w:rsidRPr="00B902A0" w:rsidRDefault="00B902A0">
      <w:pPr>
        <w:pStyle w:val="TOC1"/>
        <w:rPr>
          <w:noProof/>
        </w:rPr>
      </w:pPr>
      <w:hyperlink w:anchor="_Toc204171627" w:history="1">
        <w:r w:rsidRPr="00144F29">
          <w:rPr>
            <w:rStyle w:val="Hyperlink"/>
            <w:noProof/>
          </w:rPr>
          <w:t>Abstract</w:t>
        </w:r>
        <w:r>
          <w:rPr>
            <w:noProof/>
            <w:webHidden/>
          </w:rPr>
          <w:tab/>
        </w:r>
        <w:r>
          <w:rPr>
            <w:noProof/>
            <w:webHidden/>
          </w:rPr>
          <w:fldChar w:fldCharType="begin"/>
        </w:r>
        <w:r>
          <w:rPr>
            <w:noProof/>
            <w:webHidden/>
          </w:rPr>
          <w:instrText xml:space="preserve"> PAGEREF _Toc204171627 \h </w:instrText>
        </w:r>
        <w:r>
          <w:rPr>
            <w:noProof/>
            <w:webHidden/>
          </w:rPr>
        </w:r>
        <w:r>
          <w:rPr>
            <w:noProof/>
            <w:webHidden/>
          </w:rPr>
          <w:fldChar w:fldCharType="separate"/>
        </w:r>
        <w:r w:rsidR="00B01102">
          <w:rPr>
            <w:noProof/>
            <w:webHidden/>
          </w:rPr>
          <w:t>8</w:t>
        </w:r>
        <w:r>
          <w:rPr>
            <w:noProof/>
            <w:webHidden/>
          </w:rPr>
          <w:fldChar w:fldCharType="end"/>
        </w:r>
      </w:hyperlink>
    </w:p>
    <w:p w14:paraId="224C9A5E" w14:textId="5355A31F" w:rsidR="00B902A0" w:rsidRPr="00B902A0" w:rsidRDefault="00B902A0">
      <w:pPr>
        <w:pStyle w:val="TOC1"/>
        <w:rPr>
          <w:noProof/>
        </w:rPr>
      </w:pPr>
      <w:hyperlink w:anchor="_Toc204171628" w:history="1">
        <w:r w:rsidRPr="00144F29">
          <w:rPr>
            <w:rStyle w:val="Hyperlink"/>
            <w:noProof/>
          </w:rPr>
          <w:t>Introduction</w:t>
        </w:r>
        <w:r>
          <w:rPr>
            <w:noProof/>
            <w:webHidden/>
          </w:rPr>
          <w:tab/>
        </w:r>
        <w:r>
          <w:rPr>
            <w:noProof/>
            <w:webHidden/>
          </w:rPr>
          <w:fldChar w:fldCharType="begin"/>
        </w:r>
        <w:r>
          <w:rPr>
            <w:noProof/>
            <w:webHidden/>
          </w:rPr>
          <w:instrText xml:space="preserve"> PAGEREF _Toc204171628 \h </w:instrText>
        </w:r>
        <w:r>
          <w:rPr>
            <w:noProof/>
            <w:webHidden/>
          </w:rPr>
        </w:r>
        <w:r>
          <w:rPr>
            <w:noProof/>
            <w:webHidden/>
          </w:rPr>
          <w:fldChar w:fldCharType="separate"/>
        </w:r>
        <w:r w:rsidR="00B01102">
          <w:rPr>
            <w:noProof/>
            <w:webHidden/>
          </w:rPr>
          <w:t>9</w:t>
        </w:r>
        <w:r>
          <w:rPr>
            <w:noProof/>
            <w:webHidden/>
          </w:rPr>
          <w:fldChar w:fldCharType="end"/>
        </w:r>
      </w:hyperlink>
    </w:p>
    <w:p w14:paraId="6FCAD7CB" w14:textId="3331EF2E" w:rsidR="00B902A0" w:rsidRPr="00B902A0" w:rsidRDefault="00B902A0">
      <w:pPr>
        <w:pStyle w:val="TOC1"/>
        <w:rPr>
          <w:noProof/>
        </w:rPr>
      </w:pPr>
      <w:hyperlink w:anchor="_Toc204171629" w:history="1">
        <w:r w:rsidRPr="00144F29">
          <w:rPr>
            <w:rStyle w:val="Hyperlink"/>
            <w:noProof/>
            <w:lang w:val="en-GB"/>
          </w:rPr>
          <w:t>Methods</w:t>
        </w:r>
        <w:r>
          <w:rPr>
            <w:noProof/>
            <w:webHidden/>
          </w:rPr>
          <w:tab/>
        </w:r>
        <w:r>
          <w:rPr>
            <w:noProof/>
            <w:webHidden/>
          </w:rPr>
          <w:fldChar w:fldCharType="begin"/>
        </w:r>
        <w:r>
          <w:rPr>
            <w:noProof/>
            <w:webHidden/>
          </w:rPr>
          <w:instrText xml:space="preserve"> PAGEREF _Toc204171629 \h </w:instrText>
        </w:r>
        <w:r>
          <w:rPr>
            <w:noProof/>
            <w:webHidden/>
          </w:rPr>
        </w:r>
        <w:r>
          <w:rPr>
            <w:noProof/>
            <w:webHidden/>
          </w:rPr>
          <w:fldChar w:fldCharType="separate"/>
        </w:r>
        <w:r w:rsidR="00B01102">
          <w:rPr>
            <w:noProof/>
            <w:webHidden/>
          </w:rPr>
          <w:t>10</w:t>
        </w:r>
        <w:r>
          <w:rPr>
            <w:noProof/>
            <w:webHidden/>
          </w:rPr>
          <w:fldChar w:fldCharType="end"/>
        </w:r>
      </w:hyperlink>
    </w:p>
    <w:p w14:paraId="53C58A2B" w14:textId="5CD056D1" w:rsidR="00B902A0" w:rsidRPr="00B902A0" w:rsidRDefault="00B902A0">
      <w:pPr>
        <w:pStyle w:val="TOC2"/>
        <w:tabs>
          <w:tab w:val="right" w:leader="dot" w:pos="9629"/>
        </w:tabs>
        <w:rPr>
          <w:noProof/>
        </w:rPr>
      </w:pPr>
      <w:hyperlink w:anchor="_Toc204171630" w:history="1">
        <w:r w:rsidRPr="00144F29">
          <w:rPr>
            <w:rStyle w:val="Hyperlink"/>
            <w:noProof/>
          </w:rPr>
          <w:t>Population under surveillance</w:t>
        </w:r>
        <w:r>
          <w:rPr>
            <w:noProof/>
            <w:webHidden/>
          </w:rPr>
          <w:tab/>
        </w:r>
        <w:r>
          <w:rPr>
            <w:noProof/>
            <w:webHidden/>
          </w:rPr>
          <w:fldChar w:fldCharType="begin"/>
        </w:r>
        <w:r>
          <w:rPr>
            <w:noProof/>
            <w:webHidden/>
          </w:rPr>
          <w:instrText xml:space="preserve"> PAGEREF _Toc204171630 \h </w:instrText>
        </w:r>
        <w:r>
          <w:rPr>
            <w:noProof/>
            <w:webHidden/>
          </w:rPr>
        </w:r>
        <w:r>
          <w:rPr>
            <w:noProof/>
            <w:webHidden/>
          </w:rPr>
          <w:fldChar w:fldCharType="separate"/>
        </w:r>
        <w:r w:rsidR="00B01102">
          <w:rPr>
            <w:noProof/>
            <w:webHidden/>
          </w:rPr>
          <w:t>10</w:t>
        </w:r>
        <w:r>
          <w:rPr>
            <w:noProof/>
            <w:webHidden/>
          </w:rPr>
          <w:fldChar w:fldCharType="end"/>
        </w:r>
      </w:hyperlink>
    </w:p>
    <w:p w14:paraId="5C528489" w14:textId="5CD1F15E" w:rsidR="00B902A0" w:rsidRPr="00B902A0" w:rsidRDefault="00B902A0">
      <w:pPr>
        <w:pStyle w:val="TOC2"/>
        <w:tabs>
          <w:tab w:val="right" w:leader="dot" w:pos="9629"/>
        </w:tabs>
        <w:rPr>
          <w:noProof/>
        </w:rPr>
      </w:pPr>
      <w:hyperlink w:anchor="_Toc204171631" w:history="1">
        <w:r w:rsidRPr="00144F29">
          <w:rPr>
            <w:rStyle w:val="Hyperlink"/>
            <w:noProof/>
            <w:lang w:val="en-GB"/>
          </w:rPr>
          <w:t>Data sources</w:t>
        </w:r>
        <w:r>
          <w:rPr>
            <w:noProof/>
            <w:webHidden/>
          </w:rPr>
          <w:tab/>
        </w:r>
        <w:r>
          <w:rPr>
            <w:noProof/>
            <w:webHidden/>
          </w:rPr>
          <w:fldChar w:fldCharType="begin"/>
        </w:r>
        <w:r>
          <w:rPr>
            <w:noProof/>
            <w:webHidden/>
          </w:rPr>
          <w:instrText xml:space="preserve"> PAGEREF _Toc204171631 \h </w:instrText>
        </w:r>
        <w:r>
          <w:rPr>
            <w:noProof/>
            <w:webHidden/>
          </w:rPr>
        </w:r>
        <w:r>
          <w:rPr>
            <w:noProof/>
            <w:webHidden/>
          </w:rPr>
          <w:fldChar w:fldCharType="separate"/>
        </w:r>
        <w:r w:rsidR="00B01102">
          <w:rPr>
            <w:noProof/>
            <w:webHidden/>
          </w:rPr>
          <w:t>10</w:t>
        </w:r>
        <w:r>
          <w:rPr>
            <w:noProof/>
            <w:webHidden/>
          </w:rPr>
          <w:fldChar w:fldCharType="end"/>
        </w:r>
      </w:hyperlink>
    </w:p>
    <w:p w14:paraId="64B371B4" w14:textId="3A7EC015" w:rsidR="00B902A0" w:rsidRPr="00B902A0" w:rsidRDefault="00B902A0">
      <w:pPr>
        <w:pStyle w:val="TOC2"/>
        <w:tabs>
          <w:tab w:val="right" w:leader="dot" w:pos="9629"/>
        </w:tabs>
        <w:rPr>
          <w:noProof/>
        </w:rPr>
      </w:pPr>
      <w:hyperlink w:anchor="_Toc204171632" w:history="1">
        <w:r w:rsidRPr="00144F29">
          <w:rPr>
            <w:rStyle w:val="Hyperlink"/>
            <w:noProof/>
          </w:rPr>
          <w:t>Data analysis</w:t>
        </w:r>
        <w:r>
          <w:rPr>
            <w:noProof/>
            <w:webHidden/>
          </w:rPr>
          <w:tab/>
        </w:r>
        <w:r>
          <w:rPr>
            <w:noProof/>
            <w:webHidden/>
          </w:rPr>
          <w:fldChar w:fldCharType="begin"/>
        </w:r>
        <w:r>
          <w:rPr>
            <w:noProof/>
            <w:webHidden/>
          </w:rPr>
          <w:instrText xml:space="preserve"> PAGEREF _Toc204171632 \h </w:instrText>
        </w:r>
        <w:r>
          <w:rPr>
            <w:noProof/>
            <w:webHidden/>
          </w:rPr>
        </w:r>
        <w:r>
          <w:rPr>
            <w:noProof/>
            <w:webHidden/>
          </w:rPr>
          <w:fldChar w:fldCharType="separate"/>
        </w:r>
        <w:r w:rsidR="00B01102">
          <w:rPr>
            <w:noProof/>
            <w:webHidden/>
          </w:rPr>
          <w:t>12</w:t>
        </w:r>
        <w:r>
          <w:rPr>
            <w:noProof/>
            <w:webHidden/>
          </w:rPr>
          <w:fldChar w:fldCharType="end"/>
        </w:r>
      </w:hyperlink>
    </w:p>
    <w:p w14:paraId="531E02D8" w14:textId="578CEACC" w:rsidR="00B902A0" w:rsidRPr="00B902A0" w:rsidRDefault="00B902A0">
      <w:pPr>
        <w:pStyle w:val="TOC1"/>
        <w:rPr>
          <w:noProof/>
        </w:rPr>
      </w:pPr>
      <w:hyperlink w:anchor="_Toc204171633" w:history="1">
        <w:r w:rsidRPr="00144F29">
          <w:rPr>
            <w:rStyle w:val="Hyperlink"/>
            <w:noProof/>
          </w:rPr>
          <w:t>Results</w:t>
        </w:r>
        <w:r>
          <w:rPr>
            <w:noProof/>
            <w:webHidden/>
          </w:rPr>
          <w:tab/>
        </w:r>
        <w:r>
          <w:rPr>
            <w:noProof/>
            <w:webHidden/>
          </w:rPr>
          <w:fldChar w:fldCharType="begin"/>
        </w:r>
        <w:r>
          <w:rPr>
            <w:noProof/>
            <w:webHidden/>
          </w:rPr>
          <w:instrText xml:space="preserve"> PAGEREF _Toc204171633 \h </w:instrText>
        </w:r>
        <w:r>
          <w:rPr>
            <w:noProof/>
            <w:webHidden/>
          </w:rPr>
        </w:r>
        <w:r>
          <w:rPr>
            <w:noProof/>
            <w:webHidden/>
          </w:rPr>
          <w:fldChar w:fldCharType="separate"/>
        </w:r>
        <w:r w:rsidR="00B01102">
          <w:rPr>
            <w:noProof/>
            <w:webHidden/>
          </w:rPr>
          <w:t>13</w:t>
        </w:r>
        <w:r>
          <w:rPr>
            <w:noProof/>
            <w:webHidden/>
          </w:rPr>
          <w:fldChar w:fldCharType="end"/>
        </w:r>
      </w:hyperlink>
    </w:p>
    <w:p w14:paraId="41600D5B" w14:textId="78D37FD0" w:rsidR="00B902A0" w:rsidRPr="00B902A0" w:rsidRDefault="00B902A0">
      <w:pPr>
        <w:pStyle w:val="TOC2"/>
        <w:tabs>
          <w:tab w:val="right" w:leader="dot" w:pos="9629"/>
        </w:tabs>
        <w:rPr>
          <w:noProof/>
        </w:rPr>
      </w:pPr>
      <w:hyperlink w:anchor="_Toc204171634" w:history="1">
        <w:r w:rsidRPr="00144F29">
          <w:rPr>
            <w:rStyle w:val="Hyperlink"/>
            <w:noProof/>
          </w:rPr>
          <w:t>Notified infections</w:t>
        </w:r>
        <w:r>
          <w:rPr>
            <w:noProof/>
            <w:webHidden/>
          </w:rPr>
          <w:tab/>
        </w:r>
        <w:r>
          <w:rPr>
            <w:noProof/>
            <w:webHidden/>
          </w:rPr>
          <w:fldChar w:fldCharType="begin"/>
        </w:r>
        <w:r>
          <w:rPr>
            <w:noProof/>
            <w:webHidden/>
          </w:rPr>
          <w:instrText xml:space="preserve"> PAGEREF _Toc204171634 \h </w:instrText>
        </w:r>
        <w:r>
          <w:rPr>
            <w:noProof/>
            <w:webHidden/>
          </w:rPr>
        </w:r>
        <w:r>
          <w:rPr>
            <w:noProof/>
            <w:webHidden/>
          </w:rPr>
          <w:fldChar w:fldCharType="separate"/>
        </w:r>
        <w:r w:rsidR="00B01102">
          <w:rPr>
            <w:noProof/>
            <w:webHidden/>
          </w:rPr>
          <w:t>13</w:t>
        </w:r>
        <w:r>
          <w:rPr>
            <w:noProof/>
            <w:webHidden/>
          </w:rPr>
          <w:fldChar w:fldCharType="end"/>
        </w:r>
      </w:hyperlink>
    </w:p>
    <w:p w14:paraId="1CED43B0" w14:textId="58112A0C" w:rsidR="00B902A0" w:rsidRPr="00B902A0" w:rsidRDefault="00B902A0">
      <w:pPr>
        <w:pStyle w:val="TOC2"/>
        <w:tabs>
          <w:tab w:val="right" w:leader="dot" w:pos="9629"/>
        </w:tabs>
        <w:rPr>
          <w:noProof/>
        </w:rPr>
      </w:pPr>
      <w:hyperlink w:anchor="_Toc204171635" w:history="1">
        <w:r w:rsidRPr="00144F29">
          <w:rPr>
            <w:rStyle w:val="Hyperlink"/>
            <w:noProof/>
          </w:rPr>
          <w:t>Botulism</w:t>
        </w:r>
        <w:r>
          <w:rPr>
            <w:noProof/>
            <w:webHidden/>
          </w:rPr>
          <w:tab/>
        </w:r>
        <w:r>
          <w:rPr>
            <w:noProof/>
            <w:webHidden/>
          </w:rPr>
          <w:fldChar w:fldCharType="begin"/>
        </w:r>
        <w:r>
          <w:rPr>
            <w:noProof/>
            <w:webHidden/>
          </w:rPr>
          <w:instrText xml:space="preserve"> PAGEREF _Toc204171635 \h </w:instrText>
        </w:r>
        <w:r>
          <w:rPr>
            <w:noProof/>
            <w:webHidden/>
          </w:rPr>
        </w:r>
        <w:r>
          <w:rPr>
            <w:noProof/>
            <w:webHidden/>
          </w:rPr>
          <w:fldChar w:fldCharType="separate"/>
        </w:r>
        <w:r w:rsidR="00B01102">
          <w:rPr>
            <w:noProof/>
            <w:webHidden/>
          </w:rPr>
          <w:t>14</w:t>
        </w:r>
        <w:r>
          <w:rPr>
            <w:noProof/>
            <w:webHidden/>
          </w:rPr>
          <w:fldChar w:fldCharType="end"/>
        </w:r>
      </w:hyperlink>
    </w:p>
    <w:p w14:paraId="554A726E" w14:textId="6EB94FA3" w:rsidR="00B902A0" w:rsidRPr="00B902A0" w:rsidRDefault="00B902A0">
      <w:pPr>
        <w:pStyle w:val="TOC2"/>
        <w:tabs>
          <w:tab w:val="right" w:leader="dot" w:pos="9629"/>
        </w:tabs>
        <w:rPr>
          <w:noProof/>
        </w:rPr>
      </w:pPr>
      <w:hyperlink w:anchor="_Toc204171636" w:history="1">
        <w:r w:rsidRPr="00144F29">
          <w:rPr>
            <w:rStyle w:val="Hyperlink"/>
            <w:noProof/>
          </w:rPr>
          <w:t>Campylobacteriosis</w:t>
        </w:r>
        <w:r>
          <w:rPr>
            <w:noProof/>
            <w:webHidden/>
          </w:rPr>
          <w:tab/>
        </w:r>
        <w:r>
          <w:rPr>
            <w:noProof/>
            <w:webHidden/>
          </w:rPr>
          <w:fldChar w:fldCharType="begin"/>
        </w:r>
        <w:r>
          <w:rPr>
            <w:noProof/>
            <w:webHidden/>
          </w:rPr>
          <w:instrText xml:space="preserve"> PAGEREF _Toc204171636 \h </w:instrText>
        </w:r>
        <w:r>
          <w:rPr>
            <w:noProof/>
            <w:webHidden/>
          </w:rPr>
        </w:r>
        <w:r>
          <w:rPr>
            <w:noProof/>
            <w:webHidden/>
          </w:rPr>
          <w:fldChar w:fldCharType="separate"/>
        </w:r>
        <w:r w:rsidR="00B01102">
          <w:rPr>
            <w:noProof/>
            <w:webHidden/>
          </w:rPr>
          <w:t>16</w:t>
        </w:r>
        <w:r>
          <w:rPr>
            <w:noProof/>
            <w:webHidden/>
          </w:rPr>
          <w:fldChar w:fldCharType="end"/>
        </w:r>
      </w:hyperlink>
    </w:p>
    <w:p w14:paraId="2414C858" w14:textId="16A0EC38" w:rsidR="00B902A0" w:rsidRPr="00B902A0" w:rsidRDefault="00B902A0">
      <w:pPr>
        <w:pStyle w:val="TOC2"/>
        <w:tabs>
          <w:tab w:val="right" w:leader="dot" w:pos="9629"/>
        </w:tabs>
        <w:rPr>
          <w:noProof/>
        </w:rPr>
      </w:pPr>
      <w:hyperlink w:anchor="_Toc204171637" w:history="1">
        <w:r w:rsidRPr="00144F29">
          <w:rPr>
            <w:rStyle w:val="Hyperlink"/>
            <w:noProof/>
          </w:rPr>
          <w:t>Cholera</w:t>
        </w:r>
        <w:r>
          <w:rPr>
            <w:noProof/>
            <w:webHidden/>
          </w:rPr>
          <w:tab/>
        </w:r>
        <w:r>
          <w:rPr>
            <w:noProof/>
            <w:webHidden/>
          </w:rPr>
          <w:fldChar w:fldCharType="begin"/>
        </w:r>
        <w:r>
          <w:rPr>
            <w:noProof/>
            <w:webHidden/>
          </w:rPr>
          <w:instrText xml:space="preserve"> PAGEREF _Toc204171637 \h </w:instrText>
        </w:r>
        <w:r>
          <w:rPr>
            <w:noProof/>
            <w:webHidden/>
          </w:rPr>
        </w:r>
        <w:r>
          <w:rPr>
            <w:noProof/>
            <w:webHidden/>
          </w:rPr>
          <w:fldChar w:fldCharType="separate"/>
        </w:r>
        <w:r w:rsidR="00B01102">
          <w:rPr>
            <w:noProof/>
            <w:webHidden/>
          </w:rPr>
          <w:t>19</w:t>
        </w:r>
        <w:r>
          <w:rPr>
            <w:noProof/>
            <w:webHidden/>
          </w:rPr>
          <w:fldChar w:fldCharType="end"/>
        </w:r>
      </w:hyperlink>
    </w:p>
    <w:p w14:paraId="4C569E67" w14:textId="309A4FFE" w:rsidR="00B902A0" w:rsidRPr="00B902A0" w:rsidRDefault="00B902A0">
      <w:pPr>
        <w:pStyle w:val="TOC2"/>
        <w:tabs>
          <w:tab w:val="right" w:leader="dot" w:pos="9629"/>
        </w:tabs>
        <w:rPr>
          <w:noProof/>
        </w:rPr>
      </w:pPr>
      <w:hyperlink w:anchor="_Toc204171638" w:history="1">
        <w:r w:rsidRPr="00144F29">
          <w:rPr>
            <w:rStyle w:val="Hyperlink"/>
            <w:noProof/>
          </w:rPr>
          <w:t>Enteric fever</w:t>
        </w:r>
        <w:r>
          <w:rPr>
            <w:noProof/>
            <w:webHidden/>
          </w:rPr>
          <w:tab/>
        </w:r>
        <w:r>
          <w:rPr>
            <w:noProof/>
            <w:webHidden/>
          </w:rPr>
          <w:fldChar w:fldCharType="begin"/>
        </w:r>
        <w:r>
          <w:rPr>
            <w:noProof/>
            <w:webHidden/>
          </w:rPr>
          <w:instrText xml:space="preserve"> PAGEREF _Toc204171638 \h </w:instrText>
        </w:r>
        <w:r>
          <w:rPr>
            <w:noProof/>
            <w:webHidden/>
          </w:rPr>
        </w:r>
        <w:r>
          <w:rPr>
            <w:noProof/>
            <w:webHidden/>
          </w:rPr>
          <w:fldChar w:fldCharType="separate"/>
        </w:r>
        <w:r w:rsidR="00B01102">
          <w:rPr>
            <w:noProof/>
            <w:webHidden/>
          </w:rPr>
          <w:t>21</w:t>
        </w:r>
        <w:r>
          <w:rPr>
            <w:noProof/>
            <w:webHidden/>
          </w:rPr>
          <w:fldChar w:fldCharType="end"/>
        </w:r>
      </w:hyperlink>
    </w:p>
    <w:p w14:paraId="3207A55E" w14:textId="1EA97D48" w:rsidR="00B902A0" w:rsidRPr="00B902A0" w:rsidRDefault="00B902A0">
      <w:pPr>
        <w:pStyle w:val="TOC2"/>
        <w:tabs>
          <w:tab w:val="right" w:leader="dot" w:pos="9629"/>
        </w:tabs>
        <w:rPr>
          <w:noProof/>
        </w:rPr>
      </w:pPr>
      <w:hyperlink w:anchor="_Toc204171639" w:history="1">
        <w:r w:rsidRPr="00144F29">
          <w:rPr>
            <w:rStyle w:val="Hyperlink"/>
            <w:noProof/>
          </w:rPr>
          <w:t>Hepatitis A</w:t>
        </w:r>
        <w:r>
          <w:rPr>
            <w:noProof/>
            <w:webHidden/>
          </w:rPr>
          <w:tab/>
        </w:r>
        <w:r>
          <w:rPr>
            <w:noProof/>
            <w:webHidden/>
          </w:rPr>
          <w:fldChar w:fldCharType="begin"/>
        </w:r>
        <w:r>
          <w:rPr>
            <w:noProof/>
            <w:webHidden/>
          </w:rPr>
          <w:instrText xml:space="preserve"> PAGEREF _Toc204171639 \h </w:instrText>
        </w:r>
        <w:r>
          <w:rPr>
            <w:noProof/>
            <w:webHidden/>
          </w:rPr>
        </w:r>
        <w:r>
          <w:rPr>
            <w:noProof/>
            <w:webHidden/>
          </w:rPr>
          <w:fldChar w:fldCharType="separate"/>
        </w:r>
        <w:r w:rsidR="00B01102">
          <w:rPr>
            <w:noProof/>
            <w:webHidden/>
          </w:rPr>
          <w:t>26</w:t>
        </w:r>
        <w:r>
          <w:rPr>
            <w:noProof/>
            <w:webHidden/>
          </w:rPr>
          <w:fldChar w:fldCharType="end"/>
        </w:r>
      </w:hyperlink>
    </w:p>
    <w:p w14:paraId="6A5FD9B8" w14:textId="740308B5" w:rsidR="00B902A0" w:rsidRPr="00B902A0" w:rsidRDefault="00B902A0">
      <w:pPr>
        <w:pStyle w:val="TOC2"/>
        <w:tabs>
          <w:tab w:val="right" w:leader="dot" w:pos="9629"/>
        </w:tabs>
        <w:rPr>
          <w:noProof/>
        </w:rPr>
      </w:pPr>
      <w:hyperlink w:anchor="_Toc204171640" w:history="1">
        <w:r w:rsidRPr="00144F29">
          <w:rPr>
            <w:rStyle w:val="Hyperlink"/>
            <w:noProof/>
          </w:rPr>
          <w:t>Hepatitis E</w:t>
        </w:r>
        <w:r>
          <w:rPr>
            <w:noProof/>
            <w:webHidden/>
          </w:rPr>
          <w:tab/>
        </w:r>
        <w:r>
          <w:rPr>
            <w:noProof/>
            <w:webHidden/>
          </w:rPr>
          <w:fldChar w:fldCharType="begin"/>
        </w:r>
        <w:r>
          <w:rPr>
            <w:noProof/>
            <w:webHidden/>
          </w:rPr>
          <w:instrText xml:space="preserve"> PAGEREF _Toc204171640 \h </w:instrText>
        </w:r>
        <w:r>
          <w:rPr>
            <w:noProof/>
            <w:webHidden/>
          </w:rPr>
        </w:r>
        <w:r>
          <w:rPr>
            <w:noProof/>
            <w:webHidden/>
          </w:rPr>
          <w:fldChar w:fldCharType="separate"/>
        </w:r>
        <w:r w:rsidR="00B01102">
          <w:rPr>
            <w:noProof/>
            <w:webHidden/>
          </w:rPr>
          <w:t>31</w:t>
        </w:r>
        <w:r>
          <w:rPr>
            <w:noProof/>
            <w:webHidden/>
          </w:rPr>
          <w:fldChar w:fldCharType="end"/>
        </w:r>
      </w:hyperlink>
    </w:p>
    <w:p w14:paraId="7A304820" w14:textId="65BEFE1F" w:rsidR="00B902A0" w:rsidRPr="00B902A0" w:rsidRDefault="00B902A0">
      <w:pPr>
        <w:pStyle w:val="TOC2"/>
        <w:tabs>
          <w:tab w:val="right" w:leader="dot" w:pos="9629"/>
        </w:tabs>
        <w:rPr>
          <w:noProof/>
        </w:rPr>
      </w:pPr>
      <w:hyperlink w:anchor="_Toc204171641" w:history="1">
        <w:r w:rsidRPr="00144F29">
          <w:rPr>
            <w:rStyle w:val="Hyperlink"/>
            <w:noProof/>
          </w:rPr>
          <w:t>Listeriosis</w:t>
        </w:r>
        <w:r>
          <w:rPr>
            <w:noProof/>
            <w:webHidden/>
          </w:rPr>
          <w:tab/>
        </w:r>
        <w:r>
          <w:rPr>
            <w:noProof/>
            <w:webHidden/>
          </w:rPr>
          <w:fldChar w:fldCharType="begin"/>
        </w:r>
        <w:r>
          <w:rPr>
            <w:noProof/>
            <w:webHidden/>
          </w:rPr>
          <w:instrText xml:space="preserve"> PAGEREF _Toc204171641 \h </w:instrText>
        </w:r>
        <w:r>
          <w:rPr>
            <w:noProof/>
            <w:webHidden/>
          </w:rPr>
        </w:r>
        <w:r>
          <w:rPr>
            <w:noProof/>
            <w:webHidden/>
          </w:rPr>
          <w:fldChar w:fldCharType="separate"/>
        </w:r>
        <w:r w:rsidR="00B01102">
          <w:rPr>
            <w:noProof/>
            <w:webHidden/>
          </w:rPr>
          <w:t>35</w:t>
        </w:r>
        <w:r>
          <w:rPr>
            <w:noProof/>
            <w:webHidden/>
          </w:rPr>
          <w:fldChar w:fldCharType="end"/>
        </w:r>
      </w:hyperlink>
    </w:p>
    <w:p w14:paraId="294BDD20" w14:textId="37F8C4DA" w:rsidR="00B902A0" w:rsidRPr="00B902A0" w:rsidRDefault="00B902A0">
      <w:pPr>
        <w:pStyle w:val="TOC2"/>
        <w:tabs>
          <w:tab w:val="right" w:leader="dot" w:pos="9629"/>
        </w:tabs>
        <w:rPr>
          <w:noProof/>
        </w:rPr>
      </w:pPr>
      <w:hyperlink w:anchor="_Toc204171642" w:history="1">
        <w:r w:rsidRPr="00144F29">
          <w:rPr>
            <w:rStyle w:val="Hyperlink"/>
            <w:noProof/>
          </w:rPr>
          <w:t>Salmonellosis</w:t>
        </w:r>
        <w:r>
          <w:rPr>
            <w:noProof/>
            <w:webHidden/>
          </w:rPr>
          <w:tab/>
        </w:r>
        <w:r>
          <w:rPr>
            <w:noProof/>
            <w:webHidden/>
          </w:rPr>
          <w:fldChar w:fldCharType="begin"/>
        </w:r>
        <w:r>
          <w:rPr>
            <w:noProof/>
            <w:webHidden/>
          </w:rPr>
          <w:instrText xml:space="preserve"> PAGEREF _Toc204171642 \h </w:instrText>
        </w:r>
        <w:r>
          <w:rPr>
            <w:noProof/>
            <w:webHidden/>
          </w:rPr>
        </w:r>
        <w:r>
          <w:rPr>
            <w:noProof/>
            <w:webHidden/>
          </w:rPr>
          <w:fldChar w:fldCharType="separate"/>
        </w:r>
        <w:r w:rsidR="00B01102">
          <w:rPr>
            <w:noProof/>
            <w:webHidden/>
          </w:rPr>
          <w:t>40</w:t>
        </w:r>
        <w:r>
          <w:rPr>
            <w:noProof/>
            <w:webHidden/>
          </w:rPr>
          <w:fldChar w:fldCharType="end"/>
        </w:r>
      </w:hyperlink>
    </w:p>
    <w:p w14:paraId="5E6EE4DF" w14:textId="38E14FC3" w:rsidR="00B902A0" w:rsidRPr="00B902A0" w:rsidRDefault="00B902A0">
      <w:pPr>
        <w:pStyle w:val="TOC2"/>
        <w:tabs>
          <w:tab w:val="right" w:leader="dot" w:pos="9629"/>
        </w:tabs>
        <w:rPr>
          <w:noProof/>
        </w:rPr>
      </w:pPr>
      <w:hyperlink w:anchor="_Toc204171643" w:history="1">
        <w:r w:rsidRPr="00144F29">
          <w:rPr>
            <w:rStyle w:val="Hyperlink"/>
            <w:noProof/>
          </w:rPr>
          <w:t>Shigellosis</w:t>
        </w:r>
        <w:r>
          <w:rPr>
            <w:noProof/>
            <w:webHidden/>
          </w:rPr>
          <w:tab/>
        </w:r>
        <w:r>
          <w:rPr>
            <w:noProof/>
            <w:webHidden/>
          </w:rPr>
          <w:fldChar w:fldCharType="begin"/>
        </w:r>
        <w:r>
          <w:rPr>
            <w:noProof/>
            <w:webHidden/>
          </w:rPr>
          <w:instrText xml:space="preserve"> PAGEREF _Toc204171643 \h </w:instrText>
        </w:r>
        <w:r>
          <w:rPr>
            <w:noProof/>
            <w:webHidden/>
          </w:rPr>
        </w:r>
        <w:r>
          <w:rPr>
            <w:noProof/>
            <w:webHidden/>
          </w:rPr>
          <w:fldChar w:fldCharType="separate"/>
        </w:r>
        <w:r w:rsidR="00B01102">
          <w:rPr>
            <w:noProof/>
            <w:webHidden/>
          </w:rPr>
          <w:t>47</w:t>
        </w:r>
        <w:r>
          <w:rPr>
            <w:noProof/>
            <w:webHidden/>
          </w:rPr>
          <w:fldChar w:fldCharType="end"/>
        </w:r>
      </w:hyperlink>
    </w:p>
    <w:p w14:paraId="5F4F2D74" w14:textId="5BBEC187" w:rsidR="00B902A0" w:rsidRPr="00B902A0" w:rsidRDefault="00B902A0">
      <w:pPr>
        <w:pStyle w:val="TOC2"/>
        <w:tabs>
          <w:tab w:val="right" w:leader="dot" w:pos="9629"/>
        </w:tabs>
        <w:rPr>
          <w:noProof/>
        </w:rPr>
      </w:pPr>
      <w:hyperlink w:anchor="_Toc204171644" w:history="1">
        <w:r w:rsidRPr="00144F29">
          <w:rPr>
            <w:rStyle w:val="Hyperlink"/>
            <w:noProof/>
          </w:rPr>
          <w:t xml:space="preserve">Shiga toxin-producing </w:t>
        </w:r>
        <w:r w:rsidRPr="00144F29">
          <w:rPr>
            <w:rStyle w:val="Hyperlink"/>
            <w:i/>
            <w:iCs/>
            <w:noProof/>
          </w:rPr>
          <w:t>Escherichia coli</w:t>
        </w:r>
        <w:r w:rsidRPr="00144F29">
          <w:rPr>
            <w:rStyle w:val="Hyperlink"/>
            <w:noProof/>
          </w:rPr>
          <w:t xml:space="preserve"> infection and haemolytic uraemic syndrome</w:t>
        </w:r>
        <w:r>
          <w:rPr>
            <w:noProof/>
            <w:webHidden/>
          </w:rPr>
          <w:tab/>
        </w:r>
        <w:r>
          <w:rPr>
            <w:noProof/>
            <w:webHidden/>
          </w:rPr>
          <w:fldChar w:fldCharType="begin"/>
        </w:r>
        <w:r>
          <w:rPr>
            <w:noProof/>
            <w:webHidden/>
          </w:rPr>
          <w:instrText xml:space="preserve"> PAGEREF _Toc204171644 \h </w:instrText>
        </w:r>
        <w:r>
          <w:rPr>
            <w:noProof/>
            <w:webHidden/>
          </w:rPr>
        </w:r>
        <w:r>
          <w:rPr>
            <w:noProof/>
            <w:webHidden/>
          </w:rPr>
          <w:fldChar w:fldCharType="separate"/>
        </w:r>
        <w:r w:rsidR="00B01102">
          <w:rPr>
            <w:noProof/>
            <w:webHidden/>
          </w:rPr>
          <w:t>53</w:t>
        </w:r>
        <w:r>
          <w:rPr>
            <w:noProof/>
            <w:webHidden/>
          </w:rPr>
          <w:fldChar w:fldCharType="end"/>
        </w:r>
      </w:hyperlink>
    </w:p>
    <w:p w14:paraId="7B8FB14D" w14:textId="6462D610" w:rsidR="00B902A0" w:rsidRPr="00B902A0" w:rsidRDefault="00B902A0">
      <w:pPr>
        <w:pStyle w:val="TOC1"/>
        <w:rPr>
          <w:noProof/>
        </w:rPr>
      </w:pPr>
      <w:hyperlink w:anchor="_Toc204171645" w:history="1">
        <w:r w:rsidRPr="00144F29">
          <w:rPr>
            <w:rStyle w:val="Hyperlink"/>
            <w:noProof/>
          </w:rPr>
          <w:t>Outbreaks of gastrointestinal disease including foodborne disease outbreaks</w:t>
        </w:r>
        <w:r>
          <w:rPr>
            <w:noProof/>
            <w:webHidden/>
          </w:rPr>
          <w:tab/>
        </w:r>
        <w:r>
          <w:rPr>
            <w:noProof/>
            <w:webHidden/>
          </w:rPr>
          <w:fldChar w:fldCharType="begin"/>
        </w:r>
        <w:r>
          <w:rPr>
            <w:noProof/>
            <w:webHidden/>
          </w:rPr>
          <w:instrText xml:space="preserve"> PAGEREF _Toc204171645 \h </w:instrText>
        </w:r>
        <w:r>
          <w:rPr>
            <w:noProof/>
            <w:webHidden/>
          </w:rPr>
        </w:r>
        <w:r>
          <w:rPr>
            <w:noProof/>
            <w:webHidden/>
          </w:rPr>
          <w:fldChar w:fldCharType="separate"/>
        </w:r>
        <w:r w:rsidR="00B01102">
          <w:rPr>
            <w:noProof/>
            <w:webHidden/>
          </w:rPr>
          <w:t>58</w:t>
        </w:r>
        <w:r>
          <w:rPr>
            <w:noProof/>
            <w:webHidden/>
          </w:rPr>
          <w:fldChar w:fldCharType="end"/>
        </w:r>
      </w:hyperlink>
    </w:p>
    <w:p w14:paraId="5291C1F8" w14:textId="75E31D68" w:rsidR="00B902A0" w:rsidRPr="00B902A0" w:rsidRDefault="00B902A0">
      <w:pPr>
        <w:pStyle w:val="TOC2"/>
        <w:tabs>
          <w:tab w:val="right" w:leader="dot" w:pos="9629"/>
        </w:tabs>
        <w:rPr>
          <w:noProof/>
        </w:rPr>
      </w:pPr>
      <w:hyperlink w:anchor="_Toc204171646" w:history="1">
        <w:r w:rsidRPr="00144F29">
          <w:rPr>
            <w:rStyle w:val="Hyperlink"/>
            <w:noProof/>
          </w:rPr>
          <w:t>Foodborne and probable foodborne outbreaks</w:t>
        </w:r>
        <w:r>
          <w:rPr>
            <w:noProof/>
            <w:webHidden/>
          </w:rPr>
          <w:tab/>
        </w:r>
        <w:r>
          <w:rPr>
            <w:noProof/>
            <w:webHidden/>
          </w:rPr>
          <w:fldChar w:fldCharType="begin"/>
        </w:r>
        <w:r>
          <w:rPr>
            <w:noProof/>
            <w:webHidden/>
          </w:rPr>
          <w:instrText xml:space="preserve"> PAGEREF _Toc204171646 \h </w:instrText>
        </w:r>
        <w:r>
          <w:rPr>
            <w:noProof/>
            <w:webHidden/>
          </w:rPr>
        </w:r>
        <w:r>
          <w:rPr>
            <w:noProof/>
            <w:webHidden/>
          </w:rPr>
          <w:fldChar w:fldCharType="separate"/>
        </w:r>
        <w:r w:rsidR="00B01102">
          <w:rPr>
            <w:noProof/>
            <w:webHidden/>
          </w:rPr>
          <w:t>58</w:t>
        </w:r>
        <w:r>
          <w:rPr>
            <w:noProof/>
            <w:webHidden/>
          </w:rPr>
          <w:fldChar w:fldCharType="end"/>
        </w:r>
      </w:hyperlink>
    </w:p>
    <w:p w14:paraId="3CCB2F9F" w14:textId="349B0983" w:rsidR="00B902A0" w:rsidRPr="00B902A0" w:rsidRDefault="00B902A0">
      <w:pPr>
        <w:pStyle w:val="TOC2"/>
        <w:tabs>
          <w:tab w:val="right" w:leader="dot" w:pos="9629"/>
        </w:tabs>
        <w:rPr>
          <w:noProof/>
        </w:rPr>
      </w:pPr>
      <w:hyperlink w:anchor="_Toc204171647" w:history="1">
        <w:r w:rsidRPr="00144F29">
          <w:rPr>
            <w:rStyle w:val="Hyperlink"/>
            <w:noProof/>
          </w:rPr>
          <w:t>Animal-to-person and probable animal-to-person outbreaks</w:t>
        </w:r>
        <w:r>
          <w:rPr>
            <w:noProof/>
            <w:webHidden/>
          </w:rPr>
          <w:tab/>
        </w:r>
        <w:r>
          <w:rPr>
            <w:noProof/>
            <w:webHidden/>
          </w:rPr>
          <w:fldChar w:fldCharType="begin"/>
        </w:r>
        <w:r>
          <w:rPr>
            <w:noProof/>
            <w:webHidden/>
          </w:rPr>
          <w:instrText xml:space="preserve"> PAGEREF _Toc204171647 \h </w:instrText>
        </w:r>
        <w:r>
          <w:rPr>
            <w:noProof/>
            <w:webHidden/>
          </w:rPr>
        </w:r>
        <w:r>
          <w:rPr>
            <w:noProof/>
            <w:webHidden/>
          </w:rPr>
          <w:fldChar w:fldCharType="separate"/>
        </w:r>
        <w:r w:rsidR="00B01102">
          <w:rPr>
            <w:noProof/>
            <w:webHidden/>
          </w:rPr>
          <w:t>67</w:t>
        </w:r>
        <w:r>
          <w:rPr>
            <w:noProof/>
            <w:webHidden/>
          </w:rPr>
          <w:fldChar w:fldCharType="end"/>
        </w:r>
      </w:hyperlink>
    </w:p>
    <w:p w14:paraId="59EEA926" w14:textId="0FEBF5D3" w:rsidR="00B902A0" w:rsidRPr="00B902A0" w:rsidRDefault="00B902A0">
      <w:pPr>
        <w:pStyle w:val="TOC2"/>
        <w:tabs>
          <w:tab w:val="right" w:leader="dot" w:pos="9629"/>
        </w:tabs>
        <w:rPr>
          <w:noProof/>
        </w:rPr>
      </w:pPr>
      <w:hyperlink w:anchor="_Toc204171648" w:history="1">
        <w:r w:rsidRPr="00144F29">
          <w:rPr>
            <w:rStyle w:val="Hyperlink"/>
            <w:noProof/>
          </w:rPr>
          <w:t>Waterborne and probable waterborne outbreaks</w:t>
        </w:r>
        <w:r>
          <w:rPr>
            <w:noProof/>
            <w:webHidden/>
          </w:rPr>
          <w:tab/>
        </w:r>
        <w:r>
          <w:rPr>
            <w:noProof/>
            <w:webHidden/>
          </w:rPr>
          <w:fldChar w:fldCharType="begin"/>
        </w:r>
        <w:r>
          <w:rPr>
            <w:noProof/>
            <w:webHidden/>
          </w:rPr>
          <w:instrText xml:space="preserve"> PAGEREF _Toc204171648 \h </w:instrText>
        </w:r>
        <w:r>
          <w:rPr>
            <w:noProof/>
            <w:webHidden/>
          </w:rPr>
        </w:r>
        <w:r>
          <w:rPr>
            <w:noProof/>
            <w:webHidden/>
          </w:rPr>
          <w:fldChar w:fldCharType="separate"/>
        </w:r>
        <w:r w:rsidR="00B01102">
          <w:rPr>
            <w:noProof/>
            <w:webHidden/>
          </w:rPr>
          <w:t>67</w:t>
        </w:r>
        <w:r>
          <w:rPr>
            <w:noProof/>
            <w:webHidden/>
          </w:rPr>
          <w:fldChar w:fldCharType="end"/>
        </w:r>
      </w:hyperlink>
    </w:p>
    <w:p w14:paraId="33DBEE19" w14:textId="5B903380" w:rsidR="00B902A0" w:rsidRPr="00B902A0" w:rsidRDefault="00B902A0">
      <w:pPr>
        <w:pStyle w:val="TOC2"/>
        <w:tabs>
          <w:tab w:val="right" w:leader="dot" w:pos="9629"/>
        </w:tabs>
        <w:rPr>
          <w:noProof/>
        </w:rPr>
      </w:pPr>
      <w:hyperlink w:anchor="_Toc204171649" w:history="1">
        <w:r w:rsidRPr="00144F29">
          <w:rPr>
            <w:rStyle w:val="Hyperlink"/>
            <w:noProof/>
          </w:rPr>
          <w:t>Environmental and probable environmental outbreaks</w:t>
        </w:r>
        <w:r>
          <w:rPr>
            <w:noProof/>
            <w:webHidden/>
          </w:rPr>
          <w:tab/>
        </w:r>
        <w:r>
          <w:rPr>
            <w:noProof/>
            <w:webHidden/>
          </w:rPr>
          <w:fldChar w:fldCharType="begin"/>
        </w:r>
        <w:r>
          <w:rPr>
            <w:noProof/>
            <w:webHidden/>
          </w:rPr>
          <w:instrText xml:space="preserve"> PAGEREF _Toc204171649 \h </w:instrText>
        </w:r>
        <w:r>
          <w:rPr>
            <w:noProof/>
            <w:webHidden/>
          </w:rPr>
        </w:r>
        <w:r>
          <w:rPr>
            <w:noProof/>
            <w:webHidden/>
          </w:rPr>
          <w:fldChar w:fldCharType="separate"/>
        </w:r>
        <w:r w:rsidR="00B01102">
          <w:rPr>
            <w:noProof/>
            <w:webHidden/>
          </w:rPr>
          <w:t>67</w:t>
        </w:r>
        <w:r>
          <w:rPr>
            <w:noProof/>
            <w:webHidden/>
          </w:rPr>
          <w:fldChar w:fldCharType="end"/>
        </w:r>
      </w:hyperlink>
    </w:p>
    <w:p w14:paraId="174A0003" w14:textId="31B39238" w:rsidR="00B902A0" w:rsidRPr="00B902A0" w:rsidRDefault="00B902A0">
      <w:pPr>
        <w:pStyle w:val="TOC1"/>
        <w:rPr>
          <w:noProof/>
        </w:rPr>
      </w:pPr>
      <w:hyperlink w:anchor="_Toc204171650" w:history="1">
        <w:r w:rsidRPr="00144F29">
          <w:rPr>
            <w:rStyle w:val="Hyperlink"/>
            <w:noProof/>
          </w:rPr>
          <w:t>Author details</w:t>
        </w:r>
        <w:r>
          <w:rPr>
            <w:noProof/>
            <w:webHidden/>
          </w:rPr>
          <w:tab/>
        </w:r>
        <w:r>
          <w:rPr>
            <w:noProof/>
            <w:webHidden/>
          </w:rPr>
          <w:fldChar w:fldCharType="begin"/>
        </w:r>
        <w:r>
          <w:rPr>
            <w:noProof/>
            <w:webHidden/>
          </w:rPr>
          <w:instrText xml:space="preserve"> PAGEREF _Toc204171650 \h </w:instrText>
        </w:r>
        <w:r>
          <w:rPr>
            <w:noProof/>
            <w:webHidden/>
          </w:rPr>
        </w:r>
        <w:r>
          <w:rPr>
            <w:noProof/>
            <w:webHidden/>
          </w:rPr>
          <w:fldChar w:fldCharType="separate"/>
        </w:r>
        <w:r w:rsidR="00B01102">
          <w:rPr>
            <w:noProof/>
            <w:webHidden/>
          </w:rPr>
          <w:t>68</w:t>
        </w:r>
        <w:r>
          <w:rPr>
            <w:noProof/>
            <w:webHidden/>
          </w:rPr>
          <w:fldChar w:fldCharType="end"/>
        </w:r>
      </w:hyperlink>
    </w:p>
    <w:p w14:paraId="0CEF3F25" w14:textId="0118AD7B" w:rsidR="00B902A0" w:rsidRPr="00B902A0" w:rsidRDefault="00B902A0">
      <w:pPr>
        <w:pStyle w:val="TOC1"/>
        <w:rPr>
          <w:noProof/>
        </w:rPr>
      </w:pPr>
      <w:hyperlink w:anchor="_Toc204171651" w:history="1">
        <w:r w:rsidRPr="00144F29">
          <w:rPr>
            <w:rStyle w:val="Hyperlink"/>
            <w:noProof/>
          </w:rPr>
          <w:t>Acknowledgments</w:t>
        </w:r>
        <w:r>
          <w:rPr>
            <w:noProof/>
            <w:webHidden/>
          </w:rPr>
          <w:tab/>
        </w:r>
        <w:r>
          <w:rPr>
            <w:noProof/>
            <w:webHidden/>
          </w:rPr>
          <w:fldChar w:fldCharType="begin"/>
        </w:r>
        <w:r>
          <w:rPr>
            <w:noProof/>
            <w:webHidden/>
          </w:rPr>
          <w:instrText xml:space="preserve"> PAGEREF _Toc204171651 \h </w:instrText>
        </w:r>
        <w:r>
          <w:rPr>
            <w:noProof/>
            <w:webHidden/>
          </w:rPr>
        </w:r>
        <w:r>
          <w:rPr>
            <w:noProof/>
            <w:webHidden/>
          </w:rPr>
          <w:fldChar w:fldCharType="separate"/>
        </w:r>
        <w:r w:rsidR="00B01102">
          <w:rPr>
            <w:noProof/>
            <w:webHidden/>
          </w:rPr>
          <w:t>69</w:t>
        </w:r>
        <w:r>
          <w:rPr>
            <w:noProof/>
            <w:webHidden/>
          </w:rPr>
          <w:fldChar w:fldCharType="end"/>
        </w:r>
      </w:hyperlink>
    </w:p>
    <w:p w14:paraId="51562FEE" w14:textId="4202204A" w:rsidR="00B902A0" w:rsidRPr="00B902A0" w:rsidRDefault="00B902A0">
      <w:pPr>
        <w:pStyle w:val="TOC1"/>
        <w:rPr>
          <w:noProof/>
        </w:rPr>
      </w:pPr>
      <w:hyperlink w:anchor="_Toc204171652" w:history="1">
        <w:r w:rsidRPr="00144F29">
          <w:rPr>
            <w:rStyle w:val="Hyperlink"/>
            <w:noProof/>
          </w:rPr>
          <w:t>References</w:t>
        </w:r>
        <w:r>
          <w:rPr>
            <w:noProof/>
            <w:webHidden/>
          </w:rPr>
          <w:tab/>
        </w:r>
        <w:r>
          <w:rPr>
            <w:noProof/>
            <w:webHidden/>
          </w:rPr>
          <w:fldChar w:fldCharType="begin"/>
        </w:r>
        <w:r>
          <w:rPr>
            <w:noProof/>
            <w:webHidden/>
          </w:rPr>
          <w:instrText xml:space="preserve"> PAGEREF _Toc204171652 \h </w:instrText>
        </w:r>
        <w:r>
          <w:rPr>
            <w:noProof/>
            <w:webHidden/>
          </w:rPr>
        </w:r>
        <w:r>
          <w:rPr>
            <w:noProof/>
            <w:webHidden/>
          </w:rPr>
          <w:fldChar w:fldCharType="separate"/>
        </w:r>
        <w:r w:rsidR="00B01102">
          <w:rPr>
            <w:noProof/>
            <w:webHidden/>
          </w:rPr>
          <w:t>70</w:t>
        </w:r>
        <w:r>
          <w:rPr>
            <w:noProof/>
            <w:webHidden/>
          </w:rPr>
          <w:fldChar w:fldCharType="end"/>
        </w:r>
      </w:hyperlink>
    </w:p>
    <w:p w14:paraId="72798DDB" w14:textId="5A72A75C" w:rsidR="00B902A0" w:rsidRPr="00B902A0" w:rsidRDefault="00B902A0">
      <w:pPr>
        <w:pStyle w:val="TOC1"/>
        <w:rPr>
          <w:noProof/>
        </w:rPr>
      </w:pPr>
      <w:hyperlink w:anchor="_Toc204171653" w:history="1">
        <w:r w:rsidRPr="00144F29">
          <w:rPr>
            <w:rStyle w:val="Hyperlink"/>
            <w:noProof/>
          </w:rPr>
          <w:t>Appendix A</w:t>
        </w:r>
        <w:r>
          <w:rPr>
            <w:noProof/>
            <w:webHidden/>
          </w:rPr>
          <w:tab/>
        </w:r>
        <w:r>
          <w:rPr>
            <w:noProof/>
            <w:webHidden/>
          </w:rPr>
          <w:fldChar w:fldCharType="begin"/>
        </w:r>
        <w:r>
          <w:rPr>
            <w:noProof/>
            <w:webHidden/>
          </w:rPr>
          <w:instrText xml:space="preserve"> PAGEREF _Toc204171653 \h </w:instrText>
        </w:r>
        <w:r>
          <w:rPr>
            <w:noProof/>
            <w:webHidden/>
          </w:rPr>
        </w:r>
        <w:r>
          <w:rPr>
            <w:noProof/>
            <w:webHidden/>
          </w:rPr>
          <w:fldChar w:fldCharType="separate"/>
        </w:r>
        <w:r w:rsidR="00B01102">
          <w:rPr>
            <w:noProof/>
            <w:webHidden/>
          </w:rPr>
          <w:t>75</w:t>
        </w:r>
        <w:r>
          <w:rPr>
            <w:noProof/>
            <w:webHidden/>
          </w:rPr>
          <w:fldChar w:fldCharType="end"/>
        </w:r>
      </w:hyperlink>
    </w:p>
    <w:p w14:paraId="3C4406F1" w14:textId="2F987979" w:rsidR="00B902A0" w:rsidRPr="00B902A0" w:rsidRDefault="00B902A0">
      <w:pPr>
        <w:pStyle w:val="TOC1"/>
        <w:rPr>
          <w:noProof/>
        </w:rPr>
      </w:pPr>
      <w:hyperlink w:anchor="_Toc204171654" w:history="1">
        <w:r w:rsidRPr="00144F29">
          <w:rPr>
            <w:rStyle w:val="Hyperlink"/>
            <w:noProof/>
          </w:rPr>
          <w:t>Appendix B</w:t>
        </w:r>
        <w:r>
          <w:rPr>
            <w:noProof/>
            <w:webHidden/>
          </w:rPr>
          <w:tab/>
        </w:r>
        <w:r>
          <w:rPr>
            <w:noProof/>
            <w:webHidden/>
          </w:rPr>
          <w:fldChar w:fldCharType="begin"/>
        </w:r>
        <w:r>
          <w:rPr>
            <w:noProof/>
            <w:webHidden/>
          </w:rPr>
          <w:instrText xml:space="preserve"> PAGEREF _Toc204171654 \h </w:instrText>
        </w:r>
        <w:r>
          <w:rPr>
            <w:noProof/>
            <w:webHidden/>
          </w:rPr>
        </w:r>
        <w:r>
          <w:rPr>
            <w:noProof/>
            <w:webHidden/>
          </w:rPr>
          <w:fldChar w:fldCharType="separate"/>
        </w:r>
        <w:r w:rsidR="00B01102">
          <w:rPr>
            <w:noProof/>
            <w:webHidden/>
          </w:rPr>
          <w:t>76</w:t>
        </w:r>
        <w:r>
          <w:rPr>
            <w:noProof/>
            <w:webHidden/>
          </w:rPr>
          <w:fldChar w:fldCharType="end"/>
        </w:r>
      </w:hyperlink>
    </w:p>
    <w:p w14:paraId="4C45A30C" w14:textId="781F7806" w:rsidR="00F216F0" w:rsidRPr="00F216F0" w:rsidRDefault="00B902A0" w:rsidP="00AB5AD9">
      <w:pPr>
        <w:pStyle w:val="TOC1"/>
      </w:pPr>
      <w:hyperlink w:anchor="_Toc204171655" w:history="1">
        <w:r w:rsidRPr="00144F29">
          <w:rPr>
            <w:rStyle w:val="Hyperlink"/>
            <w:noProof/>
          </w:rPr>
          <w:t>Appendix C</w:t>
        </w:r>
        <w:r>
          <w:rPr>
            <w:noProof/>
            <w:webHidden/>
          </w:rPr>
          <w:tab/>
        </w:r>
        <w:r>
          <w:rPr>
            <w:noProof/>
            <w:webHidden/>
          </w:rPr>
          <w:fldChar w:fldCharType="begin"/>
        </w:r>
        <w:r>
          <w:rPr>
            <w:noProof/>
            <w:webHidden/>
          </w:rPr>
          <w:instrText xml:space="preserve"> PAGEREF _Toc204171655 \h </w:instrText>
        </w:r>
        <w:r>
          <w:rPr>
            <w:noProof/>
            <w:webHidden/>
          </w:rPr>
        </w:r>
        <w:r>
          <w:rPr>
            <w:noProof/>
            <w:webHidden/>
          </w:rPr>
          <w:fldChar w:fldCharType="separate"/>
        </w:r>
        <w:r w:rsidR="00B01102">
          <w:rPr>
            <w:noProof/>
            <w:webHidden/>
          </w:rPr>
          <w:t>90</w:t>
        </w:r>
        <w:r>
          <w:rPr>
            <w:noProof/>
            <w:webHidden/>
          </w:rPr>
          <w:fldChar w:fldCharType="end"/>
        </w:r>
      </w:hyperlink>
      <w:r w:rsidR="005A4E9D">
        <w:fldChar w:fldCharType="end"/>
      </w:r>
    </w:p>
    <w:p w14:paraId="043728E7" w14:textId="77777777" w:rsidR="00F216F0" w:rsidRDefault="00F216F0" w:rsidP="00BB69C4">
      <w:pPr>
        <w:pStyle w:val="Heading2-newpage"/>
      </w:pPr>
      <w:bookmarkStart w:id="10" w:name="_Toc195530497"/>
      <w:bookmarkStart w:id="11" w:name="_Toc195609227"/>
      <w:bookmarkStart w:id="12" w:name="_Toc202874864"/>
      <w:bookmarkStart w:id="13" w:name="_Toc204171625"/>
      <w:bookmarkStart w:id="14" w:name="_Toc195609226"/>
      <w:r>
        <w:lastRenderedPageBreak/>
        <w:t>List of figures</w:t>
      </w:r>
      <w:bookmarkEnd w:id="10"/>
      <w:bookmarkEnd w:id="11"/>
      <w:bookmarkEnd w:id="12"/>
      <w:bookmarkEnd w:id="13"/>
    </w:p>
    <w:p w14:paraId="35868CF2" w14:textId="72AA3719" w:rsidR="00B902A0" w:rsidRDefault="005A4E9D">
      <w:pPr>
        <w:pStyle w:val="TableofFigures"/>
        <w:tabs>
          <w:tab w:val="right" w:leader="dot" w:pos="9629"/>
        </w:tabs>
        <w:rPr>
          <w:noProof/>
          <w:kern w:val="2"/>
          <w:sz w:val="24"/>
          <w:szCs w:val="24"/>
        </w:rPr>
      </w:pPr>
      <w:r>
        <w:fldChar w:fldCharType="begin"/>
      </w:r>
      <w:r>
        <w:instrText xml:space="preserve"> TOC \h \z \t "CDI Figure - Title" \c </w:instrText>
      </w:r>
      <w:r>
        <w:fldChar w:fldCharType="separate"/>
      </w:r>
      <w:hyperlink w:anchor="_Toc204171694" w:history="1">
        <w:r w:rsidR="00B902A0" w:rsidRPr="00053A55">
          <w:rPr>
            <w:rStyle w:val="Hyperlink"/>
            <w:noProof/>
          </w:rPr>
          <w:t>Figure 1: Botulism notifications in Australia by jurisdiction of residence, 1992–2018</w:t>
        </w:r>
        <w:r w:rsidR="00B902A0">
          <w:rPr>
            <w:noProof/>
            <w:webHidden/>
          </w:rPr>
          <w:tab/>
        </w:r>
        <w:r w:rsidR="00B902A0">
          <w:rPr>
            <w:noProof/>
            <w:webHidden/>
          </w:rPr>
          <w:fldChar w:fldCharType="begin"/>
        </w:r>
        <w:r w:rsidR="00B902A0">
          <w:rPr>
            <w:noProof/>
            <w:webHidden/>
          </w:rPr>
          <w:instrText xml:space="preserve"> PAGEREF _Toc204171694 \h </w:instrText>
        </w:r>
        <w:r w:rsidR="00B902A0">
          <w:rPr>
            <w:noProof/>
            <w:webHidden/>
          </w:rPr>
        </w:r>
        <w:r w:rsidR="00B902A0">
          <w:rPr>
            <w:noProof/>
            <w:webHidden/>
          </w:rPr>
          <w:fldChar w:fldCharType="separate"/>
        </w:r>
        <w:r w:rsidR="00B01102">
          <w:rPr>
            <w:noProof/>
            <w:webHidden/>
          </w:rPr>
          <w:t>15</w:t>
        </w:r>
        <w:r w:rsidR="00B902A0">
          <w:rPr>
            <w:noProof/>
            <w:webHidden/>
          </w:rPr>
          <w:fldChar w:fldCharType="end"/>
        </w:r>
      </w:hyperlink>
    </w:p>
    <w:p w14:paraId="05D9F26A" w14:textId="271C0FD7" w:rsidR="00B902A0" w:rsidRDefault="00B902A0">
      <w:pPr>
        <w:pStyle w:val="TableofFigures"/>
        <w:tabs>
          <w:tab w:val="right" w:leader="dot" w:pos="9629"/>
        </w:tabs>
        <w:rPr>
          <w:noProof/>
          <w:kern w:val="2"/>
          <w:sz w:val="24"/>
          <w:szCs w:val="24"/>
        </w:rPr>
      </w:pPr>
      <w:hyperlink w:anchor="_Toc204171695" w:history="1">
        <w:r w:rsidRPr="00053A55">
          <w:rPr>
            <w:rStyle w:val="Hyperlink"/>
            <w:noProof/>
          </w:rPr>
          <w:t>Figure 2: Campylobacteriosis notifications</w:t>
        </w:r>
        <w:r w:rsidRPr="00053A55">
          <w:rPr>
            <w:rStyle w:val="Hyperlink"/>
            <w:noProof/>
            <w:vertAlign w:val="superscript"/>
          </w:rPr>
          <w:t>a</w:t>
        </w:r>
        <w:r w:rsidRPr="00053A55">
          <w:rPr>
            <w:rStyle w:val="Hyperlink"/>
            <w:noProof/>
          </w:rPr>
          <w:t xml:space="preserve"> and rate per 100,000 population</w:t>
        </w:r>
        <w:r w:rsidRPr="00053A55">
          <w:rPr>
            <w:rStyle w:val="Hyperlink"/>
            <w:noProof/>
            <w:vertAlign w:val="superscript"/>
          </w:rPr>
          <w:t>b</w:t>
        </w:r>
        <w:r w:rsidRPr="00053A55">
          <w:rPr>
            <w:rStyle w:val="Hyperlink"/>
            <w:noProof/>
          </w:rPr>
          <w:t xml:space="preserve"> in Australia by jurisdiction of residence, 1991–2018</w:t>
        </w:r>
        <w:r>
          <w:rPr>
            <w:noProof/>
            <w:webHidden/>
          </w:rPr>
          <w:tab/>
        </w:r>
        <w:r>
          <w:rPr>
            <w:noProof/>
            <w:webHidden/>
          </w:rPr>
          <w:fldChar w:fldCharType="begin"/>
        </w:r>
        <w:r>
          <w:rPr>
            <w:noProof/>
            <w:webHidden/>
          </w:rPr>
          <w:instrText xml:space="preserve"> PAGEREF _Toc204171695 \h </w:instrText>
        </w:r>
        <w:r>
          <w:rPr>
            <w:noProof/>
            <w:webHidden/>
          </w:rPr>
        </w:r>
        <w:r>
          <w:rPr>
            <w:noProof/>
            <w:webHidden/>
          </w:rPr>
          <w:fldChar w:fldCharType="separate"/>
        </w:r>
        <w:r w:rsidR="00B01102">
          <w:rPr>
            <w:noProof/>
            <w:webHidden/>
          </w:rPr>
          <w:t>17</w:t>
        </w:r>
        <w:r>
          <w:rPr>
            <w:noProof/>
            <w:webHidden/>
          </w:rPr>
          <w:fldChar w:fldCharType="end"/>
        </w:r>
      </w:hyperlink>
    </w:p>
    <w:p w14:paraId="15357F76" w14:textId="645385CD" w:rsidR="00B902A0" w:rsidRDefault="00B902A0">
      <w:pPr>
        <w:pStyle w:val="TableofFigures"/>
        <w:tabs>
          <w:tab w:val="right" w:leader="dot" w:pos="9629"/>
        </w:tabs>
        <w:rPr>
          <w:noProof/>
          <w:kern w:val="2"/>
          <w:sz w:val="24"/>
          <w:szCs w:val="24"/>
        </w:rPr>
      </w:pPr>
      <w:hyperlink w:anchor="_Toc204171696" w:history="1">
        <w:r w:rsidRPr="00053A55">
          <w:rPr>
            <w:rStyle w:val="Hyperlink"/>
            <w:noProof/>
          </w:rPr>
          <w:t>Figure 3: Campylobacteriosis notification rate per 100,000 population in Australia by age group and</w:t>
        </w:r>
        <w:r>
          <w:rPr>
            <w:rStyle w:val="Hyperlink"/>
            <w:noProof/>
          </w:rPr>
          <w:t> </w:t>
        </w:r>
        <w:r w:rsidRPr="00053A55">
          <w:rPr>
            <w:rStyle w:val="Hyperlink"/>
            <w:noProof/>
          </w:rPr>
          <w:t>sex, 2018</w:t>
        </w:r>
        <w:r>
          <w:rPr>
            <w:noProof/>
            <w:webHidden/>
          </w:rPr>
          <w:tab/>
        </w:r>
        <w:r>
          <w:rPr>
            <w:noProof/>
            <w:webHidden/>
          </w:rPr>
          <w:fldChar w:fldCharType="begin"/>
        </w:r>
        <w:r>
          <w:rPr>
            <w:noProof/>
            <w:webHidden/>
          </w:rPr>
          <w:instrText xml:space="preserve"> PAGEREF _Toc204171696 \h </w:instrText>
        </w:r>
        <w:r>
          <w:rPr>
            <w:noProof/>
            <w:webHidden/>
          </w:rPr>
        </w:r>
        <w:r>
          <w:rPr>
            <w:noProof/>
            <w:webHidden/>
          </w:rPr>
          <w:fldChar w:fldCharType="separate"/>
        </w:r>
        <w:r w:rsidR="00B01102">
          <w:rPr>
            <w:noProof/>
            <w:webHidden/>
          </w:rPr>
          <w:t>18</w:t>
        </w:r>
        <w:r>
          <w:rPr>
            <w:noProof/>
            <w:webHidden/>
          </w:rPr>
          <w:fldChar w:fldCharType="end"/>
        </w:r>
      </w:hyperlink>
    </w:p>
    <w:p w14:paraId="40679920" w14:textId="2B8710A0" w:rsidR="00B902A0" w:rsidRDefault="00B902A0">
      <w:pPr>
        <w:pStyle w:val="TableofFigures"/>
        <w:tabs>
          <w:tab w:val="right" w:leader="dot" w:pos="9629"/>
        </w:tabs>
        <w:rPr>
          <w:noProof/>
          <w:kern w:val="2"/>
          <w:sz w:val="24"/>
          <w:szCs w:val="24"/>
        </w:rPr>
      </w:pPr>
      <w:hyperlink w:anchor="_Toc204171697" w:history="1">
        <w:r w:rsidRPr="00053A55">
          <w:rPr>
            <w:rStyle w:val="Hyperlink"/>
            <w:noProof/>
          </w:rPr>
          <w:t>Figure 4: Cholera notifications in Australia by jurisdiction of residence, 1991–2018</w:t>
        </w:r>
        <w:r>
          <w:rPr>
            <w:noProof/>
            <w:webHidden/>
          </w:rPr>
          <w:tab/>
        </w:r>
        <w:r>
          <w:rPr>
            <w:noProof/>
            <w:webHidden/>
          </w:rPr>
          <w:fldChar w:fldCharType="begin"/>
        </w:r>
        <w:r>
          <w:rPr>
            <w:noProof/>
            <w:webHidden/>
          </w:rPr>
          <w:instrText xml:space="preserve"> PAGEREF _Toc204171697 \h </w:instrText>
        </w:r>
        <w:r>
          <w:rPr>
            <w:noProof/>
            <w:webHidden/>
          </w:rPr>
        </w:r>
        <w:r>
          <w:rPr>
            <w:noProof/>
            <w:webHidden/>
          </w:rPr>
          <w:fldChar w:fldCharType="separate"/>
        </w:r>
        <w:r w:rsidR="00B01102">
          <w:rPr>
            <w:noProof/>
            <w:webHidden/>
          </w:rPr>
          <w:t>19</w:t>
        </w:r>
        <w:r>
          <w:rPr>
            <w:noProof/>
            <w:webHidden/>
          </w:rPr>
          <w:fldChar w:fldCharType="end"/>
        </w:r>
      </w:hyperlink>
    </w:p>
    <w:p w14:paraId="616A307F" w14:textId="3FC15F47" w:rsidR="00B902A0" w:rsidRDefault="00B902A0">
      <w:pPr>
        <w:pStyle w:val="TableofFigures"/>
        <w:tabs>
          <w:tab w:val="right" w:leader="dot" w:pos="9629"/>
        </w:tabs>
        <w:rPr>
          <w:noProof/>
          <w:kern w:val="2"/>
          <w:sz w:val="24"/>
          <w:szCs w:val="24"/>
        </w:rPr>
      </w:pPr>
      <w:hyperlink w:anchor="_Toc204171698" w:history="1">
        <w:r w:rsidRPr="00053A55">
          <w:rPr>
            <w:rStyle w:val="Hyperlink"/>
            <w:noProof/>
          </w:rPr>
          <w:t>Figure 5: Typhoid fever and paratyphoid fever notifications and enteric fever notification rate per</w:t>
        </w:r>
        <w:r>
          <w:rPr>
            <w:rStyle w:val="Hyperlink"/>
            <w:noProof/>
          </w:rPr>
          <w:t> </w:t>
        </w:r>
        <w:r w:rsidRPr="00053A55">
          <w:rPr>
            <w:rStyle w:val="Hyperlink"/>
            <w:noProof/>
          </w:rPr>
          <w:t>100,000 population in Australia, 1991–2018</w:t>
        </w:r>
        <w:r>
          <w:rPr>
            <w:noProof/>
            <w:webHidden/>
          </w:rPr>
          <w:tab/>
        </w:r>
        <w:r>
          <w:rPr>
            <w:noProof/>
            <w:webHidden/>
          </w:rPr>
          <w:fldChar w:fldCharType="begin"/>
        </w:r>
        <w:r>
          <w:rPr>
            <w:noProof/>
            <w:webHidden/>
          </w:rPr>
          <w:instrText xml:space="preserve"> PAGEREF _Toc204171698 \h </w:instrText>
        </w:r>
        <w:r>
          <w:rPr>
            <w:noProof/>
            <w:webHidden/>
          </w:rPr>
        </w:r>
        <w:r>
          <w:rPr>
            <w:noProof/>
            <w:webHidden/>
          </w:rPr>
          <w:fldChar w:fldCharType="separate"/>
        </w:r>
        <w:r w:rsidR="00B01102">
          <w:rPr>
            <w:noProof/>
            <w:webHidden/>
          </w:rPr>
          <w:t>22</w:t>
        </w:r>
        <w:r>
          <w:rPr>
            <w:noProof/>
            <w:webHidden/>
          </w:rPr>
          <w:fldChar w:fldCharType="end"/>
        </w:r>
      </w:hyperlink>
    </w:p>
    <w:p w14:paraId="41D36A1A" w14:textId="53301AE4" w:rsidR="00B902A0" w:rsidRDefault="00B902A0">
      <w:pPr>
        <w:pStyle w:val="TableofFigures"/>
        <w:tabs>
          <w:tab w:val="right" w:leader="dot" w:pos="9629"/>
        </w:tabs>
        <w:rPr>
          <w:noProof/>
          <w:kern w:val="2"/>
          <w:sz w:val="24"/>
          <w:szCs w:val="24"/>
        </w:rPr>
      </w:pPr>
      <w:hyperlink w:anchor="_Toc204171699" w:history="1">
        <w:r w:rsidRPr="00053A55">
          <w:rPr>
            <w:rStyle w:val="Hyperlink"/>
            <w:noProof/>
          </w:rPr>
          <w:t>Figure 6: Typhoid fever notifications and rate per 100,000 population in Australia by jurisdiction of</w:t>
        </w:r>
        <w:r>
          <w:rPr>
            <w:rStyle w:val="Hyperlink"/>
            <w:noProof/>
          </w:rPr>
          <w:t> </w:t>
        </w:r>
        <w:r w:rsidRPr="00053A55">
          <w:rPr>
            <w:rStyle w:val="Hyperlink"/>
            <w:noProof/>
          </w:rPr>
          <w:t>residence, 1991–2018</w:t>
        </w:r>
        <w:r>
          <w:rPr>
            <w:noProof/>
            <w:webHidden/>
          </w:rPr>
          <w:tab/>
        </w:r>
        <w:r>
          <w:rPr>
            <w:noProof/>
            <w:webHidden/>
          </w:rPr>
          <w:fldChar w:fldCharType="begin"/>
        </w:r>
        <w:r>
          <w:rPr>
            <w:noProof/>
            <w:webHidden/>
          </w:rPr>
          <w:instrText xml:space="preserve"> PAGEREF _Toc204171699 \h </w:instrText>
        </w:r>
        <w:r>
          <w:rPr>
            <w:noProof/>
            <w:webHidden/>
          </w:rPr>
        </w:r>
        <w:r>
          <w:rPr>
            <w:noProof/>
            <w:webHidden/>
          </w:rPr>
          <w:fldChar w:fldCharType="separate"/>
        </w:r>
        <w:r w:rsidR="00B01102">
          <w:rPr>
            <w:noProof/>
            <w:webHidden/>
          </w:rPr>
          <w:t>23</w:t>
        </w:r>
        <w:r>
          <w:rPr>
            <w:noProof/>
            <w:webHidden/>
          </w:rPr>
          <w:fldChar w:fldCharType="end"/>
        </w:r>
      </w:hyperlink>
    </w:p>
    <w:p w14:paraId="669A4BD9" w14:textId="2167063C" w:rsidR="00B902A0" w:rsidRDefault="00B902A0">
      <w:pPr>
        <w:pStyle w:val="TableofFigures"/>
        <w:tabs>
          <w:tab w:val="right" w:leader="dot" w:pos="9629"/>
        </w:tabs>
        <w:rPr>
          <w:noProof/>
          <w:kern w:val="2"/>
          <w:sz w:val="24"/>
          <w:szCs w:val="24"/>
        </w:rPr>
      </w:pPr>
      <w:hyperlink w:anchor="_Toc204171700" w:history="1">
        <w:r w:rsidRPr="00053A55">
          <w:rPr>
            <w:rStyle w:val="Hyperlink"/>
            <w:noProof/>
          </w:rPr>
          <w:t>Figure 7: Paratyphoid fever notifications and rate per 100,000 population in Australia by jurisdiction</w:t>
        </w:r>
        <w:r>
          <w:rPr>
            <w:rStyle w:val="Hyperlink"/>
            <w:noProof/>
          </w:rPr>
          <w:t> </w:t>
        </w:r>
        <w:r w:rsidRPr="00053A55">
          <w:rPr>
            <w:rStyle w:val="Hyperlink"/>
            <w:noProof/>
          </w:rPr>
          <w:t>of residence, 1991–2018</w:t>
        </w:r>
        <w:r>
          <w:rPr>
            <w:noProof/>
            <w:webHidden/>
          </w:rPr>
          <w:tab/>
        </w:r>
        <w:r>
          <w:rPr>
            <w:noProof/>
            <w:webHidden/>
          </w:rPr>
          <w:fldChar w:fldCharType="begin"/>
        </w:r>
        <w:r>
          <w:rPr>
            <w:noProof/>
            <w:webHidden/>
          </w:rPr>
          <w:instrText xml:space="preserve"> PAGEREF _Toc204171700 \h </w:instrText>
        </w:r>
        <w:r>
          <w:rPr>
            <w:noProof/>
            <w:webHidden/>
          </w:rPr>
        </w:r>
        <w:r>
          <w:rPr>
            <w:noProof/>
            <w:webHidden/>
          </w:rPr>
          <w:fldChar w:fldCharType="separate"/>
        </w:r>
        <w:r w:rsidR="00B01102">
          <w:rPr>
            <w:noProof/>
            <w:webHidden/>
          </w:rPr>
          <w:t>23</w:t>
        </w:r>
        <w:r>
          <w:rPr>
            <w:noProof/>
            <w:webHidden/>
          </w:rPr>
          <w:fldChar w:fldCharType="end"/>
        </w:r>
      </w:hyperlink>
    </w:p>
    <w:p w14:paraId="485CACF5" w14:textId="2AA42FC0" w:rsidR="00B902A0" w:rsidRDefault="00B902A0">
      <w:pPr>
        <w:pStyle w:val="TableofFigures"/>
        <w:tabs>
          <w:tab w:val="right" w:leader="dot" w:pos="9629"/>
        </w:tabs>
        <w:rPr>
          <w:noProof/>
          <w:kern w:val="2"/>
          <w:sz w:val="24"/>
          <w:szCs w:val="24"/>
        </w:rPr>
      </w:pPr>
      <w:hyperlink w:anchor="_Toc204171701" w:history="1">
        <w:r w:rsidRPr="00053A55">
          <w:rPr>
            <w:rStyle w:val="Hyperlink"/>
            <w:noProof/>
          </w:rPr>
          <w:t>Figure 8: HAV notifications and rate per 100,000 population in Australia by jurisdiction of residence, 1991–2018</w:t>
        </w:r>
        <w:r>
          <w:rPr>
            <w:noProof/>
            <w:webHidden/>
          </w:rPr>
          <w:tab/>
        </w:r>
        <w:r>
          <w:rPr>
            <w:noProof/>
            <w:webHidden/>
          </w:rPr>
          <w:fldChar w:fldCharType="begin"/>
        </w:r>
        <w:r>
          <w:rPr>
            <w:noProof/>
            <w:webHidden/>
          </w:rPr>
          <w:instrText xml:space="preserve"> PAGEREF _Toc204171701 \h </w:instrText>
        </w:r>
        <w:r>
          <w:rPr>
            <w:noProof/>
            <w:webHidden/>
          </w:rPr>
        </w:r>
        <w:r>
          <w:rPr>
            <w:noProof/>
            <w:webHidden/>
          </w:rPr>
          <w:fldChar w:fldCharType="separate"/>
        </w:r>
        <w:r w:rsidR="00B01102">
          <w:rPr>
            <w:noProof/>
            <w:webHidden/>
          </w:rPr>
          <w:t>27</w:t>
        </w:r>
        <w:r>
          <w:rPr>
            <w:noProof/>
            <w:webHidden/>
          </w:rPr>
          <w:fldChar w:fldCharType="end"/>
        </w:r>
      </w:hyperlink>
    </w:p>
    <w:p w14:paraId="266406C7" w14:textId="4D3E7A77" w:rsidR="00B902A0" w:rsidRDefault="00B902A0">
      <w:pPr>
        <w:pStyle w:val="TableofFigures"/>
        <w:tabs>
          <w:tab w:val="right" w:leader="dot" w:pos="9629"/>
        </w:tabs>
        <w:rPr>
          <w:noProof/>
          <w:kern w:val="2"/>
          <w:sz w:val="24"/>
          <w:szCs w:val="24"/>
        </w:rPr>
      </w:pPr>
      <w:hyperlink w:anchor="_Toc204171702" w:history="1">
        <w:r w:rsidRPr="00053A55">
          <w:rPr>
            <w:rStyle w:val="Hyperlink"/>
            <w:noProof/>
          </w:rPr>
          <w:t>Figure 9: HAV notifications in Australia by place of acquisition, 2013–2018</w:t>
        </w:r>
        <w:r>
          <w:rPr>
            <w:noProof/>
            <w:webHidden/>
          </w:rPr>
          <w:tab/>
        </w:r>
        <w:r>
          <w:rPr>
            <w:noProof/>
            <w:webHidden/>
          </w:rPr>
          <w:fldChar w:fldCharType="begin"/>
        </w:r>
        <w:r>
          <w:rPr>
            <w:noProof/>
            <w:webHidden/>
          </w:rPr>
          <w:instrText xml:space="preserve"> PAGEREF _Toc204171702 \h </w:instrText>
        </w:r>
        <w:r>
          <w:rPr>
            <w:noProof/>
            <w:webHidden/>
          </w:rPr>
        </w:r>
        <w:r>
          <w:rPr>
            <w:noProof/>
            <w:webHidden/>
          </w:rPr>
          <w:fldChar w:fldCharType="separate"/>
        </w:r>
        <w:r w:rsidR="00B01102">
          <w:rPr>
            <w:noProof/>
            <w:webHidden/>
          </w:rPr>
          <w:t>28</w:t>
        </w:r>
        <w:r>
          <w:rPr>
            <w:noProof/>
            <w:webHidden/>
          </w:rPr>
          <w:fldChar w:fldCharType="end"/>
        </w:r>
      </w:hyperlink>
    </w:p>
    <w:p w14:paraId="6664B69D" w14:textId="374F64F8" w:rsidR="00B902A0" w:rsidRDefault="00B902A0">
      <w:pPr>
        <w:pStyle w:val="TableofFigures"/>
        <w:tabs>
          <w:tab w:val="right" w:leader="dot" w:pos="9629"/>
        </w:tabs>
        <w:rPr>
          <w:noProof/>
          <w:kern w:val="2"/>
          <w:sz w:val="24"/>
          <w:szCs w:val="24"/>
        </w:rPr>
      </w:pPr>
      <w:hyperlink w:anchor="_Toc204171703" w:history="1">
        <w:r w:rsidRPr="00053A55">
          <w:rPr>
            <w:rStyle w:val="Hyperlink"/>
            <w:noProof/>
          </w:rPr>
          <w:t>Figure 10: HEV notifications and rate per 100,000 population in Australia by jurisdiction of residence, 2001–2018</w:t>
        </w:r>
        <w:r>
          <w:rPr>
            <w:noProof/>
            <w:webHidden/>
          </w:rPr>
          <w:tab/>
        </w:r>
        <w:r>
          <w:rPr>
            <w:noProof/>
            <w:webHidden/>
          </w:rPr>
          <w:fldChar w:fldCharType="begin"/>
        </w:r>
        <w:r>
          <w:rPr>
            <w:noProof/>
            <w:webHidden/>
          </w:rPr>
          <w:instrText xml:space="preserve"> PAGEREF _Toc204171703 \h </w:instrText>
        </w:r>
        <w:r>
          <w:rPr>
            <w:noProof/>
            <w:webHidden/>
          </w:rPr>
        </w:r>
        <w:r>
          <w:rPr>
            <w:noProof/>
            <w:webHidden/>
          </w:rPr>
          <w:fldChar w:fldCharType="separate"/>
        </w:r>
        <w:r w:rsidR="00B01102">
          <w:rPr>
            <w:noProof/>
            <w:webHidden/>
          </w:rPr>
          <w:t>32</w:t>
        </w:r>
        <w:r>
          <w:rPr>
            <w:noProof/>
            <w:webHidden/>
          </w:rPr>
          <w:fldChar w:fldCharType="end"/>
        </w:r>
      </w:hyperlink>
    </w:p>
    <w:p w14:paraId="40BE9953" w14:textId="0EA1E402" w:rsidR="00B902A0" w:rsidRDefault="00B902A0">
      <w:pPr>
        <w:pStyle w:val="TableofFigures"/>
        <w:tabs>
          <w:tab w:val="right" w:leader="dot" w:pos="9629"/>
        </w:tabs>
        <w:rPr>
          <w:noProof/>
          <w:kern w:val="2"/>
          <w:sz w:val="24"/>
          <w:szCs w:val="24"/>
        </w:rPr>
      </w:pPr>
      <w:hyperlink w:anchor="_Toc204171704" w:history="1">
        <w:r w:rsidRPr="00053A55">
          <w:rPr>
            <w:rStyle w:val="Hyperlink"/>
            <w:noProof/>
          </w:rPr>
          <w:t>Figure 11: HEV notifications in Australia by place of acquisition, 2004–2018</w:t>
        </w:r>
        <w:r>
          <w:rPr>
            <w:noProof/>
            <w:webHidden/>
          </w:rPr>
          <w:tab/>
        </w:r>
        <w:r>
          <w:rPr>
            <w:noProof/>
            <w:webHidden/>
          </w:rPr>
          <w:fldChar w:fldCharType="begin"/>
        </w:r>
        <w:r>
          <w:rPr>
            <w:noProof/>
            <w:webHidden/>
          </w:rPr>
          <w:instrText xml:space="preserve"> PAGEREF _Toc204171704 \h </w:instrText>
        </w:r>
        <w:r>
          <w:rPr>
            <w:noProof/>
            <w:webHidden/>
          </w:rPr>
        </w:r>
        <w:r>
          <w:rPr>
            <w:noProof/>
            <w:webHidden/>
          </w:rPr>
          <w:fldChar w:fldCharType="separate"/>
        </w:r>
        <w:r w:rsidR="00B01102">
          <w:rPr>
            <w:noProof/>
            <w:webHidden/>
          </w:rPr>
          <w:t>33</w:t>
        </w:r>
        <w:r>
          <w:rPr>
            <w:noProof/>
            <w:webHidden/>
          </w:rPr>
          <w:fldChar w:fldCharType="end"/>
        </w:r>
      </w:hyperlink>
    </w:p>
    <w:p w14:paraId="6B0CDB64" w14:textId="11878DB5" w:rsidR="00B902A0" w:rsidRDefault="00B902A0">
      <w:pPr>
        <w:pStyle w:val="TableofFigures"/>
        <w:tabs>
          <w:tab w:val="right" w:leader="dot" w:pos="9629"/>
        </w:tabs>
        <w:rPr>
          <w:noProof/>
          <w:kern w:val="2"/>
          <w:sz w:val="24"/>
          <w:szCs w:val="24"/>
        </w:rPr>
      </w:pPr>
      <w:hyperlink w:anchor="_Toc204171705" w:history="1">
        <w:r w:rsidRPr="00053A55">
          <w:rPr>
            <w:rStyle w:val="Hyperlink"/>
            <w:noProof/>
          </w:rPr>
          <w:t>Figure 12: Listeriosis notifications and rate per 100,000 population in Australia by jurisdiction of</w:t>
        </w:r>
        <w:r>
          <w:rPr>
            <w:rStyle w:val="Hyperlink"/>
            <w:noProof/>
          </w:rPr>
          <w:t> </w:t>
        </w:r>
        <w:r w:rsidRPr="00053A55">
          <w:rPr>
            <w:rStyle w:val="Hyperlink"/>
            <w:noProof/>
          </w:rPr>
          <w:t>residence, 1994–2018</w:t>
        </w:r>
        <w:r>
          <w:rPr>
            <w:noProof/>
            <w:webHidden/>
          </w:rPr>
          <w:tab/>
        </w:r>
        <w:r>
          <w:rPr>
            <w:noProof/>
            <w:webHidden/>
          </w:rPr>
          <w:fldChar w:fldCharType="begin"/>
        </w:r>
        <w:r>
          <w:rPr>
            <w:noProof/>
            <w:webHidden/>
          </w:rPr>
          <w:instrText xml:space="preserve"> PAGEREF _Toc204171705 \h </w:instrText>
        </w:r>
        <w:r>
          <w:rPr>
            <w:noProof/>
            <w:webHidden/>
          </w:rPr>
        </w:r>
        <w:r>
          <w:rPr>
            <w:noProof/>
            <w:webHidden/>
          </w:rPr>
          <w:fldChar w:fldCharType="separate"/>
        </w:r>
        <w:r w:rsidR="00B01102">
          <w:rPr>
            <w:noProof/>
            <w:webHidden/>
          </w:rPr>
          <w:t>36</w:t>
        </w:r>
        <w:r>
          <w:rPr>
            <w:noProof/>
            <w:webHidden/>
          </w:rPr>
          <w:fldChar w:fldCharType="end"/>
        </w:r>
      </w:hyperlink>
    </w:p>
    <w:p w14:paraId="67498E27" w14:textId="317A6DF8" w:rsidR="00B902A0" w:rsidRDefault="00B902A0">
      <w:pPr>
        <w:pStyle w:val="TableofFigures"/>
        <w:tabs>
          <w:tab w:val="right" w:leader="dot" w:pos="9629"/>
        </w:tabs>
        <w:rPr>
          <w:noProof/>
          <w:kern w:val="2"/>
          <w:sz w:val="24"/>
          <w:szCs w:val="24"/>
        </w:rPr>
      </w:pPr>
      <w:hyperlink w:anchor="_Toc204171706" w:history="1">
        <w:r w:rsidRPr="00053A55">
          <w:rPr>
            <w:rStyle w:val="Hyperlink"/>
            <w:noProof/>
          </w:rPr>
          <w:t>Figure 13: Salmonellosis notifications and rate per 100,000 population in Australia by jurisdiction</w:t>
        </w:r>
        <w:r>
          <w:rPr>
            <w:rStyle w:val="Hyperlink"/>
            <w:noProof/>
          </w:rPr>
          <w:t> </w:t>
        </w:r>
        <w:r w:rsidRPr="00053A55">
          <w:rPr>
            <w:rStyle w:val="Hyperlink"/>
            <w:noProof/>
          </w:rPr>
          <w:t>of</w:t>
        </w:r>
        <w:r>
          <w:rPr>
            <w:rStyle w:val="Hyperlink"/>
            <w:noProof/>
          </w:rPr>
          <w:t> </w:t>
        </w:r>
        <w:r w:rsidRPr="00053A55">
          <w:rPr>
            <w:rStyle w:val="Hyperlink"/>
            <w:noProof/>
          </w:rPr>
          <w:t>residence, 1991–2018</w:t>
        </w:r>
        <w:r>
          <w:rPr>
            <w:noProof/>
            <w:webHidden/>
          </w:rPr>
          <w:tab/>
        </w:r>
        <w:r>
          <w:rPr>
            <w:noProof/>
            <w:webHidden/>
          </w:rPr>
          <w:fldChar w:fldCharType="begin"/>
        </w:r>
        <w:r>
          <w:rPr>
            <w:noProof/>
            <w:webHidden/>
          </w:rPr>
          <w:instrText xml:space="preserve"> PAGEREF _Toc204171706 \h </w:instrText>
        </w:r>
        <w:r>
          <w:rPr>
            <w:noProof/>
            <w:webHidden/>
          </w:rPr>
        </w:r>
        <w:r>
          <w:rPr>
            <w:noProof/>
            <w:webHidden/>
          </w:rPr>
          <w:fldChar w:fldCharType="separate"/>
        </w:r>
        <w:r w:rsidR="00B01102">
          <w:rPr>
            <w:noProof/>
            <w:webHidden/>
          </w:rPr>
          <w:t>41</w:t>
        </w:r>
        <w:r>
          <w:rPr>
            <w:noProof/>
            <w:webHidden/>
          </w:rPr>
          <w:fldChar w:fldCharType="end"/>
        </w:r>
      </w:hyperlink>
    </w:p>
    <w:p w14:paraId="0BDF4DB4" w14:textId="3BC30519" w:rsidR="00B902A0" w:rsidRDefault="00B902A0">
      <w:pPr>
        <w:pStyle w:val="TableofFigures"/>
        <w:tabs>
          <w:tab w:val="right" w:leader="dot" w:pos="9629"/>
        </w:tabs>
        <w:rPr>
          <w:noProof/>
          <w:kern w:val="2"/>
          <w:sz w:val="24"/>
          <w:szCs w:val="24"/>
        </w:rPr>
      </w:pPr>
      <w:hyperlink w:anchor="_Toc204171707" w:history="1">
        <w:r w:rsidRPr="00053A55">
          <w:rPr>
            <w:rStyle w:val="Hyperlink"/>
            <w:noProof/>
          </w:rPr>
          <w:t>Figure 14: Salmonellosis notification rate per 100,000 population in Australia by age group and sex,</w:t>
        </w:r>
        <w:r w:rsidRPr="00053A55">
          <w:rPr>
            <w:rStyle w:val="Hyperlink"/>
            <w:noProof/>
            <w:vertAlign w:val="superscript"/>
          </w:rPr>
          <w:t>a</w:t>
        </w:r>
        <w:r w:rsidRPr="00053A55">
          <w:rPr>
            <w:rStyle w:val="Hyperlink"/>
            <w:noProof/>
          </w:rPr>
          <w:t xml:space="preserve"> 2018</w:t>
        </w:r>
        <w:r>
          <w:rPr>
            <w:noProof/>
            <w:webHidden/>
          </w:rPr>
          <w:tab/>
        </w:r>
        <w:r>
          <w:rPr>
            <w:noProof/>
            <w:webHidden/>
          </w:rPr>
          <w:fldChar w:fldCharType="begin"/>
        </w:r>
        <w:r>
          <w:rPr>
            <w:noProof/>
            <w:webHidden/>
          </w:rPr>
          <w:instrText xml:space="preserve"> PAGEREF _Toc204171707 \h </w:instrText>
        </w:r>
        <w:r>
          <w:rPr>
            <w:noProof/>
            <w:webHidden/>
          </w:rPr>
        </w:r>
        <w:r>
          <w:rPr>
            <w:noProof/>
            <w:webHidden/>
          </w:rPr>
          <w:fldChar w:fldCharType="separate"/>
        </w:r>
        <w:r w:rsidR="00B01102">
          <w:rPr>
            <w:noProof/>
            <w:webHidden/>
          </w:rPr>
          <w:t>43</w:t>
        </w:r>
        <w:r>
          <w:rPr>
            <w:noProof/>
            <w:webHidden/>
          </w:rPr>
          <w:fldChar w:fldCharType="end"/>
        </w:r>
      </w:hyperlink>
    </w:p>
    <w:p w14:paraId="10B4BC93" w14:textId="6B192ED4" w:rsidR="00B902A0" w:rsidRDefault="00B902A0">
      <w:pPr>
        <w:pStyle w:val="TableofFigures"/>
        <w:tabs>
          <w:tab w:val="right" w:leader="dot" w:pos="9629"/>
        </w:tabs>
        <w:rPr>
          <w:noProof/>
          <w:kern w:val="2"/>
          <w:sz w:val="24"/>
          <w:szCs w:val="24"/>
        </w:rPr>
      </w:pPr>
      <w:hyperlink w:anchor="_Toc204171708" w:history="1">
        <w:r w:rsidRPr="00053A55">
          <w:rPr>
            <w:rStyle w:val="Hyperlink"/>
            <w:noProof/>
          </w:rPr>
          <w:t>Figure 15: Salmonellosis notifications in Australia by month, and five-year historical mean,</w:t>
        </w:r>
        <w:r>
          <w:rPr>
            <w:rStyle w:val="Hyperlink"/>
            <w:noProof/>
          </w:rPr>
          <w:br/>
        </w:r>
        <w:r w:rsidRPr="00053A55">
          <w:rPr>
            <w:rStyle w:val="Hyperlink"/>
            <w:noProof/>
          </w:rPr>
          <w:t>2018</w:t>
        </w:r>
        <w:r>
          <w:rPr>
            <w:noProof/>
            <w:webHidden/>
          </w:rPr>
          <w:tab/>
        </w:r>
        <w:r>
          <w:rPr>
            <w:noProof/>
            <w:webHidden/>
          </w:rPr>
          <w:fldChar w:fldCharType="begin"/>
        </w:r>
        <w:r>
          <w:rPr>
            <w:noProof/>
            <w:webHidden/>
          </w:rPr>
          <w:instrText xml:space="preserve"> PAGEREF _Toc204171708 \h </w:instrText>
        </w:r>
        <w:r>
          <w:rPr>
            <w:noProof/>
            <w:webHidden/>
          </w:rPr>
        </w:r>
        <w:r>
          <w:rPr>
            <w:noProof/>
            <w:webHidden/>
          </w:rPr>
          <w:fldChar w:fldCharType="separate"/>
        </w:r>
        <w:r w:rsidR="00B01102">
          <w:rPr>
            <w:noProof/>
            <w:webHidden/>
          </w:rPr>
          <w:t>43</w:t>
        </w:r>
        <w:r>
          <w:rPr>
            <w:noProof/>
            <w:webHidden/>
          </w:rPr>
          <w:fldChar w:fldCharType="end"/>
        </w:r>
      </w:hyperlink>
    </w:p>
    <w:p w14:paraId="00B30024" w14:textId="191F830B" w:rsidR="00B902A0" w:rsidRDefault="00B902A0">
      <w:pPr>
        <w:pStyle w:val="TableofFigures"/>
        <w:tabs>
          <w:tab w:val="right" w:leader="dot" w:pos="9629"/>
        </w:tabs>
        <w:rPr>
          <w:noProof/>
          <w:kern w:val="2"/>
          <w:sz w:val="24"/>
          <w:szCs w:val="24"/>
        </w:rPr>
      </w:pPr>
      <w:hyperlink w:anchor="_Toc204171709" w:history="1">
        <w:r w:rsidRPr="00053A55">
          <w:rPr>
            <w:rStyle w:val="Hyperlink"/>
            <w:noProof/>
          </w:rPr>
          <w:t>Figure 16: Shigellosis notifications and rate per 100,000 population in Australia by jurisdiction</w:t>
        </w:r>
        <w:r>
          <w:rPr>
            <w:rStyle w:val="Hyperlink"/>
            <w:noProof/>
          </w:rPr>
          <w:t xml:space="preserve"> </w:t>
        </w:r>
        <w:r w:rsidRPr="00053A55">
          <w:rPr>
            <w:rStyle w:val="Hyperlink"/>
            <w:noProof/>
          </w:rPr>
          <w:t>of</w:t>
        </w:r>
        <w:r>
          <w:rPr>
            <w:rStyle w:val="Hyperlink"/>
            <w:noProof/>
          </w:rPr>
          <w:t> </w:t>
        </w:r>
        <w:r w:rsidRPr="00053A55">
          <w:rPr>
            <w:rStyle w:val="Hyperlink"/>
            <w:noProof/>
          </w:rPr>
          <w:t>residence, 2001–2018</w:t>
        </w:r>
        <w:r w:rsidRPr="00053A55">
          <w:rPr>
            <w:rStyle w:val="Hyperlink"/>
            <w:noProof/>
            <w:vertAlign w:val="superscript"/>
          </w:rPr>
          <w:t>a</w:t>
        </w:r>
        <w:r>
          <w:rPr>
            <w:noProof/>
            <w:webHidden/>
          </w:rPr>
          <w:tab/>
        </w:r>
        <w:r>
          <w:rPr>
            <w:noProof/>
            <w:webHidden/>
          </w:rPr>
          <w:fldChar w:fldCharType="begin"/>
        </w:r>
        <w:r>
          <w:rPr>
            <w:noProof/>
            <w:webHidden/>
          </w:rPr>
          <w:instrText xml:space="preserve"> PAGEREF _Toc204171709 \h </w:instrText>
        </w:r>
        <w:r>
          <w:rPr>
            <w:noProof/>
            <w:webHidden/>
          </w:rPr>
        </w:r>
        <w:r>
          <w:rPr>
            <w:noProof/>
            <w:webHidden/>
          </w:rPr>
          <w:fldChar w:fldCharType="separate"/>
        </w:r>
        <w:r w:rsidR="00B01102">
          <w:rPr>
            <w:noProof/>
            <w:webHidden/>
          </w:rPr>
          <w:t>48</w:t>
        </w:r>
        <w:r>
          <w:rPr>
            <w:noProof/>
            <w:webHidden/>
          </w:rPr>
          <w:fldChar w:fldCharType="end"/>
        </w:r>
      </w:hyperlink>
    </w:p>
    <w:p w14:paraId="6E19030C" w14:textId="4D043127" w:rsidR="00B902A0" w:rsidRDefault="00B902A0">
      <w:pPr>
        <w:pStyle w:val="TableofFigures"/>
        <w:tabs>
          <w:tab w:val="right" w:leader="dot" w:pos="9629"/>
        </w:tabs>
        <w:rPr>
          <w:noProof/>
          <w:kern w:val="2"/>
          <w:sz w:val="24"/>
          <w:szCs w:val="24"/>
        </w:rPr>
      </w:pPr>
      <w:hyperlink w:anchor="_Toc204171710" w:history="1">
        <w:r w:rsidRPr="00053A55">
          <w:rPr>
            <w:rStyle w:val="Hyperlink"/>
            <w:noProof/>
          </w:rPr>
          <w:t>Figure 17: Shigellosis (confirmed and probable) notifications in Australia by place of acquisition and sex,</w:t>
        </w:r>
        <w:r w:rsidRPr="00053A55">
          <w:rPr>
            <w:rStyle w:val="Hyperlink"/>
            <w:noProof/>
            <w:vertAlign w:val="superscript"/>
          </w:rPr>
          <w:t>a</w:t>
        </w:r>
        <w:r w:rsidRPr="00053A55">
          <w:rPr>
            <w:rStyle w:val="Hyperlink"/>
            <w:noProof/>
          </w:rPr>
          <w:t xml:space="preserve"> 2018</w:t>
        </w:r>
        <w:r>
          <w:rPr>
            <w:noProof/>
            <w:webHidden/>
          </w:rPr>
          <w:tab/>
        </w:r>
        <w:r>
          <w:rPr>
            <w:noProof/>
            <w:webHidden/>
          </w:rPr>
          <w:fldChar w:fldCharType="begin"/>
        </w:r>
        <w:r>
          <w:rPr>
            <w:noProof/>
            <w:webHidden/>
          </w:rPr>
          <w:instrText xml:space="preserve"> PAGEREF _Toc204171710 \h </w:instrText>
        </w:r>
        <w:r>
          <w:rPr>
            <w:noProof/>
            <w:webHidden/>
          </w:rPr>
        </w:r>
        <w:r>
          <w:rPr>
            <w:noProof/>
            <w:webHidden/>
          </w:rPr>
          <w:fldChar w:fldCharType="separate"/>
        </w:r>
        <w:r w:rsidR="00B01102">
          <w:rPr>
            <w:noProof/>
            <w:webHidden/>
          </w:rPr>
          <w:t>49</w:t>
        </w:r>
        <w:r>
          <w:rPr>
            <w:noProof/>
            <w:webHidden/>
          </w:rPr>
          <w:fldChar w:fldCharType="end"/>
        </w:r>
      </w:hyperlink>
    </w:p>
    <w:p w14:paraId="5096D660" w14:textId="7F9E1EF3" w:rsidR="00B902A0" w:rsidRDefault="00B902A0">
      <w:pPr>
        <w:pStyle w:val="TableofFigures"/>
        <w:tabs>
          <w:tab w:val="right" w:leader="dot" w:pos="9629"/>
        </w:tabs>
        <w:rPr>
          <w:noProof/>
          <w:kern w:val="2"/>
          <w:sz w:val="24"/>
          <w:szCs w:val="24"/>
        </w:rPr>
      </w:pPr>
      <w:hyperlink w:anchor="_Toc204171711" w:history="1">
        <w:r w:rsidRPr="00053A55">
          <w:rPr>
            <w:rStyle w:val="Hyperlink"/>
            <w:noProof/>
          </w:rPr>
          <w:t>Figure 18: Shigellosis (confirmed and probable)</w:t>
        </w:r>
        <w:r w:rsidRPr="00053A55">
          <w:rPr>
            <w:rStyle w:val="Hyperlink"/>
            <w:noProof/>
            <w:vertAlign w:val="superscript"/>
          </w:rPr>
          <w:t>a</w:t>
        </w:r>
        <w:r w:rsidRPr="00053A55">
          <w:rPr>
            <w:rStyle w:val="Hyperlink"/>
            <w:noProof/>
          </w:rPr>
          <w:t xml:space="preserve"> notifications and rates per 100,000 population in</w:t>
        </w:r>
        <w:r>
          <w:rPr>
            <w:rStyle w:val="Hyperlink"/>
            <w:noProof/>
          </w:rPr>
          <w:t> </w:t>
        </w:r>
        <w:r w:rsidRPr="00053A55">
          <w:rPr>
            <w:rStyle w:val="Hyperlink"/>
            <w:noProof/>
          </w:rPr>
          <w:t>Australia by Indigenous status, 2013–2018</w:t>
        </w:r>
        <w:r w:rsidRPr="00053A55">
          <w:rPr>
            <w:rStyle w:val="Hyperlink"/>
            <w:noProof/>
            <w:vertAlign w:val="superscript"/>
          </w:rPr>
          <w:t>b</w:t>
        </w:r>
        <w:r>
          <w:rPr>
            <w:noProof/>
            <w:webHidden/>
          </w:rPr>
          <w:tab/>
        </w:r>
        <w:r>
          <w:rPr>
            <w:noProof/>
            <w:webHidden/>
          </w:rPr>
          <w:fldChar w:fldCharType="begin"/>
        </w:r>
        <w:r>
          <w:rPr>
            <w:noProof/>
            <w:webHidden/>
          </w:rPr>
          <w:instrText xml:space="preserve"> PAGEREF _Toc204171711 \h </w:instrText>
        </w:r>
        <w:r>
          <w:rPr>
            <w:noProof/>
            <w:webHidden/>
          </w:rPr>
        </w:r>
        <w:r>
          <w:rPr>
            <w:noProof/>
            <w:webHidden/>
          </w:rPr>
          <w:fldChar w:fldCharType="separate"/>
        </w:r>
        <w:r w:rsidR="00B01102">
          <w:rPr>
            <w:noProof/>
            <w:webHidden/>
          </w:rPr>
          <w:t>51</w:t>
        </w:r>
        <w:r>
          <w:rPr>
            <w:noProof/>
            <w:webHidden/>
          </w:rPr>
          <w:fldChar w:fldCharType="end"/>
        </w:r>
      </w:hyperlink>
    </w:p>
    <w:p w14:paraId="45AAFF5C" w14:textId="31E7C84A" w:rsidR="00B902A0" w:rsidRDefault="00B902A0">
      <w:pPr>
        <w:pStyle w:val="TableofFigures"/>
        <w:tabs>
          <w:tab w:val="right" w:leader="dot" w:pos="9629"/>
        </w:tabs>
        <w:rPr>
          <w:noProof/>
          <w:kern w:val="2"/>
          <w:sz w:val="24"/>
          <w:szCs w:val="24"/>
        </w:rPr>
      </w:pPr>
      <w:hyperlink w:anchor="_Toc204171712" w:history="1">
        <w:r w:rsidRPr="00053A55">
          <w:rPr>
            <w:rStyle w:val="Hyperlink"/>
            <w:noProof/>
          </w:rPr>
          <w:t xml:space="preserve">Figure 19: </w:t>
        </w:r>
        <w:r w:rsidRPr="00053A55">
          <w:rPr>
            <w:rStyle w:val="Hyperlink"/>
            <w:i/>
            <w:iCs/>
            <w:noProof/>
          </w:rPr>
          <w:t>Shigella flexneri</w:t>
        </w:r>
        <w:r w:rsidRPr="00053A55">
          <w:rPr>
            <w:rStyle w:val="Hyperlink"/>
            <w:noProof/>
          </w:rPr>
          <w:t xml:space="preserve"> serotype 2b confirmed and probable notifications in Aboriginal and/or</w:t>
        </w:r>
        <w:r>
          <w:rPr>
            <w:rStyle w:val="Hyperlink"/>
            <w:noProof/>
          </w:rPr>
          <w:t> </w:t>
        </w:r>
        <w:r w:rsidRPr="00053A55">
          <w:rPr>
            <w:rStyle w:val="Hyperlink"/>
            <w:noProof/>
          </w:rPr>
          <w:t>Torres Strait Islander people in Australia, by age group and sex, 2018</w:t>
        </w:r>
        <w:r>
          <w:rPr>
            <w:noProof/>
            <w:webHidden/>
          </w:rPr>
          <w:tab/>
        </w:r>
        <w:r>
          <w:rPr>
            <w:noProof/>
            <w:webHidden/>
          </w:rPr>
          <w:fldChar w:fldCharType="begin"/>
        </w:r>
        <w:r>
          <w:rPr>
            <w:noProof/>
            <w:webHidden/>
          </w:rPr>
          <w:instrText xml:space="preserve"> PAGEREF _Toc204171712 \h </w:instrText>
        </w:r>
        <w:r>
          <w:rPr>
            <w:noProof/>
            <w:webHidden/>
          </w:rPr>
        </w:r>
        <w:r>
          <w:rPr>
            <w:noProof/>
            <w:webHidden/>
          </w:rPr>
          <w:fldChar w:fldCharType="separate"/>
        </w:r>
        <w:r w:rsidR="00B01102">
          <w:rPr>
            <w:noProof/>
            <w:webHidden/>
          </w:rPr>
          <w:t>52</w:t>
        </w:r>
        <w:r>
          <w:rPr>
            <w:noProof/>
            <w:webHidden/>
          </w:rPr>
          <w:fldChar w:fldCharType="end"/>
        </w:r>
      </w:hyperlink>
    </w:p>
    <w:p w14:paraId="4C134822" w14:textId="0266BD8F" w:rsidR="00B902A0" w:rsidRDefault="00B902A0">
      <w:pPr>
        <w:pStyle w:val="TableofFigures"/>
        <w:tabs>
          <w:tab w:val="right" w:leader="dot" w:pos="9629"/>
        </w:tabs>
        <w:rPr>
          <w:noProof/>
          <w:kern w:val="2"/>
          <w:sz w:val="24"/>
          <w:szCs w:val="24"/>
        </w:rPr>
      </w:pPr>
      <w:hyperlink w:anchor="_Toc204171713" w:history="1">
        <w:r w:rsidRPr="00053A55">
          <w:rPr>
            <w:rStyle w:val="Hyperlink"/>
            <w:noProof/>
          </w:rPr>
          <w:t>Figure 20: STEC notifications and rate per 100,000 population in Australia by jurisdiction of residence, 2001–2018</w:t>
        </w:r>
        <w:r w:rsidRPr="00053A55">
          <w:rPr>
            <w:rStyle w:val="Hyperlink"/>
            <w:noProof/>
            <w:vertAlign w:val="superscript"/>
          </w:rPr>
          <w:t>a</w:t>
        </w:r>
        <w:r>
          <w:rPr>
            <w:noProof/>
            <w:webHidden/>
          </w:rPr>
          <w:tab/>
        </w:r>
        <w:r>
          <w:rPr>
            <w:noProof/>
            <w:webHidden/>
          </w:rPr>
          <w:fldChar w:fldCharType="begin"/>
        </w:r>
        <w:r>
          <w:rPr>
            <w:noProof/>
            <w:webHidden/>
          </w:rPr>
          <w:instrText xml:space="preserve"> PAGEREF _Toc204171713 \h </w:instrText>
        </w:r>
        <w:r>
          <w:rPr>
            <w:noProof/>
            <w:webHidden/>
          </w:rPr>
        </w:r>
        <w:r>
          <w:rPr>
            <w:noProof/>
            <w:webHidden/>
          </w:rPr>
          <w:fldChar w:fldCharType="separate"/>
        </w:r>
        <w:r w:rsidR="00B01102">
          <w:rPr>
            <w:noProof/>
            <w:webHidden/>
          </w:rPr>
          <w:t>55</w:t>
        </w:r>
        <w:r>
          <w:rPr>
            <w:noProof/>
            <w:webHidden/>
          </w:rPr>
          <w:fldChar w:fldCharType="end"/>
        </w:r>
      </w:hyperlink>
    </w:p>
    <w:p w14:paraId="1AC326C8" w14:textId="467D22A5" w:rsidR="00B902A0" w:rsidRDefault="00B902A0">
      <w:pPr>
        <w:pStyle w:val="TableofFigures"/>
        <w:tabs>
          <w:tab w:val="right" w:leader="dot" w:pos="9629"/>
        </w:tabs>
        <w:rPr>
          <w:noProof/>
          <w:kern w:val="2"/>
          <w:sz w:val="24"/>
          <w:szCs w:val="24"/>
        </w:rPr>
      </w:pPr>
      <w:hyperlink w:anchor="_Toc204171714" w:history="1">
        <w:r w:rsidRPr="00053A55">
          <w:rPr>
            <w:rStyle w:val="Hyperlink"/>
            <w:noProof/>
          </w:rPr>
          <w:t>Figure 21: HUS notifications and rate per 100,000 population in Australia by jurisdiction of residence, 1999–2018</w:t>
        </w:r>
        <w:r>
          <w:rPr>
            <w:noProof/>
            <w:webHidden/>
          </w:rPr>
          <w:tab/>
        </w:r>
        <w:r>
          <w:rPr>
            <w:noProof/>
            <w:webHidden/>
          </w:rPr>
          <w:fldChar w:fldCharType="begin"/>
        </w:r>
        <w:r>
          <w:rPr>
            <w:noProof/>
            <w:webHidden/>
          </w:rPr>
          <w:instrText xml:space="preserve"> PAGEREF _Toc204171714 \h </w:instrText>
        </w:r>
        <w:r>
          <w:rPr>
            <w:noProof/>
            <w:webHidden/>
          </w:rPr>
        </w:r>
        <w:r>
          <w:rPr>
            <w:noProof/>
            <w:webHidden/>
          </w:rPr>
          <w:fldChar w:fldCharType="separate"/>
        </w:r>
        <w:r w:rsidR="00B01102">
          <w:rPr>
            <w:noProof/>
            <w:webHidden/>
          </w:rPr>
          <w:t>55</w:t>
        </w:r>
        <w:r>
          <w:rPr>
            <w:noProof/>
            <w:webHidden/>
          </w:rPr>
          <w:fldChar w:fldCharType="end"/>
        </w:r>
      </w:hyperlink>
    </w:p>
    <w:p w14:paraId="4BB385BF" w14:textId="273A12B4" w:rsidR="00B902A0" w:rsidRDefault="00B902A0">
      <w:pPr>
        <w:pStyle w:val="TableofFigures"/>
        <w:tabs>
          <w:tab w:val="right" w:leader="dot" w:pos="9629"/>
        </w:tabs>
        <w:rPr>
          <w:noProof/>
          <w:kern w:val="2"/>
          <w:sz w:val="24"/>
          <w:szCs w:val="24"/>
        </w:rPr>
      </w:pPr>
      <w:hyperlink w:anchor="_Toc204171715" w:history="1">
        <w:r w:rsidRPr="00053A55">
          <w:rPr>
            <w:rStyle w:val="Hyperlink"/>
            <w:noProof/>
          </w:rPr>
          <w:t>Figure 22: STEC cases in Australia by age group and sex, 2018</w:t>
        </w:r>
        <w:r w:rsidRPr="00053A55">
          <w:rPr>
            <w:rStyle w:val="Hyperlink"/>
            <w:noProof/>
            <w:vertAlign w:val="superscript"/>
          </w:rPr>
          <w:t>a</w:t>
        </w:r>
        <w:r>
          <w:rPr>
            <w:noProof/>
            <w:webHidden/>
          </w:rPr>
          <w:tab/>
        </w:r>
        <w:r>
          <w:rPr>
            <w:noProof/>
            <w:webHidden/>
          </w:rPr>
          <w:fldChar w:fldCharType="begin"/>
        </w:r>
        <w:r>
          <w:rPr>
            <w:noProof/>
            <w:webHidden/>
          </w:rPr>
          <w:instrText xml:space="preserve"> PAGEREF _Toc204171715 \h </w:instrText>
        </w:r>
        <w:r>
          <w:rPr>
            <w:noProof/>
            <w:webHidden/>
          </w:rPr>
        </w:r>
        <w:r>
          <w:rPr>
            <w:noProof/>
            <w:webHidden/>
          </w:rPr>
          <w:fldChar w:fldCharType="separate"/>
        </w:r>
        <w:r w:rsidR="00B01102">
          <w:rPr>
            <w:noProof/>
            <w:webHidden/>
          </w:rPr>
          <w:t>57</w:t>
        </w:r>
        <w:r>
          <w:rPr>
            <w:noProof/>
            <w:webHidden/>
          </w:rPr>
          <w:fldChar w:fldCharType="end"/>
        </w:r>
      </w:hyperlink>
    </w:p>
    <w:p w14:paraId="411EC7FA" w14:textId="3A04FB10" w:rsidR="00B902A0" w:rsidRDefault="00B902A0">
      <w:pPr>
        <w:pStyle w:val="TableofFigures"/>
        <w:tabs>
          <w:tab w:val="right" w:leader="dot" w:pos="9629"/>
        </w:tabs>
        <w:rPr>
          <w:noProof/>
          <w:kern w:val="2"/>
          <w:sz w:val="24"/>
          <w:szCs w:val="24"/>
        </w:rPr>
      </w:pPr>
      <w:hyperlink w:anchor="_Toc204171716" w:history="1">
        <w:r w:rsidRPr="00053A55">
          <w:rPr>
            <w:rStyle w:val="Hyperlink"/>
            <w:noProof/>
          </w:rPr>
          <w:t>Figure 23: Foodborne outbreaks in Australia by year and quarter,</w:t>
        </w:r>
        <w:r w:rsidRPr="00053A55">
          <w:rPr>
            <w:rStyle w:val="Hyperlink"/>
            <w:noProof/>
            <w:vertAlign w:val="superscript"/>
          </w:rPr>
          <w:t>a</w:t>
        </w:r>
        <w:r w:rsidRPr="00053A55">
          <w:rPr>
            <w:rStyle w:val="Hyperlink"/>
            <w:noProof/>
          </w:rPr>
          <w:t xml:space="preserve"> 2013–2018</w:t>
        </w:r>
        <w:r>
          <w:rPr>
            <w:noProof/>
            <w:webHidden/>
          </w:rPr>
          <w:tab/>
        </w:r>
        <w:r>
          <w:rPr>
            <w:noProof/>
            <w:webHidden/>
          </w:rPr>
          <w:fldChar w:fldCharType="begin"/>
        </w:r>
        <w:r>
          <w:rPr>
            <w:noProof/>
            <w:webHidden/>
          </w:rPr>
          <w:instrText xml:space="preserve"> PAGEREF _Toc204171716 \h </w:instrText>
        </w:r>
        <w:r>
          <w:rPr>
            <w:noProof/>
            <w:webHidden/>
          </w:rPr>
        </w:r>
        <w:r>
          <w:rPr>
            <w:noProof/>
            <w:webHidden/>
          </w:rPr>
          <w:fldChar w:fldCharType="separate"/>
        </w:r>
        <w:r w:rsidR="00B01102">
          <w:rPr>
            <w:noProof/>
            <w:webHidden/>
          </w:rPr>
          <w:t>59</w:t>
        </w:r>
        <w:r>
          <w:rPr>
            <w:noProof/>
            <w:webHidden/>
          </w:rPr>
          <w:fldChar w:fldCharType="end"/>
        </w:r>
      </w:hyperlink>
    </w:p>
    <w:p w14:paraId="54EAA89F" w14:textId="1A4411C4" w:rsidR="00B902A0" w:rsidRDefault="00B902A0">
      <w:pPr>
        <w:pStyle w:val="TableofFigures"/>
        <w:tabs>
          <w:tab w:val="right" w:leader="dot" w:pos="9629"/>
        </w:tabs>
        <w:rPr>
          <w:noProof/>
          <w:kern w:val="2"/>
          <w:sz w:val="24"/>
          <w:szCs w:val="24"/>
        </w:rPr>
      </w:pPr>
      <w:hyperlink w:anchor="_Toc204171717" w:history="1">
        <w:r w:rsidRPr="00053A55">
          <w:rPr>
            <w:rStyle w:val="Hyperlink"/>
            <w:noProof/>
          </w:rPr>
          <w:t>Figure 24: Number of ill people in foodborne outbreaks in Australia by year and quarter,</w:t>
        </w:r>
        <w:r w:rsidRPr="00053A55">
          <w:rPr>
            <w:rStyle w:val="Hyperlink"/>
            <w:noProof/>
            <w:vertAlign w:val="superscript"/>
          </w:rPr>
          <w:t>a</w:t>
        </w:r>
        <w:r w:rsidRPr="00053A55">
          <w:rPr>
            <w:rStyle w:val="Hyperlink"/>
            <w:noProof/>
          </w:rPr>
          <w:t xml:space="preserve"> </w:t>
        </w:r>
        <w:r>
          <w:rPr>
            <w:rStyle w:val="Hyperlink"/>
            <w:noProof/>
          </w:rPr>
          <w:br/>
        </w:r>
        <w:r w:rsidRPr="00053A55">
          <w:rPr>
            <w:rStyle w:val="Hyperlink"/>
            <w:noProof/>
          </w:rPr>
          <w:t>2013–2018</w:t>
        </w:r>
        <w:r>
          <w:rPr>
            <w:noProof/>
            <w:webHidden/>
          </w:rPr>
          <w:tab/>
        </w:r>
        <w:r>
          <w:rPr>
            <w:noProof/>
            <w:webHidden/>
          </w:rPr>
          <w:fldChar w:fldCharType="begin"/>
        </w:r>
        <w:r>
          <w:rPr>
            <w:noProof/>
            <w:webHidden/>
          </w:rPr>
          <w:instrText xml:space="preserve"> PAGEREF _Toc204171717 \h </w:instrText>
        </w:r>
        <w:r>
          <w:rPr>
            <w:noProof/>
            <w:webHidden/>
          </w:rPr>
        </w:r>
        <w:r>
          <w:rPr>
            <w:noProof/>
            <w:webHidden/>
          </w:rPr>
          <w:fldChar w:fldCharType="separate"/>
        </w:r>
        <w:r w:rsidR="00B01102">
          <w:rPr>
            <w:noProof/>
            <w:webHidden/>
          </w:rPr>
          <w:t>60</w:t>
        </w:r>
        <w:r>
          <w:rPr>
            <w:noProof/>
            <w:webHidden/>
          </w:rPr>
          <w:fldChar w:fldCharType="end"/>
        </w:r>
      </w:hyperlink>
    </w:p>
    <w:p w14:paraId="4953BDB1" w14:textId="1680363E" w:rsidR="00B902A0" w:rsidRDefault="00B902A0">
      <w:pPr>
        <w:pStyle w:val="TableofFigures"/>
        <w:tabs>
          <w:tab w:val="right" w:leader="dot" w:pos="9629"/>
        </w:tabs>
        <w:rPr>
          <w:noProof/>
          <w:kern w:val="2"/>
          <w:sz w:val="24"/>
          <w:szCs w:val="24"/>
        </w:rPr>
      </w:pPr>
      <w:hyperlink w:anchor="_Toc204171718" w:history="1">
        <w:r w:rsidRPr="00053A55">
          <w:rPr>
            <w:rStyle w:val="Hyperlink"/>
            <w:noProof/>
          </w:rPr>
          <w:t>Figure 25: Egg outbreaks by month and jurisdiction, Australia, 2018 (n = 26)</w:t>
        </w:r>
        <w:r>
          <w:rPr>
            <w:noProof/>
            <w:webHidden/>
          </w:rPr>
          <w:tab/>
        </w:r>
        <w:r>
          <w:rPr>
            <w:noProof/>
            <w:webHidden/>
          </w:rPr>
          <w:fldChar w:fldCharType="begin"/>
        </w:r>
        <w:r>
          <w:rPr>
            <w:noProof/>
            <w:webHidden/>
          </w:rPr>
          <w:instrText xml:space="preserve"> PAGEREF _Toc204171718 \h </w:instrText>
        </w:r>
        <w:r>
          <w:rPr>
            <w:noProof/>
            <w:webHidden/>
          </w:rPr>
        </w:r>
        <w:r>
          <w:rPr>
            <w:noProof/>
            <w:webHidden/>
          </w:rPr>
          <w:fldChar w:fldCharType="separate"/>
        </w:r>
        <w:r w:rsidR="00B01102">
          <w:rPr>
            <w:noProof/>
            <w:webHidden/>
          </w:rPr>
          <w:t>63</w:t>
        </w:r>
        <w:r>
          <w:rPr>
            <w:noProof/>
            <w:webHidden/>
          </w:rPr>
          <w:fldChar w:fldCharType="end"/>
        </w:r>
      </w:hyperlink>
    </w:p>
    <w:p w14:paraId="616AE663" w14:textId="2CA118A7" w:rsidR="00F216F0" w:rsidRDefault="005A4E9D" w:rsidP="00F216F0">
      <w:r>
        <w:fldChar w:fldCharType="end"/>
      </w:r>
    </w:p>
    <w:p w14:paraId="42A9665B" w14:textId="77777777" w:rsidR="00144F10" w:rsidRDefault="00FE3ED6" w:rsidP="00BB69C4">
      <w:pPr>
        <w:pStyle w:val="Heading2-newpage"/>
      </w:pPr>
      <w:bookmarkStart w:id="15" w:name="_Toc202874865"/>
      <w:bookmarkStart w:id="16" w:name="_Toc204171626"/>
      <w:r>
        <w:lastRenderedPageBreak/>
        <w:t xml:space="preserve">List of </w:t>
      </w:r>
      <w:r w:rsidR="00F216F0">
        <w:t>t</w:t>
      </w:r>
      <w:r w:rsidR="00144F10">
        <w:t>ables</w:t>
      </w:r>
      <w:bookmarkEnd w:id="9"/>
      <w:bookmarkEnd w:id="14"/>
      <w:bookmarkEnd w:id="15"/>
      <w:bookmarkEnd w:id="16"/>
    </w:p>
    <w:p w14:paraId="571527D2" w14:textId="605413C4" w:rsidR="00B902A0" w:rsidRDefault="00A709F0">
      <w:pPr>
        <w:pStyle w:val="TableofFigures"/>
        <w:tabs>
          <w:tab w:val="right" w:leader="dot" w:pos="9629"/>
        </w:tabs>
        <w:rPr>
          <w:noProof/>
          <w:kern w:val="2"/>
          <w:sz w:val="24"/>
          <w:szCs w:val="24"/>
        </w:rPr>
      </w:pPr>
      <w:r>
        <w:fldChar w:fldCharType="begin"/>
      </w:r>
      <w:r>
        <w:instrText xml:space="preserve"> TOC \h \z \t "CDI Table - Title" \c </w:instrText>
      </w:r>
      <w:r>
        <w:fldChar w:fldCharType="separate"/>
      </w:r>
      <w:hyperlink w:anchor="_Toc204171878" w:history="1">
        <w:r w:rsidR="00B902A0" w:rsidRPr="000053B6">
          <w:rPr>
            <w:rStyle w:val="Hyperlink"/>
            <w:noProof/>
          </w:rPr>
          <w:t>Table 1: Enteric disease notifications in Australia, 2018</w:t>
        </w:r>
        <w:r w:rsidR="00B902A0">
          <w:rPr>
            <w:noProof/>
            <w:webHidden/>
          </w:rPr>
          <w:tab/>
        </w:r>
        <w:r w:rsidR="00B902A0">
          <w:rPr>
            <w:noProof/>
            <w:webHidden/>
          </w:rPr>
          <w:fldChar w:fldCharType="begin"/>
        </w:r>
        <w:r w:rsidR="00B902A0">
          <w:rPr>
            <w:noProof/>
            <w:webHidden/>
          </w:rPr>
          <w:instrText xml:space="preserve"> PAGEREF _Toc204171878 \h </w:instrText>
        </w:r>
        <w:r w:rsidR="00B902A0">
          <w:rPr>
            <w:noProof/>
            <w:webHidden/>
          </w:rPr>
        </w:r>
        <w:r w:rsidR="00B902A0">
          <w:rPr>
            <w:noProof/>
            <w:webHidden/>
          </w:rPr>
          <w:fldChar w:fldCharType="separate"/>
        </w:r>
        <w:r w:rsidR="00B01102">
          <w:rPr>
            <w:noProof/>
            <w:webHidden/>
          </w:rPr>
          <w:t>13</w:t>
        </w:r>
        <w:r w:rsidR="00B902A0">
          <w:rPr>
            <w:noProof/>
            <w:webHidden/>
          </w:rPr>
          <w:fldChar w:fldCharType="end"/>
        </w:r>
      </w:hyperlink>
    </w:p>
    <w:p w14:paraId="61A58FB5" w14:textId="0DFE80CC" w:rsidR="00B902A0" w:rsidRDefault="00B902A0">
      <w:pPr>
        <w:pStyle w:val="TableofFigures"/>
        <w:tabs>
          <w:tab w:val="right" w:leader="dot" w:pos="9629"/>
        </w:tabs>
        <w:rPr>
          <w:noProof/>
          <w:kern w:val="2"/>
          <w:sz w:val="24"/>
          <w:szCs w:val="24"/>
        </w:rPr>
      </w:pPr>
      <w:hyperlink w:anchor="_Toc204171879" w:history="1">
        <w:r w:rsidRPr="000053B6">
          <w:rPr>
            <w:rStyle w:val="Hyperlink"/>
            <w:noProof/>
          </w:rPr>
          <w:t>Table 2: Summary of campylobacteriosis notifications in Australia, 2018</w:t>
        </w:r>
        <w:r>
          <w:rPr>
            <w:noProof/>
            <w:webHidden/>
          </w:rPr>
          <w:tab/>
        </w:r>
        <w:r>
          <w:rPr>
            <w:noProof/>
            <w:webHidden/>
          </w:rPr>
          <w:fldChar w:fldCharType="begin"/>
        </w:r>
        <w:r>
          <w:rPr>
            <w:noProof/>
            <w:webHidden/>
          </w:rPr>
          <w:instrText xml:space="preserve"> PAGEREF _Toc204171879 \h </w:instrText>
        </w:r>
        <w:r>
          <w:rPr>
            <w:noProof/>
            <w:webHidden/>
          </w:rPr>
        </w:r>
        <w:r>
          <w:rPr>
            <w:noProof/>
            <w:webHidden/>
          </w:rPr>
          <w:fldChar w:fldCharType="separate"/>
        </w:r>
        <w:r w:rsidR="00B01102">
          <w:rPr>
            <w:noProof/>
            <w:webHidden/>
          </w:rPr>
          <w:t>17</w:t>
        </w:r>
        <w:r>
          <w:rPr>
            <w:noProof/>
            <w:webHidden/>
          </w:rPr>
          <w:fldChar w:fldCharType="end"/>
        </w:r>
      </w:hyperlink>
    </w:p>
    <w:p w14:paraId="27870C97" w14:textId="485A2E21" w:rsidR="00B902A0" w:rsidRDefault="00B902A0">
      <w:pPr>
        <w:pStyle w:val="TableofFigures"/>
        <w:tabs>
          <w:tab w:val="right" w:leader="dot" w:pos="9629"/>
        </w:tabs>
        <w:rPr>
          <w:noProof/>
          <w:kern w:val="2"/>
          <w:sz w:val="24"/>
          <w:szCs w:val="24"/>
        </w:rPr>
      </w:pPr>
      <w:hyperlink w:anchor="_Toc204171880" w:history="1">
        <w:r w:rsidRPr="000053B6">
          <w:rPr>
            <w:rStyle w:val="Hyperlink"/>
            <w:noProof/>
          </w:rPr>
          <w:t xml:space="preserve">Table 3: </w:t>
        </w:r>
        <w:r w:rsidRPr="000053B6">
          <w:rPr>
            <w:rStyle w:val="Hyperlink"/>
            <w:noProof/>
            <w:lang w:val="en-GB"/>
          </w:rPr>
          <w:t>Demographics of cases with the highest campylobacteriosis notification rates in Australia,</w:t>
        </w:r>
        <w:r>
          <w:rPr>
            <w:rStyle w:val="Hyperlink"/>
            <w:noProof/>
            <w:lang w:val="en-GB"/>
          </w:rPr>
          <w:t> </w:t>
        </w:r>
        <w:r w:rsidRPr="000053B6">
          <w:rPr>
            <w:rStyle w:val="Hyperlink"/>
            <w:noProof/>
            <w:lang w:val="en-GB"/>
          </w:rPr>
          <w:t>2018</w:t>
        </w:r>
        <w:r>
          <w:rPr>
            <w:noProof/>
            <w:webHidden/>
          </w:rPr>
          <w:tab/>
        </w:r>
        <w:r>
          <w:rPr>
            <w:noProof/>
            <w:webHidden/>
          </w:rPr>
          <w:fldChar w:fldCharType="begin"/>
        </w:r>
        <w:r>
          <w:rPr>
            <w:noProof/>
            <w:webHidden/>
          </w:rPr>
          <w:instrText xml:space="preserve"> PAGEREF _Toc204171880 \h </w:instrText>
        </w:r>
        <w:r>
          <w:rPr>
            <w:noProof/>
            <w:webHidden/>
          </w:rPr>
        </w:r>
        <w:r>
          <w:rPr>
            <w:noProof/>
            <w:webHidden/>
          </w:rPr>
          <w:fldChar w:fldCharType="separate"/>
        </w:r>
        <w:r w:rsidR="00B01102">
          <w:rPr>
            <w:noProof/>
            <w:webHidden/>
          </w:rPr>
          <w:t>18</w:t>
        </w:r>
        <w:r>
          <w:rPr>
            <w:noProof/>
            <w:webHidden/>
          </w:rPr>
          <w:fldChar w:fldCharType="end"/>
        </w:r>
      </w:hyperlink>
    </w:p>
    <w:p w14:paraId="02FABDAC" w14:textId="7E39700E" w:rsidR="00B902A0" w:rsidRDefault="00B902A0">
      <w:pPr>
        <w:pStyle w:val="TableofFigures"/>
        <w:tabs>
          <w:tab w:val="right" w:leader="dot" w:pos="9629"/>
        </w:tabs>
        <w:rPr>
          <w:noProof/>
          <w:kern w:val="2"/>
          <w:sz w:val="24"/>
          <w:szCs w:val="24"/>
        </w:rPr>
      </w:pPr>
      <w:hyperlink w:anchor="_Toc204171881" w:history="1">
        <w:r w:rsidRPr="000053B6">
          <w:rPr>
            <w:rStyle w:val="Hyperlink"/>
            <w:noProof/>
          </w:rPr>
          <w:t>Table 4: Summary of enteric fever notifications in Australia, 2018</w:t>
        </w:r>
        <w:r>
          <w:rPr>
            <w:noProof/>
            <w:webHidden/>
          </w:rPr>
          <w:tab/>
        </w:r>
        <w:r>
          <w:rPr>
            <w:noProof/>
            <w:webHidden/>
          </w:rPr>
          <w:fldChar w:fldCharType="begin"/>
        </w:r>
        <w:r>
          <w:rPr>
            <w:noProof/>
            <w:webHidden/>
          </w:rPr>
          <w:instrText xml:space="preserve"> PAGEREF _Toc204171881 \h </w:instrText>
        </w:r>
        <w:r>
          <w:rPr>
            <w:noProof/>
            <w:webHidden/>
          </w:rPr>
        </w:r>
        <w:r>
          <w:rPr>
            <w:noProof/>
            <w:webHidden/>
          </w:rPr>
          <w:fldChar w:fldCharType="separate"/>
        </w:r>
        <w:r w:rsidR="00B01102">
          <w:rPr>
            <w:noProof/>
            <w:webHidden/>
          </w:rPr>
          <w:t>24</w:t>
        </w:r>
        <w:r>
          <w:rPr>
            <w:noProof/>
            <w:webHidden/>
          </w:rPr>
          <w:fldChar w:fldCharType="end"/>
        </w:r>
      </w:hyperlink>
    </w:p>
    <w:p w14:paraId="684B2787" w14:textId="09DDA368" w:rsidR="00B902A0" w:rsidRDefault="00B902A0">
      <w:pPr>
        <w:pStyle w:val="TableofFigures"/>
        <w:tabs>
          <w:tab w:val="right" w:leader="dot" w:pos="9629"/>
        </w:tabs>
        <w:rPr>
          <w:noProof/>
          <w:kern w:val="2"/>
          <w:sz w:val="24"/>
          <w:szCs w:val="24"/>
        </w:rPr>
      </w:pPr>
      <w:hyperlink w:anchor="_Toc204171882" w:history="1">
        <w:r w:rsidRPr="000053B6">
          <w:rPr>
            <w:rStyle w:val="Hyperlink"/>
            <w:noProof/>
          </w:rPr>
          <w:t>Table 5: Top three countries of acquisition for overseas-acquired enteric fever cases in Australia,</w:t>
        </w:r>
        <w:r>
          <w:rPr>
            <w:rStyle w:val="Hyperlink"/>
            <w:noProof/>
          </w:rPr>
          <w:t> </w:t>
        </w:r>
        <w:r w:rsidRPr="000053B6">
          <w:rPr>
            <w:rStyle w:val="Hyperlink"/>
            <w:noProof/>
          </w:rPr>
          <w:t>2018</w:t>
        </w:r>
        <w:r>
          <w:rPr>
            <w:noProof/>
            <w:webHidden/>
          </w:rPr>
          <w:tab/>
        </w:r>
        <w:r>
          <w:rPr>
            <w:noProof/>
            <w:webHidden/>
          </w:rPr>
          <w:fldChar w:fldCharType="begin"/>
        </w:r>
        <w:r>
          <w:rPr>
            <w:noProof/>
            <w:webHidden/>
          </w:rPr>
          <w:instrText xml:space="preserve"> PAGEREF _Toc204171882 \h </w:instrText>
        </w:r>
        <w:r>
          <w:rPr>
            <w:noProof/>
            <w:webHidden/>
          </w:rPr>
        </w:r>
        <w:r>
          <w:rPr>
            <w:noProof/>
            <w:webHidden/>
          </w:rPr>
          <w:fldChar w:fldCharType="separate"/>
        </w:r>
        <w:r w:rsidR="00B01102">
          <w:rPr>
            <w:noProof/>
            <w:webHidden/>
          </w:rPr>
          <w:t>25</w:t>
        </w:r>
        <w:r>
          <w:rPr>
            <w:noProof/>
            <w:webHidden/>
          </w:rPr>
          <w:fldChar w:fldCharType="end"/>
        </w:r>
      </w:hyperlink>
    </w:p>
    <w:p w14:paraId="26386128" w14:textId="2FF62FB1" w:rsidR="00B902A0" w:rsidRDefault="00B902A0">
      <w:pPr>
        <w:pStyle w:val="TableofFigures"/>
        <w:tabs>
          <w:tab w:val="right" w:leader="dot" w:pos="9629"/>
        </w:tabs>
        <w:rPr>
          <w:noProof/>
          <w:kern w:val="2"/>
          <w:sz w:val="24"/>
          <w:szCs w:val="24"/>
        </w:rPr>
      </w:pPr>
      <w:hyperlink w:anchor="_Toc204171883" w:history="1">
        <w:r w:rsidRPr="000053B6">
          <w:rPr>
            <w:rStyle w:val="Hyperlink"/>
            <w:noProof/>
          </w:rPr>
          <w:t>Table 6: Summary of HAV notifications in Australia, 2018</w:t>
        </w:r>
        <w:r>
          <w:rPr>
            <w:noProof/>
            <w:webHidden/>
          </w:rPr>
          <w:tab/>
        </w:r>
        <w:r>
          <w:rPr>
            <w:noProof/>
            <w:webHidden/>
          </w:rPr>
          <w:fldChar w:fldCharType="begin"/>
        </w:r>
        <w:r>
          <w:rPr>
            <w:noProof/>
            <w:webHidden/>
          </w:rPr>
          <w:instrText xml:space="preserve"> PAGEREF _Toc204171883 \h </w:instrText>
        </w:r>
        <w:r>
          <w:rPr>
            <w:noProof/>
            <w:webHidden/>
          </w:rPr>
        </w:r>
        <w:r>
          <w:rPr>
            <w:noProof/>
            <w:webHidden/>
          </w:rPr>
          <w:fldChar w:fldCharType="separate"/>
        </w:r>
        <w:r w:rsidR="00B01102">
          <w:rPr>
            <w:noProof/>
            <w:webHidden/>
          </w:rPr>
          <w:t>28</w:t>
        </w:r>
        <w:r>
          <w:rPr>
            <w:noProof/>
            <w:webHidden/>
          </w:rPr>
          <w:fldChar w:fldCharType="end"/>
        </w:r>
      </w:hyperlink>
    </w:p>
    <w:p w14:paraId="5BF3F05B" w14:textId="28F7CBE5" w:rsidR="00B902A0" w:rsidRDefault="00B902A0">
      <w:pPr>
        <w:pStyle w:val="TableofFigures"/>
        <w:tabs>
          <w:tab w:val="right" w:leader="dot" w:pos="9629"/>
        </w:tabs>
        <w:rPr>
          <w:noProof/>
          <w:kern w:val="2"/>
          <w:sz w:val="24"/>
          <w:szCs w:val="24"/>
        </w:rPr>
      </w:pPr>
      <w:hyperlink w:anchor="_Toc204171884" w:history="1">
        <w:r w:rsidRPr="000053B6">
          <w:rPr>
            <w:rStyle w:val="Hyperlink"/>
            <w:noProof/>
          </w:rPr>
          <w:t>Table 7: Top three countries of acquisition for overseas acquired HAV cases in Australia, 2018 (n</w:t>
        </w:r>
        <w:r>
          <w:rPr>
            <w:rStyle w:val="Hyperlink"/>
            <w:noProof/>
          </w:rPr>
          <w:t> </w:t>
        </w:r>
        <w:r w:rsidRPr="000053B6">
          <w:rPr>
            <w:rStyle w:val="Hyperlink"/>
            <w:noProof/>
          </w:rPr>
          <w:t>=</w:t>
        </w:r>
        <w:r>
          <w:rPr>
            <w:rStyle w:val="Hyperlink"/>
            <w:noProof/>
          </w:rPr>
          <w:t> </w:t>
        </w:r>
        <w:r w:rsidRPr="000053B6">
          <w:rPr>
            <w:rStyle w:val="Hyperlink"/>
            <w:noProof/>
          </w:rPr>
          <w:t>161)</w:t>
        </w:r>
        <w:r>
          <w:rPr>
            <w:noProof/>
            <w:webHidden/>
          </w:rPr>
          <w:tab/>
        </w:r>
        <w:r>
          <w:rPr>
            <w:noProof/>
            <w:webHidden/>
          </w:rPr>
          <w:fldChar w:fldCharType="begin"/>
        </w:r>
        <w:r>
          <w:rPr>
            <w:noProof/>
            <w:webHidden/>
          </w:rPr>
          <w:instrText xml:space="preserve"> PAGEREF _Toc204171884 \h </w:instrText>
        </w:r>
        <w:r>
          <w:rPr>
            <w:noProof/>
            <w:webHidden/>
          </w:rPr>
        </w:r>
        <w:r>
          <w:rPr>
            <w:noProof/>
            <w:webHidden/>
          </w:rPr>
          <w:fldChar w:fldCharType="separate"/>
        </w:r>
        <w:r w:rsidR="00B01102">
          <w:rPr>
            <w:noProof/>
            <w:webHidden/>
          </w:rPr>
          <w:t>29</w:t>
        </w:r>
        <w:r>
          <w:rPr>
            <w:noProof/>
            <w:webHidden/>
          </w:rPr>
          <w:fldChar w:fldCharType="end"/>
        </w:r>
      </w:hyperlink>
    </w:p>
    <w:p w14:paraId="3858AF12" w14:textId="00AA6535" w:rsidR="00B902A0" w:rsidRDefault="00B902A0">
      <w:pPr>
        <w:pStyle w:val="TableofFigures"/>
        <w:tabs>
          <w:tab w:val="right" w:leader="dot" w:pos="9629"/>
        </w:tabs>
        <w:rPr>
          <w:noProof/>
          <w:kern w:val="2"/>
          <w:sz w:val="24"/>
          <w:szCs w:val="24"/>
        </w:rPr>
      </w:pPr>
      <w:hyperlink w:anchor="_Toc204171885" w:history="1">
        <w:r w:rsidRPr="000053B6">
          <w:rPr>
            <w:rStyle w:val="Hyperlink"/>
            <w:noProof/>
          </w:rPr>
          <w:t>Table 8: Summary of HEV notifications in Australia, 2018</w:t>
        </w:r>
        <w:r>
          <w:rPr>
            <w:noProof/>
            <w:webHidden/>
          </w:rPr>
          <w:tab/>
        </w:r>
        <w:r>
          <w:rPr>
            <w:noProof/>
            <w:webHidden/>
          </w:rPr>
          <w:fldChar w:fldCharType="begin"/>
        </w:r>
        <w:r>
          <w:rPr>
            <w:noProof/>
            <w:webHidden/>
          </w:rPr>
          <w:instrText xml:space="preserve"> PAGEREF _Toc204171885 \h </w:instrText>
        </w:r>
        <w:r>
          <w:rPr>
            <w:noProof/>
            <w:webHidden/>
          </w:rPr>
        </w:r>
        <w:r>
          <w:rPr>
            <w:noProof/>
            <w:webHidden/>
          </w:rPr>
          <w:fldChar w:fldCharType="separate"/>
        </w:r>
        <w:r w:rsidR="00B01102">
          <w:rPr>
            <w:noProof/>
            <w:webHidden/>
          </w:rPr>
          <w:t>32</w:t>
        </w:r>
        <w:r>
          <w:rPr>
            <w:noProof/>
            <w:webHidden/>
          </w:rPr>
          <w:fldChar w:fldCharType="end"/>
        </w:r>
      </w:hyperlink>
    </w:p>
    <w:p w14:paraId="3D41217A" w14:textId="36AEFB97" w:rsidR="00B902A0" w:rsidRDefault="00B902A0">
      <w:pPr>
        <w:pStyle w:val="TableofFigures"/>
        <w:tabs>
          <w:tab w:val="right" w:leader="dot" w:pos="9629"/>
        </w:tabs>
        <w:rPr>
          <w:noProof/>
          <w:kern w:val="2"/>
          <w:sz w:val="24"/>
          <w:szCs w:val="24"/>
        </w:rPr>
      </w:pPr>
      <w:hyperlink w:anchor="_Toc204171886" w:history="1">
        <w:r w:rsidRPr="000053B6">
          <w:rPr>
            <w:rStyle w:val="Hyperlink"/>
            <w:noProof/>
          </w:rPr>
          <w:t>Table 9: Top four countries of acquisition for overseas-acquired HEV cases in Australia, 2018 (n = 30)</w:t>
        </w:r>
        <w:r>
          <w:rPr>
            <w:noProof/>
            <w:webHidden/>
          </w:rPr>
          <w:tab/>
        </w:r>
        <w:r>
          <w:rPr>
            <w:noProof/>
            <w:webHidden/>
          </w:rPr>
          <w:fldChar w:fldCharType="begin"/>
        </w:r>
        <w:r>
          <w:rPr>
            <w:noProof/>
            <w:webHidden/>
          </w:rPr>
          <w:instrText xml:space="preserve"> PAGEREF _Toc204171886 \h </w:instrText>
        </w:r>
        <w:r>
          <w:rPr>
            <w:noProof/>
            <w:webHidden/>
          </w:rPr>
        </w:r>
        <w:r>
          <w:rPr>
            <w:noProof/>
            <w:webHidden/>
          </w:rPr>
          <w:fldChar w:fldCharType="separate"/>
        </w:r>
        <w:r w:rsidR="00B01102">
          <w:rPr>
            <w:noProof/>
            <w:webHidden/>
          </w:rPr>
          <w:t>33</w:t>
        </w:r>
        <w:r>
          <w:rPr>
            <w:noProof/>
            <w:webHidden/>
          </w:rPr>
          <w:fldChar w:fldCharType="end"/>
        </w:r>
      </w:hyperlink>
    </w:p>
    <w:p w14:paraId="06AE1A4B" w14:textId="039449E2" w:rsidR="00B902A0" w:rsidRDefault="00B902A0">
      <w:pPr>
        <w:pStyle w:val="TableofFigures"/>
        <w:tabs>
          <w:tab w:val="right" w:leader="dot" w:pos="9629"/>
        </w:tabs>
        <w:rPr>
          <w:noProof/>
          <w:kern w:val="2"/>
          <w:sz w:val="24"/>
          <w:szCs w:val="24"/>
        </w:rPr>
      </w:pPr>
      <w:hyperlink w:anchor="_Toc204171887" w:history="1">
        <w:r w:rsidRPr="000053B6">
          <w:rPr>
            <w:rStyle w:val="Hyperlink"/>
            <w:noProof/>
          </w:rPr>
          <w:t>Table 10: Summary of listeriosis notifications in Australia, 2018</w:t>
        </w:r>
        <w:r>
          <w:rPr>
            <w:noProof/>
            <w:webHidden/>
          </w:rPr>
          <w:tab/>
        </w:r>
        <w:r>
          <w:rPr>
            <w:noProof/>
            <w:webHidden/>
          </w:rPr>
          <w:fldChar w:fldCharType="begin"/>
        </w:r>
        <w:r>
          <w:rPr>
            <w:noProof/>
            <w:webHidden/>
          </w:rPr>
          <w:instrText xml:space="preserve"> PAGEREF _Toc204171887 \h </w:instrText>
        </w:r>
        <w:r>
          <w:rPr>
            <w:noProof/>
            <w:webHidden/>
          </w:rPr>
        </w:r>
        <w:r>
          <w:rPr>
            <w:noProof/>
            <w:webHidden/>
          </w:rPr>
          <w:fldChar w:fldCharType="separate"/>
        </w:r>
        <w:r w:rsidR="00B01102">
          <w:rPr>
            <w:noProof/>
            <w:webHidden/>
          </w:rPr>
          <w:t>36</w:t>
        </w:r>
        <w:r>
          <w:rPr>
            <w:noProof/>
            <w:webHidden/>
          </w:rPr>
          <w:fldChar w:fldCharType="end"/>
        </w:r>
      </w:hyperlink>
    </w:p>
    <w:p w14:paraId="603361F9" w14:textId="57B723F9" w:rsidR="00B902A0" w:rsidRDefault="00B902A0">
      <w:pPr>
        <w:pStyle w:val="TableofFigures"/>
        <w:tabs>
          <w:tab w:val="right" w:leader="dot" w:pos="9629"/>
        </w:tabs>
        <w:rPr>
          <w:noProof/>
          <w:kern w:val="2"/>
          <w:sz w:val="24"/>
          <w:szCs w:val="24"/>
        </w:rPr>
      </w:pPr>
      <w:hyperlink w:anchor="_Toc204171888" w:history="1">
        <w:r w:rsidRPr="000053B6">
          <w:rPr>
            <w:rStyle w:val="Hyperlink"/>
            <w:noProof/>
          </w:rPr>
          <w:t>Table 11: Listeriosis cases in Australia by multi-locus sequence typing (MLST), 2018</w:t>
        </w:r>
        <w:r w:rsidRPr="000053B6">
          <w:rPr>
            <w:rStyle w:val="Hyperlink"/>
            <w:noProof/>
            <w:vertAlign w:val="superscript"/>
          </w:rPr>
          <w:t>a,b</w:t>
        </w:r>
        <w:r>
          <w:rPr>
            <w:noProof/>
            <w:webHidden/>
          </w:rPr>
          <w:tab/>
        </w:r>
        <w:r>
          <w:rPr>
            <w:noProof/>
            <w:webHidden/>
          </w:rPr>
          <w:fldChar w:fldCharType="begin"/>
        </w:r>
        <w:r>
          <w:rPr>
            <w:noProof/>
            <w:webHidden/>
          </w:rPr>
          <w:instrText xml:space="preserve"> PAGEREF _Toc204171888 \h </w:instrText>
        </w:r>
        <w:r>
          <w:rPr>
            <w:noProof/>
            <w:webHidden/>
          </w:rPr>
        </w:r>
        <w:r>
          <w:rPr>
            <w:noProof/>
            <w:webHidden/>
          </w:rPr>
          <w:fldChar w:fldCharType="separate"/>
        </w:r>
        <w:r w:rsidR="00B01102">
          <w:rPr>
            <w:noProof/>
            <w:webHidden/>
          </w:rPr>
          <w:t>37</w:t>
        </w:r>
        <w:r>
          <w:rPr>
            <w:noProof/>
            <w:webHidden/>
          </w:rPr>
          <w:fldChar w:fldCharType="end"/>
        </w:r>
      </w:hyperlink>
    </w:p>
    <w:p w14:paraId="2E42662C" w14:textId="5FF654C6" w:rsidR="00B902A0" w:rsidRDefault="00B902A0">
      <w:pPr>
        <w:pStyle w:val="TableofFigures"/>
        <w:tabs>
          <w:tab w:val="right" w:leader="dot" w:pos="9629"/>
        </w:tabs>
        <w:rPr>
          <w:noProof/>
          <w:kern w:val="2"/>
          <w:sz w:val="24"/>
          <w:szCs w:val="24"/>
        </w:rPr>
      </w:pPr>
      <w:hyperlink w:anchor="_Toc204171889" w:history="1">
        <w:r w:rsidRPr="000053B6">
          <w:rPr>
            <w:rStyle w:val="Hyperlink"/>
            <w:noProof/>
          </w:rPr>
          <w:t>Table 12: Non-perinatal listeriosis cases by clinical presentation in Australia, 2018</w:t>
        </w:r>
        <w:r w:rsidRPr="000053B6">
          <w:rPr>
            <w:rStyle w:val="Hyperlink"/>
            <w:noProof/>
            <w:vertAlign w:val="superscript"/>
          </w:rPr>
          <w:t>a</w:t>
        </w:r>
        <w:r w:rsidRPr="000053B6">
          <w:rPr>
            <w:rStyle w:val="Hyperlink"/>
            <w:noProof/>
          </w:rPr>
          <w:t xml:space="preserve"> (n = 64)</w:t>
        </w:r>
        <w:r>
          <w:rPr>
            <w:noProof/>
            <w:webHidden/>
          </w:rPr>
          <w:tab/>
        </w:r>
        <w:r>
          <w:rPr>
            <w:noProof/>
            <w:webHidden/>
          </w:rPr>
          <w:fldChar w:fldCharType="begin"/>
        </w:r>
        <w:r>
          <w:rPr>
            <w:noProof/>
            <w:webHidden/>
          </w:rPr>
          <w:instrText xml:space="preserve"> PAGEREF _Toc204171889 \h </w:instrText>
        </w:r>
        <w:r>
          <w:rPr>
            <w:noProof/>
            <w:webHidden/>
          </w:rPr>
        </w:r>
        <w:r>
          <w:rPr>
            <w:noProof/>
            <w:webHidden/>
          </w:rPr>
          <w:fldChar w:fldCharType="separate"/>
        </w:r>
        <w:r w:rsidR="00B01102">
          <w:rPr>
            <w:noProof/>
            <w:webHidden/>
          </w:rPr>
          <w:t>39</w:t>
        </w:r>
        <w:r>
          <w:rPr>
            <w:noProof/>
            <w:webHidden/>
          </w:rPr>
          <w:fldChar w:fldCharType="end"/>
        </w:r>
      </w:hyperlink>
    </w:p>
    <w:p w14:paraId="44568239" w14:textId="0A1EFB6B" w:rsidR="00B902A0" w:rsidRDefault="00B902A0">
      <w:pPr>
        <w:pStyle w:val="TableofFigures"/>
        <w:tabs>
          <w:tab w:val="right" w:leader="dot" w:pos="9629"/>
        </w:tabs>
        <w:rPr>
          <w:noProof/>
          <w:kern w:val="2"/>
          <w:sz w:val="24"/>
          <w:szCs w:val="24"/>
        </w:rPr>
      </w:pPr>
      <w:hyperlink w:anchor="_Toc204171890" w:history="1">
        <w:r w:rsidRPr="000053B6">
          <w:rPr>
            <w:rStyle w:val="Hyperlink"/>
            <w:noProof/>
          </w:rPr>
          <w:t>Table 13: Immunocompromising conditions for non-perinatal listeriosis cases in Australia, 2018</w:t>
        </w:r>
        <w:r w:rsidRPr="000053B6">
          <w:rPr>
            <w:rStyle w:val="Hyperlink"/>
            <w:noProof/>
            <w:vertAlign w:val="superscript"/>
          </w:rPr>
          <w:t>a</w:t>
        </w:r>
        <w:r>
          <w:rPr>
            <w:rStyle w:val="Hyperlink"/>
            <w:noProof/>
          </w:rPr>
          <w:t> </w:t>
        </w:r>
        <w:r w:rsidRPr="000053B6">
          <w:rPr>
            <w:rStyle w:val="Hyperlink"/>
            <w:noProof/>
          </w:rPr>
          <w:t>(n = 64)</w:t>
        </w:r>
        <w:r>
          <w:rPr>
            <w:noProof/>
            <w:webHidden/>
          </w:rPr>
          <w:tab/>
        </w:r>
        <w:r>
          <w:rPr>
            <w:noProof/>
            <w:webHidden/>
          </w:rPr>
          <w:fldChar w:fldCharType="begin"/>
        </w:r>
        <w:r>
          <w:rPr>
            <w:noProof/>
            <w:webHidden/>
          </w:rPr>
          <w:instrText xml:space="preserve"> PAGEREF _Toc204171890 \h </w:instrText>
        </w:r>
        <w:r>
          <w:rPr>
            <w:noProof/>
            <w:webHidden/>
          </w:rPr>
        </w:r>
        <w:r>
          <w:rPr>
            <w:noProof/>
            <w:webHidden/>
          </w:rPr>
          <w:fldChar w:fldCharType="separate"/>
        </w:r>
        <w:r w:rsidR="00B01102">
          <w:rPr>
            <w:noProof/>
            <w:webHidden/>
          </w:rPr>
          <w:t>39</w:t>
        </w:r>
        <w:r>
          <w:rPr>
            <w:noProof/>
            <w:webHidden/>
          </w:rPr>
          <w:fldChar w:fldCharType="end"/>
        </w:r>
      </w:hyperlink>
    </w:p>
    <w:p w14:paraId="45CE8F30" w14:textId="276E30A7" w:rsidR="00B902A0" w:rsidRDefault="00B902A0">
      <w:pPr>
        <w:pStyle w:val="TableofFigures"/>
        <w:tabs>
          <w:tab w:val="right" w:leader="dot" w:pos="9629"/>
        </w:tabs>
        <w:rPr>
          <w:noProof/>
          <w:kern w:val="2"/>
          <w:sz w:val="24"/>
          <w:szCs w:val="24"/>
        </w:rPr>
      </w:pPr>
      <w:hyperlink w:anchor="_Toc204171891" w:history="1">
        <w:r w:rsidRPr="000053B6">
          <w:rPr>
            <w:rStyle w:val="Hyperlink"/>
            <w:noProof/>
          </w:rPr>
          <w:t>Table 14: Summary of salmonellosis notifications in Australia, 2018</w:t>
        </w:r>
        <w:r>
          <w:rPr>
            <w:noProof/>
            <w:webHidden/>
          </w:rPr>
          <w:tab/>
        </w:r>
        <w:r>
          <w:rPr>
            <w:noProof/>
            <w:webHidden/>
          </w:rPr>
          <w:fldChar w:fldCharType="begin"/>
        </w:r>
        <w:r>
          <w:rPr>
            <w:noProof/>
            <w:webHidden/>
          </w:rPr>
          <w:instrText xml:space="preserve"> PAGEREF _Toc204171891 \h </w:instrText>
        </w:r>
        <w:r>
          <w:rPr>
            <w:noProof/>
            <w:webHidden/>
          </w:rPr>
        </w:r>
        <w:r>
          <w:rPr>
            <w:noProof/>
            <w:webHidden/>
          </w:rPr>
          <w:fldChar w:fldCharType="separate"/>
        </w:r>
        <w:r w:rsidR="00B01102">
          <w:rPr>
            <w:noProof/>
            <w:webHidden/>
          </w:rPr>
          <w:t>42</w:t>
        </w:r>
        <w:r>
          <w:rPr>
            <w:noProof/>
            <w:webHidden/>
          </w:rPr>
          <w:fldChar w:fldCharType="end"/>
        </w:r>
      </w:hyperlink>
    </w:p>
    <w:p w14:paraId="2057ED0C" w14:textId="48FB38DE" w:rsidR="00B902A0" w:rsidRDefault="00B902A0">
      <w:pPr>
        <w:pStyle w:val="TableofFigures"/>
        <w:tabs>
          <w:tab w:val="right" w:leader="dot" w:pos="9629"/>
        </w:tabs>
        <w:rPr>
          <w:noProof/>
          <w:kern w:val="2"/>
          <w:sz w:val="24"/>
          <w:szCs w:val="24"/>
        </w:rPr>
      </w:pPr>
      <w:hyperlink w:anchor="_Toc204171892" w:history="1">
        <w:r w:rsidRPr="000053B6">
          <w:rPr>
            <w:rStyle w:val="Hyperlink"/>
            <w:noProof/>
          </w:rPr>
          <w:t>Table 15: Groups with the highest salmonellosis notification rate in Australia, 2018</w:t>
        </w:r>
        <w:r>
          <w:rPr>
            <w:noProof/>
            <w:webHidden/>
          </w:rPr>
          <w:tab/>
        </w:r>
        <w:r>
          <w:rPr>
            <w:noProof/>
            <w:webHidden/>
          </w:rPr>
          <w:fldChar w:fldCharType="begin"/>
        </w:r>
        <w:r>
          <w:rPr>
            <w:noProof/>
            <w:webHidden/>
          </w:rPr>
          <w:instrText xml:space="preserve"> PAGEREF _Toc204171892 \h </w:instrText>
        </w:r>
        <w:r>
          <w:rPr>
            <w:noProof/>
            <w:webHidden/>
          </w:rPr>
        </w:r>
        <w:r>
          <w:rPr>
            <w:noProof/>
            <w:webHidden/>
          </w:rPr>
          <w:fldChar w:fldCharType="separate"/>
        </w:r>
        <w:r w:rsidR="00B01102">
          <w:rPr>
            <w:noProof/>
            <w:webHidden/>
          </w:rPr>
          <w:t>42</w:t>
        </w:r>
        <w:r>
          <w:rPr>
            <w:noProof/>
            <w:webHidden/>
          </w:rPr>
          <w:fldChar w:fldCharType="end"/>
        </w:r>
      </w:hyperlink>
    </w:p>
    <w:p w14:paraId="682D9935" w14:textId="2C885612" w:rsidR="00B902A0" w:rsidRDefault="00B902A0">
      <w:pPr>
        <w:pStyle w:val="TableofFigures"/>
        <w:tabs>
          <w:tab w:val="right" w:leader="dot" w:pos="9629"/>
        </w:tabs>
        <w:rPr>
          <w:noProof/>
          <w:kern w:val="2"/>
          <w:sz w:val="24"/>
          <w:szCs w:val="24"/>
        </w:rPr>
      </w:pPr>
      <w:hyperlink w:anchor="_Toc204171893" w:history="1">
        <w:r w:rsidRPr="000053B6">
          <w:rPr>
            <w:rStyle w:val="Hyperlink"/>
            <w:noProof/>
          </w:rPr>
          <w:t xml:space="preserve">Table 16: Top five </w:t>
        </w:r>
        <w:r w:rsidRPr="000053B6">
          <w:rPr>
            <w:rStyle w:val="Hyperlink"/>
            <w:i/>
            <w:iCs/>
            <w:noProof/>
          </w:rPr>
          <w:t>Salmonella</w:t>
        </w:r>
        <w:r w:rsidRPr="000053B6">
          <w:rPr>
            <w:rStyle w:val="Hyperlink"/>
            <w:noProof/>
          </w:rPr>
          <w:t xml:space="preserve"> serotypes notified in Australia, 2018</w:t>
        </w:r>
        <w:r>
          <w:rPr>
            <w:noProof/>
            <w:webHidden/>
          </w:rPr>
          <w:tab/>
        </w:r>
        <w:r>
          <w:rPr>
            <w:noProof/>
            <w:webHidden/>
          </w:rPr>
          <w:fldChar w:fldCharType="begin"/>
        </w:r>
        <w:r>
          <w:rPr>
            <w:noProof/>
            <w:webHidden/>
          </w:rPr>
          <w:instrText xml:space="preserve"> PAGEREF _Toc204171893 \h </w:instrText>
        </w:r>
        <w:r>
          <w:rPr>
            <w:noProof/>
            <w:webHidden/>
          </w:rPr>
        </w:r>
        <w:r>
          <w:rPr>
            <w:noProof/>
            <w:webHidden/>
          </w:rPr>
          <w:fldChar w:fldCharType="separate"/>
        </w:r>
        <w:r w:rsidR="00B01102">
          <w:rPr>
            <w:noProof/>
            <w:webHidden/>
          </w:rPr>
          <w:t>44</w:t>
        </w:r>
        <w:r>
          <w:rPr>
            <w:noProof/>
            <w:webHidden/>
          </w:rPr>
          <w:fldChar w:fldCharType="end"/>
        </w:r>
      </w:hyperlink>
    </w:p>
    <w:p w14:paraId="385B7AC5" w14:textId="577C39E4" w:rsidR="00B902A0" w:rsidRDefault="00B902A0">
      <w:pPr>
        <w:pStyle w:val="TableofFigures"/>
        <w:tabs>
          <w:tab w:val="right" w:leader="dot" w:pos="9629"/>
        </w:tabs>
        <w:rPr>
          <w:noProof/>
          <w:kern w:val="2"/>
          <w:sz w:val="24"/>
          <w:szCs w:val="24"/>
        </w:rPr>
      </w:pPr>
      <w:hyperlink w:anchor="_Toc204171894" w:history="1">
        <w:r w:rsidRPr="000053B6">
          <w:rPr>
            <w:rStyle w:val="Hyperlink"/>
            <w:noProof/>
          </w:rPr>
          <w:t xml:space="preserve">Table 17: </w:t>
        </w:r>
        <w:r w:rsidRPr="000053B6">
          <w:rPr>
            <w:rStyle w:val="Hyperlink"/>
            <w:i/>
            <w:iCs/>
            <w:noProof/>
          </w:rPr>
          <w:t>Salmonella</w:t>
        </w:r>
        <w:r w:rsidRPr="000053B6">
          <w:rPr>
            <w:rStyle w:val="Hyperlink"/>
            <w:noProof/>
          </w:rPr>
          <w:t xml:space="preserve"> Typhimurium (STm) notifications by jurisdiction and most common </w:t>
        </w:r>
        <w:r>
          <w:rPr>
            <w:rStyle w:val="Hyperlink"/>
            <w:noProof/>
          </w:rPr>
          <w:br/>
        </w:r>
        <w:r w:rsidRPr="000053B6">
          <w:rPr>
            <w:rStyle w:val="Hyperlink"/>
            <w:noProof/>
          </w:rPr>
          <w:t>multiple-locus variable number tandem repeat analysis (MLVA) type</w:t>
        </w:r>
        <w:r w:rsidRPr="000053B6">
          <w:rPr>
            <w:rStyle w:val="Hyperlink"/>
            <w:noProof/>
            <w:vertAlign w:val="superscript"/>
          </w:rPr>
          <w:t>a</w:t>
        </w:r>
        <w:r w:rsidRPr="000053B6">
          <w:rPr>
            <w:rStyle w:val="Hyperlink"/>
            <w:noProof/>
          </w:rPr>
          <w:t xml:space="preserve"> in Australia, 2018</w:t>
        </w:r>
        <w:r>
          <w:rPr>
            <w:rStyle w:val="Hyperlink"/>
            <w:noProof/>
          </w:rPr>
          <w:br/>
        </w:r>
        <w:r w:rsidRPr="000053B6">
          <w:rPr>
            <w:rStyle w:val="Hyperlink"/>
            <w:noProof/>
          </w:rPr>
          <w:t>(n = 4,622)</w:t>
        </w:r>
        <w:r>
          <w:rPr>
            <w:noProof/>
            <w:webHidden/>
          </w:rPr>
          <w:tab/>
        </w:r>
        <w:r>
          <w:rPr>
            <w:noProof/>
            <w:webHidden/>
          </w:rPr>
          <w:fldChar w:fldCharType="begin"/>
        </w:r>
        <w:r>
          <w:rPr>
            <w:noProof/>
            <w:webHidden/>
          </w:rPr>
          <w:instrText xml:space="preserve"> PAGEREF _Toc204171894 \h </w:instrText>
        </w:r>
        <w:r>
          <w:rPr>
            <w:noProof/>
            <w:webHidden/>
          </w:rPr>
        </w:r>
        <w:r>
          <w:rPr>
            <w:noProof/>
            <w:webHidden/>
          </w:rPr>
          <w:fldChar w:fldCharType="separate"/>
        </w:r>
        <w:r w:rsidR="00B01102">
          <w:rPr>
            <w:noProof/>
            <w:webHidden/>
          </w:rPr>
          <w:t>45</w:t>
        </w:r>
        <w:r>
          <w:rPr>
            <w:noProof/>
            <w:webHidden/>
          </w:rPr>
          <w:fldChar w:fldCharType="end"/>
        </w:r>
      </w:hyperlink>
    </w:p>
    <w:p w14:paraId="28819C5A" w14:textId="39661797" w:rsidR="00B902A0" w:rsidRDefault="00B902A0">
      <w:pPr>
        <w:pStyle w:val="TableofFigures"/>
        <w:tabs>
          <w:tab w:val="right" w:leader="dot" w:pos="9629"/>
        </w:tabs>
        <w:rPr>
          <w:noProof/>
          <w:kern w:val="2"/>
          <w:sz w:val="24"/>
          <w:szCs w:val="24"/>
        </w:rPr>
      </w:pPr>
      <w:hyperlink w:anchor="_Toc204171895" w:history="1">
        <w:r w:rsidRPr="000053B6">
          <w:rPr>
            <w:rStyle w:val="Hyperlink"/>
            <w:noProof/>
          </w:rPr>
          <w:t>Table 18: Summary of shigellosis notifications in Australia, 2018</w:t>
        </w:r>
        <w:r>
          <w:rPr>
            <w:noProof/>
            <w:webHidden/>
          </w:rPr>
          <w:tab/>
        </w:r>
        <w:r>
          <w:rPr>
            <w:noProof/>
            <w:webHidden/>
          </w:rPr>
          <w:fldChar w:fldCharType="begin"/>
        </w:r>
        <w:r>
          <w:rPr>
            <w:noProof/>
            <w:webHidden/>
          </w:rPr>
          <w:instrText xml:space="preserve"> PAGEREF _Toc204171895 \h </w:instrText>
        </w:r>
        <w:r>
          <w:rPr>
            <w:noProof/>
            <w:webHidden/>
          </w:rPr>
        </w:r>
        <w:r>
          <w:rPr>
            <w:noProof/>
            <w:webHidden/>
          </w:rPr>
          <w:fldChar w:fldCharType="separate"/>
        </w:r>
        <w:r w:rsidR="00B01102">
          <w:rPr>
            <w:noProof/>
            <w:webHidden/>
          </w:rPr>
          <w:t>48</w:t>
        </w:r>
        <w:r>
          <w:rPr>
            <w:noProof/>
            <w:webHidden/>
          </w:rPr>
          <w:fldChar w:fldCharType="end"/>
        </w:r>
      </w:hyperlink>
    </w:p>
    <w:p w14:paraId="0F57F8CC" w14:textId="3D0E560D" w:rsidR="00B902A0" w:rsidRDefault="00B902A0">
      <w:pPr>
        <w:pStyle w:val="TableofFigures"/>
        <w:tabs>
          <w:tab w:val="right" w:leader="dot" w:pos="9629"/>
        </w:tabs>
        <w:rPr>
          <w:noProof/>
          <w:kern w:val="2"/>
          <w:sz w:val="24"/>
          <w:szCs w:val="24"/>
        </w:rPr>
      </w:pPr>
      <w:hyperlink w:anchor="_Toc204171896" w:history="1">
        <w:r w:rsidRPr="000053B6">
          <w:rPr>
            <w:rStyle w:val="Hyperlink"/>
            <w:noProof/>
          </w:rPr>
          <w:t>Table 19: Shigellosis (confirmed and probable) notifications in Aboriginal and/or Torres Strait Islander people in Australia by place of residence, 2018</w:t>
        </w:r>
        <w:r w:rsidRPr="000053B6">
          <w:rPr>
            <w:rStyle w:val="Hyperlink"/>
            <w:noProof/>
            <w:vertAlign w:val="superscript"/>
          </w:rPr>
          <w:t>a</w:t>
        </w:r>
        <w:r>
          <w:rPr>
            <w:noProof/>
            <w:webHidden/>
          </w:rPr>
          <w:tab/>
        </w:r>
        <w:r>
          <w:rPr>
            <w:noProof/>
            <w:webHidden/>
          </w:rPr>
          <w:fldChar w:fldCharType="begin"/>
        </w:r>
        <w:r>
          <w:rPr>
            <w:noProof/>
            <w:webHidden/>
          </w:rPr>
          <w:instrText xml:space="preserve"> PAGEREF _Toc204171896 \h </w:instrText>
        </w:r>
        <w:r>
          <w:rPr>
            <w:noProof/>
            <w:webHidden/>
          </w:rPr>
        </w:r>
        <w:r>
          <w:rPr>
            <w:noProof/>
            <w:webHidden/>
          </w:rPr>
          <w:fldChar w:fldCharType="separate"/>
        </w:r>
        <w:r w:rsidR="00B01102">
          <w:rPr>
            <w:noProof/>
            <w:webHidden/>
          </w:rPr>
          <w:t>51</w:t>
        </w:r>
        <w:r>
          <w:rPr>
            <w:noProof/>
            <w:webHidden/>
          </w:rPr>
          <w:fldChar w:fldCharType="end"/>
        </w:r>
      </w:hyperlink>
    </w:p>
    <w:p w14:paraId="3CF06441" w14:textId="2EB5E1C7" w:rsidR="00B902A0" w:rsidRDefault="00B902A0">
      <w:pPr>
        <w:pStyle w:val="TableofFigures"/>
        <w:tabs>
          <w:tab w:val="right" w:leader="dot" w:pos="9629"/>
        </w:tabs>
        <w:rPr>
          <w:noProof/>
          <w:kern w:val="2"/>
          <w:sz w:val="24"/>
          <w:szCs w:val="24"/>
        </w:rPr>
      </w:pPr>
      <w:hyperlink w:anchor="_Toc204171897" w:history="1">
        <w:r w:rsidRPr="000053B6">
          <w:rPr>
            <w:rStyle w:val="Hyperlink"/>
            <w:noProof/>
          </w:rPr>
          <w:t>Table 20: Summary of STEC and HUS notifications in Australia, 2018</w:t>
        </w:r>
        <w:r>
          <w:rPr>
            <w:noProof/>
            <w:webHidden/>
          </w:rPr>
          <w:tab/>
        </w:r>
        <w:r>
          <w:rPr>
            <w:noProof/>
            <w:webHidden/>
          </w:rPr>
          <w:fldChar w:fldCharType="begin"/>
        </w:r>
        <w:r>
          <w:rPr>
            <w:noProof/>
            <w:webHidden/>
          </w:rPr>
          <w:instrText xml:space="preserve"> PAGEREF _Toc204171897 \h </w:instrText>
        </w:r>
        <w:r>
          <w:rPr>
            <w:noProof/>
            <w:webHidden/>
          </w:rPr>
        </w:r>
        <w:r>
          <w:rPr>
            <w:noProof/>
            <w:webHidden/>
          </w:rPr>
          <w:fldChar w:fldCharType="separate"/>
        </w:r>
        <w:r w:rsidR="00B01102">
          <w:rPr>
            <w:noProof/>
            <w:webHidden/>
          </w:rPr>
          <w:t>56</w:t>
        </w:r>
        <w:r>
          <w:rPr>
            <w:noProof/>
            <w:webHidden/>
          </w:rPr>
          <w:fldChar w:fldCharType="end"/>
        </w:r>
      </w:hyperlink>
    </w:p>
    <w:p w14:paraId="6D42E9A7" w14:textId="6FC61EE7" w:rsidR="00B902A0" w:rsidRDefault="00B902A0">
      <w:pPr>
        <w:pStyle w:val="TableofFigures"/>
        <w:tabs>
          <w:tab w:val="right" w:leader="dot" w:pos="9629"/>
        </w:tabs>
        <w:rPr>
          <w:noProof/>
          <w:kern w:val="2"/>
          <w:sz w:val="24"/>
          <w:szCs w:val="24"/>
        </w:rPr>
      </w:pPr>
      <w:hyperlink w:anchor="_Toc204171898" w:history="1">
        <w:r w:rsidRPr="000053B6">
          <w:rPr>
            <w:rStyle w:val="Hyperlink"/>
            <w:noProof/>
          </w:rPr>
          <w:t>Table 21: Gastrointestinal disease outbreaks and ill people by transmission mode in Australia, 2018</w:t>
        </w:r>
        <w:r>
          <w:rPr>
            <w:noProof/>
            <w:webHidden/>
          </w:rPr>
          <w:tab/>
        </w:r>
        <w:r>
          <w:rPr>
            <w:noProof/>
            <w:webHidden/>
          </w:rPr>
          <w:fldChar w:fldCharType="begin"/>
        </w:r>
        <w:r>
          <w:rPr>
            <w:noProof/>
            <w:webHidden/>
          </w:rPr>
          <w:instrText xml:space="preserve"> PAGEREF _Toc204171898 \h </w:instrText>
        </w:r>
        <w:r>
          <w:rPr>
            <w:noProof/>
            <w:webHidden/>
          </w:rPr>
        </w:r>
        <w:r>
          <w:rPr>
            <w:noProof/>
            <w:webHidden/>
          </w:rPr>
          <w:fldChar w:fldCharType="separate"/>
        </w:r>
        <w:r w:rsidR="00B01102">
          <w:rPr>
            <w:noProof/>
            <w:webHidden/>
          </w:rPr>
          <w:t>58</w:t>
        </w:r>
        <w:r>
          <w:rPr>
            <w:noProof/>
            <w:webHidden/>
          </w:rPr>
          <w:fldChar w:fldCharType="end"/>
        </w:r>
      </w:hyperlink>
    </w:p>
    <w:p w14:paraId="3B0A95EB" w14:textId="2219E516" w:rsidR="00B902A0" w:rsidRDefault="00B902A0">
      <w:pPr>
        <w:pStyle w:val="TableofFigures"/>
        <w:tabs>
          <w:tab w:val="right" w:leader="dot" w:pos="9629"/>
        </w:tabs>
        <w:rPr>
          <w:noProof/>
          <w:kern w:val="2"/>
          <w:sz w:val="24"/>
          <w:szCs w:val="24"/>
        </w:rPr>
      </w:pPr>
      <w:hyperlink w:anchor="_Toc204171899" w:history="1">
        <w:r w:rsidRPr="000053B6">
          <w:rPr>
            <w:rStyle w:val="Hyperlink"/>
            <w:noProof/>
          </w:rPr>
          <w:t>Table 22: Foodborne outbreaks and affected people in Australia by jurisdiction, 2018</w:t>
        </w:r>
        <w:r>
          <w:rPr>
            <w:noProof/>
            <w:webHidden/>
          </w:rPr>
          <w:tab/>
        </w:r>
        <w:r>
          <w:rPr>
            <w:noProof/>
            <w:webHidden/>
          </w:rPr>
          <w:fldChar w:fldCharType="begin"/>
        </w:r>
        <w:r>
          <w:rPr>
            <w:noProof/>
            <w:webHidden/>
          </w:rPr>
          <w:instrText xml:space="preserve"> PAGEREF _Toc204171899 \h </w:instrText>
        </w:r>
        <w:r>
          <w:rPr>
            <w:noProof/>
            <w:webHidden/>
          </w:rPr>
        </w:r>
        <w:r>
          <w:rPr>
            <w:noProof/>
            <w:webHidden/>
          </w:rPr>
          <w:fldChar w:fldCharType="separate"/>
        </w:r>
        <w:r w:rsidR="00B01102">
          <w:rPr>
            <w:noProof/>
            <w:webHidden/>
          </w:rPr>
          <w:t>59</w:t>
        </w:r>
        <w:r>
          <w:rPr>
            <w:noProof/>
            <w:webHidden/>
          </w:rPr>
          <w:fldChar w:fldCharType="end"/>
        </w:r>
      </w:hyperlink>
    </w:p>
    <w:p w14:paraId="202621BA" w14:textId="16D5B061" w:rsidR="00B902A0" w:rsidRDefault="00B902A0">
      <w:pPr>
        <w:pStyle w:val="TableofFigures"/>
        <w:tabs>
          <w:tab w:val="right" w:leader="dot" w:pos="9629"/>
        </w:tabs>
        <w:rPr>
          <w:noProof/>
          <w:kern w:val="2"/>
          <w:sz w:val="24"/>
          <w:szCs w:val="24"/>
        </w:rPr>
      </w:pPr>
      <w:hyperlink w:anchor="_Toc204171900" w:history="1">
        <w:r w:rsidRPr="000053B6">
          <w:rPr>
            <w:rStyle w:val="Hyperlink"/>
            <w:noProof/>
          </w:rPr>
          <w:t xml:space="preserve">Table 23: Foodborne outbreaks, ill people and hospitalisations in Australia by aetiology, </w:t>
        </w:r>
        <w:r>
          <w:rPr>
            <w:rStyle w:val="Hyperlink"/>
            <w:noProof/>
          </w:rPr>
          <w:br/>
        </w:r>
        <w:r w:rsidRPr="000053B6">
          <w:rPr>
            <w:rStyle w:val="Hyperlink"/>
            <w:noProof/>
          </w:rPr>
          <w:t>2018</w:t>
        </w:r>
        <w:r>
          <w:rPr>
            <w:noProof/>
            <w:webHidden/>
          </w:rPr>
          <w:tab/>
        </w:r>
        <w:r>
          <w:rPr>
            <w:noProof/>
            <w:webHidden/>
          </w:rPr>
          <w:fldChar w:fldCharType="begin"/>
        </w:r>
        <w:r>
          <w:rPr>
            <w:noProof/>
            <w:webHidden/>
          </w:rPr>
          <w:instrText xml:space="preserve"> PAGEREF _Toc204171900 \h </w:instrText>
        </w:r>
        <w:r>
          <w:rPr>
            <w:noProof/>
            <w:webHidden/>
          </w:rPr>
        </w:r>
        <w:r>
          <w:rPr>
            <w:noProof/>
            <w:webHidden/>
          </w:rPr>
          <w:fldChar w:fldCharType="separate"/>
        </w:r>
        <w:r w:rsidR="00B01102">
          <w:rPr>
            <w:noProof/>
            <w:webHidden/>
          </w:rPr>
          <w:t>61</w:t>
        </w:r>
        <w:r>
          <w:rPr>
            <w:noProof/>
            <w:webHidden/>
          </w:rPr>
          <w:fldChar w:fldCharType="end"/>
        </w:r>
      </w:hyperlink>
    </w:p>
    <w:p w14:paraId="71E8AFBD" w14:textId="63534A54" w:rsidR="00B902A0" w:rsidRDefault="00B902A0">
      <w:pPr>
        <w:pStyle w:val="TableofFigures"/>
        <w:tabs>
          <w:tab w:val="right" w:leader="dot" w:pos="9629"/>
        </w:tabs>
        <w:rPr>
          <w:noProof/>
          <w:kern w:val="2"/>
          <w:sz w:val="24"/>
          <w:szCs w:val="24"/>
        </w:rPr>
      </w:pPr>
      <w:hyperlink w:anchor="_Toc204171901" w:history="1">
        <w:r w:rsidRPr="000053B6">
          <w:rPr>
            <w:rStyle w:val="Hyperlink"/>
            <w:noProof/>
          </w:rPr>
          <w:t>Table 24: Foodborne outbreaks and ill people in Australia by food commodity, 2018</w:t>
        </w:r>
        <w:r>
          <w:rPr>
            <w:rStyle w:val="Hyperlink"/>
            <w:noProof/>
          </w:rPr>
          <w:br/>
        </w:r>
        <w:r w:rsidRPr="000053B6">
          <w:rPr>
            <w:rStyle w:val="Hyperlink"/>
            <w:noProof/>
          </w:rPr>
          <w:t>(n = 127)</w:t>
        </w:r>
        <w:r>
          <w:rPr>
            <w:noProof/>
            <w:webHidden/>
          </w:rPr>
          <w:tab/>
        </w:r>
        <w:r>
          <w:rPr>
            <w:noProof/>
            <w:webHidden/>
          </w:rPr>
          <w:fldChar w:fldCharType="begin"/>
        </w:r>
        <w:r>
          <w:rPr>
            <w:noProof/>
            <w:webHidden/>
          </w:rPr>
          <w:instrText xml:space="preserve"> PAGEREF _Toc204171901 \h </w:instrText>
        </w:r>
        <w:r>
          <w:rPr>
            <w:noProof/>
            <w:webHidden/>
          </w:rPr>
        </w:r>
        <w:r>
          <w:rPr>
            <w:noProof/>
            <w:webHidden/>
          </w:rPr>
          <w:fldChar w:fldCharType="separate"/>
        </w:r>
        <w:r w:rsidR="00B01102">
          <w:rPr>
            <w:noProof/>
            <w:webHidden/>
          </w:rPr>
          <w:t>61</w:t>
        </w:r>
        <w:r>
          <w:rPr>
            <w:noProof/>
            <w:webHidden/>
          </w:rPr>
          <w:fldChar w:fldCharType="end"/>
        </w:r>
      </w:hyperlink>
    </w:p>
    <w:p w14:paraId="06AAD755" w14:textId="33783AC1" w:rsidR="00B902A0" w:rsidRDefault="00B902A0">
      <w:pPr>
        <w:pStyle w:val="TableofFigures"/>
        <w:tabs>
          <w:tab w:val="right" w:leader="dot" w:pos="9629"/>
        </w:tabs>
        <w:rPr>
          <w:noProof/>
          <w:kern w:val="2"/>
          <w:sz w:val="24"/>
          <w:szCs w:val="24"/>
        </w:rPr>
      </w:pPr>
      <w:hyperlink w:anchor="_Toc204171902" w:history="1">
        <w:r w:rsidRPr="000053B6">
          <w:rPr>
            <w:rStyle w:val="Hyperlink"/>
            <w:noProof/>
          </w:rPr>
          <w:t>Table 25: Number of foodborne outbreaks in Australia by aetiology and food commodity, 2018 (n = 127)</w:t>
        </w:r>
        <w:r>
          <w:rPr>
            <w:noProof/>
            <w:webHidden/>
          </w:rPr>
          <w:tab/>
        </w:r>
        <w:r>
          <w:rPr>
            <w:noProof/>
            <w:webHidden/>
          </w:rPr>
          <w:fldChar w:fldCharType="begin"/>
        </w:r>
        <w:r>
          <w:rPr>
            <w:noProof/>
            <w:webHidden/>
          </w:rPr>
          <w:instrText xml:space="preserve"> PAGEREF _Toc204171902 \h </w:instrText>
        </w:r>
        <w:r>
          <w:rPr>
            <w:noProof/>
            <w:webHidden/>
          </w:rPr>
        </w:r>
        <w:r>
          <w:rPr>
            <w:noProof/>
            <w:webHidden/>
          </w:rPr>
          <w:fldChar w:fldCharType="separate"/>
        </w:r>
        <w:r w:rsidR="00B01102">
          <w:rPr>
            <w:noProof/>
            <w:webHidden/>
          </w:rPr>
          <w:t>62</w:t>
        </w:r>
        <w:r>
          <w:rPr>
            <w:noProof/>
            <w:webHidden/>
          </w:rPr>
          <w:fldChar w:fldCharType="end"/>
        </w:r>
      </w:hyperlink>
    </w:p>
    <w:p w14:paraId="63137A1F" w14:textId="3A48347E" w:rsidR="00B902A0" w:rsidRDefault="00B902A0">
      <w:pPr>
        <w:pStyle w:val="TableofFigures"/>
        <w:tabs>
          <w:tab w:val="right" w:leader="dot" w:pos="9629"/>
        </w:tabs>
        <w:rPr>
          <w:noProof/>
          <w:kern w:val="2"/>
          <w:sz w:val="24"/>
          <w:szCs w:val="24"/>
        </w:rPr>
      </w:pPr>
      <w:hyperlink w:anchor="_Toc204171903" w:history="1">
        <w:r w:rsidRPr="000053B6">
          <w:rPr>
            <w:rStyle w:val="Hyperlink"/>
            <w:noProof/>
          </w:rPr>
          <w:t>Table 26: Foodborne outbreaks in Australia by setting prepared, 2018 (n = 127)</w:t>
        </w:r>
        <w:r>
          <w:rPr>
            <w:noProof/>
            <w:webHidden/>
          </w:rPr>
          <w:tab/>
        </w:r>
        <w:r>
          <w:rPr>
            <w:noProof/>
            <w:webHidden/>
          </w:rPr>
          <w:fldChar w:fldCharType="begin"/>
        </w:r>
        <w:r>
          <w:rPr>
            <w:noProof/>
            <w:webHidden/>
          </w:rPr>
          <w:instrText xml:space="preserve"> PAGEREF _Toc204171903 \h </w:instrText>
        </w:r>
        <w:r>
          <w:rPr>
            <w:noProof/>
            <w:webHidden/>
          </w:rPr>
        </w:r>
        <w:r>
          <w:rPr>
            <w:noProof/>
            <w:webHidden/>
          </w:rPr>
          <w:fldChar w:fldCharType="separate"/>
        </w:r>
        <w:r w:rsidR="00B01102">
          <w:rPr>
            <w:noProof/>
            <w:webHidden/>
          </w:rPr>
          <w:t>64</w:t>
        </w:r>
        <w:r>
          <w:rPr>
            <w:noProof/>
            <w:webHidden/>
          </w:rPr>
          <w:fldChar w:fldCharType="end"/>
        </w:r>
      </w:hyperlink>
    </w:p>
    <w:p w14:paraId="7D40D179" w14:textId="71314D34" w:rsidR="00B902A0" w:rsidRDefault="00B902A0">
      <w:pPr>
        <w:pStyle w:val="TableofFigures"/>
        <w:tabs>
          <w:tab w:val="right" w:leader="dot" w:pos="9629"/>
        </w:tabs>
        <w:rPr>
          <w:noProof/>
          <w:kern w:val="2"/>
          <w:sz w:val="24"/>
          <w:szCs w:val="24"/>
        </w:rPr>
      </w:pPr>
      <w:hyperlink w:anchor="_Toc204171904" w:history="1">
        <w:r w:rsidRPr="000053B6">
          <w:rPr>
            <w:rStyle w:val="Hyperlink"/>
            <w:noProof/>
          </w:rPr>
          <w:t>Table 27: Number of foodborne outbreaks in Australia by type of evidence and aetiological agent,</w:t>
        </w:r>
        <w:r>
          <w:rPr>
            <w:rStyle w:val="Hyperlink"/>
            <w:noProof/>
          </w:rPr>
          <w:t> </w:t>
        </w:r>
        <w:r w:rsidRPr="000053B6">
          <w:rPr>
            <w:rStyle w:val="Hyperlink"/>
            <w:noProof/>
          </w:rPr>
          <w:t>2018 (n = 127)</w:t>
        </w:r>
        <w:r>
          <w:rPr>
            <w:noProof/>
            <w:webHidden/>
          </w:rPr>
          <w:tab/>
        </w:r>
        <w:r>
          <w:rPr>
            <w:noProof/>
            <w:webHidden/>
          </w:rPr>
          <w:fldChar w:fldCharType="begin"/>
        </w:r>
        <w:r>
          <w:rPr>
            <w:noProof/>
            <w:webHidden/>
          </w:rPr>
          <w:instrText xml:space="preserve"> PAGEREF _Toc204171904 \h </w:instrText>
        </w:r>
        <w:r>
          <w:rPr>
            <w:noProof/>
            <w:webHidden/>
          </w:rPr>
        </w:r>
        <w:r>
          <w:rPr>
            <w:noProof/>
            <w:webHidden/>
          </w:rPr>
          <w:fldChar w:fldCharType="separate"/>
        </w:r>
        <w:r w:rsidR="00B01102">
          <w:rPr>
            <w:noProof/>
            <w:webHidden/>
          </w:rPr>
          <w:t>65</w:t>
        </w:r>
        <w:r>
          <w:rPr>
            <w:noProof/>
            <w:webHidden/>
          </w:rPr>
          <w:fldChar w:fldCharType="end"/>
        </w:r>
      </w:hyperlink>
    </w:p>
    <w:p w14:paraId="3AB10379" w14:textId="6042C1FF" w:rsidR="00B902A0" w:rsidRDefault="00B902A0">
      <w:pPr>
        <w:pStyle w:val="TableofFigures"/>
        <w:tabs>
          <w:tab w:val="right" w:leader="dot" w:pos="9629"/>
        </w:tabs>
        <w:rPr>
          <w:noProof/>
          <w:kern w:val="2"/>
          <w:sz w:val="24"/>
          <w:szCs w:val="24"/>
        </w:rPr>
      </w:pPr>
      <w:hyperlink w:anchor="_Toc204171905" w:history="1">
        <w:r w:rsidRPr="000053B6">
          <w:rPr>
            <w:rStyle w:val="Hyperlink"/>
            <w:noProof/>
          </w:rPr>
          <w:t>Revised OzFoodNet definitions for modes of outbreak transmission implemented in 2016</w:t>
        </w:r>
        <w:r>
          <w:rPr>
            <w:noProof/>
            <w:webHidden/>
          </w:rPr>
          <w:tab/>
        </w:r>
        <w:r>
          <w:rPr>
            <w:noProof/>
            <w:webHidden/>
          </w:rPr>
          <w:fldChar w:fldCharType="begin"/>
        </w:r>
        <w:r>
          <w:rPr>
            <w:noProof/>
            <w:webHidden/>
          </w:rPr>
          <w:instrText xml:space="preserve"> PAGEREF _Toc204171905 \h </w:instrText>
        </w:r>
        <w:r>
          <w:rPr>
            <w:noProof/>
            <w:webHidden/>
          </w:rPr>
        </w:r>
        <w:r>
          <w:rPr>
            <w:noProof/>
            <w:webHidden/>
          </w:rPr>
          <w:fldChar w:fldCharType="separate"/>
        </w:r>
        <w:r w:rsidR="00B01102">
          <w:rPr>
            <w:noProof/>
            <w:webHidden/>
          </w:rPr>
          <w:t>75</w:t>
        </w:r>
        <w:r>
          <w:rPr>
            <w:noProof/>
            <w:webHidden/>
          </w:rPr>
          <w:fldChar w:fldCharType="end"/>
        </w:r>
      </w:hyperlink>
    </w:p>
    <w:p w14:paraId="33DEFDD1" w14:textId="7D7BDCB2" w:rsidR="00B902A0" w:rsidRDefault="00B902A0">
      <w:pPr>
        <w:pStyle w:val="TableofFigures"/>
        <w:tabs>
          <w:tab w:val="right" w:leader="dot" w:pos="9629"/>
        </w:tabs>
        <w:rPr>
          <w:noProof/>
          <w:kern w:val="2"/>
          <w:sz w:val="24"/>
          <w:szCs w:val="24"/>
        </w:rPr>
      </w:pPr>
      <w:hyperlink w:anchor="_Toc204171906" w:history="1">
        <w:r w:rsidRPr="000053B6">
          <w:rPr>
            <w:rStyle w:val="Hyperlink"/>
            <w:noProof/>
          </w:rPr>
          <w:t>Foodborne and probable foodborne outbreak summary for OzFoodNet sites, Australia, 2018</w:t>
        </w:r>
        <w:r>
          <w:rPr>
            <w:noProof/>
            <w:webHidden/>
          </w:rPr>
          <w:tab/>
        </w:r>
        <w:r>
          <w:rPr>
            <w:noProof/>
            <w:webHidden/>
          </w:rPr>
          <w:fldChar w:fldCharType="begin"/>
        </w:r>
        <w:r>
          <w:rPr>
            <w:noProof/>
            <w:webHidden/>
          </w:rPr>
          <w:instrText xml:space="preserve"> PAGEREF _Toc204171906 \h </w:instrText>
        </w:r>
        <w:r>
          <w:rPr>
            <w:noProof/>
            <w:webHidden/>
          </w:rPr>
        </w:r>
        <w:r>
          <w:rPr>
            <w:noProof/>
            <w:webHidden/>
          </w:rPr>
          <w:fldChar w:fldCharType="separate"/>
        </w:r>
        <w:r w:rsidR="00B01102">
          <w:rPr>
            <w:noProof/>
            <w:webHidden/>
          </w:rPr>
          <w:t>76</w:t>
        </w:r>
        <w:r>
          <w:rPr>
            <w:noProof/>
            <w:webHidden/>
          </w:rPr>
          <w:fldChar w:fldCharType="end"/>
        </w:r>
      </w:hyperlink>
    </w:p>
    <w:p w14:paraId="0CBC11FF" w14:textId="1AF6F4C8" w:rsidR="00B902A0" w:rsidRDefault="00B902A0">
      <w:pPr>
        <w:pStyle w:val="TableofFigures"/>
        <w:tabs>
          <w:tab w:val="right" w:leader="dot" w:pos="9629"/>
        </w:tabs>
        <w:rPr>
          <w:noProof/>
          <w:kern w:val="2"/>
          <w:sz w:val="24"/>
          <w:szCs w:val="24"/>
        </w:rPr>
      </w:pPr>
      <w:hyperlink w:anchor="_Toc204171907" w:history="1">
        <w:r w:rsidRPr="000053B6">
          <w:rPr>
            <w:rStyle w:val="Hyperlink"/>
            <w:noProof/>
          </w:rPr>
          <w:t>Point source foodborne and probable foodborne outbreaks within multi-jurisdictional outbreaks and</w:t>
        </w:r>
        <w:r>
          <w:rPr>
            <w:rStyle w:val="Hyperlink"/>
            <w:noProof/>
          </w:rPr>
          <w:t> </w:t>
        </w:r>
        <w:r w:rsidRPr="000053B6">
          <w:rPr>
            <w:rStyle w:val="Hyperlink"/>
            <w:noProof/>
          </w:rPr>
          <w:t>large community outbreaks, summary for OzFoodNet sites, Australia, 2018</w:t>
        </w:r>
        <w:r>
          <w:rPr>
            <w:noProof/>
            <w:webHidden/>
          </w:rPr>
          <w:tab/>
        </w:r>
        <w:r>
          <w:rPr>
            <w:noProof/>
            <w:webHidden/>
          </w:rPr>
          <w:fldChar w:fldCharType="begin"/>
        </w:r>
        <w:r>
          <w:rPr>
            <w:noProof/>
            <w:webHidden/>
          </w:rPr>
          <w:instrText xml:space="preserve"> PAGEREF _Toc204171907 \h </w:instrText>
        </w:r>
        <w:r>
          <w:rPr>
            <w:noProof/>
            <w:webHidden/>
          </w:rPr>
        </w:r>
        <w:r>
          <w:rPr>
            <w:noProof/>
            <w:webHidden/>
          </w:rPr>
          <w:fldChar w:fldCharType="separate"/>
        </w:r>
        <w:r w:rsidR="00B01102">
          <w:rPr>
            <w:noProof/>
            <w:webHidden/>
          </w:rPr>
          <w:t>90</w:t>
        </w:r>
        <w:r>
          <w:rPr>
            <w:noProof/>
            <w:webHidden/>
          </w:rPr>
          <w:fldChar w:fldCharType="end"/>
        </w:r>
      </w:hyperlink>
    </w:p>
    <w:p w14:paraId="1979E9BE" w14:textId="260B19A9" w:rsidR="00F37E5A" w:rsidRPr="00754F47" w:rsidRDefault="00A709F0" w:rsidP="00754F47">
      <w:r>
        <w:fldChar w:fldCharType="end"/>
      </w:r>
      <w:r w:rsidRPr="00754F47">
        <w:fldChar w:fldCharType="begin"/>
      </w:r>
      <w:r w:rsidRPr="00754F47">
        <w:instrText xml:space="preserve"> TOC \h \z \t "CDI Table - Title Appendix" \c </w:instrText>
      </w:r>
      <w:r w:rsidRPr="00754F47">
        <w:fldChar w:fldCharType="separate"/>
      </w:r>
    </w:p>
    <w:p w14:paraId="431C2853" w14:textId="38CE57F0" w:rsidR="00F25C00" w:rsidRDefault="00A709F0" w:rsidP="00754F47">
      <w:pPr>
        <w:pStyle w:val="Heading1"/>
      </w:pPr>
      <w:r w:rsidRPr="00754F47">
        <w:lastRenderedPageBreak/>
        <w:fldChar w:fldCharType="end"/>
      </w:r>
      <w:bookmarkStart w:id="17" w:name="_Toc195530498"/>
      <w:bookmarkStart w:id="18" w:name="_Toc204171627"/>
      <w:r w:rsidR="0098426C">
        <w:t>Abstract</w:t>
      </w:r>
      <w:bookmarkEnd w:id="17"/>
      <w:bookmarkEnd w:id="18"/>
    </w:p>
    <w:p w14:paraId="2A43DC1C" w14:textId="6B84FCB8" w:rsidR="000264AB" w:rsidRPr="001E3ECB" w:rsidRDefault="009648C9" w:rsidP="00D50650">
      <w:pPr>
        <w:pStyle w:val="Normal-morespacebefore"/>
      </w:pPr>
      <w:r w:rsidRPr="009648C9">
        <w:rPr>
          <w:lang w:val="en-GB"/>
        </w:rPr>
        <w:t>In 2018, state and territory health departments in Australia received 51,174 notifications of enteric diseases potentially related to food. This was 28% higher than the five-year average number of notifications for enteric diseases in Australia. Consistent with previous years, most notified infections were either campylobacteriosis (n = 33,143; 65%) or salmonellosis (n = 14,144; 28%). In</w:t>
      </w:r>
      <w:r w:rsidR="00E80C9E">
        <w:rPr>
          <w:lang w:val="en-GB"/>
        </w:rPr>
        <w:t> </w:t>
      </w:r>
      <w:r w:rsidRPr="009648C9">
        <w:rPr>
          <w:lang w:val="en-GB"/>
        </w:rPr>
        <w:t xml:space="preserve">total, 137 gastrointestinal outbreaks, including 127 foodborne outbreaks, were reported in 2018. The remaining ten outbreaks were due to environmental or probable environmental transmission (nine outbreaks) and waterborne or probable waterborne transmission (one outbreak). Foodborne outbreaks affected 1,644 people, resulting in at least 283 hospital admissions and thirteen deaths. Eggs continue to be a source of </w:t>
      </w:r>
      <w:r w:rsidRPr="009648C9">
        <w:rPr>
          <w:i/>
          <w:iCs/>
          <w:lang w:val="en-GB"/>
        </w:rPr>
        <w:t>Salmonella</w:t>
      </w:r>
      <w:r w:rsidRPr="009648C9">
        <w:rPr>
          <w:lang w:val="en-GB"/>
        </w:rPr>
        <w:t xml:space="preserve"> Typhimurium infection across the country, with 26 egg-related outbreaks, affecting at least 535 people, reported across five jurisdictions in 2018.</w:t>
      </w:r>
    </w:p>
    <w:p w14:paraId="60C0CA8B" w14:textId="77777777" w:rsidR="0037146D" w:rsidRDefault="00B73144" w:rsidP="00B73144">
      <w:pPr>
        <w:pStyle w:val="Heading1"/>
      </w:pPr>
      <w:bookmarkStart w:id="19" w:name="_Toc195530501"/>
      <w:bookmarkStart w:id="20" w:name="_Toc204171628"/>
      <w:r>
        <w:lastRenderedPageBreak/>
        <w:t>Introduction</w:t>
      </w:r>
      <w:bookmarkEnd w:id="19"/>
      <w:bookmarkEnd w:id="20"/>
    </w:p>
    <w:p w14:paraId="021C26BE" w14:textId="77777777" w:rsidR="009648C9" w:rsidRPr="009648C9" w:rsidRDefault="009648C9" w:rsidP="00D50650">
      <w:pPr>
        <w:pStyle w:val="Normal-morespacebefore"/>
        <w:rPr>
          <w:lang w:val="en-GB"/>
        </w:rPr>
      </w:pPr>
      <w:r w:rsidRPr="009648C9">
        <w:rPr>
          <w:lang w:val="en-GB"/>
        </w:rPr>
        <w:t>The burden of foodborne disease in Australia is significant, with an estimated 4.1 million people infected in Australia each year, costing an estimated $1.2 billion per year.</w:t>
      </w:r>
      <w:r w:rsidRPr="009648C9">
        <w:rPr>
          <w:vertAlign w:val="superscript"/>
          <w:lang w:val="en-GB"/>
        </w:rPr>
        <w:t>1</w:t>
      </w:r>
    </w:p>
    <w:p w14:paraId="0D06FB40" w14:textId="77777777" w:rsidR="009648C9" w:rsidRPr="009648C9" w:rsidRDefault="009648C9" w:rsidP="009648C9">
      <w:pPr>
        <w:rPr>
          <w:lang w:val="en-GB"/>
        </w:rPr>
      </w:pPr>
      <w:r w:rsidRPr="009648C9">
        <w:rPr>
          <w:lang w:val="en-GB"/>
        </w:rPr>
        <w:t>The OzFoodNet network was established in 2000 by the Australian Government Department of Health, Disability and Ageing to apply concentrated effort at a national level to investigate and understand foodborne disease; to describe more effectively its epidemiology; and to identify ways to minimise foodborne illness in Australia. The OzFoodNet network includes foodborne disease epidemiologists from each state and territory health department, and collaborators from the Australian Government Department of Agriculture, Fisheries and Forestry (Agriculture), Food Standards Australia New Zealand (FSANZ), and the Public Health Laboratory Network (PHLN). OzFoodNet is represented on the Communicable Diseases Network Australia (CDNA), which is Australia’s peak body for communicable disease control.</w:t>
      </w:r>
    </w:p>
    <w:p w14:paraId="5F2710EF" w14:textId="1A7F1E7E" w:rsidR="00AC46DC" w:rsidRPr="00AC46DC" w:rsidRDefault="009648C9" w:rsidP="00AC46DC">
      <w:r w:rsidRPr="009648C9">
        <w:rPr>
          <w:lang w:val="en-GB"/>
        </w:rPr>
        <w:t>The primary data sources used by OzFoodNet epidemiologists to understand the extent of foodborne disease in Australia include notifiable enteric disease data and reports of gastrointestinal disease outbreaks. This report provides an overview of the national enteric disease surveillance data from 1 January 2018 to 31 December 2018 and the findings from the investigations into gastrointestinal illness outbreaks caused by foodborne, animal-to-person, environmental or waterborne disease that were initiated in Australia between 1 January 2018 and 31 December 2018.</w:t>
      </w:r>
    </w:p>
    <w:p w14:paraId="78C183E0" w14:textId="77777777" w:rsidR="00A24E95" w:rsidRDefault="00B73144" w:rsidP="00B73144">
      <w:pPr>
        <w:pStyle w:val="Heading1"/>
        <w:rPr>
          <w:lang w:val="en-GB"/>
        </w:rPr>
      </w:pPr>
      <w:bookmarkStart w:id="21" w:name="_Toc195530502"/>
      <w:bookmarkStart w:id="22" w:name="_Toc204171629"/>
      <w:r>
        <w:rPr>
          <w:lang w:val="en-GB"/>
        </w:rPr>
        <w:lastRenderedPageBreak/>
        <w:t>Methods</w:t>
      </w:r>
      <w:bookmarkEnd w:id="21"/>
      <w:bookmarkEnd w:id="22"/>
    </w:p>
    <w:p w14:paraId="0E2D9E89" w14:textId="77777777" w:rsidR="00136AB7" w:rsidRPr="00136AB7" w:rsidRDefault="00136AB7" w:rsidP="00136AB7">
      <w:pPr>
        <w:pStyle w:val="Heading2-lessspacebefore"/>
      </w:pPr>
      <w:bookmarkStart w:id="23" w:name="_Toc196814622"/>
      <w:bookmarkStart w:id="24" w:name="_Toc204171630"/>
      <w:r w:rsidRPr="00136AB7">
        <w:t>Population under surveillance</w:t>
      </w:r>
      <w:bookmarkEnd w:id="23"/>
      <w:bookmarkEnd w:id="24"/>
    </w:p>
    <w:p w14:paraId="072797BC" w14:textId="77777777" w:rsidR="00136AB7" w:rsidRPr="00136AB7" w:rsidRDefault="00136AB7" w:rsidP="00136AB7">
      <w:r w:rsidRPr="00136AB7">
        <w:t xml:space="preserve">In 2018, the OzFoodNet network covered all Australian states and territories, with an estimated population of 24,992,747 persons as </w:t>
      </w:r>
      <w:proofErr w:type="gramStart"/>
      <w:r w:rsidRPr="00136AB7">
        <w:t>at</w:t>
      </w:r>
      <w:proofErr w:type="gramEnd"/>
      <w:r w:rsidRPr="00136AB7">
        <w:t xml:space="preserve"> 30 June 2018.</w:t>
      </w:r>
      <w:r w:rsidRPr="00136AB7">
        <w:rPr>
          <w:vertAlign w:val="superscript"/>
        </w:rPr>
        <w:t>2</w:t>
      </w:r>
    </w:p>
    <w:p w14:paraId="14F4AFFC" w14:textId="77777777" w:rsidR="00136AB7" w:rsidRPr="00136AB7" w:rsidRDefault="00136AB7" w:rsidP="00136AB7">
      <w:pPr>
        <w:pStyle w:val="Heading2"/>
        <w:rPr>
          <w:lang w:val="en-GB"/>
        </w:rPr>
      </w:pPr>
      <w:bookmarkStart w:id="25" w:name="_Toc196814623"/>
      <w:bookmarkStart w:id="26" w:name="_Toc204171631"/>
      <w:bookmarkStart w:id="27" w:name="_Toc195530500"/>
      <w:r w:rsidRPr="00136AB7">
        <w:rPr>
          <w:lang w:val="en-GB"/>
        </w:rPr>
        <w:t>Data sources</w:t>
      </w:r>
      <w:bookmarkEnd w:id="25"/>
      <w:bookmarkEnd w:id="26"/>
    </w:p>
    <w:bookmarkEnd w:id="27"/>
    <w:p w14:paraId="0A10223A" w14:textId="77777777" w:rsidR="00136AB7" w:rsidRPr="00136AB7" w:rsidRDefault="00136AB7" w:rsidP="00136AB7">
      <w:pPr>
        <w:pStyle w:val="Heading3-lessspacebefore"/>
      </w:pPr>
      <w:r w:rsidRPr="00136AB7">
        <w:t>Notified infections</w:t>
      </w:r>
    </w:p>
    <w:p w14:paraId="27FDD015" w14:textId="77777777" w:rsidR="00136AB7" w:rsidRPr="00136AB7" w:rsidRDefault="00136AB7" w:rsidP="00136AB7">
      <w:r w:rsidRPr="00136AB7">
        <w:t xml:space="preserve">All Australian states and territories have public health legislation requiring doctors and pathology laboratories to notify cases of infectious diseases that are important to public health. State and territory health departments record details of notified cases on surveillance databases. Under the auspices of the </w:t>
      </w:r>
      <w:r w:rsidRPr="00136AB7">
        <w:rPr>
          <w:i/>
          <w:iCs/>
        </w:rPr>
        <w:t>National Health Security Act 2007</w:t>
      </w:r>
      <w:r w:rsidRPr="00136AB7">
        <w:t>, surveillance data is aggregated into a national database known as the National Notifiable Diseases Surveillance System (NNDSS).</w:t>
      </w:r>
      <w:r w:rsidRPr="00136AB7">
        <w:rPr>
          <w:vertAlign w:val="superscript"/>
        </w:rPr>
        <w:footnoteReference w:id="2"/>
      </w:r>
      <w:r w:rsidRPr="00136AB7">
        <w:t xml:space="preserve"> Notifiable enteric diseases include botulism, campylobacteriosis, cholera, haemolytic uraemic syndrome (HUS), hepatitis A, hepatitis E, listeriosis, paratyphoid fever, salmonellosis, Shiga toxin-producing </w:t>
      </w:r>
      <w:r w:rsidRPr="00136AB7">
        <w:rPr>
          <w:i/>
          <w:iCs/>
        </w:rPr>
        <w:t>Escherichia coli</w:t>
      </w:r>
      <w:r w:rsidRPr="00136AB7">
        <w:t xml:space="preserve"> (STEC) infection, shigellosis and typhoid fever.</w:t>
      </w:r>
    </w:p>
    <w:p w14:paraId="4F247445" w14:textId="77777777" w:rsidR="00136AB7" w:rsidRPr="00136AB7" w:rsidRDefault="00136AB7" w:rsidP="00136AB7">
      <w:r w:rsidRPr="00136AB7">
        <w:t xml:space="preserve">Data for this report were extracted from NNDSS in July 2022 and analysed by calendar year using the date of diagnosis. Date of diagnosis was derived for each case from the earliest date supplied by the jurisdiction, which could be the date of onset of the case’s illness, the date a specimen was collected, or the date a health department received the notification. Notifications for 2018 include those with a diagnosis date from 1 January 2018 to 31 December 2018. Australian Bureau of Statistics (ABS) estimated resident populations for each state or territory as </w:t>
      </w:r>
      <w:proofErr w:type="gramStart"/>
      <w:r w:rsidRPr="00136AB7">
        <w:t>at</w:t>
      </w:r>
      <w:proofErr w:type="gramEnd"/>
      <w:r w:rsidRPr="00136AB7">
        <w:t xml:space="preserve"> 30 June 2018 were used to calculate rates of notified infections.</w:t>
      </w:r>
      <w:r w:rsidRPr="00136AB7">
        <w:rPr>
          <w:vertAlign w:val="superscript"/>
        </w:rPr>
        <w:t>2</w:t>
      </w:r>
      <w:r w:rsidRPr="00136AB7">
        <w:t xml:space="preserve"> Due to the dynamic nature of NNDSS data, the data presented in this report are subject to change over time.</w:t>
      </w:r>
    </w:p>
    <w:p w14:paraId="448D4F36" w14:textId="77777777" w:rsidR="00136AB7" w:rsidRPr="00136AB7" w:rsidRDefault="00136AB7" w:rsidP="00136AB7">
      <w:pPr>
        <w:pStyle w:val="Heading4"/>
        <w:rPr>
          <w:lang w:val="en-GB"/>
        </w:rPr>
      </w:pPr>
      <w:r w:rsidRPr="00136AB7">
        <w:rPr>
          <w:lang w:val="en-GB"/>
        </w:rPr>
        <w:t>Change in laboratory methods</w:t>
      </w:r>
    </w:p>
    <w:p w14:paraId="654D82A9" w14:textId="77777777" w:rsidR="00136AB7" w:rsidRDefault="00136AB7" w:rsidP="00136AB7">
      <w:r w:rsidRPr="00136AB7">
        <w:t>Changes in diagnostic laboratory testing procedures, including the increasing uptake of culture independent diagnostic testing (CIDT) using polymerase chain reaction (PCR) and introduction of multiplex PCR (which can detect multiple enteric pathogens on one test), are suspected to have resulted in an increase in notifications for a number of bacterial enteric diseases including campylobacteriosis, salmonellosis, shigellosis and STEC since 2014 (see the OzFoodNet 2016 annual report for more information).</w:t>
      </w:r>
      <w:r w:rsidRPr="00136AB7">
        <w:rPr>
          <w:vertAlign w:val="superscript"/>
        </w:rPr>
        <w:t>3</w:t>
      </w:r>
      <w:r w:rsidRPr="00136AB7">
        <w:t xml:space="preserve"> CIDT has been introduced at varying times depending on the individual laboratory. The extent to which this has increased notifications of each of these conditions remains unclear.</w:t>
      </w:r>
    </w:p>
    <w:p w14:paraId="24AC0F57" w14:textId="77777777" w:rsidR="00136AB7" w:rsidRPr="00136AB7" w:rsidRDefault="00136AB7" w:rsidP="00136AB7">
      <w:pPr>
        <w:pStyle w:val="Heading4"/>
        <w:rPr>
          <w:lang w:val="en-GB"/>
        </w:rPr>
      </w:pPr>
      <w:r w:rsidRPr="00136AB7">
        <w:rPr>
          <w:lang w:val="en-GB"/>
        </w:rPr>
        <w:t>Enhanced national surveillance for listeriosis</w:t>
      </w:r>
    </w:p>
    <w:p w14:paraId="77D554CB" w14:textId="77777777" w:rsidR="00136AB7" w:rsidRPr="00136AB7" w:rsidRDefault="00136AB7" w:rsidP="00136AB7">
      <w:r w:rsidRPr="00136AB7">
        <w:t xml:space="preserve">In 2010 OzFoodNet commenced enhanced surveillance data collection on all notified cases of listeriosis in Australia, using a centralised database known as the National Enhanced Listeriosis Surveillance System (NELSS). The primary aim of NELSS is to detect clusters of infection to enable a timely public health investigation and response. In accordance with the Listeriosis </w:t>
      </w:r>
      <w:r w:rsidRPr="00136AB7">
        <w:lastRenderedPageBreak/>
        <w:t>National Guideline for Public Health Units,</w:t>
      </w:r>
      <w:r w:rsidRPr="00136AB7">
        <w:rPr>
          <w:vertAlign w:val="superscript"/>
        </w:rPr>
        <w:footnoteReference w:id="3"/>
      </w:r>
      <w:r w:rsidRPr="00136AB7">
        <w:t xml:space="preserve"> jurisdictional public health staff conduct case interviews at the time of diagnosis using a standardised questionnaire. Interview data (including food histories), along with information regarding the characterisation of </w:t>
      </w:r>
      <w:r w:rsidRPr="00136AB7">
        <w:rPr>
          <w:i/>
          <w:iCs/>
        </w:rPr>
        <w:t>Listeria monocytogenes</w:t>
      </w:r>
      <w:r w:rsidRPr="00136AB7">
        <w:t xml:space="preserve"> isolates by molecular subtyping methods, are entered into NELSS by OzFoodNet epidemiologists using an open-source secure web-based reporting system known as NetEpi. Commencing in 2016, whole genome sequencing with fortnightly national phylogenetic analysis was conducted for all human </w:t>
      </w:r>
      <w:r w:rsidRPr="00136AB7">
        <w:rPr>
          <w:i/>
          <w:iCs/>
        </w:rPr>
        <w:t>L. monocytogenes</w:t>
      </w:r>
      <w:r w:rsidRPr="00136AB7">
        <w:t xml:space="preserve"> isolates to identify potential clusters for investigation (data not included).</w:t>
      </w:r>
    </w:p>
    <w:p w14:paraId="4E22E7EE" w14:textId="77777777" w:rsidR="00136AB7" w:rsidRPr="00136AB7" w:rsidRDefault="00136AB7" w:rsidP="00136AB7">
      <w:pPr>
        <w:pStyle w:val="Heading4"/>
        <w:rPr>
          <w:lang w:val="en-GB"/>
        </w:rPr>
      </w:pPr>
      <w:r w:rsidRPr="00136AB7">
        <w:rPr>
          <w:lang w:val="en-GB"/>
        </w:rPr>
        <w:t>Enhanced national surveillance for hepatitis A</w:t>
      </w:r>
    </w:p>
    <w:p w14:paraId="2C287CCA" w14:textId="77777777" w:rsidR="00136AB7" w:rsidRPr="00136AB7" w:rsidRDefault="00136AB7" w:rsidP="00136AB7">
      <w:r w:rsidRPr="00136AB7">
        <w:t>In July 2017, CDNA endorsed the commencement of a hepatitis A enhanced surveillance data collection pilot study, which involved sequencing strains from all notified cases of hepatitis A nationally (see the 2017 OzFoodNet annual report for more information).</w:t>
      </w:r>
      <w:r w:rsidRPr="00136AB7">
        <w:rPr>
          <w:vertAlign w:val="superscript"/>
        </w:rPr>
        <w:t>4</w:t>
      </w:r>
      <w:r w:rsidRPr="00136AB7">
        <w:t xml:space="preserve"> Enhanced surveillance commenced on 1 July 2017, with the objectives: </w:t>
      </w:r>
    </w:p>
    <w:p w14:paraId="2848175E" w14:textId="77777777" w:rsidR="00136AB7" w:rsidRPr="00136AB7" w:rsidRDefault="00136AB7" w:rsidP="00136AB7">
      <w:pPr>
        <w:pStyle w:val="CDIBullets"/>
      </w:pPr>
      <w:r w:rsidRPr="00136AB7">
        <w:t>to better understand hepatitis A molecular epidemiology in Australia through the conduct of national enhanced surveillance through genotyping and sequencing RNA from each case and recording specific risk factor information in a centralised database;</w:t>
      </w:r>
    </w:p>
    <w:p w14:paraId="70B53DA6" w14:textId="77777777" w:rsidR="00136AB7" w:rsidRPr="00136AB7" w:rsidRDefault="00136AB7" w:rsidP="00136AB7">
      <w:pPr>
        <w:pStyle w:val="CDIBullets"/>
      </w:pPr>
      <w:r w:rsidRPr="00136AB7">
        <w:t>to understand the risk factors and molecular epidemiology of hepatitis A in Australia; and</w:t>
      </w:r>
    </w:p>
    <w:p w14:paraId="740AF499" w14:textId="77777777" w:rsidR="00136AB7" w:rsidRPr="00136AB7" w:rsidRDefault="00136AB7" w:rsidP="00136AB7">
      <w:pPr>
        <w:pStyle w:val="CDIBullets"/>
      </w:pPr>
      <w:r w:rsidRPr="00136AB7">
        <w:t>to detect clusters of locally acquired hepatitis A to enable rapid public health action.</w:t>
      </w:r>
    </w:p>
    <w:p w14:paraId="635695FA" w14:textId="77777777" w:rsidR="00136AB7" w:rsidRPr="00136AB7" w:rsidRDefault="00136AB7" w:rsidP="00136AB7">
      <w:r w:rsidRPr="00136AB7">
        <w:t>Enhanced surveillance of hepatitis A does not impact on jurisdictional public health surveillance practices: all confirmed cases of hepatitis A are followed up as per current jurisdictional surveillance practice and the nationally agreed questionnaire, developed by OzFoodNet and the Hepatitis A Series of National Guidelines Working Group, is used when interviewing cases. De-identified case information is entered onto a secure SharePoint database as cases are notified to jurisdictions, and selected epidemiological and laboratory typing fields are completed by jurisdictional and laboratory staff. This information is interrogated as necessary.</w:t>
      </w:r>
    </w:p>
    <w:p w14:paraId="0BC49687" w14:textId="77777777" w:rsidR="00136AB7" w:rsidRPr="00136AB7" w:rsidRDefault="00136AB7" w:rsidP="00136AB7">
      <w:pPr>
        <w:pStyle w:val="Heading3"/>
      </w:pPr>
      <w:r w:rsidRPr="00136AB7">
        <w:t>Outbreaks of gastrointestinal disease including foodborne disease outbreaks</w:t>
      </w:r>
    </w:p>
    <w:p w14:paraId="0FCF7271" w14:textId="77777777" w:rsidR="00136AB7" w:rsidRPr="00136AB7" w:rsidRDefault="00136AB7" w:rsidP="00136AB7">
      <w:r w:rsidRPr="00136AB7">
        <w:t xml:space="preserve">Gastrointestinal disease outbreaks may be notified to jurisdictional health departments from a range of sources including doctors, local councils, and members of the public, or identified by OzFoodNet epidemiologists through review of notifiable disease data. </w:t>
      </w:r>
    </w:p>
    <w:p w14:paraId="246611C6" w14:textId="77777777" w:rsidR="00136AB7" w:rsidRPr="00136AB7" w:rsidRDefault="00136AB7" w:rsidP="00136AB7">
      <w:r w:rsidRPr="00136AB7">
        <w:t xml:space="preserve">In 2016, OzFoodNet epidemiologists revised the terminology regarding the various modes of transmission of gastrointestinal disease outbreaks. Suspected foodborne, animal-to-person, and waterborne outbreak categories were redefined as probable outbreaks to more accurately reflect the level of evidence available to implicate a mode of transmission. For data analysis and reporting pre and post 2016, suspected and probable categories can be treated as equivalent. In addition, an environmental outbreak category was introduced, to differentiate waterborne outbreaks associated with drinking water from incidental exposure to contaminated water sources in the environment. Waterborne outbreaks from 2013 to 2015 have been redefined using the 2016 case definitions to enable accurate historical comparisons in this report. Refer to Appendix A for the definitions applied to reported gastrointestinal disease outbreaks from 2016 onwards. </w:t>
      </w:r>
    </w:p>
    <w:p w14:paraId="7AC49FA9" w14:textId="77777777" w:rsidR="00136AB7" w:rsidRPr="00136AB7" w:rsidRDefault="00136AB7" w:rsidP="00136AB7">
      <w:r w:rsidRPr="00136AB7">
        <w:lastRenderedPageBreak/>
        <w:t>Commencing in the 2013–2015 OzFoodNet annual report,</w:t>
      </w:r>
      <w:r w:rsidRPr="00136AB7">
        <w:rPr>
          <w:vertAlign w:val="superscript"/>
        </w:rPr>
        <w:t>5</w:t>
      </w:r>
      <w:r w:rsidRPr="00136AB7">
        <w:t xml:space="preserve"> person-to-person outbreaks and outbreaks of unknown transmission mode have been excluded from the OzFoodNet annual reports. These modes of transmission have historically accounted for the majority of outbreaks each year. This is a change in practice from previous annual reports and therefore the total number of outbreaks in this report cannot be directly compared with annual reports prior to 2013.</w:t>
      </w:r>
    </w:p>
    <w:p w14:paraId="642E0237" w14:textId="77777777" w:rsidR="00136AB7" w:rsidRPr="00136AB7" w:rsidRDefault="00136AB7" w:rsidP="00136AB7">
      <w:r w:rsidRPr="00136AB7">
        <w:t>From 2018 onwards, point source outbreaks occurring within multi-jurisdictional outbreak investigations and large community outbreaks have been reported by OzFoodNet and included in annual reports, to improve understanding of the burden and variety of causes of point source outbreaks investigated by OzFoodNet that are connected to larger outbreaks.</w:t>
      </w:r>
    </w:p>
    <w:p w14:paraId="5417E081" w14:textId="77777777" w:rsidR="00136AB7" w:rsidRPr="00136AB7" w:rsidRDefault="00136AB7" w:rsidP="00136AB7">
      <w:pPr>
        <w:pStyle w:val="Heading3"/>
      </w:pPr>
      <w:r w:rsidRPr="00136AB7">
        <w:t>Surveillance and outbreak data limitations</w:t>
      </w:r>
    </w:p>
    <w:p w14:paraId="330C9D9D" w14:textId="77777777" w:rsidR="00136AB7" w:rsidRPr="00136AB7" w:rsidRDefault="00136AB7" w:rsidP="00136AB7">
      <w:r w:rsidRPr="00136AB7">
        <w:t>Enteric disease surveillance data reported to health departments represent only a proportion of disease in the community as these data rely on people seeking medical attention and undergoing appropriate laboratory testing to confirm a diagnosis. Research in Australia has estimated that only one in five people experiencing gastroenteritis seek medical attention, and are therefore notified.</w:t>
      </w:r>
      <w:r w:rsidRPr="00136AB7">
        <w:rPr>
          <w:vertAlign w:val="superscript"/>
        </w:rPr>
        <w:t>6</w:t>
      </w:r>
      <w:r w:rsidRPr="00136AB7">
        <w:t xml:space="preserve"> Studies have shown that for every salmonellosis case notified to a health department in Australia there are an estimated seven salmonellosis infections in the community; for every notified STEC case there are an estimated eight STEC infections; and for every notified campylobacteriosis case there are an estimated ten campylobacteriosis infections in the community.</w:t>
      </w:r>
      <w:r w:rsidRPr="00136AB7">
        <w:rPr>
          <w:vertAlign w:val="superscript"/>
        </w:rPr>
        <w:t>7,8</w:t>
      </w:r>
    </w:p>
    <w:p w14:paraId="06076755" w14:textId="77777777" w:rsidR="00136AB7" w:rsidRPr="00136AB7" w:rsidRDefault="00136AB7" w:rsidP="00136AB7">
      <w:r w:rsidRPr="00136AB7">
        <w:t xml:space="preserve">The outbreak data within this report have limitations, including the potential for variation in the categorisation of features of outbreaks, depending on differing circumstances and investigator interpretation. Outbreaks are investigated by jurisdictional health departments, where resources and follow-up practices may vary from jurisdiction to jurisdiction. In addition, outbreaks of gastroenteritis are often not reported to health authorities, resulting in under-representation of the true burden of enteric disease outbreaks within Australia. Changes in the number of outbreaks over time should be interpreted with caution. The numbers of cases and outbreaks may differ from summaries previously published, as these may take time to finalise. Outbreaks presented in this report are included based on the investigation commencing in 2018. </w:t>
      </w:r>
    </w:p>
    <w:p w14:paraId="6513CC71" w14:textId="77777777" w:rsidR="00136AB7" w:rsidRPr="00136AB7" w:rsidRDefault="00136AB7" w:rsidP="00136AB7">
      <w:pPr>
        <w:pStyle w:val="Heading2"/>
      </w:pPr>
      <w:bookmarkStart w:id="28" w:name="_Toc196814624"/>
      <w:bookmarkStart w:id="29" w:name="_Toc204171632"/>
      <w:r w:rsidRPr="00136AB7">
        <w:t>Data analysis</w:t>
      </w:r>
      <w:bookmarkEnd w:id="28"/>
      <w:bookmarkEnd w:id="29"/>
    </w:p>
    <w:p w14:paraId="4396FD77" w14:textId="77777777" w:rsidR="00136AB7" w:rsidRPr="00136AB7" w:rsidRDefault="00136AB7" w:rsidP="00136AB7">
      <w:r w:rsidRPr="00136AB7">
        <w:t>All analyses were conducted using R version 4.0 and Microsoft Excel.</w:t>
      </w:r>
    </w:p>
    <w:p w14:paraId="4FF83EFA" w14:textId="77777777" w:rsidR="008A0736" w:rsidRDefault="000073ED" w:rsidP="005A4E9D">
      <w:pPr>
        <w:pStyle w:val="Heading1"/>
      </w:pPr>
      <w:bookmarkStart w:id="30" w:name="_Toc195530503"/>
      <w:bookmarkStart w:id="31" w:name="_Toc204171633"/>
      <w:r>
        <w:lastRenderedPageBreak/>
        <w:t>Results</w:t>
      </w:r>
      <w:bookmarkEnd w:id="30"/>
      <w:bookmarkEnd w:id="31"/>
    </w:p>
    <w:p w14:paraId="0194D9BC" w14:textId="5B32AFD8" w:rsidR="00AC46DC" w:rsidRDefault="00136AB7" w:rsidP="00136AB7">
      <w:pPr>
        <w:pStyle w:val="Heading2-lessspacebefore"/>
      </w:pPr>
      <w:bookmarkStart w:id="32" w:name="_Toc204171634"/>
      <w:r>
        <w:t>Notified infections</w:t>
      </w:r>
      <w:bookmarkEnd w:id="32"/>
    </w:p>
    <w:p w14:paraId="0046AF53" w14:textId="184A912D" w:rsidR="00136AB7" w:rsidRPr="00136AB7" w:rsidRDefault="00136AB7" w:rsidP="00136AB7">
      <w:r w:rsidRPr="00136AB7">
        <w:t>In total,</w:t>
      </w:r>
      <w:r>
        <w:t xml:space="preserve"> </w:t>
      </w:r>
      <w:r w:rsidRPr="00136AB7">
        <w:t>51,174 enteric diseases notifications were reported in 2018 (Table 1).</w:t>
      </w:r>
    </w:p>
    <w:p w14:paraId="208A543D" w14:textId="2B2B3CF7" w:rsidR="00136AB7" w:rsidRDefault="00136AB7" w:rsidP="00136AB7">
      <w:pPr>
        <w:pStyle w:val="CDITable-Title"/>
      </w:pPr>
      <w:bookmarkStart w:id="33" w:name="_Toc195537554"/>
      <w:bookmarkStart w:id="34" w:name="_Toc196814669"/>
      <w:bookmarkStart w:id="35" w:name="_Toc204171878"/>
      <w:r>
        <w:t xml:space="preserve">Table 1: </w:t>
      </w:r>
      <w:r w:rsidRPr="000F44BA">
        <w:t>Enteric disease notifications in Australia, 2018</w:t>
      </w:r>
      <w:bookmarkEnd w:id="33"/>
      <w:bookmarkEnd w:id="34"/>
      <w:bookmarkEnd w:id="35"/>
    </w:p>
    <w:tbl>
      <w:tblPr>
        <w:tblW w:w="0" w:type="auto"/>
        <w:tblLayout w:type="fixed"/>
        <w:tblCellMar>
          <w:left w:w="0" w:type="dxa"/>
          <w:right w:w="0" w:type="dxa"/>
        </w:tblCellMar>
        <w:tblLook w:val="0000" w:firstRow="0" w:lastRow="0" w:firstColumn="0" w:lastColumn="0" w:noHBand="0" w:noVBand="0"/>
        <w:tblCaption w:val="Table 1: Enteric disease notifications in Australia, 2018"/>
        <w:tblDescription w:val="Table 1 shows the number of cases, proportion, five year historical mean (2013–2017), percentage change, and rate per 100,000 population, notified in Australia in 2018 for the diseases or infections: botulism, campylobacteriosis, cholera, hepatitis A, hepatitis E, haemolytic uraemic syndrome (HUS), listeriosis, paratyphoid, salmonellosis, shigellosis, shiga toxin-producing escherichia coli, and typhoid. "/>
      </w:tblPr>
      <w:tblGrid>
        <w:gridCol w:w="1984"/>
        <w:gridCol w:w="1531"/>
        <w:gridCol w:w="1531"/>
        <w:gridCol w:w="1530"/>
        <w:gridCol w:w="1531"/>
        <w:gridCol w:w="1531"/>
      </w:tblGrid>
      <w:tr w:rsidR="00624068" w:rsidRPr="00624068" w14:paraId="6FAB69DE" w14:textId="77777777" w:rsidTr="00624068">
        <w:trPr>
          <w:trHeight w:val="20"/>
          <w:tblHeader/>
        </w:trPr>
        <w:tc>
          <w:tcPr>
            <w:tcW w:w="1984" w:type="dxa"/>
            <w:shd w:val="clear" w:color="auto" w:fill="1E4496" w:themeFill="text2"/>
            <w:tcMar>
              <w:top w:w="113" w:type="dxa"/>
              <w:left w:w="113" w:type="dxa"/>
              <w:bottom w:w="113" w:type="dxa"/>
              <w:right w:w="113" w:type="dxa"/>
            </w:tcMar>
            <w:vAlign w:val="bottom"/>
          </w:tcPr>
          <w:p w14:paraId="7AC6494E" w14:textId="77777777" w:rsidR="00624068" w:rsidRPr="00624068" w:rsidRDefault="00624068" w:rsidP="00624068">
            <w:pPr>
              <w:pStyle w:val="CDITable-HeaderRowLeft"/>
            </w:pPr>
            <w:r w:rsidRPr="00624068">
              <w:t>Diseases</w:t>
            </w:r>
          </w:p>
        </w:tc>
        <w:tc>
          <w:tcPr>
            <w:tcW w:w="1531" w:type="dxa"/>
            <w:shd w:val="clear" w:color="auto" w:fill="1E4496" w:themeFill="text2"/>
            <w:tcMar>
              <w:top w:w="113" w:type="dxa"/>
              <w:left w:w="113" w:type="dxa"/>
              <w:bottom w:w="113" w:type="dxa"/>
              <w:right w:w="113" w:type="dxa"/>
            </w:tcMar>
            <w:vAlign w:val="bottom"/>
          </w:tcPr>
          <w:p w14:paraId="23F72488" w14:textId="77777777" w:rsidR="00624068" w:rsidRPr="00624068" w:rsidRDefault="00624068" w:rsidP="00624068">
            <w:pPr>
              <w:pStyle w:val="CDITable-HeaderRowCentre"/>
            </w:pPr>
            <w:r w:rsidRPr="00624068">
              <w:t>Number of notifications 2018</w:t>
            </w:r>
          </w:p>
        </w:tc>
        <w:tc>
          <w:tcPr>
            <w:tcW w:w="1531" w:type="dxa"/>
            <w:shd w:val="clear" w:color="auto" w:fill="1E4496" w:themeFill="text2"/>
            <w:tcMar>
              <w:top w:w="113" w:type="dxa"/>
              <w:left w:w="113" w:type="dxa"/>
              <w:bottom w:w="113" w:type="dxa"/>
              <w:right w:w="113" w:type="dxa"/>
            </w:tcMar>
            <w:vAlign w:val="bottom"/>
          </w:tcPr>
          <w:p w14:paraId="5B413E29" w14:textId="5FB7210D" w:rsidR="00624068" w:rsidRPr="00624068" w:rsidRDefault="00624068" w:rsidP="00624068">
            <w:pPr>
              <w:pStyle w:val="CDITable-HeaderRowCentre"/>
            </w:pPr>
            <w:r w:rsidRPr="00624068">
              <w:t>Proportion of</w:t>
            </w:r>
            <w:r>
              <w:t> </w:t>
            </w:r>
            <w:r w:rsidRPr="00624068">
              <w:t>all enteric notifications 2018</w:t>
            </w:r>
          </w:p>
        </w:tc>
        <w:tc>
          <w:tcPr>
            <w:tcW w:w="1530" w:type="dxa"/>
            <w:shd w:val="clear" w:color="auto" w:fill="1E4496" w:themeFill="text2"/>
            <w:tcMar>
              <w:top w:w="113" w:type="dxa"/>
              <w:left w:w="113" w:type="dxa"/>
              <w:bottom w:w="113" w:type="dxa"/>
              <w:right w:w="113" w:type="dxa"/>
            </w:tcMar>
            <w:vAlign w:val="bottom"/>
          </w:tcPr>
          <w:p w14:paraId="70FA930B" w14:textId="77777777" w:rsidR="00624068" w:rsidRPr="00624068" w:rsidRDefault="00624068" w:rsidP="00624068">
            <w:pPr>
              <w:pStyle w:val="CDITable-HeaderRowCentre"/>
            </w:pPr>
            <w:r w:rsidRPr="00624068">
              <w:t>Mean notifications 2013–2017</w:t>
            </w:r>
          </w:p>
        </w:tc>
        <w:tc>
          <w:tcPr>
            <w:tcW w:w="1531" w:type="dxa"/>
            <w:shd w:val="clear" w:color="auto" w:fill="1E4496" w:themeFill="text2"/>
            <w:tcMar>
              <w:top w:w="113" w:type="dxa"/>
              <w:left w:w="113" w:type="dxa"/>
              <w:bottom w:w="113" w:type="dxa"/>
              <w:right w:w="113" w:type="dxa"/>
            </w:tcMar>
            <w:vAlign w:val="bottom"/>
          </w:tcPr>
          <w:p w14:paraId="57E7F944" w14:textId="77777777" w:rsidR="00624068" w:rsidRPr="00624068" w:rsidRDefault="00624068" w:rsidP="00624068">
            <w:pPr>
              <w:pStyle w:val="CDITable-HeaderRowCentre"/>
            </w:pPr>
            <w:r w:rsidRPr="00624068">
              <w:t>% change</w:t>
            </w:r>
          </w:p>
        </w:tc>
        <w:tc>
          <w:tcPr>
            <w:tcW w:w="1531" w:type="dxa"/>
            <w:shd w:val="clear" w:color="auto" w:fill="1E4496" w:themeFill="text2"/>
            <w:tcMar>
              <w:top w:w="113" w:type="dxa"/>
              <w:left w:w="113" w:type="dxa"/>
              <w:bottom w:w="113" w:type="dxa"/>
              <w:right w:w="113" w:type="dxa"/>
            </w:tcMar>
            <w:vAlign w:val="bottom"/>
          </w:tcPr>
          <w:p w14:paraId="795291AC" w14:textId="29628D0D" w:rsidR="00624068" w:rsidRPr="00624068" w:rsidRDefault="00624068" w:rsidP="00624068">
            <w:pPr>
              <w:pStyle w:val="CDITable-HeaderRowCentre"/>
            </w:pPr>
            <w:r w:rsidRPr="00624068">
              <w:t>2018 rate per</w:t>
            </w:r>
            <w:r>
              <w:t> </w:t>
            </w:r>
            <w:r w:rsidRPr="00624068">
              <w:t>100,000 population</w:t>
            </w:r>
          </w:p>
        </w:tc>
      </w:tr>
      <w:tr w:rsidR="00624068" w:rsidRPr="00624068" w14:paraId="5314C0E6" w14:textId="77777777" w:rsidTr="00624068">
        <w:trPr>
          <w:trHeight w:val="20"/>
        </w:trPr>
        <w:tc>
          <w:tcPr>
            <w:tcW w:w="1984" w:type="dxa"/>
            <w:tcBorders>
              <w:bottom w:val="single" w:sz="6" w:space="0" w:color="1E4496" w:themeColor="text2"/>
            </w:tcBorders>
            <w:tcMar>
              <w:top w:w="113" w:type="dxa"/>
              <w:left w:w="113" w:type="dxa"/>
              <w:bottom w:w="113" w:type="dxa"/>
              <w:right w:w="113" w:type="dxa"/>
            </w:tcMar>
            <w:vAlign w:val="center"/>
          </w:tcPr>
          <w:p w14:paraId="1E09698E" w14:textId="77777777" w:rsidR="00624068" w:rsidRPr="00624068" w:rsidRDefault="00624068" w:rsidP="00624068">
            <w:pPr>
              <w:pStyle w:val="CDITable-RowLeft"/>
            </w:pPr>
            <w:r w:rsidRPr="00624068">
              <w:t>Campylobacteriosis</w:t>
            </w:r>
          </w:p>
        </w:tc>
        <w:tc>
          <w:tcPr>
            <w:tcW w:w="1531" w:type="dxa"/>
            <w:tcBorders>
              <w:bottom w:val="single" w:sz="6" w:space="0" w:color="1E4496" w:themeColor="text2"/>
            </w:tcBorders>
            <w:tcMar>
              <w:top w:w="113" w:type="dxa"/>
              <w:left w:w="113" w:type="dxa"/>
              <w:bottom w:w="113" w:type="dxa"/>
              <w:right w:w="113" w:type="dxa"/>
            </w:tcMar>
            <w:vAlign w:val="center"/>
          </w:tcPr>
          <w:p w14:paraId="6A232275" w14:textId="77777777" w:rsidR="00624068" w:rsidRPr="00624068" w:rsidRDefault="00624068" w:rsidP="00624068">
            <w:pPr>
              <w:pStyle w:val="CDITable-RowCentre"/>
            </w:pPr>
            <w:r w:rsidRPr="00624068">
              <w:t>33,143</w:t>
            </w:r>
          </w:p>
        </w:tc>
        <w:tc>
          <w:tcPr>
            <w:tcW w:w="1531" w:type="dxa"/>
            <w:tcBorders>
              <w:bottom w:val="single" w:sz="6" w:space="0" w:color="1E4496" w:themeColor="text2"/>
            </w:tcBorders>
            <w:tcMar>
              <w:top w:w="113" w:type="dxa"/>
              <w:left w:w="113" w:type="dxa"/>
              <w:bottom w:w="113" w:type="dxa"/>
              <w:right w:w="113" w:type="dxa"/>
            </w:tcMar>
            <w:vAlign w:val="center"/>
          </w:tcPr>
          <w:p w14:paraId="60EDD358" w14:textId="77777777" w:rsidR="00624068" w:rsidRPr="00624068" w:rsidRDefault="00624068" w:rsidP="00624068">
            <w:pPr>
              <w:pStyle w:val="CDITable-RowCentre"/>
            </w:pPr>
            <w:r w:rsidRPr="00624068">
              <w:t>65%</w:t>
            </w:r>
          </w:p>
        </w:tc>
        <w:tc>
          <w:tcPr>
            <w:tcW w:w="1530" w:type="dxa"/>
            <w:tcBorders>
              <w:bottom w:val="single" w:sz="6" w:space="0" w:color="1E4496" w:themeColor="text2"/>
            </w:tcBorders>
            <w:tcMar>
              <w:top w:w="113" w:type="dxa"/>
              <w:left w:w="113" w:type="dxa"/>
              <w:bottom w:w="113" w:type="dxa"/>
              <w:right w:w="113" w:type="dxa"/>
            </w:tcMar>
            <w:vAlign w:val="center"/>
          </w:tcPr>
          <w:p w14:paraId="1ED1C5F1" w14:textId="77777777" w:rsidR="00624068" w:rsidRPr="00624068" w:rsidRDefault="00624068" w:rsidP="00624068">
            <w:pPr>
              <w:pStyle w:val="CDITable-RowCentre"/>
            </w:pPr>
            <w:r w:rsidRPr="00624068">
              <w:t>22,021</w:t>
            </w:r>
          </w:p>
        </w:tc>
        <w:tc>
          <w:tcPr>
            <w:tcW w:w="1531" w:type="dxa"/>
            <w:tcBorders>
              <w:bottom w:val="single" w:sz="6" w:space="0" w:color="1E4496" w:themeColor="text2"/>
            </w:tcBorders>
            <w:tcMar>
              <w:top w:w="113" w:type="dxa"/>
              <w:left w:w="113" w:type="dxa"/>
              <w:bottom w:w="113" w:type="dxa"/>
              <w:right w:w="113" w:type="dxa"/>
            </w:tcMar>
            <w:vAlign w:val="center"/>
          </w:tcPr>
          <w:p w14:paraId="70A36266" w14:textId="77777777" w:rsidR="00624068" w:rsidRPr="00624068" w:rsidRDefault="00624068" w:rsidP="00624068">
            <w:pPr>
              <w:pStyle w:val="CDITable-RowCentre"/>
            </w:pPr>
            <w:r w:rsidRPr="00624068">
              <w:t>51%</w:t>
            </w:r>
          </w:p>
        </w:tc>
        <w:tc>
          <w:tcPr>
            <w:tcW w:w="1531" w:type="dxa"/>
            <w:tcBorders>
              <w:bottom w:val="single" w:sz="6" w:space="0" w:color="1E4496" w:themeColor="text2"/>
            </w:tcBorders>
            <w:tcMar>
              <w:top w:w="113" w:type="dxa"/>
              <w:left w:w="113" w:type="dxa"/>
              <w:bottom w:w="113" w:type="dxa"/>
              <w:right w:w="113" w:type="dxa"/>
            </w:tcMar>
            <w:vAlign w:val="center"/>
          </w:tcPr>
          <w:p w14:paraId="4702D791" w14:textId="77777777" w:rsidR="00624068" w:rsidRPr="00624068" w:rsidRDefault="00624068" w:rsidP="00624068">
            <w:pPr>
              <w:pStyle w:val="CDITable-RowCentre"/>
            </w:pPr>
            <w:r w:rsidRPr="00624068">
              <w:t>133</w:t>
            </w:r>
          </w:p>
        </w:tc>
      </w:tr>
      <w:tr w:rsidR="00624068" w:rsidRPr="00624068" w14:paraId="67476F48" w14:textId="77777777" w:rsidTr="00624068">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390E9F" w14:textId="77777777" w:rsidR="00624068" w:rsidRPr="00624068" w:rsidRDefault="00624068" w:rsidP="00624068">
            <w:pPr>
              <w:pStyle w:val="CDITable-RowLeft"/>
            </w:pPr>
            <w:r w:rsidRPr="00624068">
              <w:t>Salmonellosis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F2C626" w14:textId="77777777" w:rsidR="00624068" w:rsidRPr="00624068" w:rsidRDefault="00624068" w:rsidP="00624068">
            <w:pPr>
              <w:pStyle w:val="CDITable-RowCentre"/>
            </w:pPr>
            <w:r w:rsidRPr="00624068">
              <w:t>14,144</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A87838" w14:textId="77777777" w:rsidR="00624068" w:rsidRPr="00624068" w:rsidRDefault="00624068" w:rsidP="00624068">
            <w:pPr>
              <w:pStyle w:val="CDITable-RowCentre"/>
            </w:pPr>
            <w:r w:rsidRPr="00624068">
              <w:t>28%</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18E312" w14:textId="77777777" w:rsidR="00624068" w:rsidRPr="00624068" w:rsidRDefault="00624068" w:rsidP="00624068">
            <w:pPr>
              <w:pStyle w:val="CDITable-RowCentre"/>
            </w:pPr>
            <w:r w:rsidRPr="00624068">
              <w:t>16,024</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CC0493" w14:textId="77777777" w:rsidR="00624068" w:rsidRPr="00624068" w:rsidRDefault="00624068" w:rsidP="00624068">
            <w:pPr>
              <w:pStyle w:val="CDITable-RowCentre"/>
            </w:pPr>
            <w:r w:rsidRPr="00624068">
              <w:t>-12%</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D86FD8" w14:textId="77777777" w:rsidR="00624068" w:rsidRPr="00624068" w:rsidRDefault="00624068" w:rsidP="00624068">
            <w:pPr>
              <w:pStyle w:val="CDITable-RowCentre"/>
            </w:pPr>
            <w:r w:rsidRPr="00624068">
              <w:t>57</w:t>
            </w:r>
          </w:p>
        </w:tc>
      </w:tr>
      <w:tr w:rsidR="00624068" w:rsidRPr="00624068" w14:paraId="5F079712" w14:textId="77777777" w:rsidTr="00624068">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8517BE" w14:textId="77777777" w:rsidR="00624068" w:rsidRPr="00624068" w:rsidRDefault="00624068" w:rsidP="00624068">
            <w:pPr>
              <w:pStyle w:val="CDITable-RowLeft"/>
            </w:pPr>
            <w:r w:rsidRPr="00624068">
              <w:t>Shigellosis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ECA4CC" w14:textId="77777777" w:rsidR="00624068" w:rsidRPr="00624068" w:rsidRDefault="00624068" w:rsidP="00624068">
            <w:pPr>
              <w:pStyle w:val="CDITable-RowCentre"/>
            </w:pPr>
            <w:r w:rsidRPr="00624068">
              <w:t>2,508</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7AF89A" w14:textId="77777777" w:rsidR="00624068" w:rsidRPr="00624068" w:rsidRDefault="00624068" w:rsidP="00624068">
            <w:pPr>
              <w:pStyle w:val="CDITable-RowCentre"/>
            </w:pPr>
            <w:r w:rsidRPr="00624068">
              <w:t>5%</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A02BA0" w14:textId="77777777" w:rsidR="00624068" w:rsidRPr="00624068" w:rsidRDefault="00624068" w:rsidP="00624068">
            <w:pPr>
              <w:pStyle w:val="CDITable-RowCentre"/>
            </w:pPr>
            <w:r w:rsidRPr="00624068">
              <w:t>1,154</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B66061" w14:textId="77777777" w:rsidR="00624068" w:rsidRPr="00624068" w:rsidRDefault="00624068" w:rsidP="00624068">
            <w:pPr>
              <w:pStyle w:val="CDITable-RowCentre"/>
            </w:pPr>
            <w:r w:rsidRPr="00624068">
              <w:t>117%</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9C5F79" w14:textId="77777777" w:rsidR="00624068" w:rsidRPr="00624068" w:rsidRDefault="00624068" w:rsidP="00624068">
            <w:pPr>
              <w:pStyle w:val="CDITable-RowCentre"/>
            </w:pPr>
            <w:r w:rsidRPr="00624068">
              <w:t>10</w:t>
            </w:r>
          </w:p>
        </w:tc>
      </w:tr>
      <w:tr w:rsidR="00624068" w:rsidRPr="00624068" w14:paraId="078B230C" w14:textId="77777777" w:rsidTr="00624068">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3B7FE1" w14:textId="77777777" w:rsidR="00624068" w:rsidRPr="00624068" w:rsidRDefault="00624068" w:rsidP="00624068">
            <w:pPr>
              <w:pStyle w:val="CDITable-RowLeft"/>
            </w:pPr>
            <w:r w:rsidRPr="00624068">
              <w:t xml:space="preserve">Shiga toxin-producing </w:t>
            </w:r>
            <w:r w:rsidRPr="00624068">
              <w:rPr>
                <w:i/>
                <w:iCs/>
              </w:rPr>
              <w:t>Escherichia coli</w:t>
            </w:r>
            <w:r w:rsidRPr="00624068">
              <w:t xml:space="preserve"> (STEC) infection</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A5BB9F" w14:textId="77777777" w:rsidR="00624068" w:rsidRPr="00624068" w:rsidRDefault="00624068" w:rsidP="00624068">
            <w:pPr>
              <w:pStyle w:val="CDITable-RowCentre"/>
            </w:pPr>
            <w:r w:rsidRPr="00624068">
              <w:t>562</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1B9748" w14:textId="77777777" w:rsidR="00624068" w:rsidRPr="00624068" w:rsidRDefault="00624068" w:rsidP="00624068">
            <w:pPr>
              <w:pStyle w:val="CDITable-RowCentre"/>
            </w:pPr>
            <w:r w:rsidRPr="00624068">
              <w:t>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877ACC" w14:textId="77777777" w:rsidR="00624068" w:rsidRPr="00624068" w:rsidRDefault="00624068" w:rsidP="00624068">
            <w:pPr>
              <w:pStyle w:val="CDITable-RowCentre"/>
            </w:pPr>
            <w:r w:rsidRPr="00624068">
              <w:t>254</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7ED58C" w14:textId="77777777" w:rsidR="00624068" w:rsidRPr="00624068" w:rsidRDefault="00624068" w:rsidP="00624068">
            <w:pPr>
              <w:pStyle w:val="CDITable-RowCentre"/>
            </w:pPr>
            <w:r w:rsidRPr="00624068">
              <w:t>121%</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D35C5D" w14:textId="77777777" w:rsidR="00624068" w:rsidRPr="00624068" w:rsidRDefault="00624068" w:rsidP="00624068">
            <w:pPr>
              <w:pStyle w:val="CDITable-RowCentre"/>
            </w:pPr>
            <w:r w:rsidRPr="00624068">
              <w:t>2.2</w:t>
            </w:r>
          </w:p>
        </w:tc>
      </w:tr>
      <w:tr w:rsidR="00624068" w:rsidRPr="00624068" w14:paraId="2D59461F" w14:textId="77777777" w:rsidTr="00624068">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CC2CDE" w14:textId="77777777" w:rsidR="00624068" w:rsidRPr="00624068" w:rsidRDefault="00624068" w:rsidP="00624068">
            <w:pPr>
              <w:pStyle w:val="CDITable-RowLeft"/>
            </w:pPr>
            <w:r w:rsidRPr="00624068">
              <w:t>Hepatitis A</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E2329D" w14:textId="77777777" w:rsidR="00624068" w:rsidRPr="00624068" w:rsidRDefault="00624068" w:rsidP="00624068">
            <w:pPr>
              <w:pStyle w:val="CDITable-RowCentre"/>
            </w:pPr>
            <w:r w:rsidRPr="00624068">
              <w:t>434</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BC9584" w14:textId="77777777" w:rsidR="00624068" w:rsidRPr="00624068" w:rsidRDefault="00624068" w:rsidP="00624068">
            <w:pPr>
              <w:pStyle w:val="CDITable-RowCentre"/>
            </w:pPr>
            <w:r w:rsidRPr="00624068">
              <w:t>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C0B2AE" w14:textId="77777777" w:rsidR="00624068" w:rsidRPr="00624068" w:rsidRDefault="00624068" w:rsidP="00624068">
            <w:pPr>
              <w:pStyle w:val="CDITable-RowCentre"/>
            </w:pPr>
            <w:r w:rsidRPr="00624068">
              <w:t>193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93B338" w14:textId="77777777" w:rsidR="00624068" w:rsidRPr="00624068" w:rsidRDefault="00624068" w:rsidP="00624068">
            <w:pPr>
              <w:pStyle w:val="CDITable-RowCentre"/>
            </w:pPr>
            <w:r w:rsidRPr="00624068">
              <w:t>125%</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4F6EC5" w14:textId="77777777" w:rsidR="00624068" w:rsidRPr="00624068" w:rsidRDefault="00624068" w:rsidP="00624068">
            <w:pPr>
              <w:pStyle w:val="CDITable-RowCentre"/>
            </w:pPr>
            <w:r w:rsidRPr="00624068">
              <w:t>1.7</w:t>
            </w:r>
          </w:p>
        </w:tc>
      </w:tr>
      <w:tr w:rsidR="00624068" w:rsidRPr="00624068" w14:paraId="2F273A5E" w14:textId="77777777" w:rsidTr="00624068">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E3E2D6" w14:textId="77777777" w:rsidR="00624068" w:rsidRPr="00624068" w:rsidRDefault="00624068" w:rsidP="00624068">
            <w:pPr>
              <w:pStyle w:val="CDITable-RowLeft"/>
            </w:pPr>
            <w:r w:rsidRPr="00624068">
              <w:t>Typhoid fever</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8201D6" w14:textId="77777777" w:rsidR="00624068" w:rsidRPr="00624068" w:rsidRDefault="00624068" w:rsidP="00624068">
            <w:pPr>
              <w:pStyle w:val="CDITable-RowCentre"/>
            </w:pPr>
            <w:r w:rsidRPr="00624068">
              <w:t>176</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8D3D45" w14:textId="77777777" w:rsidR="00624068" w:rsidRPr="00624068" w:rsidRDefault="00624068" w:rsidP="00624068">
            <w:pPr>
              <w:pStyle w:val="CDITable-RowCentre"/>
            </w:pPr>
            <w:r w:rsidRPr="00624068">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744154" w14:textId="77777777" w:rsidR="00624068" w:rsidRPr="00624068" w:rsidRDefault="00624068" w:rsidP="00624068">
            <w:pPr>
              <w:pStyle w:val="CDITable-RowCentre"/>
            </w:pPr>
            <w:r w:rsidRPr="00624068">
              <w:t>126</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FB155F" w14:textId="77777777" w:rsidR="00624068" w:rsidRPr="00624068" w:rsidRDefault="00624068" w:rsidP="00624068">
            <w:pPr>
              <w:pStyle w:val="CDITable-RowCentre"/>
            </w:pPr>
            <w:r w:rsidRPr="00624068">
              <w:t>40%</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6FC00B" w14:textId="77777777" w:rsidR="00624068" w:rsidRPr="00624068" w:rsidRDefault="00624068" w:rsidP="00624068">
            <w:pPr>
              <w:pStyle w:val="CDITable-RowCentre"/>
            </w:pPr>
            <w:r w:rsidRPr="00624068">
              <w:t>0.7</w:t>
            </w:r>
          </w:p>
        </w:tc>
      </w:tr>
      <w:tr w:rsidR="00624068" w:rsidRPr="00624068" w14:paraId="1E660486" w14:textId="77777777" w:rsidTr="00624068">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F6EFDC" w14:textId="77777777" w:rsidR="00624068" w:rsidRPr="00624068" w:rsidRDefault="00624068" w:rsidP="00624068">
            <w:pPr>
              <w:pStyle w:val="CDITable-RowLeft"/>
            </w:pPr>
            <w:r w:rsidRPr="00624068">
              <w:t>Paratyphoid fever</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5C77E1" w14:textId="77777777" w:rsidR="00624068" w:rsidRPr="00624068" w:rsidRDefault="00624068" w:rsidP="00624068">
            <w:pPr>
              <w:pStyle w:val="CDITable-RowCentre"/>
            </w:pPr>
            <w:r w:rsidRPr="00624068">
              <w:t>81</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6FCBFB" w14:textId="77777777" w:rsidR="00624068" w:rsidRPr="00624068" w:rsidRDefault="00624068" w:rsidP="00624068">
            <w:pPr>
              <w:pStyle w:val="CDITable-RowCentre"/>
            </w:pPr>
            <w:r w:rsidRPr="00624068">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F11C78" w14:textId="77777777" w:rsidR="00624068" w:rsidRPr="00624068" w:rsidRDefault="00624068" w:rsidP="00624068">
            <w:pPr>
              <w:pStyle w:val="CDITable-RowCentre"/>
            </w:pPr>
            <w:r w:rsidRPr="00624068">
              <w:t>73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DE21F3" w14:textId="77777777" w:rsidR="00624068" w:rsidRPr="00624068" w:rsidRDefault="00624068" w:rsidP="00624068">
            <w:pPr>
              <w:pStyle w:val="CDITable-RowCentre"/>
            </w:pPr>
            <w:r w:rsidRPr="00624068">
              <w:t>10%</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C958F2" w14:textId="77777777" w:rsidR="00624068" w:rsidRPr="00624068" w:rsidRDefault="00624068" w:rsidP="00624068">
            <w:pPr>
              <w:pStyle w:val="CDITable-RowCentre"/>
            </w:pPr>
            <w:r w:rsidRPr="00624068">
              <w:t>0.3</w:t>
            </w:r>
          </w:p>
        </w:tc>
      </w:tr>
      <w:tr w:rsidR="00624068" w:rsidRPr="00624068" w14:paraId="3909C955" w14:textId="77777777" w:rsidTr="00624068">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C83C88" w14:textId="77777777" w:rsidR="00624068" w:rsidRPr="00624068" w:rsidRDefault="00624068" w:rsidP="00624068">
            <w:pPr>
              <w:pStyle w:val="CDITable-RowLeft"/>
            </w:pPr>
            <w:r w:rsidRPr="00624068">
              <w:t>Listeriosis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C6FB8E" w14:textId="77777777" w:rsidR="00624068" w:rsidRPr="00624068" w:rsidRDefault="00624068" w:rsidP="00624068">
            <w:pPr>
              <w:pStyle w:val="CDITable-RowCentre"/>
            </w:pPr>
            <w:r w:rsidRPr="00624068">
              <w:t>74</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AD61BC" w14:textId="77777777" w:rsidR="00624068" w:rsidRPr="00624068" w:rsidRDefault="00624068" w:rsidP="00624068">
            <w:pPr>
              <w:pStyle w:val="CDITable-RowCentre"/>
            </w:pPr>
            <w:r w:rsidRPr="00624068">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8B398C" w14:textId="77777777" w:rsidR="00624068" w:rsidRPr="00624068" w:rsidRDefault="00624068" w:rsidP="00624068">
            <w:pPr>
              <w:pStyle w:val="CDITable-RowCentre"/>
            </w:pPr>
            <w:r w:rsidRPr="00624068">
              <w:t>76</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2B77F1" w14:textId="77777777" w:rsidR="00624068" w:rsidRPr="00624068" w:rsidRDefault="00624068" w:rsidP="00624068">
            <w:pPr>
              <w:pStyle w:val="CDITable-RowCentre"/>
            </w:pPr>
            <w:r w:rsidRPr="00624068">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A52859" w14:textId="77777777" w:rsidR="00624068" w:rsidRPr="00624068" w:rsidRDefault="00624068" w:rsidP="00624068">
            <w:pPr>
              <w:pStyle w:val="CDITable-RowCentre"/>
            </w:pPr>
            <w:r w:rsidRPr="00624068">
              <w:t>0.3</w:t>
            </w:r>
          </w:p>
        </w:tc>
      </w:tr>
      <w:tr w:rsidR="00624068" w:rsidRPr="00624068" w14:paraId="4E978C8E" w14:textId="77777777" w:rsidTr="00624068">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7D840A" w14:textId="77777777" w:rsidR="00624068" w:rsidRPr="00624068" w:rsidRDefault="00624068" w:rsidP="00624068">
            <w:pPr>
              <w:pStyle w:val="CDITable-RowLeft"/>
            </w:pPr>
            <w:r w:rsidRPr="00624068">
              <w:t>Hepatitis E</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3F5C62" w14:textId="77777777" w:rsidR="00624068" w:rsidRPr="00624068" w:rsidRDefault="00624068" w:rsidP="00624068">
            <w:pPr>
              <w:pStyle w:val="CDITable-RowCentre"/>
            </w:pPr>
            <w:r w:rsidRPr="00624068">
              <w:t>39</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C7F2E4" w14:textId="77777777" w:rsidR="00624068" w:rsidRPr="00624068" w:rsidRDefault="00624068" w:rsidP="00624068">
            <w:pPr>
              <w:pStyle w:val="CDITable-RowCentre"/>
            </w:pPr>
            <w:r w:rsidRPr="00624068">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BE061F" w14:textId="77777777" w:rsidR="00624068" w:rsidRPr="00624068" w:rsidRDefault="00624068" w:rsidP="00624068">
            <w:pPr>
              <w:pStyle w:val="CDITable-RowCentre"/>
            </w:pPr>
            <w:r w:rsidRPr="00624068">
              <w:t>45</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FD9F50" w14:textId="77777777" w:rsidR="00624068" w:rsidRPr="00624068" w:rsidRDefault="00624068" w:rsidP="00624068">
            <w:pPr>
              <w:pStyle w:val="CDITable-RowCentre"/>
            </w:pPr>
            <w:r w:rsidRPr="00624068">
              <w:t>-13%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D5A7E9" w14:textId="77777777" w:rsidR="00624068" w:rsidRPr="00624068" w:rsidRDefault="00624068" w:rsidP="00624068">
            <w:pPr>
              <w:pStyle w:val="CDITable-RowCentre"/>
            </w:pPr>
            <w:r w:rsidRPr="00624068">
              <w:t>0.2</w:t>
            </w:r>
          </w:p>
        </w:tc>
      </w:tr>
      <w:tr w:rsidR="00624068" w:rsidRPr="00624068" w14:paraId="609A6CE5" w14:textId="77777777" w:rsidTr="00624068">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F8079E" w14:textId="77777777" w:rsidR="00624068" w:rsidRPr="00624068" w:rsidRDefault="00624068" w:rsidP="00624068">
            <w:pPr>
              <w:pStyle w:val="CDITable-RowLeft"/>
            </w:pPr>
            <w:r w:rsidRPr="00624068">
              <w:t>Haemolytic uraemic syndrome (HUS)</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48FEAF" w14:textId="77777777" w:rsidR="00624068" w:rsidRPr="00624068" w:rsidRDefault="00624068" w:rsidP="00624068">
            <w:pPr>
              <w:pStyle w:val="CDITable-RowCentre"/>
            </w:pPr>
            <w:r w:rsidRPr="00624068">
              <w:t>13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5F4196" w14:textId="77777777" w:rsidR="00624068" w:rsidRPr="00624068" w:rsidRDefault="00624068" w:rsidP="00624068">
            <w:pPr>
              <w:pStyle w:val="CDITable-RowCentre"/>
            </w:pPr>
            <w:r w:rsidRPr="00624068">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63F24F" w14:textId="77777777" w:rsidR="00624068" w:rsidRPr="00624068" w:rsidRDefault="00624068" w:rsidP="00624068">
            <w:pPr>
              <w:pStyle w:val="CDITable-RowCentre"/>
            </w:pPr>
            <w:r w:rsidRPr="00624068">
              <w:t>17</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5379DE" w14:textId="77777777" w:rsidR="00624068" w:rsidRPr="00624068" w:rsidRDefault="00624068" w:rsidP="00624068">
            <w:pPr>
              <w:pStyle w:val="CDITable-RowCentre"/>
            </w:pPr>
            <w:r w:rsidRPr="00624068">
              <w:t>-23%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772A30" w14:textId="77777777" w:rsidR="00624068" w:rsidRPr="00624068" w:rsidRDefault="00624068" w:rsidP="00624068">
            <w:pPr>
              <w:pStyle w:val="CDITable-RowCentre"/>
            </w:pPr>
            <w:r w:rsidRPr="00624068">
              <w:t>0.1</w:t>
            </w:r>
          </w:p>
        </w:tc>
      </w:tr>
      <w:tr w:rsidR="00624068" w:rsidRPr="00624068" w14:paraId="212F4AE1" w14:textId="77777777" w:rsidTr="00624068">
        <w:trPr>
          <w:trHeight w:val="20"/>
        </w:trPr>
        <w:tc>
          <w:tcPr>
            <w:tcW w:w="198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5077F7" w14:textId="77777777" w:rsidR="00624068" w:rsidRPr="00624068" w:rsidRDefault="00624068" w:rsidP="00624068">
            <w:pPr>
              <w:pStyle w:val="CDITable-RowLeft"/>
            </w:pPr>
            <w:r w:rsidRPr="00624068">
              <w:t>Botulism</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171259" w14:textId="77777777" w:rsidR="00624068" w:rsidRPr="00624068" w:rsidRDefault="00624068" w:rsidP="00624068">
            <w:pPr>
              <w:pStyle w:val="CDITable-RowCentre"/>
            </w:pPr>
            <w:r w:rsidRPr="00624068">
              <w:t>0</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27D572" w14:textId="77777777" w:rsidR="00624068" w:rsidRPr="00624068" w:rsidRDefault="00624068" w:rsidP="00624068">
            <w:pPr>
              <w:pStyle w:val="CDITable-RowCentre"/>
            </w:pPr>
            <w:r w:rsidRPr="00624068">
              <w:t>&lt; 1%</w:t>
            </w:r>
          </w:p>
        </w:tc>
        <w:tc>
          <w:tcPr>
            <w:tcW w:w="15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344CA7" w14:textId="77777777" w:rsidR="00624068" w:rsidRPr="00624068" w:rsidRDefault="00624068" w:rsidP="00624068">
            <w:pPr>
              <w:pStyle w:val="CDITable-RowCentre"/>
            </w:pPr>
            <w:r w:rsidRPr="00624068">
              <w:t>3</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6DA57F" w14:textId="77777777" w:rsidR="00624068" w:rsidRPr="00624068" w:rsidRDefault="00624068" w:rsidP="00624068">
            <w:pPr>
              <w:pStyle w:val="CDITable-RowCentre"/>
            </w:pPr>
            <w:r w:rsidRPr="00624068">
              <w:t>-100%</w:t>
            </w:r>
          </w:p>
        </w:tc>
        <w:tc>
          <w:tcPr>
            <w:tcW w:w="153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72B24E" w14:textId="77777777" w:rsidR="00624068" w:rsidRPr="00624068" w:rsidRDefault="00624068" w:rsidP="00624068">
            <w:pPr>
              <w:pStyle w:val="CDITable-RowCentre"/>
            </w:pPr>
            <w:r w:rsidRPr="00624068">
              <w:t>&lt; 0.01</w:t>
            </w:r>
          </w:p>
        </w:tc>
      </w:tr>
      <w:tr w:rsidR="00624068" w:rsidRPr="00624068" w14:paraId="46F703CC" w14:textId="77777777" w:rsidTr="00624068">
        <w:trPr>
          <w:trHeight w:val="20"/>
        </w:trPr>
        <w:tc>
          <w:tcPr>
            <w:tcW w:w="1984" w:type="dxa"/>
            <w:tcBorders>
              <w:top w:val="single" w:sz="6" w:space="0" w:color="1E4496" w:themeColor="text2"/>
            </w:tcBorders>
            <w:tcMar>
              <w:top w:w="113" w:type="dxa"/>
              <w:left w:w="113" w:type="dxa"/>
              <w:bottom w:w="113" w:type="dxa"/>
              <w:right w:w="113" w:type="dxa"/>
            </w:tcMar>
            <w:vAlign w:val="center"/>
          </w:tcPr>
          <w:p w14:paraId="2E586CD6" w14:textId="77777777" w:rsidR="00624068" w:rsidRPr="00624068" w:rsidRDefault="00624068" w:rsidP="00624068">
            <w:pPr>
              <w:pStyle w:val="CDITable-RowLeft"/>
            </w:pPr>
            <w:r w:rsidRPr="00624068">
              <w:t>Cholera</w:t>
            </w:r>
          </w:p>
        </w:tc>
        <w:tc>
          <w:tcPr>
            <w:tcW w:w="1531" w:type="dxa"/>
            <w:tcBorders>
              <w:top w:val="single" w:sz="6" w:space="0" w:color="1E4496" w:themeColor="text2"/>
            </w:tcBorders>
            <w:tcMar>
              <w:top w:w="113" w:type="dxa"/>
              <w:left w:w="113" w:type="dxa"/>
              <w:bottom w:w="113" w:type="dxa"/>
              <w:right w:w="113" w:type="dxa"/>
            </w:tcMar>
            <w:vAlign w:val="center"/>
          </w:tcPr>
          <w:p w14:paraId="11541214" w14:textId="77777777" w:rsidR="00624068" w:rsidRPr="00624068" w:rsidRDefault="00624068" w:rsidP="00624068">
            <w:pPr>
              <w:pStyle w:val="CDITable-RowCentre"/>
            </w:pPr>
            <w:r w:rsidRPr="00624068">
              <w:t>0</w:t>
            </w:r>
          </w:p>
        </w:tc>
        <w:tc>
          <w:tcPr>
            <w:tcW w:w="1531" w:type="dxa"/>
            <w:tcBorders>
              <w:top w:val="single" w:sz="6" w:space="0" w:color="1E4496" w:themeColor="text2"/>
            </w:tcBorders>
            <w:tcMar>
              <w:top w:w="113" w:type="dxa"/>
              <w:left w:w="113" w:type="dxa"/>
              <w:bottom w:w="113" w:type="dxa"/>
              <w:right w:w="113" w:type="dxa"/>
            </w:tcMar>
            <w:vAlign w:val="center"/>
          </w:tcPr>
          <w:p w14:paraId="614655EA" w14:textId="77777777" w:rsidR="00624068" w:rsidRPr="00624068" w:rsidRDefault="00624068" w:rsidP="00624068">
            <w:pPr>
              <w:pStyle w:val="CDITable-RowCentre"/>
            </w:pPr>
            <w:r w:rsidRPr="00624068">
              <w:t>&lt; 1%</w:t>
            </w:r>
          </w:p>
        </w:tc>
        <w:tc>
          <w:tcPr>
            <w:tcW w:w="1530" w:type="dxa"/>
            <w:tcBorders>
              <w:top w:val="single" w:sz="6" w:space="0" w:color="1E4496" w:themeColor="text2"/>
            </w:tcBorders>
            <w:tcMar>
              <w:top w:w="113" w:type="dxa"/>
              <w:left w:w="113" w:type="dxa"/>
              <w:bottom w:w="113" w:type="dxa"/>
              <w:right w:w="113" w:type="dxa"/>
            </w:tcMar>
            <w:vAlign w:val="center"/>
          </w:tcPr>
          <w:p w14:paraId="625AEB3D" w14:textId="77777777" w:rsidR="00624068" w:rsidRPr="00624068" w:rsidRDefault="00624068" w:rsidP="00624068">
            <w:pPr>
              <w:pStyle w:val="CDITable-RowCentre"/>
            </w:pPr>
            <w:r w:rsidRPr="00624068">
              <w:t>2</w:t>
            </w:r>
          </w:p>
        </w:tc>
        <w:tc>
          <w:tcPr>
            <w:tcW w:w="1531" w:type="dxa"/>
            <w:tcBorders>
              <w:top w:val="single" w:sz="6" w:space="0" w:color="1E4496" w:themeColor="text2"/>
            </w:tcBorders>
            <w:tcMar>
              <w:top w:w="113" w:type="dxa"/>
              <w:left w:w="113" w:type="dxa"/>
              <w:bottom w:w="113" w:type="dxa"/>
              <w:right w:w="113" w:type="dxa"/>
            </w:tcMar>
            <w:vAlign w:val="center"/>
          </w:tcPr>
          <w:p w14:paraId="54FF7F51" w14:textId="77777777" w:rsidR="00624068" w:rsidRPr="00624068" w:rsidRDefault="00624068" w:rsidP="00624068">
            <w:pPr>
              <w:pStyle w:val="CDITable-RowCentre"/>
            </w:pPr>
            <w:r w:rsidRPr="00624068">
              <w:t>-100%</w:t>
            </w:r>
          </w:p>
        </w:tc>
        <w:tc>
          <w:tcPr>
            <w:tcW w:w="1531" w:type="dxa"/>
            <w:tcBorders>
              <w:top w:val="single" w:sz="6" w:space="0" w:color="1E4496" w:themeColor="text2"/>
            </w:tcBorders>
            <w:tcMar>
              <w:top w:w="113" w:type="dxa"/>
              <w:left w:w="113" w:type="dxa"/>
              <w:bottom w:w="113" w:type="dxa"/>
              <w:right w:w="113" w:type="dxa"/>
            </w:tcMar>
            <w:vAlign w:val="center"/>
          </w:tcPr>
          <w:p w14:paraId="68C41F70" w14:textId="77777777" w:rsidR="00624068" w:rsidRPr="00624068" w:rsidRDefault="00624068" w:rsidP="00624068">
            <w:pPr>
              <w:pStyle w:val="CDITable-RowCentre"/>
            </w:pPr>
            <w:r w:rsidRPr="00624068">
              <w:t>&lt; 0.01</w:t>
            </w:r>
          </w:p>
        </w:tc>
      </w:tr>
      <w:tr w:rsidR="00624068" w:rsidRPr="00624068" w14:paraId="34484F28" w14:textId="77777777" w:rsidTr="00624068">
        <w:trPr>
          <w:trHeight w:val="20"/>
        </w:trPr>
        <w:tc>
          <w:tcPr>
            <w:tcW w:w="198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D598978" w14:textId="77777777" w:rsidR="00624068" w:rsidRPr="00624068" w:rsidRDefault="00624068" w:rsidP="00624068">
            <w:pPr>
              <w:pStyle w:val="CDITable-TotalRowLeft"/>
            </w:pPr>
            <w:r w:rsidRPr="00624068">
              <w:t>Total</w:t>
            </w:r>
          </w:p>
        </w:tc>
        <w:tc>
          <w:tcPr>
            <w:tcW w:w="153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EFB8AB3" w14:textId="77777777" w:rsidR="00624068" w:rsidRPr="00624068" w:rsidRDefault="00624068" w:rsidP="00624068">
            <w:pPr>
              <w:pStyle w:val="CDITable-TotalRowCentre"/>
            </w:pPr>
            <w:r w:rsidRPr="00624068">
              <w:t>51,174</w:t>
            </w:r>
          </w:p>
        </w:tc>
        <w:tc>
          <w:tcPr>
            <w:tcW w:w="153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304C127" w14:textId="77777777" w:rsidR="00624068" w:rsidRPr="00624068" w:rsidRDefault="00624068" w:rsidP="00624068">
            <w:pPr>
              <w:pStyle w:val="CDITable-TotalRowCentre"/>
            </w:pPr>
            <w:r w:rsidRPr="00624068">
              <w:t>100%</w:t>
            </w:r>
          </w:p>
        </w:tc>
        <w:tc>
          <w:tcPr>
            <w:tcW w:w="153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872E3FC" w14:textId="77777777" w:rsidR="00624068" w:rsidRPr="00624068" w:rsidRDefault="00624068" w:rsidP="00624068">
            <w:pPr>
              <w:pStyle w:val="CDITable-TotalRowCentre"/>
            </w:pPr>
            <w:r w:rsidRPr="00624068">
              <w:t>39,989</w:t>
            </w:r>
          </w:p>
        </w:tc>
        <w:tc>
          <w:tcPr>
            <w:tcW w:w="153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AA12D2F" w14:textId="77777777" w:rsidR="00624068" w:rsidRPr="00624068" w:rsidRDefault="00624068" w:rsidP="00624068">
            <w:pPr>
              <w:pStyle w:val="CDITable-TotalRowCentre"/>
            </w:pPr>
            <w:r w:rsidRPr="00624068">
              <w:t>28%</w:t>
            </w:r>
          </w:p>
        </w:tc>
        <w:tc>
          <w:tcPr>
            <w:tcW w:w="153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44F60FB" w14:textId="77777777" w:rsidR="00624068" w:rsidRPr="00624068" w:rsidRDefault="00624068" w:rsidP="00624068">
            <w:pPr>
              <w:pStyle w:val="CDITable-TotalRowCentre"/>
            </w:pPr>
            <w:r w:rsidRPr="00624068">
              <w:t>–</w:t>
            </w:r>
          </w:p>
        </w:tc>
      </w:tr>
    </w:tbl>
    <w:p w14:paraId="5C858FB1" w14:textId="77777777" w:rsidR="00136AB7" w:rsidRPr="00136AB7" w:rsidRDefault="00136AB7" w:rsidP="00624068">
      <w:pPr>
        <w:pStyle w:val="Normal-morespacebefore"/>
      </w:pPr>
      <w:r w:rsidRPr="00136AB7">
        <w:t>Data from the NNDSS, including number of notifications and rate by month, jurisdiction, age group and sex, can be accessed on the National Notifiable Diseases Surveillance System (NNDSS) data visualisation tool.</w:t>
      </w:r>
      <w:r w:rsidRPr="00136AB7">
        <w:rPr>
          <w:vertAlign w:val="superscript"/>
        </w:rPr>
        <w:footnoteReference w:id="4"/>
      </w:r>
      <w:r w:rsidRPr="00136AB7">
        <w:t xml:space="preserve"> A summary of each notifiable enteric condition is provided in this report.</w:t>
      </w:r>
    </w:p>
    <w:p w14:paraId="5444B5B5" w14:textId="6D7478AF" w:rsidR="00136AB7" w:rsidRDefault="00136AB7" w:rsidP="00136AB7">
      <w:pPr>
        <w:pStyle w:val="Heading2-newpage"/>
      </w:pPr>
      <w:bookmarkStart w:id="36" w:name="_Toc204171635"/>
      <w:r>
        <w:lastRenderedPageBreak/>
        <w:t>Botulism</w:t>
      </w:r>
      <w:bookmarkEnd w:id="36"/>
    </w:p>
    <w:p w14:paraId="2ED06B23" w14:textId="77777777" w:rsidR="00136AB7" w:rsidRPr="00136AB7" w:rsidRDefault="00136AB7" w:rsidP="00136AB7">
      <w:r w:rsidRPr="00136AB7">
        <w:t xml:space="preserve">Botulism is a rare but serious illness that results in paralysis caused by nerve toxins made by </w:t>
      </w:r>
      <w:r w:rsidRPr="00136AB7">
        <w:rPr>
          <w:i/>
          <w:iCs/>
        </w:rPr>
        <w:t>Clostridium botulinum</w:t>
      </w:r>
      <w:r w:rsidRPr="00136AB7">
        <w:t xml:space="preserve"> bacteria. Botulism can result from eating food containing pre-formed botulinum toxin (foodborne botulism); from ingesting food, dust, or soil that contains the bacteria that produce the toxin (intestinal botulism); or from contamination of a wound with the bacteria (wound botulism). Intestinal botulism usually only affects children under 12 months of age and is more commonly known as infant botulism. This is the most common form of botulism in Australia. Foodborne botulism may be found in improperly processed, canned, low acid, or alkaline foods where anaerobic conditions have occurred at some stage.</w:t>
      </w:r>
    </w:p>
    <w:p w14:paraId="0CAAF8AE" w14:textId="77777777" w:rsidR="00136AB7" w:rsidRPr="00136AB7" w:rsidRDefault="00136AB7" w:rsidP="00136AB7">
      <w:r w:rsidRPr="00136AB7">
        <w:t>Surveillance data includes confirmed cases only. A confirmed case requires laboratory definitive and clinical evidence of infection.</w:t>
      </w:r>
      <w:r w:rsidRPr="00136AB7">
        <w:rPr>
          <w:rStyle w:val="FootnoteReference"/>
        </w:rPr>
        <w:footnoteReference w:id="5"/>
      </w:r>
      <w:r w:rsidRPr="00136AB7">
        <w:t xml:space="preserve"> All notified cases are followed up by jurisdictional public health staff.</w:t>
      </w:r>
    </w:p>
    <w:p w14:paraId="1612F252" w14:textId="77777777" w:rsidR="00136AB7" w:rsidRPr="00136AB7" w:rsidRDefault="00136AB7" w:rsidP="00F52B75">
      <w:pPr>
        <w:pStyle w:val="Heading3"/>
      </w:pPr>
      <w:r w:rsidRPr="00136AB7">
        <w:t>Overall trend</w:t>
      </w:r>
    </w:p>
    <w:p w14:paraId="6FE6F5B9" w14:textId="77777777" w:rsidR="00136AB7" w:rsidRPr="00136AB7" w:rsidRDefault="00136AB7" w:rsidP="00136AB7">
      <w:r w:rsidRPr="00136AB7">
        <w:t>Notifications of botulism are extremely rare in Australia, with a total of 26 cases recorded in Australia since collation of national notification data began in 1992 (Figure 1).</w:t>
      </w:r>
      <w:r w:rsidRPr="00136AB7">
        <w:rPr>
          <w:vertAlign w:val="superscript"/>
        </w:rPr>
        <w:footnoteReference w:id="6"/>
      </w:r>
    </w:p>
    <w:p w14:paraId="0A6DB46B" w14:textId="77777777" w:rsidR="00136AB7" w:rsidRPr="00136AB7" w:rsidRDefault="00136AB7" w:rsidP="00F52B75">
      <w:pPr>
        <w:pStyle w:val="Heading3"/>
      </w:pPr>
      <w:r w:rsidRPr="00136AB7">
        <w:t>Previous cases in Australia</w:t>
      </w:r>
    </w:p>
    <w:p w14:paraId="2DAF2A3D" w14:textId="77777777" w:rsidR="00136AB7" w:rsidRPr="00136AB7" w:rsidRDefault="00136AB7" w:rsidP="00F52B75">
      <w:pPr>
        <w:pStyle w:val="CDIBullets"/>
      </w:pPr>
      <w:r w:rsidRPr="00136AB7">
        <w:t>Three foodborne botulism cases have been reported to date, including a single case in New South Wales in 1999 where the food source was not identified; a case in Victoria in 2007 associated with consumption of a commercially manufactured convenience food; and a second case in Victoria in 2015 where the suspected source was home cured ham.</w:t>
      </w:r>
    </w:p>
    <w:p w14:paraId="33F436EF" w14:textId="77777777" w:rsidR="00136AB7" w:rsidRPr="00136AB7" w:rsidRDefault="00136AB7" w:rsidP="00F52B75">
      <w:pPr>
        <w:pStyle w:val="CDIBullets"/>
      </w:pPr>
      <w:r w:rsidRPr="00136AB7">
        <w:t xml:space="preserve">One case of intestinal botulism was reported in a child in 2006. </w:t>
      </w:r>
    </w:p>
    <w:p w14:paraId="3AEC4152" w14:textId="77777777" w:rsidR="00136AB7" w:rsidRDefault="00136AB7" w:rsidP="00F52B75">
      <w:pPr>
        <w:pStyle w:val="CDIBullets"/>
      </w:pPr>
      <w:r w:rsidRPr="00136AB7">
        <w:t>The remaining cases have been infant botulism.</w:t>
      </w:r>
    </w:p>
    <w:p w14:paraId="45230F29" w14:textId="77777777" w:rsidR="00624068" w:rsidRPr="00136AB7" w:rsidRDefault="00624068" w:rsidP="00624068">
      <w:pPr>
        <w:pStyle w:val="Heading3"/>
      </w:pPr>
      <w:r w:rsidRPr="00136AB7">
        <w:t>Epidemiology of botulism in Australia, 2018</w:t>
      </w:r>
    </w:p>
    <w:p w14:paraId="6D09825D" w14:textId="77777777" w:rsidR="00624068" w:rsidRPr="00136AB7" w:rsidRDefault="00624068" w:rsidP="00624068">
      <w:r w:rsidRPr="00136AB7">
        <w:t>There were no notifications of botulism reported in 2018. The five-year average of botulism notifications was two cases per year between 2013 and 2017.</w:t>
      </w:r>
    </w:p>
    <w:p w14:paraId="1492C01B" w14:textId="165CE6F9" w:rsidR="00136AB7" w:rsidRPr="00136AB7" w:rsidRDefault="00136AB7" w:rsidP="00F52B75">
      <w:pPr>
        <w:pStyle w:val="CDIFigure-Title"/>
      </w:pPr>
      <w:bookmarkStart w:id="37" w:name="_Toc196814644"/>
      <w:bookmarkStart w:id="38" w:name="_Toc204171694"/>
      <w:bookmarkStart w:id="39" w:name="_Toc195519572"/>
      <w:r w:rsidRPr="00136AB7">
        <w:lastRenderedPageBreak/>
        <w:t>Figure</w:t>
      </w:r>
      <w:r w:rsidR="00F52B75">
        <w:t xml:space="preserve"> 1</w:t>
      </w:r>
      <w:r w:rsidRPr="00136AB7">
        <w:t>: Botulism notifications in Australia by jurisdiction of residence, 1992–2018</w:t>
      </w:r>
      <w:bookmarkEnd w:id="37"/>
      <w:bookmarkEnd w:id="38"/>
    </w:p>
    <w:bookmarkEnd w:id="39"/>
    <w:p w14:paraId="5CE09310" w14:textId="08D9D01C" w:rsidR="00136AB7" w:rsidRPr="00136AB7" w:rsidRDefault="00624068" w:rsidP="00624068">
      <w:pPr>
        <w:pStyle w:val="CDIFigure-Placeholder"/>
      </w:pPr>
      <w:r>
        <w:rPr>
          <w:noProof/>
          <w14:ligatures w14:val="none"/>
        </w:rPr>
        <w:drawing>
          <wp:inline distT="0" distB="0" distL="0" distR="0" wp14:anchorId="2711768C" wp14:editId="54FA8DBC">
            <wp:extent cx="6117336" cy="3218688"/>
            <wp:effectExtent l="0" t="0" r="0" b="1270"/>
            <wp:docPr id="974140242" name="Picture 1" descr="Figure 1 is a stacked column graph depicting the number of notifications of botulism in Australia by jurisdiction of residence and diagnosis year, from 1992–2018. All jurisdictions are represented. The number of notifications each year is very low, ranging between zero and four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40242" name="Picture 1" descr="Figure 1 is a stacked column graph depicting the number of notifications of botulism in Australia by jurisdiction of residence and diagnosis year, from 1992–2018. All jurisdictions are represented. The number of notifications each year is very low, ranging between zero and four cases. "/>
                    <pic:cNvPicPr/>
                  </pic:nvPicPr>
                  <pic:blipFill>
                    <a:blip r:embed="rId18">
                      <a:extLst>
                        <a:ext uri="{28A0092B-C50C-407E-A947-70E740481C1C}">
                          <a14:useLocalDpi xmlns:a14="http://schemas.microsoft.com/office/drawing/2010/main" val="0"/>
                        </a:ext>
                      </a:extLst>
                    </a:blip>
                    <a:stretch>
                      <a:fillRect/>
                    </a:stretch>
                  </pic:blipFill>
                  <pic:spPr>
                    <a:xfrm>
                      <a:off x="0" y="0"/>
                      <a:ext cx="6117336" cy="3218688"/>
                    </a:xfrm>
                    <a:prstGeom prst="rect">
                      <a:avLst/>
                    </a:prstGeom>
                  </pic:spPr>
                </pic:pic>
              </a:graphicData>
            </a:graphic>
          </wp:inline>
        </w:drawing>
      </w:r>
    </w:p>
    <w:p w14:paraId="58E6EBB9" w14:textId="6F7E5AB6" w:rsidR="00136AB7" w:rsidRDefault="00F52B75" w:rsidP="00F52B75">
      <w:pPr>
        <w:pStyle w:val="Heading2-newpage"/>
      </w:pPr>
      <w:bookmarkStart w:id="40" w:name="_Toc204171636"/>
      <w:r w:rsidRPr="00F52B75">
        <w:lastRenderedPageBreak/>
        <w:t>Campylobacteriosis</w:t>
      </w:r>
      <w:bookmarkEnd w:id="40"/>
    </w:p>
    <w:p w14:paraId="23CA6362" w14:textId="77777777" w:rsidR="00F52B75" w:rsidRPr="00F52B75" w:rsidRDefault="00F52B75" w:rsidP="00F52B75">
      <w:r w:rsidRPr="00F52B75">
        <w:t xml:space="preserve">Campylobacteriosis is a gastrointestinal disease caused by the </w:t>
      </w:r>
      <w:r w:rsidRPr="00F52B75">
        <w:rPr>
          <w:i/>
          <w:iCs/>
        </w:rPr>
        <w:t>Campylobacter</w:t>
      </w:r>
      <w:r w:rsidRPr="00F52B75">
        <w:t xml:space="preserve"> bacterium. It is a common cause of bacterial gastroenteritis globally, with infection rates in Australia among the highest in the industrialised world.</w:t>
      </w:r>
      <w:r w:rsidRPr="00F52B75">
        <w:rPr>
          <w:vertAlign w:val="superscript"/>
        </w:rPr>
        <w:t>9</w:t>
      </w:r>
      <w:r w:rsidRPr="00F52B75">
        <w:t xml:space="preserve"> In Australia, it is commonly associated with the consumption of undercooked poultry.</w:t>
      </w:r>
      <w:r w:rsidRPr="00F52B75">
        <w:rPr>
          <w:vertAlign w:val="superscript"/>
        </w:rPr>
        <w:t>10</w:t>
      </w:r>
      <w:r w:rsidRPr="00F52B75">
        <w:t xml:space="preserve"> Campylobacteriosis may also be acquired through consumption of cross-contaminated foods, animal to person transmission, consumption of unpasteurised milk, and contaminated water.</w:t>
      </w:r>
      <w:r w:rsidRPr="00F52B75">
        <w:rPr>
          <w:vertAlign w:val="superscript"/>
        </w:rPr>
        <w:t>9</w:t>
      </w:r>
    </w:p>
    <w:p w14:paraId="26535D87" w14:textId="77777777" w:rsidR="00F52B75" w:rsidRPr="00F52B75" w:rsidRDefault="00F52B75" w:rsidP="00F52B75">
      <w:r w:rsidRPr="00F52B75">
        <w:t>Surveillance data includes confirmed cases only from all jurisdictions, noting that New South Wales commenced receiving notifications in April 2017. A confirmed case requires laboratory definitive evidence of infection.</w:t>
      </w:r>
      <w:r w:rsidRPr="00F52B75">
        <w:rPr>
          <w:vertAlign w:val="superscript"/>
        </w:rPr>
        <w:footnoteReference w:id="7"/>
      </w:r>
      <w:r w:rsidRPr="00F52B75">
        <w:t xml:space="preserve"> Due to the volume of notifications, individual case follow-up is not undertaken routinely in all jurisdictions. Public health follow-up is usually limited to outbreaks and clusters of notified cases.</w:t>
      </w:r>
    </w:p>
    <w:p w14:paraId="6737BCFD" w14:textId="77777777" w:rsidR="00F52B75" w:rsidRPr="00F52B75" w:rsidRDefault="00F52B75" w:rsidP="00F52B75">
      <w:pPr>
        <w:pStyle w:val="Heading3"/>
      </w:pPr>
      <w:r w:rsidRPr="00F52B75">
        <w:t>Overall trend</w:t>
      </w:r>
    </w:p>
    <w:p w14:paraId="605A118C" w14:textId="77777777" w:rsidR="00F52B75" w:rsidRPr="00F52B75" w:rsidRDefault="00F52B75" w:rsidP="00F52B75">
      <w:pPr>
        <w:pStyle w:val="CDIBullets"/>
      </w:pPr>
      <w:r w:rsidRPr="00F52B75">
        <w:t>The incidence of campylobacteriosis in Australia has increased steadily since 1991, when notification began, to 2011 (Figure 2). A decreasing trend was observed in 2012 and 2013. This may be related to work undertaken with poultry processors to identify and control contamination on-farm and within processing operations in several jurisdictions.</w:t>
      </w:r>
      <w:r w:rsidRPr="00F52B75">
        <w:rPr>
          <w:vertAlign w:val="superscript"/>
        </w:rPr>
        <w:t>11</w:t>
      </w:r>
    </w:p>
    <w:p w14:paraId="7A600751" w14:textId="77777777" w:rsidR="00F52B75" w:rsidRPr="00F52B75" w:rsidRDefault="00F52B75" w:rsidP="00F52B75">
      <w:pPr>
        <w:pStyle w:val="CDIBullets"/>
      </w:pPr>
      <w:r w:rsidRPr="00F52B75">
        <w:t>From 2014, the marked increase in notifications occurring throughout Australia is at least in part due to the increase in PCR testing as a method of laboratory diagnosis. From 2017 onwards, the increase in the number of notifications nationally is also attributable in part to the addition of notifications from New South Wales from April 2017.</w:t>
      </w:r>
    </w:p>
    <w:p w14:paraId="51059800" w14:textId="77777777" w:rsidR="00F52B75" w:rsidRPr="00F52B75" w:rsidRDefault="00F52B75" w:rsidP="00F52B75">
      <w:pPr>
        <w:pStyle w:val="CDIBullets"/>
      </w:pPr>
      <w:r w:rsidRPr="00F52B75">
        <w:t>The annual notification rate has decreased from a peak of 147 cases per 100,000 population in 2016 to 133 cases per 100,000 population in 2018.</w:t>
      </w:r>
    </w:p>
    <w:p w14:paraId="5EA50F4A" w14:textId="77777777" w:rsidR="00F52B75" w:rsidRPr="00F52B75" w:rsidRDefault="00F52B75" w:rsidP="00F52B75">
      <w:pPr>
        <w:pStyle w:val="CDIBullets"/>
      </w:pPr>
      <w:r w:rsidRPr="00F52B75">
        <w:t xml:space="preserve">There has been a decrease of notifications from most jurisdictions between 2017 and 2018, </w:t>
      </w:r>
      <w:proofErr w:type="gramStart"/>
      <w:r w:rsidRPr="00F52B75">
        <w:t>with the exception of</w:t>
      </w:r>
      <w:proofErr w:type="gramEnd"/>
      <w:r w:rsidRPr="00F52B75">
        <w:t xml:space="preserve"> New South Wales.</w:t>
      </w:r>
    </w:p>
    <w:p w14:paraId="7D487B2C" w14:textId="77777777" w:rsidR="00F52B75" w:rsidRPr="00F52B75" w:rsidRDefault="00F52B75" w:rsidP="00F52B75">
      <w:pPr>
        <w:pStyle w:val="Heading3"/>
      </w:pPr>
      <w:r w:rsidRPr="00F52B75">
        <w:t>Previous outbreaks in Australia</w:t>
      </w:r>
    </w:p>
    <w:p w14:paraId="60AA3966" w14:textId="77777777" w:rsidR="00F52B75" w:rsidRPr="00F52B75" w:rsidRDefault="00F52B75" w:rsidP="00F52B75">
      <w:pPr>
        <w:pStyle w:val="CDIBullets"/>
      </w:pPr>
      <w:r w:rsidRPr="00F52B75">
        <w:t xml:space="preserve">Foodborne outbreaks have been reported each year in Australia. There have been 34 outbreaks of campylobacteriosis reported between 2013 and 2017, with an average of 16 cases per outbreak. </w:t>
      </w:r>
    </w:p>
    <w:p w14:paraId="7D68E5FA" w14:textId="3E75ECB5" w:rsidR="00F52B75" w:rsidRPr="00F52B75" w:rsidRDefault="00F52B75" w:rsidP="00F52B75">
      <w:pPr>
        <w:pStyle w:val="CDIBullets"/>
      </w:pPr>
      <w:r w:rsidRPr="00F52B75">
        <w:t xml:space="preserve">These outbreaks are commonly associated with consumption of poultry, particularly chicken and duck liver pâté. Reported campylobacteriosis outbreaks account for a small proportion of cases compared with the overall number of cases reported annually. Further information on campylobacteriosis outbreaks is provided in the </w:t>
      </w:r>
      <w:r w:rsidRPr="00F52B75">
        <w:rPr>
          <w:i/>
          <w:iCs/>
        </w:rPr>
        <w:t>Outbreak</w:t>
      </w:r>
      <w:r w:rsidRPr="00F52B75">
        <w:t xml:space="preserve"> section of this report.</w:t>
      </w:r>
    </w:p>
    <w:p w14:paraId="3C4BA58D" w14:textId="41E60E05" w:rsidR="00F52B75" w:rsidRPr="00F52B75" w:rsidRDefault="00F52B75" w:rsidP="00F52B75">
      <w:pPr>
        <w:pStyle w:val="CDIFigure-Title"/>
      </w:pPr>
      <w:bookmarkStart w:id="41" w:name="_Toc196814645"/>
      <w:bookmarkStart w:id="42" w:name="_Toc204171695"/>
      <w:r w:rsidRPr="00F52B75">
        <w:lastRenderedPageBreak/>
        <w:t>Figure</w:t>
      </w:r>
      <w:r>
        <w:t xml:space="preserve"> 2</w:t>
      </w:r>
      <w:r w:rsidRPr="00F52B75">
        <w:t xml:space="preserve">: Campylobacteriosis </w:t>
      </w:r>
      <w:proofErr w:type="spellStart"/>
      <w:r w:rsidRPr="00F52B75">
        <w:t>notifications</w:t>
      </w:r>
      <w:r w:rsidRPr="00F52B75">
        <w:rPr>
          <w:vertAlign w:val="superscript"/>
        </w:rPr>
        <w:t>a</w:t>
      </w:r>
      <w:proofErr w:type="spellEnd"/>
      <w:r w:rsidRPr="00F52B75">
        <w:t xml:space="preserve"> and rate per 100,000 </w:t>
      </w:r>
      <w:proofErr w:type="spellStart"/>
      <w:r w:rsidRPr="00F52B75">
        <w:t>population</w:t>
      </w:r>
      <w:r w:rsidRPr="00F52B75">
        <w:rPr>
          <w:vertAlign w:val="superscript"/>
        </w:rPr>
        <w:t>b</w:t>
      </w:r>
      <w:proofErr w:type="spellEnd"/>
      <w:r w:rsidRPr="00F52B75">
        <w:t xml:space="preserve"> in Australia by jurisdiction of residence, 1991–2018</w:t>
      </w:r>
      <w:bookmarkEnd w:id="41"/>
      <w:bookmarkEnd w:id="42"/>
    </w:p>
    <w:p w14:paraId="3D1AE445" w14:textId="58A04165" w:rsidR="00F52B75" w:rsidRPr="00F52B75" w:rsidRDefault="00624068" w:rsidP="00F52B75">
      <w:pPr>
        <w:pStyle w:val="CDIFigure-Placeholder"/>
      </w:pPr>
      <w:r>
        <w:rPr>
          <w:noProof/>
          <w14:ligatures w14:val="none"/>
        </w:rPr>
        <w:drawing>
          <wp:inline distT="0" distB="0" distL="0" distR="0" wp14:anchorId="16F9B435" wp14:editId="20402A20">
            <wp:extent cx="6120765" cy="3514725"/>
            <wp:effectExtent l="0" t="0" r="0" b="9525"/>
            <wp:docPr id="1908187169" name="Picture 2" descr="Figure 2 is a dual stacked column and line graph with the primary axis demonstrating the number of notifications of campylobacteriosis in Australia by jurisdiction of residence and diagnosis year, from 1991–2018. The secondary axis (line graph) demonstrates the annual notification rate per 100,000 population by diagnosis year. All jurisdictions are represented, noting that campylobacteriosis became notifiable in New South Wales in April 2017. There was an increasing trend in notifications between 1991 and 2011, before a decrease in 2012 and 2013. There has been a year on year increase in the number of notifications from 2014 on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87169" name="Picture 2" descr="Figure 2 is a dual stacked column and line graph with the primary axis demonstrating the number of notifications of campylobacteriosis in Australia by jurisdiction of residence and diagnosis year, from 1991–2018. The secondary axis (line graph) demonstrates the annual notification rate per 100,000 population by diagnosis year. All jurisdictions are represented, noting that campylobacteriosis became notifiable in New South Wales in April 2017. There was an increasing trend in notifications between 1991 and 2011, before a decrease in 2012 and 2013. There has been a year on year increase in the number of notifications from 2014 onwards. "/>
                    <pic:cNvPicPr/>
                  </pic:nvPicPr>
                  <pic:blipFill>
                    <a:blip r:embed="rId19">
                      <a:extLst>
                        <a:ext uri="{28A0092B-C50C-407E-A947-70E740481C1C}">
                          <a14:useLocalDpi xmlns:a14="http://schemas.microsoft.com/office/drawing/2010/main" val="0"/>
                        </a:ext>
                      </a:extLst>
                    </a:blip>
                    <a:stretch>
                      <a:fillRect/>
                    </a:stretch>
                  </pic:blipFill>
                  <pic:spPr>
                    <a:xfrm>
                      <a:off x="0" y="0"/>
                      <a:ext cx="6120765" cy="3514725"/>
                    </a:xfrm>
                    <a:prstGeom prst="rect">
                      <a:avLst/>
                    </a:prstGeom>
                  </pic:spPr>
                </pic:pic>
              </a:graphicData>
            </a:graphic>
          </wp:inline>
        </w:drawing>
      </w:r>
    </w:p>
    <w:p w14:paraId="4BB400EF" w14:textId="77777777" w:rsidR="00F52B75" w:rsidRPr="00F52B75" w:rsidRDefault="00F52B75" w:rsidP="00F52B75">
      <w:pPr>
        <w:pStyle w:val="CDITable-FirstFootnote"/>
      </w:pPr>
      <w:r w:rsidRPr="00F52B75">
        <w:t>a</w:t>
      </w:r>
      <w:r w:rsidRPr="00F52B75">
        <w:tab/>
        <w:t xml:space="preserve">Campylobacteriosis became notifiable in New South Wales in April 2017. </w:t>
      </w:r>
    </w:p>
    <w:p w14:paraId="5394B0CE" w14:textId="77777777" w:rsidR="00F52B75" w:rsidRPr="00F52B75" w:rsidRDefault="00F52B75" w:rsidP="00F52B75">
      <w:pPr>
        <w:pStyle w:val="CDITable-Footnote"/>
      </w:pPr>
      <w:r w:rsidRPr="00F52B75">
        <w:t>b</w:t>
      </w:r>
      <w:r w:rsidRPr="00F52B75">
        <w:tab/>
        <w:t>Notifications in New South Wales have been excluded from the rate calculation prior to 2018 to avoid comparisons of incomplete data. The rate for Australia between 1991 and 2017 has been calculated using the Australian Bureau of Statistics estimated resident population data for Australia minus New South Wales.</w:t>
      </w:r>
    </w:p>
    <w:p w14:paraId="0A4FC2D4" w14:textId="7201E29F" w:rsidR="00F52B75" w:rsidRPr="00F52B75" w:rsidRDefault="00F52B75" w:rsidP="00F52B75">
      <w:pPr>
        <w:pStyle w:val="CDITable-Title"/>
      </w:pPr>
      <w:bookmarkStart w:id="43" w:name="_Toc196814670"/>
      <w:bookmarkStart w:id="44" w:name="_Toc204171879"/>
      <w:r w:rsidRPr="00F52B75">
        <w:t xml:space="preserve">Table </w:t>
      </w:r>
      <w:r>
        <w:t>2</w:t>
      </w:r>
      <w:r w:rsidRPr="00F52B75">
        <w:t>: Summary of campylobacteriosis notifications in Australia, 2018</w:t>
      </w:r>
      <w:bookmarkEnd w:id="43"/>
      <w:bookmarkEnd w:id="44"/>
    </w:p>
    <w:tbl>
      <w:tblPr>
        <w:tblW w:w="0" w:type="auto"/>
        <w:tblLayout w:type="fixed"/>
        <w:tblCellMar>
          <w:left w:w="0" w:type="dxa"/>
          <w:right w:w="0" w:type="dxa"/>
        </w:tblCellMar>
        <w:tblLook w:val="0000" w:firstRow="0" w:lastRow="0" w:firstColumn="0" w:lastColumn="0" w:noHBand="0" w:noVBand="0"/>
        <w:tblCaption w:val="Table 2: Summary of campylobacteriosis notifications in Australia, 2018"/>
        <w:tblDescription w:val="Table 2 shows a summary of campylobacteriosis notifications in Australia in 2018. Presented fields include: number of notifications, rate per 100,000 population, jurisdiction with the highest number of notifications, seasonality, number of foodborne outbreaks and details of foods implicated in outbreaks."/>
      </w:tblPr>
      <w:tblGrid>
        <w:gridCol w:w="4535"/>
        <w:gridCol w:w="5102"/>
      </w:tblGrid>
      <w:tr w:rsidR="000620B2" w:rsidRPr="003359A8" w14:paraId="21467CE3" w14:textId="77777777" w:rsidTr="003359A8">
        <w:trPr>
          <w:trHeight w:val="20"/>
          <w:tblHeader/>
        </w:trPr>
        <w:tc>
          <w:tcPr>
            <w:tcW w:w="4535" w:type="dxa"/>
            <w:shd w:val="clear" w:color="auto" w:fill="1E4496" w:themeFill="text2"/>
            <w:tcMar>
              <w:top w:w="113" w:type="dxa"/>
              <w:left w:w="113" w:type="dxa"/>
              <w:bottom w:w="113" w:type="dxa"/>
              <w:right w:w="113" w:type="dxa"/>
            </w:tcMar>
            <w:vAlign w:val="bottom"/>
          </w:tcPr>
          <w:p w14:paraId="3A887C19" w14:textId="77777777" w:rsidR="003359A8" w:rsidRPr="003359A8" w:rsidRDefault="003359A8" w:rsidP="003359A8">
            <w:pPr>
              <w:pStyle w:val="CDITable-HeaderRowLeft"/>
            </w:pPr>
            <w:r w:rsidRPr="003359A8">
              <w:t>Category</w:t>
            </w:r>
          </w:p>
        </w:tc>
        <w:tc>
          <w:tcPr>
            <w:tcW w:w="5102" w:type="dxa"/>
            <w:shd w:val="clear" w:color="auto" w:fill="1E4496" w:themeFill="text2"/>
            <w:tcMar>
              <w:top w:w="113" w:type="dxa"/>
              <w:left w:w="113" w:type="dxa"/>
              <w:bottom w:w="113" w:type="dxa"/>
              <w:right w:w="113" w:type="dxa"/>
            </w:tcMar>
            <w:vAlign w:val="bottom"/>
          </w:tcPr>
          <w:p w14:paraId="210D962A" w14:textId="77777777" w:rsidR="003359A8" w:rsidRPr="003359A8" w:rsidRDefault="003359A8" w:rsidP="003359A8">
            <w:pPr>
              <w:pStyle w:val="CDITable-HeaderRowLeft"/>
            </w:pPr>
            <w:r w:rsidRPr="003359A8">
              <w:t>Value</w:t>
            </w:r>
          </w:p>
        </w:tc>
      </w:tr>
      <w:tr w:rsidR="003359A8" w:rsidRPr="003359A8" w14:paraId="338D2BAE" w14:textId="77777777" w:rsidTr="003359A8">
        <w:trPr>
          <w:trHeight w:val="20"/>
        </w:trPr>
        <w:tc>
          <w:tcPr>
            <w:tcW w:w="4535" w:type="dxa"/>
            <w:tcBorders>
              <w:bottom w:val="single" w:sz="6" w:space="0" w:color="1E4496" w:themeColor="text2"/>
            </w:tcBorders>
            <w:tcMar>
              <w:top w:w="113" w:type="dxa"/>
              <w:left w:w="113" w:type="dxa"/>
              <w:bottom w:w="113" w:type="dxa"/>
              <w:right w:w="113" w:type="dxa"/>
            </w:tcMar>
            <w:vAlign w:val="center"/>
          </w:tcPr>
          <w:p w14:paraId="2831C9B6" w14:textId="77777777" w:rsidR="003359A8" w:rsidRPr="003359A8" w:rsidRDefault="003359A8" w:rsidP="003359A8">
            <w:pPr>
              <w:pStyle w:val="CDITable-RowLeft"/>
            </w:pPr>
            <w:r w:rsidRPr="003359A8">
              <w:t>Number of notifications</w:t>
            </w:r>
          </w:p>
        </w:tc>
        <w:tc>
          <w:tcPr>
            <w:tcW w:w="5102" w:type="dxa"/>
            <w:tcBorders>
              <w:bottom w:val="single" w:sz="6" w:space="0" w:color="1E4496" w:themeColor="text2"/>
            </w:tcBorders>
            <w:tcMar>
              <w:top w:w="113" w:type="dxa"/>
              <w:left w:w="113" w:type="dxa"/>
              <w:bottom w:w="113" w:type="dxa"/>
              <w:right w:w="113" w:type="dxa"/>
            </w:tcMar>
            <w:vAlign w:val="center"/>
          </w:tcPr>
          <w:p w14:paraId="19141C44" w14:textId="77777777" w:rsidR="003359A8" w:rsidRPr="003359A8" w:rsidRDefault="003359A8" w:rsidP="003359A8">
            <w:pPr>
              <w:pStyle w:val="CDITable-RowLeft"/>
            </w:pPr>
            <w:r w:rsidRPr="003359A8">
              <w:t>33,143</w:t>
            </w:r>
          </w:p>
        </w:tc>
      </w:tr>
      <w:tr w:rsidR="003359A8" w:rsidRPr="003359A8" w14:paraId="44E376EA" w14:textId="77777777" w:rsidTr="003359A8">
        <w:trPr>
          <w:trHeight w:val="20"/>
        </w:trPr>
        <w:tc>
          <w:tcPr>
            <w:tcW w:w="45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D176EB" w14:textId="77777777" w:rsidR="003359A8" w:rsidRPr="003359A8" w:rsidRDefault="003359A8" w:rsidP="003359A8">
            <w:pPr>
              <w:pStyle w:val="CDITable-RowLeft"/>
            </w:pPr>
            <w:r w:rsidRPr="003359A8">
              <w:t>Rate per 100,000 population</w:t>
            </w:r>
          </w:p>
        </w:tc>
        <w:tc>
          <w:tcPr>
            <w:tcW w:w="51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CC04DE" w14:textId="77777777" w:rsidR="003359A8" w:rsidRPr="003359A8" w:rsidRDefault="003359A8" w:rsidP="003359A8">
            <w:pPr>
              <w:pStyle w:val="CDITable-RowLeft"/>
            </w:pPr>
            <w:r w:rsidRPr="003359A8">
              <w:t xml:space="preserve">133 cases </w:t>
            </w:r>
          </w:p>
        </w:tc>
      </w:tr>
      <w:tr w:rsidR="003359A8" w:rsidRPr="003359A8" w14:paraId="5464756C" w14:textId="77777777" w:rsidTr="003359A8">
        <w:trPr>
          <w:trHeight w:val="20"/>
        </w:trPr>
        <w:tc>
          <w:tcPr>
            <w:tcW w:w="45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55C6AC" w14:textId="77777777" w:rsidR="003359A8" w:rsidRPr="003359A8" w:rsidRDefault="003359A8" w:rsidP="003359A8">
            <w:pPr>
              <w:pStyle w:val="CDITable-RowLeft"/>
            </w:pPr>
            <w:r w:rsidRPr="003359A8">
              <w:t xml:space="preserve">Jurisdiction with the highest number of notifications </w:t>
            </w:r>
          </w:p>
        </w:tc>
        <w:tc>
          <w:tcPr>
            <w:tcW w:w="51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B3A242" w14:textId="77777777" w:rsidR="003359A8" w:rsidRPr="003359A8" w:rsidRDefault="003359A8" w:rsidP="003359A8">
            <w:pPr>
              <w:pStyle w:val="CDITable-RowLeft"/>
            </w:pPr>
            <w:r w:rsidRPr="003359A8">
              <w:t xml:space="preserve">New South Wales (n = 10,113; 31%) </w:t>
            </w:r>
          </w:p>
        </w:tc>
      </w:tr>
      <w:tr w:rsidR="003359A8" w:rsidRPr="003359A8" w14:paraId="162EAD9E" w14:textId="77777777" w:rsidTr="003359A8">
        <w:trPr>
          <w:trHeight w:val="20"/>
        </w:trPr>
        <w:tc>
          <w:tcPr>
            <w:tcW w:w="45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F999F6" w14:textId="77777777" w:rsidR="003359A8" w:rsidRPr="003359A8" w:rsidRDefault="003359A8" w:rsidP="003359A8">
            <w:pPr>
              <w:pStyle w:val="CDITable-RowLeft"/>
            </w:pPr>
            <w:r w:rsidRPr="003359A8">
              <w:t xml:space="preserve">Seasonality </w:t>
            </w:r>
          </w:p>
        </w:tc>
        <w:tc>
          <w:tcPr>
            <w:tcW w:w="51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943127" w14:textId="77777777" w:rsidR="003359A8" w:rsidRPr="003359A8" w:rsidRDefault="003359A8" w:rsidP="003359A8">
            <w:pPr>
              <w:pStyle w:val="CDITable-RowLeft"/>
            </w:pPr>
            <w:r w:rsidRPr="003359A8">
              <w:t>More common in warmer months, with 20% of all notifications occurring in January and December (n = 6,508)</w:t>
            </w:r>
          </w:p>
        </w:tc>
      </w:tr>
      <w:tr w:rsidR="003359A8" w:rsidRPr="003359A8" w14:paraId="50A68EA6" w14:textId="77777777" w:rsidTr="003359A8">
        <w:trPr>
          <w:trHeight w:val="20"/>
        </w:trPr>
        <w:tc>
          <w:tcPr>
            <w:tcW w:w="45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C73109" w14:textId="77777777" w:rsidR="003359A8" w:rsidRPr="003359A8" w:rsidRDefault="003359A8" w:rsidP="003359A8">
            <w:pPr>
              <w:pStyle w:val="CDITable-RowLeft"/>
            </w:pPr>
            <w:r w:rsidRPr="003359A8">
              <w:t>Foodborne outbreaks</w:t>
            </w:r>
          </w:p>
        </w:tc>
        <w:tc>
          <w:tcPr>
            <w:tcW w:w="51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B0E74F" w14:textId="77777777" w:rsidR="003359A8" w:rsidRPr="003359A8" w:rsidRDefault="003359A8" w:rsidP="003359A8">
            <w:pPr>
              <w:pStyle w:val="CDITable-RowLeft"/>
            </w:pPr>
            <w:r w:rsidRPr="003359A8">
              <w:t>Four</w:t>
            </w:r>
          </w:p>
        </w:tc>
      </w:tr>
      <w:tr w:rsidR="003359A8" w:rsidRPr="003359A8" w14:paraId="066A326C" w14:textId="77777777" w:rsidTr="003359A8">
        <w:trPr>
          <w:trHeight w:val="20"/>
        </w:trPr>
        <w:tc>
          <w:tcPr>
            <w:tcW w:w="45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BB650D" w14:textId="77777777" w:rsidR="003359A8" w:rsidRPr="003359A8" w:rsidRDefault="003359A8" w:rsidP="003359A8">
            <w:pPr>
              <w:pStyle w:val="CDITable-RowLeft"/>
            </w:pPr>
            <w:r w:rsidRPr="003359A8">
              <w:t>Foods implicated in outbreaks</w:t>
            </w:r>
            <w:r w:rsidRPr="003359A8">
              <w:rPr>
                <w:vertAlign w:val="superscript"/>
              </w:rPr>
              <w:t>a</w:t>
            </w:r>
          </w:p>
        </w:tc>
        <w:tc>
          <w:tcPr>
            <w:tcW w:w="51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206908" w14:textId="77777777" w:rsidR="003359A8" w:rsidRPr="003359A8" w:rsidRDefault="003359A8" w:rsidP="003359A8">
            <w:pPr>
              <w:pStyle w:val="CDITable-RowLeft"/>
            </w:pPr>
            <w:r w:rsidRPr="003359A8">
              <w:t>Lamb kebab (1), pork belly (1), unpasteurised cream (1) and unknown (1)</w:t>
            </w:r>
          </w:p>
        </w:tc>
      </w:tr>
    </w:tbl>
    <w:p w14:paraId="5F1F20BD" w14:textId="2F3DF9CD" w:rsidR="003359A8" w:rsidRDefault="00F52B75" w:rsidP="003359A8">
      <w:pPr>
        <w:pStyle w:val="CDITable-FirstFootnote"/>
      </w:pPr>
      <w:r w:rsidRPr="00F52B75">
        <w:t>a</w:t>
      </w:r>
      <w:r w:rsidRPr="00F52B75">
        <w:tab/>
        <w:t xml:space="preserve">Refer to </w:t>
      </w:r>
      <w:r w:rsidRPr="00F52B75">
        <w:rPr>
          <w:i/>
          <w:iCs/>
        </w:rPr>
        <w:t>Foodborne outbreaks</w:t>
      </w:r>
      <w:r w:rsidRPr="00F52B75">
        <w:t xml:space="preserve"> section.</w:t>
      </w:r>
      <w:r w:rsidR="003359A8">
        <w:br w:type="page"/>
      </w:r>
    </w:p>
    <w:p w14:paraId="672305BE" w14:textId="7358B890" w:rsidR="00F52B75" w:rsidRPr="00F52B75" w:rsidRDefault="00F52B75" w:rsidP="00F52B75">
      <w:pPr>
        <w:pStyle w:val="CDITable-Title"/>
        <w:rPr>
          <w:lang w:val="en-GB"/>
        </w:rPr>
      </w:pPr>
      <w:bookmarkStart w:id="45" w:name="_Toc196814671"/>
      <w:bookmarkStart w:id="46" w:name="_Toc204171880"/>
      <w:r w:rsidRPr="00F52B75">
        <w:lastRenderedPageBreak/>
        <w:t xml:space="preserve">Table </w:t>
      </w:r>
      <w:r>
        <w:t>3</w:t>
      </w:r>
      <w:r w:rsidRPr="00F52B75">
        <w:t xml:space="preserve">: </w:t>
      </w:r>
      <w:r w:rsidRPr="00F52B75">
        <w:rPr>
          <w:lang w:val="en-GB"/>
        </w:rPr>
        <w:t>Demographics of cases with the highest campylobacteriosis notification rates in Australia, 2018</w:t>
      </w:r>
      <w:bookmarkEnd w:id="45"/>
      <w:bookmarkEnd w:id="46"/>
    </w:p>
    <w:tbl>
      <w:tblPr>
        <w:tblW w:w="0" w:type="auto"/>
        <w:tblLayout w:type="fixed"/>
        <w:tblCellMar>
          <w:left w:w="0" w:type="dxa"/>
          <w:right w:w="0" w:type="dxa"/>
        </w:tblCellMar>
        <w:tblLook w:val="0000" w:firstRow="0" w:lastRow="0" w:firstColumn="0" w:lastColumn="0" w:noHBand="0" w:noVBand="0"/>
        <w:tblCaption w:val="Table 3: Demographics of cases with the highest campylobacteriosis notification rates in Australia, 2018"/>
        <w:tblDescription w:val="Table 3 shows a summary of the age group, sex and jurisdiction with the highest campylobacteriosis notification rates in Australia in 2018. The rate per 100,000 population, number and percentage of all cases are presented. "/>
      </w:tblPr>
      <w:tblGrid>
        <w:gridCol w:w="2409"/>
        <w:gridCol w:w="2410"/>
        <w:gridCol w:w="2409"/>
        <w:gridCol w:w="2410"/>
      </w:tblGrid>
      <w:tr w:rsidR="003359A8" w:rsidRPr="003359A8" w14:paraId="0E7955DA" w14:textId="77777777" w:rsidTr="003359A8">
        <w:trPr>
          <w:trHeight w:val="20"/>
          <w:tblHeader/>
        </w:trPr>
        <w:tc>
          <w:tcPr>
            <w:tcW w:w="2409" w:type="dxa"/>
            <w:shd w:val="clear" w:color="auto" w:fill="1E4496" w:themeFill="text2"/>
            <w:tcMar>
              <w:top w:w="113" w:type="dxa"/>
              <w:left w:w="113" w:type="dxa"/>
              <w:bottom w:w="113" w:type="dxa"/>
              <w:right w:w="113" w:type="dxa"/>
            </w:tcMar>
            <w:vAlign w:val="bottom"/>
          </w:tcPr>
          <w:p w14:paraId="14E38F20" w14:textId="77777777" w:rsidR="003359A8" w:rsidRPr="003359A8" w:rsidRDefault="003359A8" w:rsidP="003359A8">
            <w:pPr>
              <w:pStyle w:val="CDITable-HeaderRowLeft"/>
            </w:pPr>
            <w:r w:rsidRPr="003359A8">
              <w:t>Category</w:t>
            </w:r>
          </w:p>
        </w:tc>
        <w:tc>
          <w:tcPr>
            <w:tcW w:w="2410" w:type="dxa"/>
            <w:shd w:val="clear" w:color="auto" w:fill="1E4496" w:themeFill="text2"/>
            <w:tcMar>
              <w:top w:w="113" w:type="dxa"/>
              <w:left w:w="113" w:type="dxa"/>
              <w:bottom w:w="113" w:type="dxa"/>
              <w:right w:w="113" w:type="dxa"/>
            </w:tcMar>
            <w:vAlign w:val="bottom"/>
          </w:tcPr>
          <w:p w14:paraId="78F689B3" w14:textId="77777777" w:rsidR="003359A8" w:rsidRPr="003359A8" w:rsidRDefault="003359A8" w:rsidP="003359A8">
            <w:pPr>
              <w:pStyle w:val="CDITable-HeaderRowCentre"/>
            </w:pPr>
            <w:r w:rsidRPr="003359A8">
              <w:t>Group</w:t>
            </w:r>
            <w:r w:rsidRPr="003359A8">
              <w:br/>
              <w:t>most affected</w:t>
            </w:r>
          </w:p>
        </w:tc>
        <w:tc>
          <w:tcPr>
            <w:tcW w:w="2409" w:type="dxa"/>
            <w:shd w:val="clear" w:color="auto" w:fill="1E4496" w:themeFill="text2"/>
            <w:tcMar>
              <w:top w:w="113" w:type="dxa"/>
              <w:left w:w="113" w:type="dxa"/>
              <w:bottom w:w="113" w:type="dxa"/>
              <w:right w:w="113" w:type="dxa"/>
            </w:tcMar>
            <w:vAlign w:val="bottom"/>
          </w:tcPr>
          <w:p w14:paraId="250D9862" w14:textId="1DB9CCD8" w:rsidR="003359A8" w:rsidRPr="003359A8" w:rsidRDefault="003359A8" w:rsidP="003359A8">
            <w:pPr>
              <w:pStyle w:val="CDITable-HeaderRowCentre"/>
            </w:pPr>
            <w:r w:rsidRPr="003359A8">
              <w:t>Rate per 100,000</w:t>
            </w:r>
            <w:r>
              <w:t> </w:t>
            </w:r>
            <w:r w:rsidRPr="003359A8">
              <w:t>population</w:t>
            </w:r>
          </w:p>
        </w:tc>
        <w:tc>
          <w:tcPr>
            <w:tcW w:w="2410" w:type="dxa"/>
            <w:shd w:val="clear" w:color="auto" w:fill="1E4496" w:themeFill="text2"/>
            <w:tcMar>
              <w:top w:w="113" w:type="dxa"/>
              <w:left w:w="113" w:type="dxa"/>
              <w:bottom w:w="113" w:type="dxa"/>
              <w:right w:w="113" w:type="dxa"/>
            </w:tcMar>
            <w:vAlign w:val="bottom"/>
          </w:tcPr>
          <w:p w14:paraId="159BA0ED" w14:textId="77777777" w:rsidR="003359A8" w:rsidRPr="003359A8" w:rsidRDefault="003359A8" w:rsidP="003359A8">
            <w:pPr>
              <w:pStyle w:val="CDITable-HeaderRowCentre"/>
            </w:pPr>
            <w:r w:rsidRPr="003359A8">
              <w:t>Number</w:t>
            </w:r>
            <w:r w:rsidRPr="003359A8">
              <w:br/>
              <w:t>(% of all cases)</w:t>
            </w:r>
          </w:p>
        </w:tc>
      </w:tr>
      <w:tr w:rsidR="003359A8" w:rsidRPr="003359A8" w14:paraId="37BBF93F" w14:textId="77777777" w:rsidTr="003359A8">
        <w:trPr>
          <w:trHeight w:val="20"/>
        </w:trPr>
        <w:tc>
          <w:tcPr>
            <w:tcW w:w="2409" w:type="dxa"/>
            <w:tcBorders>
              <w:bottom w:val="single" w:sz="6" w:space="0" w:color="1E4496" w:themeColor="text2"/>
            </w:tcBorders>
            <w:tcMar>
              <w:top w:w="113" w:type="dxa"/>
              <w:left w:w="113" w:type="dxa"/>
              <w:bottom w:w="113" w:type="dxa"/>
              <w:right w:w="113" w:type="dxa"/>
            </w:tcMar>
            <w:vAlign w:val="center"/>
          </w:tcPr>
          <w:p w14:paraId="5FDF570C" w14:textId="77777777" w:rsidR="003359A8" w:rsidRPr="003359A8" w:rsidRDefault="003359A8" w:rsidP="003359A8">
            <w:pPr>
              <w:pStyle w:val="CDITable-RowLeft"/>
            </w:pPr>
            <w:r w:rsidRPr="003359A8">
              <w:t>Age group (years)</w:t>
            </w:r>
          </w:p>
        </w:tc>
        <w:tc>
          <w:tcPr>
            <w:tcW w:w="2410" w:type="dxa"/>
            <w:tcBorders>
              <w:bottom w:val="single" w:sz="6" w:space="0" w:color="1E4496" w:themeColor="text2"/>
            </w:tcBorders>
            <w:tcMar>
              <w:top w:w="113" w:type="dxa"/>
              <w:left w:w="113" w:type="dxa"/>
              <w:bottom w:w="113" w:type="dxa"/>
              <w:right w:w="113" w:type="dxa"/>
            </w:tcMar>
            <w:vAlign w:val="center"/>
          </w:tcPr>
          <w:p w14:paraId="161B52CF" w14:textId="77777777" w:rsidR="003359A8" w:rsidRPr="003359A8" w:rsidRDefault="003359A8" w:rsidP="003359A8">
            <w:pPr>
              <w:pStyle w:val="CDITable-RowCentre"/>
            </w:pPr>
            <w:r w:rsidRPr="003359A8">
              <w:t>0–4</w:t>
            </w:r>
          </w:p>
        </w:tc>
        <w:tc>
          <w:tcPr>
            <w:tcW w:w="2409" w:type="dxa"/>
            <w:tcBorders>
              <w:bottom w:val="single" w:sz="6" w:space="0" w:color="1E4496" w:themeColor="text2"/>
            </w:tcBorders>
            <w:tcMar>
              <w:top w:w="113" w:type="dxa"/>
              <w:left w:w="113" w:type="dxa"/>
              <w:bottom w:w="113" w:type="dxa"/>
              <w:right w:w="113" w:type="dxa"/>
            </w:tcMar>
            <w:vAlign w:val="center"/>
          </w:tcPr>
          <w:p w14:paraId="314494CF" w14:textId="77777777" w:rsidR="003359A8" w:rsidRPr="003359A8" w:rsidRDefault="003359A8" w:rsidP="003359A8">
            <w:pPr>
              <w:pStyle w:val="CDITable-RowCentre"/>
            </w:pPr>
            <w:r w:rsidRPr="003359A8">
              <w:t>203</w:t>
            </w:r>
          </w:p>
        </w:tc>
        <w:tc>
          <w:tcPr>
            <w:tcW w:w="2410" w:type="dxa"/>
            <w:tcBorders>
              <w:bottom w:val="single" w:sz="6" w:space="0" w:color="1E4496" w:themeColor="text2"/>
            </w:tcBorders>
            <w:tcMar>
              <w:top w:w="113" w:type="dxa"/>
              <w:left w:w="113" w:type="dxa"/>
              <w:bottom w:w="113" w:type="dxa"/>
              <w:right w:w="113" w:type="dxa"/>
            </w:tcMar>
            <w:vAlign w:val="center"/>
          </w:tcPr>
          <w:p w14:paraId="2F0D9939" w14:textId="77777777" w:rsidR="003359A8" w:rsidRPr="003359A8" w:rsidRDefault="003359A8" w:rsidP="003359A8">
            <w:pPr>
              <w:pStyle w:val="CDITable-RowCentre"/>
            </w:pPr>
            <w:r w:rsidRPr="003359A8">
              <w:t>3,210 (10%)</w:t>
            </w:r>
          </w:p>
        </w:tc>
      </w:tr>
      <w:tr w:rsidR="003359A8" w:rsidRPr="003359A8" w14:paraId="0933C011" w14:textId="77777777" w:rsidTr="003359A8">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55C20C" w14:textId="77777777" w:rsidR="003359A8" w:rsidRPr="003359A8" w:rsidRDefault="003359A8" w:rsidP="003359A8">
            <w:pPr>
              <w:pStyle w:val="CDITable-RowLeft"/>
            </w:pPr>
            <w:r w:rsidRPr="003359A8">
              <w:t>Sex</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02303C" w14:textId="77777777" w:rsidR="003359A8" w:rsidRPr="003359A8" w:rsidRDefault="003359A8" w:rsidP="003359A8">
            <w:pPr>
              <w:pStyle w:val="CDITable-RowCentre"/>
            </w:pPr>
            <w:r w:rsidRPr="003359A8">
              <w:t>Males</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013A85" w14:textId="77777777" w:rsidR="003359A8" w:rsidRPr="003359A8" w:rsidRDefault="003359A8" w:rsidP="003359A8">
            <w:pPr>
              <w:pStyle w:val="CDITable-RowCentre"/>
            </w:pPr>
            <w:r w:rsidRPr="003359A8">
              <w:t>147</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2F0085" w14:textId="77777777" w:rsidR="003359A8" w:rsidRPr="003359A8" w:rsidRDefault="003359A8" w:rsidP="003359A8">
            <w:pPr>
              <w:pStyle w:val="CDITable-RowCentre"/>
            </w:pPr>
            <w:r w:rsidRPr="003359A8">
              <w:t>18,224 (55%)</w:t>
            </w:r>
          </w:p>
        </w:tc>
      </w:tr>
      <w:tr w:rsidR="003359A8" w:rsidRPr="003359A8" w14:paraId="11556838" w14:textId="77777777" w:rsidTr="003359A8">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5C062C" w14:textId="77777777" w:rsidR="003359A8" w:rsidRPr="003359A8" w:rsidRDefault="003359A8" w:rsidP="003359A8">
            <w:pPr>
              <w:pStyle w:val="CDITable-RowLeft"/>
            </w:pPr>
            <w:r w:rsidRPr="003359A8">
              <w:t>Jurisdiction</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659016" w14:textId="77777777" w:rsidR="003359A8" w:rsidRPr="003359A8" w:rsidRDefault="003359A8" w:rsidP="003359A8">
            <w:pPr>
              <w:pStyle w:val="CDITable-RowCentre"/>
            </w:pPr>
            <w:r w:rsidRPr="003359A8">
              <w:t>South Australia</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558E7B" w14:textId="77777777" w:rsidR="003359A8" w:rsidRPr="003359A8" w:rsidRDefault="003359A8" w:rsidP="003359A8">
            <w:pPr>
              <w:pStyle w:val="CDITable-RowCentre"/>
            </w:pPr>
            <w:r w:rsidRPr="003359A8">
              <w:t>178</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47F382" w14:textId="77777777" w:rsidR="003359A8" w:rsidRPr="003359A8" w:rsidRDefault="003359A8" w:rsidP="003359A8">
            <w:pPr>
              <w:pStyle w:val="CDITable-RowCentre"/>
            </w:pPr>
            <w:r w:rsidRPr="003359A8">
              <w:t>3,092 (9%)</w:t>
            </w:r>
          </w:p>
        </w:tc>
      </w:tr>
    </w:tbl>
    <w:p w14:paraId="2EF95F84" w14:textId="77777777" w:rsidR="00F52B75" w:rsidRPr="00F52B75" w:rsidRDefault="00F52B75" w:rsidP="00F52B75">
      <w:pPr>
        <w:pStyle w:val="Heading3"/>
      </w:pPr>
      <w:r w:rsidRPr="00F52B75">
        <w:t>Epidemiology of campylobacteriosis in Australia, 2018</w:t>
      </w:r>
    </w:p>
    <w:p w14:paraId="2FD2070C" w14:textId="77777777" w:rsidR="00F52B75" w:rsidRPr="00F52B75" w:rsidRDefault="00F52B75" w:rsidP="00F52B75">
      <w:pPr>
        <w:pStyle w:val="CDIBullets"/>
      </w:pPr>
      <w:r w:rsidRPr="00F52B75">
        <w:t xml:space="preserve">Campylobacteriosis was the most notified enteric pathogen in 2018 (Table 1) across all jurisdictions. </w:t>
      </w:r>
    </w:p>
    <w:p w14:paraId="276524C3" w14:textId="77777777" w:rsidR="00F52B75" w:rsidRPr="00F52B75" w:rsidRDefault="00F52B75" w:rsidP="00F52B75">
      <w:pPr>
        <w:pStyle w:val="CDIBullets"/>
      </w:pPr>
      <w:r w:rsidRPr="00F52B75">
        <w:t xml:space="preserve">The highest number of notifications in 2018 occurred in New South Wales. </w:t>
      </w:r>
    </w:p>
    <w:p w14:paraId="6E4018AA" w14:textId="77777777" w:rsidR="00F52B75" w:rsidRPr="00F52B75" w:rsidRDefault="00F52B75" w:rsidP="00F52B75">
      <w:pPr>
        <w:pStyle w:val="CDIBullets"/>
      </w:pPr>
      <w:r w:rsidRPr="00F52B75">
        <w:t>The highest rates of infection occurred in children aged 0–4 years, with 203 cases of campylobacteriosis occurring per 100,000 population and those between 80 and 85 years of age (with a rate of 190 cases per 100,000 population). This is consistent with previous years.</w:t>
      </w:r>
      <w:r w:rsidRPr="00F52B75">
        <w:rPr>
          <w:vertAlign w:val="superscript"/>
        </w:rPr>
        <w:t>5</w:t>
      </w:r>
      <w:r w:rsidRPr="00F52B75">
        <w:t xml:space="preserve"> </w:t>
      </w:r>
    </w:p>
    <w:p w14:paraId="2BFF2B11" w14:textId="77777777" w:rsidR="00F52B75" w:rsidRPr="00F52B75" w:rsidRDefault="00F52B75" w:rsidP="00F52B75">
      <w:pPr>
        <w:pStyle w:val="CDIBullets"/>
      </w:pPr>
      <w:r w:rsidRPr="00F52B75">
        <w:t>A higher incidence was observed amongst males in every age group when compared with females (Figure 3). The highest male to female ratio was observed among the 10–14 age group with the overall male to female ratio of cases 1.8:1.</w:t>
      </w:r>
    </w:p>
    <w:p w14:paraId="77240802" w14:textId="6E90D37F" w:rsidR="00F52B75" w:rsidRPr="00F52B75" w:rsidRDefault="00F52B75" w:rsidP="00F52B75">
      <w:pPr>
        <w:pStyle w:val="CDIFigure-Title"/>
      </w:pPr>
      <w:bookmarkStart w:id="47" w:name="_Toc196814646"/>
      <w:bookmarkStart w:id="48" w:name="_Toc204171696"/>
      <w:r w:rsidRPr="00F52B75">
        <w:t xml:space="preserve">Figure </w:t>
      </w:r>
      <w:r>
        <w:t>3</w:t>
      </w:r>
      <w:r w:rsidRPr="00F52B75">
        <w:t>: Campylobacteriosis notification rate per 100,000 population in Australia by age group and sex, 2018</w:t>
      </w:r>
      <w:bookmarkEnd w:id="47"/>
      <w:bookmarkEnd w:id="48"/>
    </w:p>
    <w:p w14:paraId="3C5436F4" w14:textId="67A99A6E" w:rsidR="00F52B75" w:rsidRPr="00F52B75" w:rsidRDefault="003359A8" w:rsidP="00F52B75">
      <w:pPr>
        <w:pStyle w:val="CDIFigure-Placeholder"/>
      </w:pPr>
      <w:r>
        <w:rPr>
          <w:noProof/>
          <w14:ligatures w14:val="none"/>
        </w:rPr>
        <w:drawing>
          <wp:inline distT="0" distB="0" distL="0" distR="0" wp14:anchorId="70964B78" wp14:editId="50352A15">
            <wp:extent cx="6120765" cy="3491865"/>
            <wp:effectExtent l="0" t="0" r="0" b="0"/>
            <wp:docPr id="78394089" name="Picture 3" descr="Figure 3 is a clustered column chart showing the campylobacteriosis notification rate per 100,000 population in Australia in 2018, by age group and sex. Campylobacteriosis was most frequently notified in male children aged less than 5 years (rate of 234 per 100,000 population), followed by males aged over 85 years (rate of 216 per 100,000 population). The highest rate for females was recorded among those aged less than 5 years (rate of 168 per 100,000 population), followed by those aged 70-74 and 75–79 years (rate of 176.0 per 100,000 population). For both sexes, the lowest rates were reported in those aged 10–14 years. Campylobacteriosis was more commonly notified in males in all age groups. The greatest disparity between sexes was observed in children aged 10-14 years and adults over 85 years of 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4089" name="Picture 3" descr="Figure 3 is a clustered column chart showing the campylobacteriosis notification rate per 100,000 population in Australia in 2018, by age group and sex. Campylobacteriosis was most frequently notified in male children aged less than 5 years (rate of 234 per 100,000 population), followed by males aged over 85 years (rate of 216 per 100,000 population). The highest rate for females was recorded among those aged less than 5 years (rate of 168 per 100,000 population), followed by those aged 70-74 and 75–79 years (rate of 176.0 per 100,000 population). For both sexes, the lowest rates were reported in those aged 10–14 years. Campylobacteriosis was more commonly notified in males in all age groups. The greatest disparity between sexes was observed in children aged 10-14 years and adults over 85 years of age.  "/>
                    <pic:cNvPicPr/>
                  </pic:nvPicPr>
                  <pic:blipFill>
                    <a:blip r:embed="rId20">
                      <a:extLst>
                        <a:ext uri="{28A0092B-C50C-407E-A947-70E740481C1C}">
                          <a14:useLocalDpi xmlns:a14="http://schemas.microsoft.com/office/drawing/2010/main" val="0"/>
                        </a:ext>
                      </a:extLst>
                    </a:blip>
                    <a:stretch>
                      <a:fillRect/>
                    </a:stretch>
                  </pic:blipFill>
                  <pic:spPr>
                    <a:xfrm>
                      <a:off x="0" y="0"/>
                      <a:ext cx="6120765" cy="3491865"/>
                    </a:xfrm>
                    <a:prstGeom prst="rect">
                      <a:avLst/>
                    </a:prstGeom>
                  </pic:spPr>
                </pic:pic>
              </a:graphicData>
            </a:graphic>
          </wp:inline>
        </w:drawing>
      </w:r>
    </w:p>
    <w:p w14:paraId="1D01014F" w14:textId="566DAF06" w:rsidR="00136AB7" w:rsidRDefault="00E80C9E" w:rsidP="00BB1D01">
      <w:pPr>
        <w:pStyle w:val="Heading2-newpage"/>
      </w:pPr>
      <w:bookmarkStart w:id="49" w:name="_Toc204171637"/>
      <w:r w:rsidRPr="00E80C9E">
        <w:lastRenderedPageBreak/>
        <w:t>Cholera</w:t>
      </w:r>
      <w:bookmarkEnd w:id="49"/>
    </w:p>
    <w:p w14:paraId="65C11A35" w14:textId="77777777" w:rsidR="00E80C9E" w:rsidRPr="00E80C9E" w:rsidRDefault="00E80C9E" w:rsidP="00E80C9E">
      <w:r w:rsidRPr="00E80C9E">
        <w:t xml:space="preserve">Cholera is an infection of the digestive tract caused by certain toxin-producing strains of the bacterium </w:t>
      </w:r>
      <w:r w:rsidRPr="00E80C9E">
        <w:rPr>
          <w:i/>
        </w:rPr>
        <w:t>Vibrio cholerae</w:t>
      </w:r>
      <w:r w:rsidRPr="00E80C9E">
        <w:t xml:space="preserve">. It is mainly seen in people who have travelled overseas including to parts of Africa, Asia, South America, the Middle East and the Pacific islands. </w:t>
      </w:r>
      <w:r w:rsidRPr="00E80C9E">
        <w:rPr>
          <w:i/>
        </w:rPr>
        <w:t>Vibrio cholerae</w:t>
      </w:r>
      <w:r w:rsidRPr="00E80C9E">
        <w:t xml:space="preserve"> is found in the faeces of infected people, and is usually acquired by drinking contaminated water, eating food washed with contaminated water or prepared with contaminated hands, or eating fish or shellfish harvested from contaminated water. Person-to-person spread of cholera is less common. Symptoms typically start between two hours and five days after ingesting the bacteria. Symptoms can include characteristic ‘rice water’ faeces (profuse, watery diarrhoea); nausea and vomiting; and signs of dehydration, such as weakness, lethargy and muscle cramps. Infection without symptoms or with only mild symptoms may occur, particularly in children.</w:t>
      </w:r>
    </w:p>
    <w:p w14:paraId="3C17493B" w14:textId="77777777" w:rsidR="00E80C9E" w:rsidRPr="00E80C9E" w:rsidRDefault="00E80C9E" w:rsidP="00E80C9E">
      <w:r w:rsidRPr="00E80C9E">
        <w:t xml:space="preserve">Surveillance data includes confirmed cases only. A confirmed case requires laboratory definitive evidence of isolation of toxigenic </w:t>
      </w:r>
      <w:r w:rsidRPr="00E80C9E">
        <w:rPr>
          <w:i/>
        </w:rPr>
        <w:t>Vibrio cholerae</w:t>
      </w:r>
      <w:r w:rsidRPr="00E80C9E">
        <w:t xml:space="preserve"> O1 or O139.</w:t>
      </w:r>
      <w:r w:rsidRPr="00E80C9E">
        <w:rPr>
          <w:vertAlign w:val="superscript"/>
        </w:rPr>
        <w:footnoteReference w:id="8"/>
      </w:r>
      <w:r w:rsidRPr="00E80C9E">
        <w:t xml:space="preserve"> All notified cases are followed up by jurisdictional public health staff. </w:t>
      </w:r>
    </w:p>
    <w:p w14:paraId="64613E70" w14:textId="77777777" w:rsidR="00E80C9E" w:rsidRPr="00E80C9E" w:rsidRDefault="00E80C9E" w:rsidP="00E80C9E">
      <w:pPr>
        <w:pStyle w:val="Heading3"/>
      </w:pPr>
      <w:r w:rsidRPr="00E80C9E">
        <w:t>Overall trend</w:t>
      </w:r>
    </w:p>
    <w:p w14:paraId="01A53F02" w14:textId="77777777" w:rsidR="00E80C9E" w:rsidRPr="00E80C9E" w:rsidRDefault="00E80C9E" w:rsidP="00E80C9E">
      <w:r w:rsidRPr="00E80C9E">
        <w:t xml:space="preserve">All cases of cholera reported since 1991 were acquired outside Australia, with the exception of: </w:t>
      </w:r>
    </w:p>
    <w:p w14:paraId="3B6EEDEB" w14:textId="77777777" w:rsidR="00E80C9E" w:rsidRPr="00E80C9E" w:rsidRDefault="00E80C9E" w:rsidP="00E80C9E">
      <w:pPr>
        <w:pStyle w:val="CDIBullets"/>
      </w:pPr>
      <w:r w:rsidRPr="00E80C9E">
        <w:t>one laboratory acquired case in 1996;</w:t>
      </w:r>
      <w:r w:rsidRPr="00E80C9E">
        <w:rPr>
          <w:vertAlign w:val="superscript"/>
        </w:rPr>
        <w:t>12</w:t>
      </w:r>
    </w:p>
    <w:p w14:paraId="29AA2112" w14:textId="77777777" w:rsidR="00E80C9E" w:rsidRPr="00E80C9E" w:rsidRDefault="00E80C9E" w:rsidP="00E80C9E">
      <w:pPr>
        <w:pStyle w:val="CDIBullets"/>
      </w:pPr>
      <w:r w:rsidRPr="00E80C9E">
        <w:t>three cases in 2006 linked to imported whitebait;</w:t>
      </w:r>
      <w:r w:rsidRPr="00E80C9E">
        <w:rPr>
          <w:vertAlign w:val="superscript"/>
        </w:rPr>
        <w:t>13</w:t>
      </w:r>
      <w:r w:rsidRPr="00E80C9E">
        <w:t xml:space="preserve"> and</w:t>
      </w:r>
    </w:p>
    <w:p w14:paraId="7EC38687" w14:textId="77777777" w:rsidR="00E80C9E" w:rsidRPr="00E80C9E" w:rsidRDefault="00E80C9E" w:rsidP="00E80C9E">
      <w:pPr>
        <w:pStyle w:val="CDIBullets"/>
      </w:pPr>
      <w:r w:rsidRPr="00E80C9E">
        <w:t>one laboratory-acquired case in 2013.</w:t>
      </w:r>
      <w:r w:rsidRPr="00E80C9E">
        <w:rPr>
          <w:vertAlign w:val="superscript"/>
        </w:rPr>
        <w:t>14</w:t>
      </w:r>
    </w:p>
    <w:p w14:paraId="2E0CE4D3" w14:textId="180AA521" w:rsidR="00E80C9E" w:rsidRPr="00E80C9E" w:rsidRDefault="00E80C9E" w:rsidP="00E80C9E">
      <w:pPr>
        <w:pStyle w:val="CDIFigure-Title"/>
      </w:pPr>
      <w:bookmarkStart w:id="50" w:name="_Toc196814647"/>
      <w:bookmarkStart w:id="51" w:name="_Toc204171697"/>
      <w:r w:rsidRPr="00E80C9E">
        <w:t xml:space="preserve">Figure </w:t>
      </w:r>
      <w:r>
        <w:t>4</w:t>
      </w:r>
      <w:r w:rsidRPr="00E80C9E">
        <w:t>: Cholera notifications in Australia by jurisdiction of residence, 1991–2018</w:t>
      </w:r>
      <w:bookmarkEnd w:id="50"/>
      <w:bookmarkEnd w:id="51"/>
    </w:p>
    <w:p w14:paraId="3FB34F30" w14:textId="2E6C1869" w:rsidR="00E80C9E" w:rsidRPr="00E80C9E" w:rsidRDefault="003359A8" w:rsidP="00E80C9E">
      <w:pPr>
        <w:pStyle w:val="CDIFigure-Placeholder"/>
      </w:pPr>
      <w:r>
        <w:rPr>
          <w:noProof/>
          <w14:ligatures w14:val="none"/>
        </w:rPr>
        <w:drawing>
          <wp:inline distT="0" distB="0" distL="0" distR="0" wp14:anchorId="03F13A35" wp14:editId="7938AEC2">
            <wp:extent cx="6004800" cy="3441600"/>
            <wp:effectExtent l="0" t="0" r="0" b="6985"/>
            <wp:docPr id="985026420" name="Picture 4" descr="Figure 4 is a stacked column graph depicting the number of notifications of cholera in Australia by jurisdiction of residence and diagnosis year, from 1991–2018. All jurisdictions are represented. The number of notifications each year is very low, ranging between one and six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26420" name="Picture 4" descr="Figure 4 is a stacked column graph depicting the number of notifications of cholera in Australia by jurisdiction of residence and diagnosis year, from 1991–2018. All jurisdictions are represented. The number of notifications each year is very low, ranging between one and six cases. "/>
                    <pic:cNvPicPr/>
                  </pic:nvPicPr>
                  <pic:blipFill>
                    <a:blip r:embed="rId21">
                      <a:extLst>
                        <a:ext uri="{28A0092B-C50C-407E-A947-70E740481C1C}">
                          <a14:useLocalDpi xmlns:a14="http://schemas.microsoft.com/office/drawing/2010/main" val="0"/>
                        </a:ext>
                      </a:extLst>
                    </a:blip>
                    <a:stretch>
                      <a:fillRect/>
                    </a:stretch>
                  </pic:blipFill>
                  <pic:spPr>
                    <a:xfrm>
                      <a:off x="0" y="0"/>
                      <a:ext cx="6004800" cy="3441600"/>
                    </a:xfrm>
                    <a:prstGeom prst="rect">
                      <a:avLst/>
                    </a:prstGeom>
                  </pic:spPr>
                </pic:pic>
              </a:graphicData>
            </a:graphic>
          </wp:inline>
        </w:drawing>
      </w:r>
    </w:p>
    <w:p w14:paraId="5CF1CACA" w14:textId="77777777" w:rsidR="00E80C9E" w:rsidRPr="00E80C9E" w:rsidRDefault="00E80C9E" w:rsidP="00E80C9E">
      <w:pPr>
        <w:pStyle w:val="Heading3"/>
      </w:pPr>
      <w:r w:rsidRPr="00E80C9E">
        <w:lastRenderedPageBreak/>
        <w:t>Epidemiology of cholera in Australia, 2018</w:t>
      </w:r>
    </w:p>
    <w:p w14:paraId="42FD85DE" w14:textId="77777777" w:rsidR="00E80C9E" w:rsidRPr="00E80C9E" w:rsidRDefault="00E80C9E" w:rsidP="00E80C9E">
      <w:r w:rsidRPr="00E80C9E">
        <w:t xml:space="preserve">There were no cases of cholera reported in 2018. The five-year average of cholera notifications was 2 cases per year between 2013 and 2017. </w:t>
      </w:r>
    </w:p>
    <w:p w14:paraId="688F1885" w14:textId="0688DA5D" w:rsidR="00F52B75" w:rsidRDefault="00E80C9E" w:rsidP="00E80C9E">
      <w:pPr>
        <w:pStyle w:val="Heading2-newpage"/>
      </w:pPr>
      <w:bookmarkStart w:id="52" w:name="_Toc204171638"/>
      <w:r w:rsidRPr="00E80C9E">
        <w:lastRenderedPageBreak/>
        <w:t>Enteric fever</w:t>
      </w:r>
      <w:bookmarkEnd w:id="52"/>
    </w:p>
    <w:p w14:paraId="739CBD14" w14:textId="62055B80" w:rsidR="00E80C9E" w:rsidRPr="00E80C9E" w:rsidRDefault="00E80C9E" w:rsidP="00E80C9E">
      <w:r w:rsidRPr="00E80C9E">
        <w:t xml:space="preserve">Typhoid and paratyphoid fever are grouped together as enteric fever as both diseases cause a similar illness, though paratyphoid fever is less common and often less severe. Symptoms include high fever, headache and malaise and may result in a serious bloodstream infection. Typhoid fever is caused by the bacterium </w:t>
      </w:r>
      <w:r w:rsidRPr="00E80C9E">
        <w:rPr>
          <w:i/>
          <w:iCs/>
        </w:rPr>
        <w:t>Salmonella</w:t>
      </w:r>
      <w:r>
        <w:rPr>
          <w:i/>
          <w:iCs/>
        </w:rPr>
        <w:t xml:space="preserve"> </w:t>
      </w:r>
      <w:r w:rsidRPr="00E80C9E">
        <w:rPr>
          <w:i/>
          <w:iCs/>
        </w:rPr>
        <w:t>enterica</w:t>
      </w:r>
      <w:r w:rsidRPr="00E80C9E">
        <w:t xml:space="preserve"> subsp. </w:t>
      </w:r>
      <w:r w:rsidRPr="00E80C9E">
        <w:rPr>
          <w:i/>
          <w:iCs/>
        </w:rPr>
        <w:t>enterica</w:t>
      </w:r>
      <w:r w:rsidRPr="00E80C9E">
        <w:t xml:space="preserve"> ser. Typhi (</w:t>
      </w:r>
      <w:r w:rsidRPr="00E80C9E">
        <w:rPr>
          <w:i/>
          <w:iCs/>
        </w:rPr>
        <w:t>S.</w:t>
      </w:r>
      <w:r w:rsidRPr="00E80C9E">
        <w:t xml:space="preserve"> Typhi), while paratyphoid fever is caused by </w:t>
      </w:r>
      <w:r w:rsidRPr="00E80C9E">
        <w:rPr>
          <w:i/>
        </w:rPr>
        <w:t>Salmonella</w:t>
      </w:r>
      <w:r w:rsidRPr="00E80C9E">
        <w:t xml:space="preserve"> </w:t>
      </w:r>
      <w:r w:rsidRPr="00E80C9E">
        <w:rPr>
          <w:i/>
          <w:iCs/>
        </w:rPr>
        <w:t>enterica</w:t>
      </w:r>
      <w:r w:rsidRPr="00E80C9E">
        <w:t xml:space="preserve"> subsp. </w:t>
      </w:r>
      <w:r w:rsidRPr="00E80C9E">
        <w:rPr>
          <w:i/>
          <w:iCs/>
        </w:rPr>
        <w:t>enterica</w:t>
      </w:r>
      <w:r w:rsidRPr="00E80C9E">
        <w:t xml:space="preserve"> ser. Paratyphi (</w:t>
      </w:r>
      <w:r w:rsidRPr="00E80C9E">
        <w:rPr>
          <w:i/>
          <w:iCs/>
        </w:rPr>
        <w:t>S</w:t>
      </w:r>
      <w:r w:rsidRPr="00E80C9E">
        <w:t xml:space="preserve">. Paratyphi) not including </w:t>
      </w:r>
      <w:r w:rsidRPr="00E80C9E">
        <w:rPr>
          <w:i/>
        </w:rPr>
        <w:t>S.</w:t>
      </w:r>
      <w:r w:rsidRPr="00E80C9E">
        <w:t xml:space="preserve"> Paratyphi B biovar Java. These infections are different to the gastroenteritis infection caused by other </w:t>
      </w:r>
      <w:r w:rsidRPr="00E80C9E">
        <w:rPr>
          <w:i/>
        </w:rPr>
        <w:t>Salmonella</w:t>
      </w:r>
      <w:r w:rsidRPr="00E80C9E">
        <w:t xml:space="preserve"> </w:t>
      </w:r>
      <w:r w:rsidRPr="00E80C9E">
        <w:rPr>
          <w:i/>
          <w:iCs/>
        </w:rPr>
        <w:t xml:space="preserve">enterica </w:t>
      </w:r>
      <w:r w:rsidRPr="00E80C9E">
        <w:t xml:space="preserve">subsp. </w:t>
      </w:r>
      <w:r w:rsidRPr="00E80C9E">
        <w:rPr>
          <w:i/>
          <w:iCs/>
        </w:rPr>
        <w:t>enterica</w:t>
      </w:r>
      <w:r w:rsidRPr="00E80C9E">
        <w:t xml:space="preserve"> serovars. Enteric fever is rarely acquired in Australia, with the majority of notified infections acquired in resource-poor countries with poor sanitation, hand hygiene and food handling standards, and untreated drinking water. People who travel to countries where enteric fever is endemic, to visit friends or family, have been recognised as a risk group for infection in Australia.</w:t>
      </w:r>
      <w:r w:rsidRPr="00641E43">
        <w:rPr>
          <w:vertAlign w:val="superscript"/>
        </w:rPr>
        <w:t>15,</w:t>
      </w:r>
      <w:r w:rsidRPr="00E80C9E">
        <w:rPr>
          <w:vertAlign w:val="superscript"/>
        </w:rPr>
        <w:t>16</w:t>
      </w:r>
      <w:r w:rsidRPr="00E80C9E">
        <w:t xml:space="preserve"> Consumption of ready-to-eat foods, especially raw fruits, vegetables, and shellfish, as well as drinking potentially contaminated water in countries where typhoid and paratyphoid are endemic, puts travellers at the greatest risk of infection. </w:t>
      </w:r>
    </w:p>
    <w:p w14:paraId="5F0EAFF6" w14:textId="77777777" w:rsidR="00E80C9E" w:rsidRPr="00E80C9E" w:rsidRDefault="00E80C9E" w:rsidP="00E80C9E">
      <w:r w:rsidRPr="00E80C9E">
        <w:t xml:space="preserve">Surveillance data includes confirmed cases only. A confirmed case requires </w:t>
      </w:r>
      <w:r w:rsidRPr="00E80C9E">
        <w:rPr>
          <w:bCs/>
        </w:rPr>
        <w:t>laboratory definitive evidence</w:t>
      </w:r>
      <w:r w:rsidRPr="00E80C9E">
        <w:t xml:space="preserve"> of typhoid or paratyphoid infection.</w:t>
      </w:r>
      <w:r w:rsidRPr="00E80C9E">
        <w:rPr>
          <w:vertAlign w:val="superscript"/>
        </w:rPr>
        <w:footnoteReference w:id="9"/>
      </w:r>
      <w:r w:rsidRPr="00E80C9E">
        <w:rPr>
          <w:vertAlign w:val="superscript"/>
        </w:rPr>
        <w:t>,</w:t>
      </w:r>
      <w:r w:rsidRPr="00E80C9E">
        <w:rPr>
          <w:vertAlign w:val="superscript"/>
        </w:rPr>
        <w:footnoteReference w:id="10"/>
      </w:r>
      <w:r w:rsidRPr="00E80C9E">
        <w:t xml:space="preserve"> All notified cases are followed up by jurisdictional public health staff.</w:t>
      </w:r>
      <w:r w:rsidRPr="00E80C9E">
        <w:rPr>
          <w:vertAlign w:val="superscript"/>
        </w:rPr>
        <w:footnoteReference w:id="11"/>
      </w:r>
    </w:p>
    <w:p w14:paraId="518153F2" w14:textId="77777777" w:rsidR="00E80C9E" w:rsidRPr="00E80C9E" w:rsidRDefault="00E80C9E" w:rsidP="00E80C9E">
      <w:pPr>
        <w:pStyle w:val="Heading3"/>
      </w:pPr>
      <w:r w:rsidRPr="00E80C9E">
        <w:t>Overall trend</w:t>
      </w:r>
    </w:p>
    <w:p w14:paraId="697E541C" w14:textId="77777777" w:rsidR="00E80C9E" w:rsidRPr="00E80C9E" w:rsidRDefault="00E80C9E" w:rsidP="00E80C9E">
      <w:pPr>
        <w:pStyle w:val="CDIBullets"/>
      </w:pPr>
      <w:r w:rsidRPr="00E80C9E">
        <w:t>Given that infections are almost always acquired outside Australia, notification rates are influenced by the incidence of disease in endemic countries and the number of people who travel to these destinations.</w:t>
      </w:r>
    </w:p>
    <w:p w14:paraId="2E6DB746" w14:textId="77777777" w:rsidR="00E80C9E" w:rsidRPr="00E80C9E" w:rsidRDefault="00E80C9E" w:rsidP="00E80C9E">
      <w:pPr>
        <w:pStyle w:val="CDIBullets"/>
      </w:pPr>
      <w:r w:rsidRPr="00E80C9E">
        <w:t>The incidence of enteric fever in Australia has increased since notification began in 1991 (Figure 5).</w:t>
      </w:r>
    </w:p>
    <w:p w14:paraId="421CD0FF" w14:textId="77777777" w:rsidR="00E80C9E" w:rsidRPr="00E80C9E" w:rsidRDefault="00E80C9E" w:rsidP="00E80C9E">
      <w:pPr>
        <w:pStyle w:val="CDIBullets"/>
      </w:pPr>
      <w:r w:rsidRPr="00E80C9E">
        <w:t>The incidence of paratyphoid fever has been steady over recent years, with the rate remaining around 0.3 cases per 100,000 population between 2011 and 2018 (Figure 5).</w:t>
      </w:r>
    </w:p>
    <w:p w14:paraId="668A94EF" w14:textId="77777777" w:rsidR="00E80C9E" w:rsidRPr="00E80C9E" w:rsidRDefault="00E80C9E" w:rsidP="00E80C9E">
      <w:pPr>
        <w:pStyle w:val="CDIBullets"/>
      </w:pPr>
      <w:r w:rsidRPr="00E80C9E">
        <w:t>Minor fluctuations in typhoid fever notifications have occurred in recent years; however, there is an overall increasing trend of incidence from 1991. There was a slightly higher rate observed in 2018 (0.7 cases per 100,000 population) than in 2017 (0.6 cases per 100,000) (Figure 5).</w:t>
      </w:r>
    </w:p>
    <w:p w14:paraId="6D808DE8" w14:textId="77777777" w:rsidR="00E80C9E" w:rsidRPr="00E80C9E" w:rsidRDefault="00E80C9E" w:rsidP="00E80C9E">
      <w:pPr>
        <w:pStyle w:val="CDIBullets"/>
      </w:pPr>
      <w:proofErr w:type="gramStart"/>
      <w:r w:rsidRPr="00E80C9E">
        <w:t>With the exception of</w:t>
      </w:r>
      <w:proofErr w:type="gramEnd"/>
      <w:r w:rsidRPr="00E80C9E">
        <w:t xml:space="preserve"> 2004, the annual count and rate of typhoid infections has exceeded that of paratyphoid (Figure 5).</w:t>
      </w:r>
    </w:p>
    <w:p w14:paraId="77D0EB7F" w14:textId="77777777" w:rsidR="00E80C9E" w:rsidRPr="00E80C9E" w:rsidRDefault="00E80C9E" w:rsidP="00E80C9E">
      <w:pPr>
        <w:pStyle w:val="Heading3"/>
      </w:pPr>
      <w:r w:rsidRPr="00E80C9E">
        <w:lastRenderedPageBreak/>
        <w:t>Previous outbreaks in Australia</w:t>
      </w:r>
    </w:p>
    <w:p w14:paraId="24E76ED5" w14:textId="77777777" w:rsidR="00E80C9E" w:rsidRPr="00E80C9E" w:rsidRDefault="00E80C9E" w:rsidP="00E80C9E">
      <w:pPr>
        <w:pStyle w:val="CDIBullets"/>
      </w:pPr>
      <w:r w:rsidRPr="00E80C9E">
        <w:t>The last major locally acquired typhoid outbreak occurred in Victoria in 1977 (n = 37 cases associated with a food handler who was a chronic carrier).</w:t>
      </w:r>
      <w:r w:rsidRPr="00E80C9E">
        <w:rPr>
          <w:vertAlign w:val="superscript"/>
        </w:rPr>
        <w:t>17</w:t>
      </w:r>
    </w:p>
    <w:p w14:paraId="5D93B96B" w14:textId="77777777" w:rsidR="00E80C9E" w:rsidRPr="00E80C9E" w:rsidRDefault="00E80C9E" w:rsidP="00E80C9E">
      <w:pPr>
        <w:pStyle w:val="CDIBullets"/>
      </w:pPr>
      <w:r w:rsidRPr="00E80C9E">
        <w:t>No enteric fever foodborne outbreaks have been recorded in Australia since OzFoodNet was established in 2000.</w:t>
      </w:r>
    </w:p>
    <w:p w14:paraId="073D2820" w14:textId="77777777" w:rsidR="00E80C9E" w:rsidRPr="00E80C9E" w:rsidRDefault="00E80C9E" w:rsidP="00E80C9E">
      <w:pPr>
        <w:pStyle w:val="CDIBullets"/>
      </w:pPr>
      <w:r w:rsidRPr="00E80C9E">
        <w:t>Outbreaks resulting from transmission within households have been reported in Australia, and secondary transmission from a chronic carrier within a household setting is not uncommon. However, the exact mode or transmission from the chronic carrier is rarely able to be determined.</w:t>
      </w:r>
      <w:r w:rsidRPr="00E80C9E">
        <w:rPr>
          <w:vertAlign w:val="superscript"/>
        </w:rPr>
        <w:t>18</w:t>
      </w:r>
    </w:p>
    <w:p w14:paraId="5038F677" w14:textId="27A237E7" w:rsidR="00E80C9E" w:rsidRPr="00E80C9E" w:rsidRDefault="00E80C9E" w:rsidP="00E80C9E">
      <w:pPr>
        <w:pStyle w:val="CDIFigure-Title"/>
      </w:pPr>
      <w:bookmarkStart w:id="53" w:name="_Toc196814648"/>
      <w:bookmarkStart w:id="54" w:name="_Toc204171698"/>
      <w:r w:rsidRPr="00E80C9E">
        <w:t xml:space="preserve">Figure </w:t>
      </w:r>
      <w:r>
        <w:t>5</w:t>
      </w:r>
      <w:r w:rsidRPr="00E80C9E">
        <w:t>: Typhoid fever and paratyphoid fever notifications and enteric fever notification rate per 100,000 population in Australia, 1991–2018</w:t>
      </w:r>
      <w:bookmarkEnd w:id="53"/>
      <w:bookmarkEnd w:id="54"/>
    </w:p>
    <w:p w14:paraId="34541ED4" w14:textId="7BFC636C" w:rsidR="00E80C9E" w:rsidRPr="00E80C9E" w:rsidRDefault="003359A8" w:rsidP="00E80C9E">
      <w:pPr>
        <w:pStyle w:val="CDIFigure-Placeholder"/>
      </w:pPr>
      <w:r>
        <w:rPr>
          <w:noProof/>
          <w14:ligatures w14:val="none"/>
        </w:rPr>
        <w:drawing>
          <wp:inline distT="0" distB="0" distL="0" distR="0" wp14:anchorId="1C7F162E" wp14:editId="7A3E7615">
            <wp:extent cx="6120765" cy="3510280"/>
            <wp:effectExtent l="0" t="0" r="0" b="0"/>
            <wp:docPr id="1710243280" name="Picture 5" descr="Figure 5 is a dual clustered column and line graph with the primary axis demonstrating the number of notifications of typhoid fever and paratyphoid fever in Australia by diagnosis year, from 1991–2018. The secondary axis (line graph) demonstrates the annual notification rate of enteric fever notifications combined per 100,000 population by diagnosis year. An upward trend in typhoid fever and paratyphoid fever notification rates has been observed since 1992. The highest rate of enteric fever notifications was observed in 2018 and was driven by typhoid not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43280" name="Picture 5" descr="Figure 5 is a dual clustered column and line graph with the primary axis demonstrating the number of notifications of typhoid fever and paratyphoid fever in Australia by diagnosis year, from 1991–2018. The secondary axis (line graph) demonstrates the annual notification rate of enteric fever notifications combined per 100,000 population by diagnosis year. An upward trend in typhoid fever and paratyphoid fever notification rates has been observed since 1992. The highest rate of enteric fever notifications was observed in 2018 and was driven by typhoid notifications. "/>
                    <pic:cNvPicPr/>
                  </pic:nvPicPr>
                  <pic:blipFill>
                    <a:blip r:embed="rId22">
                      <a:extLst>
                        <a:ext uri="{28A0092B-C50C-407E-A947-70E740481C1C}">
                          <a14:useLocalDpi xmlns:a14="http://schemas.microsoft.com/office/drawing/2010/main" val="0"/>
                        </a:ext>
                      </a:extLst>
                    </a:blip>
                    <a:stretch>
                      <a:fillRect/>
                    </a:stretch>
                  </pic:blipFill>
                  <pic:spPr>
                    <a:xfrm>
                      <a:off x="0" y="0"/>
                      <a:ext cx="6120765" cy="3510280"/>
                    </a:xfrm>
                    <a:prstGeom prst="rect">
                      <a:avLst/>
                    </a:prstGeom>
                  </pic:spPr>
                </pic:pic>
              </a:graphicData>
            </a:graphic>
          </wp:inline>
        </w:drawing>
      </w:r>
    </w:p>
    <w:p w14:paraId="1A2F7E90" w14:textId="6D6F97A9" w:rsidR="00E80C9E" w:rsidRPr="00E80C9E" w:rsidRDefault="00E80C9E" w:rsidP="00E80C9E">
      <w:pPr>
        <w:pStyle w:val="CDIFigure-Title"/>
      </w:pPr>
      <w:bookmarkStart w:id="55" w:name="_Toc196814649"/>
      <w:bookmarkStart w:id="56" w:name="_Toc204171699"/>
      <w:r w:rsidRPr="00E80C9E">
        <w:lastRenderedPageBreak/>
        <w:t xml:space="preserve">Figure </w:t>
      </w:r>
      <w:r>
        <w:t>6</w:t>
      </w:r>
      <w:r w:rsidRPr="00E80C9E">
        <w:t>: Typhoid fever notifications and rate per 100,000 population in Australia by jurisdiction of residence, 1991–2018</w:t>
      </w:r>
      <w:bookmarkEnd w:id="55"/>
      <w:bookmarkEnd w:id="56"/>
    </w:p>
    <w:p w14:paraId="2B172218" w14:textId="5E02A29A" w:rsidR="00E80C9E" w:rsidRPr="00E80C9E" w:rsidRDefault="003359A8" w:rsidP="00E80C9E">
      <w:pPr>
        <w:pStyle w:val="CDIFigure-Placeholder"/>
      </w:pPr>
      <w:r>
        <w:rPr>
          <w:noProof/>
          <w14:ligatures w14:val="none"/>
        </w:rPr>
        <w:drawing>
          <wp:inline distT="0" distB="0" distL="0" distR="0" wp14:anchorId="2624D75F" wp14:editId="270CF6CD">
            <wp:extent cx="6117336" cy="3511296"/>
            <wp:effectExtent l="0" t="0" r="0" b="0"/>
            <wp:docPr id="116968864" name="Picture 6" descr="Figure 6 is a dual stacked column and line graph with the primary axis demonstrating the number of notifications of typhoid fever in Australia by jurisdiction of residence and diagnosis year, from 1991–2018. The secondary axis (line graph) demonstrates the annual notification rate per 100,000 population by diagnosis year. All jurisdictions are presented. An upward trend in notification rate has been observed since 2006, with the highest number of notifications observed in 2018 (0.7 per 100,000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8864" name="Picture 6" descr="Figure 6 is a dual stacked column and line graph with the primary axis demonstrating the number of notifications of typhoid fever in Australia by jurisdiction of residence and diagnosis year, from 1991–2018. The secondary axis (line graph) demonstrates the annual notification rate per 100,000 population by diagnosis year. All jurisdictions are presented. An upward trend in notification rate has been observed since 2006, with the highest number of notifications observed in 2018 (0.7 per 100,000 population). "/>
                    <pic:cNvPicPr/>
                  </pic:nvPicPr>
                  <pic:blipFill>
                    <a:blip r:embed="rId23">
                      <a:extLst>
                        <a:ext uri="{28A0092B-C50C-407E-A947-70E740481C1C}">
                          <a14:useLocalDpi xmlns:a14="http://schemas.microsoft.com/office/drawing/2010/main" val="0"/>
                        </a:ext>
                      </a:extLst>
                    </a:blip>
                    <a:stretch>
                      <a:fillRect/>
                    </a:stretch>
                  </pic:blipFill>
                  <pic:spPr>
                    <a:xfrm>
                      <a:off x="0" y="0"/>
                      <a:ext cx="6117336" cy="3511296"/>
                    </a:xfrm>
                    <a:prstGeom prst="rect">
                      <a:avLst/>
                    </a:prstGeom>
                  </pic:spPr>
                </pic:pic>
              </a:graphicData>
            </a:graphic>
          </wp:inline>
        </w:drawing>
      </w:r>
    </w:p>
    <w:p w14:paraId="3183CD02" w14:textId="1D6F784E" w:rsidR="00E80C9E" w:rsidRPr="00E80C9E" w:rsidRDefault="00E80C9E" w:rsidP="00E80C9E">
      <w:pPr>
        <w:pStyle w:val="CDIFigure-Title"/>
      </w:pPr>
      <w:bookmarkStart w:id="57" w:name="_Toc196814650"/>
      <w:bookmarkStart w:id="58" w:name="_Toc204171700"/>
      <w:r w:rsidRPr="00E80C9E">
        <w:t xml:space="preserve">Figure </w:t>
      </w:r>
      <w:r>
        <w:t>7</w:t>
      </w:r>
      <w:r w:rsidRPr="00E80C9E">
        <w:t>: Paratyphoid fever notifications and rate per 100,000 population in Australia by jurisdiction of residence, 1991–2018</w:t>
      </w:r>
      <w:bookmarkEnd w:id="57"/>
      <w:bookmarkEnd w:id="58"/>
    </w:p>
    <w:p w14:paraId="285C9AD9" w14:textId="290F256B" w:rsidR="00E80C9E" w:rsidRPr="00E80C9E" w:rsidRDefault="003359A8" w:rsidP="00E80C9E">
      <w:pPr>
        <w:pStyle w:val="CDIFigure-Placeholder"/>
      </w:pPr>
      <w:r>
        <w:rPr>
          <w:noProof/>
          <w14:ligatures w14:val="none"/>
        </w:rPr>
        <w:drawing>
          <wp:inline distT="0" distB="0" distL="0" distR="0" wp14:anchorId="451B4C84" wp14:editId="3F27BFC8">
            <wp:extent cx="6117336" cy="3511296"/>
            <wp:effectExtent l="0" t="0" r="0" b="0"/>
            <wp:docPr id="1522902707" name="Picture 7" descr="Figure 7 is a dual stacked column and line graph with the primary axis demonstrating the number of notifications of paratyphoid fever in Australia by jurisdiction of residence and diagnosis year, from 1991–2018. The secondary axis (line graph) demonstrates the annual notification rate per 100,000 population by diagnosis year. All jurisdictions are presented. A predominantly upward trend in notifications has been observed since 1992, with the highest number of notifications observed in 2010 (n=8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02707" name="Picture 7" descr="Figure 7 is a dual stacked column and line graph with the primary axis demonstrating the number of notifications of paratyphoid fever in Australia by jurisdiction of residence and diagnosis year, from 1991–2018. The secondary axis (line graph) demonstrates the annual notification rate per 100,000 population by diagnosis year. All jurisdictions are presented. A predominantly upward trend in notifications has been observed since 1992, with the highest number of notifications observed in 2010 (n=86). "/>
                    <pic:cNvPicPr/>
                  </pic:nvPicPr>
                  <pic:blipFill>
                    <a:blip r:embed="rId24">
                      <a:extLst>
                        <a:ext uri="{28A0092B-C50C-407E-A947-70E740481C1C}">
                          <a14:useLocalDpi xmlns:a14="http://schemas.microsoft.com/office/drawing/2010/main" val="0"/>
                        </a:ext>
                      </a:extLst>
                    </a:blip>
                    <a:stretch>
                      <a:fillRect/>
                    </a:stretch>
                  </pic:blipFill>
                  <pic:spPr>
                    <a:xfrm>
                      <a:off x="0" y="0"/>
                      <a:ext cx="6117336" cy="3511296"/>
                    </a:xfrm>
                    <a:prstGeom prst="rect">
                      <a:avLst/>
                    </a:prstGeom>
                  </pic:spPr>
                </pic:pic>
              </a:graphicData>
            </a:graphic>
          </wp:inline>
        </w:drawing>
      </w:r>
    </w:p>
    <w:p w14:paraId="03AD3780" w14:textId="026CA583" w:rsidR="00E80C9E" w:rsidRPr="00E80C9E" w:rsidRDefault="00E80C9E" w:rsidP="00E80C9E">
      <w:pPr>
        <w:pStyle w:val="CDITable-Title"/>
      </w:pPr>
      <w:bookmarkStart w:id="59" w:name="_Toc195537555"/>
      <w:bookmarkStart w:id="60" w:name="_Toc196814672"/>
      <w:bookmarkStart w:id="61" w:name="_Toc204171881"/>
      <w:r w:rsidRPr="00E80C9E">
        <w:lastRenderedPageBreak/>
        <w:t xml:space="preserve">Table </w:t>
      </w:r>
      <w:r>
        <w:t>4</w:t>
      </w:r>
      <w:r w:rsidRPr="00E80C9E">
        <w:t>:</w:t>
      </w:r>
      <w:bookmarkEnd w:id="59"/>
      <w:r w:rsidRPr="00E80C9E">
        <w:t xml:space="preserve"> Summary of enteric fever notifications in Australia, 2018</w:t>
      </w:r>
      <w:bookmarkEnd w:id="60"/>
      <w:bookmarkEnd w:id="61"/>
    </w:p>
    <w:tbl>
      <w:tblPr>
        <w:tblW w:w="0" w:type="auto"/>
        <w:tblLayout w:type="fixed"/>
        <w:tblCellMar>
          <w:left w:w="0" w:type="dxa"/>
          <w:right w:w="0" w:type="dxa"/>
        </w:tblCellMar>
        <w:tblLook w:val="0000" w:firstRow="0" w:lastRow="0" w:firstColumn="0" w:lastColumn="0" w:noHBand="0" w:noVBand="0"/>
        <w:tblCaption w:val="Table 4: Summary of enteric fever notifications in Australia, 2018"/>
        <w:tblDescription w:val="Table 4 shows a summary of enteric fever notifications in Australia in 2018, divided into typhoid fever and paratyphoid fever. Presented fields include number of notifications, rate per 100,000 population, jurisdiction with the highest number of notifications, number of hospitalisations, number of cases among Aboriginal and/or Torres Strait Islander people, and number of foodborne outbreaks. "/>
      </w:tblPr>
      <w:tblGrid>
        <w:gridCol w:w="3213"/>
        <w:gridCol w:w="3212"/>
        <w:gridCol w:w="3213"/>
      </w:tblGrid>
      <w:tr w:rsidR="00DA40C5" w:rsidRPr="00DA40C5" w14:paraId="5F60D660" w14:textId="77777777" w:rsidTr="00DA40C5">
        <w:trPr>
          <w:trHeight w:val="20"/>
          <w:tblHeader/>
        </w:trPr>
        <w:tc>
          <w:tcPr>
            <w:tcW w:w="3213" w:type="dxa"/>
            <w:shd w:val="clear" w:color="auto" w:fill="1E4496" w:themeFill="text2"/>
            <w:tcMar>
              <w:top w:w="113" w:type="dxa"/>
              <w:left w:w="113" w:type="dxa"/>
              <w:bottom w:w="113" w:type="dxa"/>
              <w:right w:w="113" w:type="dxa"/>
            </w:tcMar>
            <w:vAlign w:val="bottom"/>
          </w:tcPr>
          <w:p w14:paraId="5BBBD72C" w14:textId="77777777" w:rsidR="00DA40C5" w:rsidRPr="00DA40C5" w:rsidRDefault="00DA40C5" w:rsidP="00DA40C5">
            <w:pPr>
              <w:pStyle w:val="CDITable-HeaderRowLeft"/>
            </w:pPr>
            <w:r w:rsidRPr="00DA40C5">
              <w:t>Category</w:t>
            </w:r>
          </w:p>
        </w:tc>
        <w:tc>
          <w:tcPr>
            <w:tcW w:w="3212" w:type="dxa"/>
            <w:shd w:val="clear" w:color="auto" w:fill="1E4496" w:themeFill="text2"/>
            <w:tcMar>
              <w:top w:w="113" w:type="dxa"/>
              <w:left w:w="113" w:type="dxa"/>
              <w:bottom w:w="113" w:type="dxa"/>
              <w:right w:w="113" w:type="dxa"/>
            </w:tcMar>
            <w:vAlign w:val="bottom"/>
          </w:tcPr>
          <w:p w14:paraId="503A9896" w14:textId="77777777" w:rsidR="00DA40C5" w:rsidRPr="00DA40C5" w:rsidRDefault="00DA40C5" w:rsidP="00DA40C5">
            <w:pPr>
              <w:pStyle w:val="CDITable-HeaderRowCentre"/>
            </w:pPr>
            <w:r w:rsidRPr="00DA40C5">
              <w:t>Typhoid fever</w:t>
            </w:r>
          </w:p>
        </w:tc>
        <w:tc>
          <w:tcPr>
            <w:tcW w:w="3213" w:type="dxa"/>
            <w:shd w:val="clear" w:color="auto" w:fill="1E4496" w:themeFill="text2"/>
            <w:tcMar>
              <w:top w:w="113" w:type="dxa"/>
              <w:left w:w="113" w:type="dxa"/>
              <w:bottom w:w="113" w:type="dxa"/>
              <w:right w:w="113" w:type="dxa"/>
            </w:tcMar>
            <w:vAlign w:val="bottom"/>
          </w:tcPr>
          <w:p w14:paraId="72FC9804" w14:textId="77777777" w:rsidR="00DA40C5" w:rsidRPr="00DA40C5" w:rsidRDefault="00DA40C5" w:rsidP="00DA40C5">
            <w:pPr>
              <w:pStyle w:val="CDITable-HeaderRowCentre"/>
            </w:pPr>
            <w:r w:rsidRPr="00DA40C5">
              <w:t>Paratyphoid fever</w:t>
            </w:r>
          </w:p>
        </w:tc>
      </w:tr>
      <w:tr w:rsidR="00DA40C5" w:rsidRPr="00DA40C5" w14:paraId="63E7B181" w14:textId="77777777" w:rsidTr="00DA40C5">
        <w:trPr>
          <w:trHeight w:val="20"/>
        </w:trPr>
        <w:tc>
          <w:tcPr>
            <w:tcW w:w="3213" w:type="dxa"/>
            <w:tcBorders>
              <w:bottom w:val="single" w:sz="6" w:space="0" w:color="1E4496" w:themeColor="text2"/>
            </w:tcBorders>
            <w:tcMar>
              <w:top w:w="113" w:type="dxa"/>
              <w:left w:w="113" w:type="dxa"/>
              <w:bottom w:w="113" w:type="dxa"/>
              <w:right w:w="113" w:type="dxa"/>
            </w:tcMar>
            <w:vAlign w:val="center"/>
          </w:tcPr>
          <w:p w14:paraId="210D03B5" w14:textId="77777777" w:rsidR="00DA40C5" w:rsidRPr="00DA40C5" w:rsidRDefault="00DA40C5" w:rsidP="00DA40C5">
            <w:pPr>
              <w:pStyle w:val="CDITable-RowLeft"/>
            </w:pPr>
            <w:r w:rsidRPr="00DA40C5">
              <w:t>Number of notifications</w:t>
            </w:r>
          </w:p>
        </w:tc>
        <w:tc>
          <w:tcPr>
            <w:tcW w:w="3212" w:type="dxa"/>
            <w:tcBorders>
              <w:bottom w:val="single" w:sz="6" w:space="0" w:color="1E4496" w:themeColor="text2"/>
            </w:tcBorders>
            <w:tcMar>
              <w:top w:w="113" w:type="dxa"/>
              <w:left w:w="113" w:type="dxa"/>
              <w:bottom w:w="113" w:type="dxa"/>
              <w:right w:w="113" w:type="dxa"/>
            </w:tcMar>
            <w:vAlign w:val="center"/>
          </w:tcPr>
          <w:p w14:paraId="0B5400A3" w14:textId="77777777" w:rsidR="00DA40C5" w:rsidRPr="00DA40C5" w:rsidRDefault="00DA40C5" w:rsidP="00DA40C5">
            <w:pPr>
              <w:pStyle w:val="CDITable-RowCentre"/>
            </w:pPr>
            <w:r w:rsidRPr="00DA40C5">
              <w:t>176</w:t>
            </w:r>
          </w:p>
        </w:tc>
        <w:tc>
          <w:tcPr>
            <w:tcW w:w="3213" w:type="dxa"/>
            <w:tcBorders>
              <w:bottom w:val="single" w:sz="6" w:space="0" w:color="1E4496" w:themeColor="text2"/>
            </w:tcBorders>
            <w:tcMar>
              <w:top w:w="113" w:type="dxa"/>
              <w:left w:w="113" w:type="dxa"/>
              <w:bottom w:w="113" w:type="dxa"/>
              <w:right w:w="113" w:type="dxa"/>
            </w:tcMar>
            <w:vAlign w:val="center"/>
          </w:tcPr>
          <w:p w14:paraId="30A92470" w14:textId="77777777" w:rsidR="00DA40C5" w:rsidRPr="00DA40C5" w:rsidRDefault="00DA40C5" w:rsidP="00DA40C5">
            <w:pPr>
              <w:pStyle w:val="CDITable-RowCentre"/>
            </w:pPr>
            <w:r w:rsidRPr="00DA40C5">
              <w:t>81</w:t>
            </w:r>
          </w:p>
        </w:tc>
      </w:tr>
      <w:tr w:rsidR="00DA40C5" w:rsidRPr="00DA40C5" w14:paraId="6B384630" w14:textId="77777777" w:rsidTr="00DA40C5">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919361" w14:textId="77777777" w:rsidR="00DA40C5" w:rsidRPr="00DA40C5" w:rsidRDefault="00DA40C5" w:rsidP="00DA40C5">
            <w:pPr>
              <w:pStyle w:val="CDITable-RowLeft"/>
            </w:pPr>
            <w:r w:rsidRPr="00DA40C5">
              <w:t>Rate per 100,000 population</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CFD132" w14:textId="77777777" w:rsidR="00DA40C5" w:rsidRPr="00DA40C5" w:rsidRDefault="00DA40C5" w:rsidP="00DA40C5">
            <w:pPr>
              <w:pStyle w:val="CDITable-RowCentre"/>
            </w:pPr>
            <w:r w:rsidRPr="00DA40C5">
              <w:t>0.7 cases</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9946A7" w14:textId="77777777" w:rsidR="00DA40C5" w:rsidRPr="00DA40C5" w:rsidRDefault="00DA40C5" w:rsidP="00DA40C5">
            <w:pPr>
              <w:pStyle w:val="CDITable-RowCentre"/>
            </w:pPr>
            <w:r w:rsidRPr="00DA40C5">
              <w:t>0.3 cases</w:t>
            </w:r>
          </w:p>
        </w:tc>
      </w:tr>
      <w:tr w:rsidR="00DA40C5" w:rsidRPr="00DA40C5" w14:paraId="20ABBCC4" w14:textId="77777777" w:rsidTr="00DA40C5">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E99140" w14:textId="50CA2F92" w:rsidR="00DA40C5" w:rsidRPr="00DA40C5" w:rsidRDefault="00DA40C5" w:rsidP="00DA40C5">
            <w:pPr>
              <w:pStyle w:val="CDITable-RowLeft"/>
            </w:pPr>
            <w:r w:rsidRPr="00DA40C5">
              <w:t>Jurisdiction with highest number of</w:t>
            </w:r>
            <w:r>
              <w:t> </w:t>
            </w:r>
            <w:r w:rsidRPr="00DA40C5">
              <w:t>notifications</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764127" w14:textId="77777777" w:rsidR="00DA40C5" w:rsidRPr="00DA40C5" w:rsidRDefault="00DA40C5" w:rsidP="00DA40C5">
            <w:pPr>
              <w:pStyle w:val="CDITable-RowCentre"/>
            </w:pPr>
            <w:r w:rsidRPr="00DA40C5">
              <w:t>New South Wales</w:t>
            </w:r>
            <w:r w:rsidRPr="00DA40C5">
              <w:br/>
              <w:t>(n = 59; 34%)</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AE6D81" w14:textId="77777777" w:rsidR="00DA40C5" w:rsidRPr="00DA40C5" w:rsidRDefault="00DA40C5" w:rsidP="00DA40C5">
            <w:pPr>
              <w:pStyle w:val="CDITable-RowCentre"/>
            </w:pPr>
            <w:r w:rsidRPr="00DA40C5">
              <w:t>New South Wales</w:t>
            </w:r>
            <w:r w:rsidRPr="00DA40C5">
              <w:br/>
              <w:t>(n = 32; 40%)</w:t>
            </w:r>
          </w:p>
        </w:tc>
      </w:tr>
      <w:tr w:rsidR="00DA40C5" w:rsidRPr="00DA40C5" w14:paraId="52B3D0B9" w14:textId="77777777" w:rsidTr="00DA40C5">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7568F1" w14:textId="77777777" w:rsidR="00DA40C5" w:rsidRPr="00DA40C5" w:rsidRDefault="00DA40C5" w:rsidP="00DA40C5">
            <w:pPr>
              <w:pStyle w:val="CDITable-RowLeft"/>
            </w:pPr>
            <w:r w:rsidRPr="00DA40C5">
              <w:t>Hospitalisations (% of all cases)</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47D92A" w14:textId="77777777" w:rsidR="00DA40C5" w:rsidRPr="00DA40C5" w:rsidRDefault="00DA40C5" w:rsidP="00DA40C5">
            <w:pPr>
              <w:pStyle w:val="CDITable-RowCentre"/>
            </w:pPr>
            <w:r w:rsidRPr="00DA40C5">
              <w:t>125 (71%)</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630496" w14:textId="77777777" w:rsidR="00DA40C5" w:rsidRPr="00DA40C5" w:rsidRDefault="00DA40C5" w:rsidP="00DA40C5">
            <w:pPr>
              <w:pStyle w:val="CDITable-RowCentre"/>
            </w:pPr>
            <w:r w:rsidRPr="00DA40C5">
              <w:t>50 (62%)</w:t>
            </w:r>
          </w:p>
        </w:tc>
      </w:tr>
      <w:tr w:rsidR="00DA40C5" w:rsidRPr="00DA40C5" w14:paraId="0E33486C" w14:textId="77777777" w:rsidTr="00DA40C5">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5B2811" w14:textId="6472300B" w:rsidR="00DA40C5" w:rsidRPr="00DA40C5" w:rsidRDefault="00DA40C5" w:rsidP="00DA40C5">
            <w:pPr>
              <w:pStyle w:val="CDITable-RowLeft"/>
            </w:pPr>
            <w:r w:rsidRPr="00DA40C5">
              <w:t>Cases in Aboriginal and/or Torres</w:t>
            </w:r>
            <w:r>
              <w:t> </w:t>
            </w:r>
            <w:r w:rsidRPr="00DA40C5">
              <w:t>Strait Islanders</w:t>
            </w:r>
            <w:r w:rsidRPr="00DA40C5">
              <w:rPr>
                <w:vertAlign w:val="superscript"/>
              </w:rPr>
              <w:t>a</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1CEC5D" w14:textId="77777777" w:rsidR="00DA40C5" w:rsidRPr="00DA40C5" w:rsidRDefault="00DA40C5" w:rsidP="00DA40C5">
            <w:pPr>
              <w:pStyle w:val="CDITable-RowCentre"/>
            </w:pPr>
            <w:r w:rsidRPr="00DA40C5">
              <w:t>0</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A4A3F8" w14:textId="77777777" w:rsidR="00DA40C5" w:rsidRPr="00DA40C5" w:rsidRDefault="00DA40C5" w:rsidP="00DA40C5">
            <w:pPr>
              <w:pStyle w:val="CDITable-RowCentre"/>
            </w:pPr>
            <w:r w:rsidRPr="00DA40C5">
              <w:t>0</w:t>
            </w:r>
          </w:p>
        </w:tc>
      </w:tr>
      <w:tr w:rsidR="00DA40C5" w:rsidRPr="00DA40C5" w14:paraId="3EA15384" w14:textId="77777777" w:rsidTr="00DA40C5">
        <w:trPr>
          <w:trHeight w:val="20"/>
        </w:trPr>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6E1D4A" w14:textId="77777777" w:rsidR="00DA40C5" w:rsidRPr="00DA40C5" w:rsidRDefault="00DA40C5" w:rsidP="00DA40C5">
            <w:pPr>
              <w:pStyle w:val="CDITable-RowLeft"/>
            </w:pPr>
            <w:r w:rsidRPr="00DA40C5">
              <w:t>Foodborne outbreaks</w:t>
            </w:r>
          </w:p>
        </w:tc>
        <w:tc>
          <w:tcPr>
            <w:tcW w:w="321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6699B7" w14:textId="77777777" w:rsidR="00DA40C5" w:rsidRPr="00DA40C5" w:rsidRDefault="00DA40C5" w:rsidP="00DA40C5">
            <w:pPr>
              <w:pStyle w:val="CDITable-RowCentre"/>
            </w:pPr>
            <w:r w:rsidRPr="00DA40C5">
              <w:t>0</w:t>
            </w:r>
          </w:p>
        </w:tc>
        <w:tc>
          <w:tcPr>
            <w:tcW w:w="321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23E8A9" w14:textId="77777777" w:rsidR="00DA40C5" w:rsidRPr="00DA40C5" w:rsidRDefault="00DA40C5" w:rsidP="00DA40C5">
            <w:pPr>
              <w:pStyle w:val="CDITable-RowCentre"/>
            </w:pPr>
            <w:r w:rsidRPr="00DA40C5">
              <w:t>0</w:t>
            </w:r>
          </w:p>
        </w:tc>
      </w:tr>
    </w:tbl>
    <w:p w14:paraId="7D60E4A8" w14:textId="77777777" w:rsidR="00E80C9E" w:rsidRPr="00E80C9E" w:rsidRDefault="00E80C9E" w:rsidP="00E80C9E">
      <w:pPr>
        <w:pStyle w:val="CDITable-FirstFootnote"/>
      </w:pPr>
      <w:proofErr w:type="spellStart"/>
      <w:r w:rsidRPr="00E80C9E">
        <w:t>a</w:t>
      </w:r>
      <w:proofErr w:type="spellEnd"/>
      <w:r w:rsidRPr="00E80C9E">
        <w:tab/>
        <w:t>Indigenous status was not known for one paratyphoid and seven typhoid cases.</w:t>
      </w:r>
    </w:p>
    <w:p w14:paraId="0930EAD5" w14:textId="77777777" w:rsidR="00E80C9E" w:rsidRPr="00E80C9E" w:rsidRDefault="00E80C9E" w:rsidP="00E80C9E">
      <w:pPr>
        <w:pStyle w:val="Heading3"/>
      </w:pPr>
      <w:r w:rsidRPr="00E80C9E">
        <w:t>Epidemiology of enteric fever in Australia, 2018</w:t>
      </w:r>
    </w:p>
    <w:p w14:paraId="34ADB323" w14:textId="77777777" w:rsidR="00E80C9E" w:rsidRPr="00E80C9E" w:rsidRDefault="00E80C9E" w:rsidP="00E80C9E">
      <w:pPr>
        <w:pStyle w:val="CDIBullets"/>
      </w:pPr>
      <w:r w:rsidRPr="00E80C9E">
        <w:t>The numbers of typhoid and paratyphoid cases notified in Australia in 2018 were each higher than their respective five-year average number of notifications of 126 and 73 respectively (Table 1). There was a 21% increase in enteric fever notifications from 2017 (n = 213) to 2018 (n = 257).</w:t>
      </w:r>
    </w:p>
    <w:p w14:paraId="06BE23AE" w14:textId="77777777" w:rsidR="00E80C9E" w:rsidRPr="00E80C9E" w:rsidRDefault="00E80C9E" w:rsidP="00E80C9E">
      <w:pPr>
        <w:pStyle w:val="CDIBullets"/>
      </w:pPr>
      <w:r w:rsidRPr="00E80C9E">
        <w:t xml:space="preserve">More than 60% of typhoid cases notified in 2018 were male (n = 107; 61%), while the sex distribution for paratyphoid cases was almost equivalent (males: n = 41; 51%). </w:t>
      </w:r>
    </w:p>
    <w:p w14:paraId="476B7525" w14:textId="77777777" w:rsidR="00E80C9E" w:rsidRPr="00E80C9E" w:rsidRDefault="00E80C9E" w:rsidP="00E80C9E">
      <w:pPr>
        <w:pStyle w:val="CDIBullets"/>
      </w:pPr>
      <w:r w:rsidRPr="00E80C9E">
        <w:t xml:space="preserve">The median age at onset was 29 years for typhoid cases (range 0–72 years) and 27 years for paratyphoid cases (range 0–66 years). Those aged between 25 and 35 years had the highest number of notifications for both typhoid and paratyphoid fever, accounting for 33% (n = 58) and 38% (n = 31) of cases respectively. </w:t>
      </w:r>
    </w:p>
    <w:p w14:paraId="0079E95B" w14:textId="77777777" w:rsidR="00E80C9E" w:rsidRPr="00E80C9E" w:rsidRDefault="00E80C9E" w:rsidP="00E80C9E">
      <w:pPr>
        <w:pStyle w:val="CDIBullets"/>
      </w:pPr>
      <w:r w:rsidRPr="00E80C9E">
        <w:t xml:space="preserve">Consistent with previous years, </w:t>
      </w:r>
      <w:proofErr w:type="gramStart"/>
      <w:r w:rsidRPr="00E80C9E">
        <w:t>the majority of</w:t>
      </w:r>
      <w:proofErr w:type="gramEnd"/>
      <w:r w:rsidRPr="00E80C9E">
        <w:t xml:space="preserve"> typhoid cases were phage type E1 (n = 39; 22%) followed by phage type E9 (n = 9; 5%) and phage type 28 (n = 8; 5%). Phage typing was unknown or unable to be performed for 106 cases (60%). </w:t>
      </w:r>
    </w:p>
    <w:p w14:paraId="5FFA0486" w14:textId="77777777" w:rsidR="00E80C9E" w:rsidRPr="00E80C9E" w:rsidRDefault="00E80C9E" w:rsidP="00E80C9E">
      <w:pPr>
        <w:pStyle w:val="CDIBullets"/>
      </w:pPr>
      <w:proofErr w:type="gramStart"/>
      <w:r w:rsidRPr="00E80C9E">
        <w:t>The majority of</w:t>
      </w:r>
      <w:proofErr w:type="gramEnd"/>
      <w:r w:rsidRPr="00E80C9E">
        <w:t xml:space="preserve"> paratyphoid cases were Paratyphoid A (n = 74; 91%) with the remaining cases Paratyphoid B (n = 7; 9%), which was consistent with previous years.</w:t>
      </w:r>
    </w:p>
    <w:p w14:paraId="158C78ED" w14:textId="77777777" w:rsidR="00E80C9E" w:rsidRPr="00E80C9E" w:rsidRDefault="00E80C9E" w:rsidP="00E80C9E">
      <w:pPr>
        <w:pStyle w:val="Heading4"/>
        <w:rPr>
          <w:lang w:val="en-GB"/>
        </w:rPr>
      </w:pPr>
      <w:r w:rsidRPr="00E80C9E">
        <w:rPr>
          <w:lang w:val="en-GB"/>
        </w:rPr>
        <w:t>Country of acquisition</w:t>
      </w:r>
    </w:p>
    <w:p w14:paraId="4907DEC9" w14:textId="77777777" w:rsidR="00E80C9E" w:rsidRPr="00E80C9E" w:rsidRDefault="00E80C9E" w:rsidP="00E80C9E">
      <w:pPr>
        <w:pStyle w:val="CDIBullets"/>
      </w:pPr>
      <w:r w:rsidRPr="00E80C9E">
        <w:t xml:space="preserve">As seen in previous years, almost all enteric fever cases in 2018 were acquired outside of Australia, with 89% of typhoid cases (n = 157/176) and 98% of paratyphoid cases (n = 79/81) with available information reporting overseas travel during their incubation period. </w:t>
      </w:r>
    </w:p>
    <w:p w14:paraId="4DFA91D2" w14:textId="77777777" w:rsidR="00E80C9E" w:rsidRPr="00E80C9E" w:rsidRDefault="00E80C9E" w:rsidP="00E80C9E">
      <w:pPr>
        <w:pStyle w:val="CDIBullets"/>
      </w:pPr>
      <w:r w:rsidRPr="00E80C9E">
        <w:t xml:space="preserve">India was the </w:t>
      </w:r>
      <w:proofErr w:type="gramStart"/>
      <w:r w:rsidRPr="00E80C9E">
        <w:t>most commonly reported</w:t>
      </w:r>
      <w:proofErr w:type="gramEnd"/>
      <w:r w:rsidRPr="00E80C9E">
        <w:t xml:space="preserve"> country of acquisition for both typhoid and paratyphoid fever cases (Table 5). </w:t>
      </w:r>
    </w:p>
    <w:p w14:paraId="20B90619" w14:textId="77777777" w:rsidR="00E80C9E" w:rsidRPr="00E80C9E" w:rsidRDefault="00E80C9E" w:rsidP="00E80C9E">
      <w:pPr>
        <w:pStyle w:val="CDIBullets"/>
      </w:pPr>
      <w:r w:rsidRPr="00E80C9E">
        <w:t xml:space="preserve">In 2018, there were 19 cases of typhoid reported to have been acquired locally in Australia. This was higher than in previous years. These cases did not have a history of overseas travel within their incubation period; however, most acquired their infections through household contact with overseas travellers. </w:t>
      </w:r>
    </w:p>
    <w:p w14:paraId="752BBAA1" w14:textId="77777777" w:rsidR="00E80C9E" w:rsidRPr="00E80C9E" w:rsidRDefault="00E80C9E" w:rsidP="00E80C9E">
      <w:pPr>
        <w:pStyle w:val="CDIBullets"/>
      </w:pPr>
      <w:r w:rsidRPr="00E80C9E">
        <w:lastRenderedPageBreak/>
        <w:t xml:space="preserve">Australian-acquired typhoid cases were reported in Victoria (n = 8, including four cases with household exposure, and one case established as a chronic carrier); Queensland (n = 5, including four with household exposure to a case or symptomatic overseas traveller, one with an unknown source); New South Wales (n = 4, including one case with household exposure to a case who had previously travelled overseas); Tasmania (n = 1, unknown source); and Western Australia (n = 1, household exposure to a case). </w:t>
      </w:r>
    </w:p>
    <w:p w14:paraId="29A3B29E" w14:textId="77777777" w:rsidR="00E80C9E" w:rsidRPr="00E80C9E" w:rsidRDefault="00E80C9E" w:rsidP="00E80C9E">
      <w:pPr>
        <w:pStyle w:val="CDIBullets"/>
      </w:pPr>
      <w:r w:rsidRPr="00E80C9E">
        <w:t>There were two cases of Australian-acquired paratyphoid reported in 2018, with one case in South Australia (no source identified after household screening) and one case in New South Wales (unknown exposure).</w:t>
      </w:r>
    </w:p>
    <w:p w14:paraId="08082241" w14:textId="7CDAF135" w:rsidR="00E80C9E" w:rsidRPr="00E80C9E" w:rsidRDefault="00E80C9E" w:rsidP="00E80C9E">
      <w:pPr>
        <w:pStyle w:val="CDITable-Title"/>
      </w:pPr>
      <w:bookmarkStart w:id="62" w:name="_Toc195537556"/>
      <w:bookmarkStart w:id="63" w:name="_Toc196814673"/>
      <w:bookmarkStart w:id="64" w:name="_Toc204171882"/>
      <w:r w:rsidRPr="00E80C9E">
        <w:t xml:space="preserve">Table </w:t>
      </w:r>
      <w:r>
        <w:t>5</w:t>
      </w:r>
      <w:r w:rsidRPr="00E80C9E">
        <w:t>:</w:t>
      </w:r>
      <w:bookmarkEnd w:id="62"/>
      <w:r w:rsidRPr="00E80C9E">
        <w:t xml:space="preserve"> Top three countries of acquisition for overseas-acquired enteric fever cases in Australia, 2018</w:t>
      </w:r>
      <w:bookmarkEnd w:id="63"/>
      <w:bookmarkEnd w:id="64"/>
    </w:p>
    <w:tbl>
      <w:tblPr>
        <w:tblW w:w="0" w:type="auto"/>
        <w:tblLayout w:type="fixed"/>
        <w:tblCellMar>
          <w:left w:w="0" w:type="dxa"/>
          <w:right w:w="0" w:type="dxa"/>
        </w:tblCellMar>
        <w:tblLook w:val="0000" w:firstRow="0" w:lastRow="0" w:firstColumn="0" w:lastColumn="0" w:noHBand="0" w:noVBand="0"/>
        <w:tblCaption w:val="Table 5: Top three countries of acquisition for overseas-acquired enteric fever cases in Australia, 2018"/>
        <w:tblDescription w:val="Table 5 shows the top countries of typhoid fever and paratyphoid fever acquisition in Australia in 2018. The number of notifications, proportion of overseas acquired cases and mean number of notifications between 2013–2017 acquired in the selected country are presented. "/>
      </w:tblPr>
      <w:tblGrid>
        <w:gridCol w:w="1928"/>
        <w:gridCol w:w="1927"/>
        <w:gridCol w:w="1928"/>
        <w:gridCol w:w="1927"/>
        <w:gridCol w:w="1928"/>
      </w:tblGrid>
      <w:tr w:rsidR="00DA40C5" w:rsidRPr="00553CD0" w14:paraId="49B76551" w14:textId="77777777" w:rsidTr="00553CD0">
        <w:trPr>
          <w:trHeight w:val="20"/>
          <w:tblHeader/>
        </w:trPr>
        <w:tc>
          <w:tcPr>
            <w:tcW w:w="1928" w:type="dxa"/>
            <w:shd w:val="clear" w:color="auto" w:fill="1E4496" w:themeFill="text2"/>
            <w:tcMar>
              <w:top w:w="113" w:type="dxa"/>
              <w:left w:w="113" w:type="dxa"/>
              <w:bottom w:w="113" w:type="dxa"/>
              <w:right w:w="113" w:type="dxa"/>
            </w:tcMar>
            <w:vAlign w:val="bottom"/>
          </w:tcPr>
          <w:p w14:paraId="64965182" w14:textId="77777777" w:rsidR="00DA40C5" w:rsidRPr="00553CD0" w:rsidRDefault="00DA40C5" w:rsidP="00553CD0">
            <w:pPr>
              <w:pStyle w:val="CDITable-HeaderRowLeft"/>
            </w:pPr>
            <w:r w:rsidRPr="00553CD0">
              <w:t>Disease</w:t>
            </w:r>
          </w:p>
        </w:tc>
        <w:tc>
          <w:tcPr>
            <w:tcW w:w="1927" w:type="dxa"/>
            <w:shd w:val="clear" w:color="auto" w:fill="1E4496" w:themeFill="text2"/>
            <w:tcMar>
              <w:top w:w="113" w:type="dxa"/>
              <w:left w:w="113" w:type="dxa"/>
              <w:bottom w:w="113" w:type="dxa"/>
              <w:right w:w="113" w:type="dxa"/>
            </w:tcMar>
            <w:vAlign w:val="bottom"/>
          </w:tcPr>
          <w:p w14:paraId="75C1C43C" w14:textId="77777777" w:rsidR="00DA40C5" w:rsidRPr="00553CD0" w:rsidRDefault="00DA40C5" w:rsidP="00553CD0">
            <w:pPr>
              <w:pStyle w:val="CDITable-HeaderRowLeft"/>
            </w:pPr>
            <w:r w:rsidRPr="00553CD0">
              <w:t>Country of acquisition</w:t>
            </w:r>
          </w:p>
        </w:tc>
        <w:tc>
          <w:tcPr>
            <w:tcW w:w="1928" w:type="dxa"/>
            <w:shd w:val="clear" w:color="auto" w:fill="1E4496" w:themeFill="text2"/>
            <w:tcMar>
              <w:top w:w="113" w:type="dxa"/>
              <w:left w:w="113" w:type="dxa"/>
              <w:bottom w:w="113" w:type="dxa"/>
              <w:right w:w="113" w:type="dxa"/>
            </w:tcMar>
            <w:vAlign w:val="bottom"/>
          </w:tcPr>
          <w:p w14:paraId="25923419" w14:textId="77777777" w:rsidR="00DA40C5" w:rsidRPr="00553CD0" w:rsidRDefault="00DA40C5" w:rsidP="00553CD0">
            <w:pPr>
              <w:pStyle w:val="CDITable-HeaderRowCentre"/>
            </w:pPr>
            <w:r w:rsidRPr="00553CD0">
              <w:t xml:space="preserve">Number of notifications, </w:t>
            </w:r>
            <w:r w:rsidRPr="00553CD0">
              <w:br/>
              <w:t>2018</w:t>
            </w:r>
            <w:r w:rsidRPr="00553CD0">
              <w:rPr>
                <w:vertAlign w:val="superscript"/>
              </w:rPr>
              <w:t>a</w:t>
            </w:r>
          </w:p>
        </w:tc>
        <w:tc>
          <w:tcPr>
            <w:tcW w:w="1927" w:type="dxa"/>
            <w:shd w:val="clear" w:color="auto" w:fill="1E4496" w:themeFill="text2"/>
            <w:tcMar>
              <w:top w:w="113" w:type="dxa"/>
              <w:left w:w="113" w:type="dxa"/>
              <w:bottom w:w="113" w:type="dxa"/>
              <w:right w:w="113" w:type="dxa"/>
            </w:tcMar>
            <w:vAlign w:val="bottom"/>
          </w:tcPr>
          <w:p w14:paraId="74E5781F" w14:textId="77777777" w:rsidR="00DA40C5" w:rsidRPr="00553CD0" w:rsidRDefault="00DA40C5" w:rsidP="00553CD0">
            <w:pPr>
              <w:pStyle w:val="CDITable-HeaderRowCentre"/>
            </w:pPr>
            <w:r w:rsidRPr="00553CD0">
              <w:t>Proportion of overseas-acquired cases, 2018</w:t>
            </w:r>
            <w:r w:rsidRPr="00553CD0">
              <w:rPr>
                <w:vertAlign w:val="superscript"/>
              </w:rPr>
              <w:t>a</w:t>
            </w:r>
          </w:p>
        </w:tc>
        <w:tc>
          <w:tcPr>
            <w:tcW w:w="1928" w:type="dxa"/>
            <w:shd w:val="clear" w:color="auto" w:fill="1E4496" w:themeFill="text2"/>
            <w:tcMar>
              <w:top w:w="113" w:type="dxa"/>
              <w:left w:w="113" w:type="dxa"/>
              <w:bottom w:w="113" w:type="dxa"/>
              <w:right w:w="113" w:type="dxa"/>
            </w:tcMar>
            <w:vAlign w:val="bottom"/>
          </w:tcPr>
          <w:p w14:paraId="223E43AF" w14:textId="77777777" w:rsidR="00DA40C5" w:rsidRPr="00553CD0" w:rsidRDefault="00DA40C5" w:rsidP="00553CD0">
            <w:pPr>
              <w:pStyle w:val="CDITable-HeaderRowCentre"/>
            </w:pPr>
            <w:r w:rsidRPr="00553CD0">
              <w:t>Mean</w:t>
            </w:r>
            <w:r w:rsidRPr="00553CD0">
              <w:br/>
              <w:t>2013–2017</w:t>
            </w:r>
          </w:p>
        </w:tc>
      </w:tr>
      <w:tr w:rsidR="00DA40C5" w:rsidRPr="00553CD0" w14:paraId="74C18217" w14:textId="77777777" w:rsidTr="00553CD0">
        <w:trPr>
          <w:trHeight w:val="20"/>
        </w:trPr>
        <w:tc>
          <w:tcPr>
            <w:tcW w:w="1928" w:type="dxa"/>
            <w:vMerge w:val="restart"/>
            <w:tcBorders>
              <w:bottom w:val="single" w:sz="6" w:space="0" w:color="1E4496" w:themeColor="text2"/>
            </w:tcBorders>
            <w:tcMar>
              <w:top w:w="113" w:type="dxa"/>
              <w:left w:w="113" w:type="dxa"/>
              <w:bottom w:w="113" w:type="dxa"/>
              <w:right w:w="113" w:type="dxa"/>
            </w:tcMar>
            <w:vAlign w:val="center"/>
          </w:tcPr>
          <w:p w14:paraId="1BB6BEFA" w14:textId="77777777" w:rsidR="00DA40C5" w:rsidRPr="00553CD0" w:rsidRDefault="00DA40C5" w:rsidP="00553CD0">
            <w:pPr>
              <w:pStyle w:val="CDITable-RowLeft"/>
            </w:pPr>
            <w:r w:rsidRPr="00553CD0">
              <w:t>Typhoid fever</w:t>
            </w:r>
          </w:p>
        </w:tc>
        <w:tc>
          <w:tcPr>
            <w:tcW w:w="1927" w:type="dxa"/>
            <w:tcBorders>
              <w:bottom w:val="single" w:sz="6" w:space="0" w:color="1E4496" w:themeColor="text2"/>
            </w:tcBorders>
            <w:tcMar>
              <w:top w:w="113" w:type="dxa"/>
              <w:left w:w="113" w:type="dxa"/>
              <w:bottom w:w="113" w:type="dxa"/>
              <w:right w:w="113" w:type="dxa"/>
            </w:tcMar>
            <w:vAlign w:val="center"/>
          </w:tcPr>
          <w:p w14:paraId="4CC93B89" w14:textId="77777777" w:rsidR="00DA40C5" w:rsidRPr="00553CD0" w:rsidRDefault="00DA40C5" w:rsidP="00553CD0">
            <w:pPr>
              <w:pStyle w:val="CDITable-RowLeft"/>
            </w:pPr>
            <w:r w:rsidRPr="00553CD0">
              <w:t>India</w:t>
            </w:r>
          </w:p>
        </w:tc>
        <w:tc>
          <w:tcPr>
            <w:tcW w:w="1928" w:type="dxa"/>
            <w:tcBorders>
              <w:bottom w:val="single" w:sz="6" w:space="0" w:color="1E4496" w:themeColor="text2"/>
            </w:tcBorders>
            <w:tcMar>
              <w:top w:w="113" w:type="dxa"/>
              <w:left w:w="113" w:type="dxa"/>
              <w:bottom w:w="113" w:type="dxa"/>
              <w:right w:w="113" w:type="dxa"/>
            </w:tcMar>
            <w:vAlign w:val="center"/>
          </w:tcPr>
          <w:p w14:paraId="5EFDD1E1" w14:textId="77777777" w:rsidR="00DA40C5" w:rsidRPr="00553CD0" w:rsidRDefault="00DA40C5" w:rsidP="00553CD0">
            <w:pPr>
              <w:pStyle w:val="CDITable-RowCentre"/>
            </w:pPr>
            <w:r w:rsidRPr="00553CD0">
              <w:t>97</w:t>
            </w:r>
          </w:p>
        </w:tc>
        <w:tc>
          <w:tcPr>
            <w:tcW w:w="1927" w:type="dxa"/>
            <w:tcBorders>
              <w:bottom w:val="single" w:sz="6" w:space="0" w:color="1E4496" w:themeColor="text2"/>
            </w:tcBorders>
            <w:tcMar>
              <w:top w:w="113" w:type="dxa"/>
              <w:left w:w="113" w:type="dxa"/>
              <w:bottom w:w="113" w:type="dxa"/>
              <w:right w:w="113" w:type="dxa"/>
            </w:tcMar>
            <w:vAlign w:val="center"/>
          </w:tcPr>
          <w:p w14:paraId="4A69A025" w14:textId="77777777" w:rsidR="00DA40C5" w:rsidRPr="00553CD0" w:rsidRDefault="00DA40C5" w:rsidP="00553CD0">
            <w:pPr>
              <w:pStyle w:val="CDITable-RowCentre"/>
            </w:pPr>
            <w:r w:rsidRPr="00553CD0">
              <w:t>63%</w:t>
            </w:r>
          </w:p>
        </w:tc>
        <w:tc>
          <w:tcPr>
            <w:tcW w:w="1928" w:type="dxa"/>
            <w:tcBorders>
              <w:bottom w:val="single" w:sz="6" w:space="0" w:color="1E4496" w:themeColor="text2"/>
            </w:tcBorders>
            <w:tcMar>
              <w:top w:w="113" w:type="dxa"/>
              <w:left w:w="113" w:type="dxa"/>
              <w:bottom w:w="113" w:type="dxa"/>
              <w:right w:w="113" w:type="dxa"/>
            </w:tcMar>
            <w:vAlign w:val="center"/>
          </w:tcPr>
          <w:p w14:paraId="51318B80" w14:textId="77777777" w:rsidR="00DA40C5" w:rsidRPr="00553CD0" w:rsidRDefault="00DA40C5" w:rsidP="00553CD0">
            <w:pPr>
              <w:pStyle w:val="CDITable-RowCentre"/>
            </w:pPr>
            <w:r w:rsidRPr="00553CD0">
              <w:t>68</w:t>
            </w:r>
          </w:p>
        </w:tc>
      </w:tr>
      <w:tr w:rsidR="00DA40C5" w:rsidRPr="00553CD0" w14:paraId="4D3664EE" w14:textId="77777777" w:rsidTr="00553CD0">
        <w:trPr>
          <w:trHeight w:val="20"/>
        </w:trPr>
        <w:tc>
          <w:tcPr>
            <w:tcW w:w="1928" w:type="dxa"/>
            <w:vMerge/>
            <w:tcBorders>
              <w:top w:val="single" w:sz="6" w:space="0" w:color="1E4496" w:themeColor="text2"/>
              <w:bottom w:val="single" w:sz="6" w:space="0" w:color="1E4496" w:themeColor="text2"/>
            </w:tcBorders>
          </w:tcPr>
          <w:p w14:paraId="3EA8AF55" w14:textId="77777777" w:rsidR="00DA40C5" w:rsidRPr="00553CD0" w:rsidRDefault="00DA40C5" w:rsidP="00553CD0">
            <w:pPr>
              <w:pStyle w:val="CDITable-RowLeft"/>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5B16D5" w14:textId="77777777" w:rsidR="00DA40C5" w:rsidRPr="00553CD0" w:rsidRDefault="00DA40C5" w:rsidP="00553CD0">
            <w:pPr>
              <w:pStyle w:val="CDITable-RowLeft"/>
            </w:pPr>
            <w:r w:rsidRPr="00553CD0">
              <w:t>Pakistan</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87EA1C" w14:textId="77777777" w:rsidR="00DA40C5" w:rsidRPr="00553CD0" w:rsidRDefault="00DA40C5" w:rsidP="00553CD0">
            <w:pPr>
              <w:pStyle w:val="CDITable-RowCentre"/>
            </w:pPr>
            <w:r w:rsidRPr="00553CD0">
              <w:t>13</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2CE9E5" w14:textId="77777777" w:rsidR="00DA40C5" w:rsidRPr="00553CD0" w:rsidRDefault="00DA40C5" w:rsidP="00553CD0">
            <w:pPr>
              <w:pStyle w:val="CDITable-RowCentre"/>
            </w:pPr>
            <w:r w:rsidRPr="00553CD0">
              <w:t>8%</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15D918" w14:textId="77777777" w:rsidR="00DA40C5" w:rsidRPr="00553CD0" w:rsidRDefault="00DA40C5" w:rsidP="00553CD0">
            <w:pPr>
              <w:pStyle w:val="CDITable-RowCentre"/>
            </w:pPr>
            <w:r w:rsidRPr="00553CD0">
              <w:t>10</w:t>
            </w:r>
          </w:p>
        </w:tc>
      </w:tr>
      <w:tr w:rsidR="00DA40C5" w:rsidRPr="00553CD0" w14:paraId="695851A0" w14:textId="77777777" w:rsidTr="00553CD0">
        <w:trPr>
          <w:trHeight w:val="20"/>
        </w:trPr>
        <w:tc>
          <w:tcPr>
            <w:tcW w:w="1928" w:type="dxa"/>
            <w:vMerge/>
            <w:tcBorders>
              <w:bottom w:val="single" w:sz="6" w:space="0" w:color="1E4496" w:themeColor="text2"/>
            </w:tcBorders>
          </w:tcPr>
          <w:p w14:paraId="3ACAD7ED" w14:textId="77777777" w:rsidR="00DA40C5" w:rsidRPr="00553CD0" w:rsidRDefault="00DA40C5" w:rsidP="00553CD0">
            <w:pPr>
              <w:pStyle w:val="CDITable-RowLeft"/>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CA744B" w14:textId="77777777" w:rsidR="00DA40C5" w:rsidRPr="00553CD0" w:rsidRDefault="00DA40C5" w:rsidP="00553CD0">
            <w:pPr>
              <w:pStyle w:val="CDITable-RowLeft"/>
            </w:pPr>
            <w:r w:rsidRPr="00553CD0">
              <w:t>Bangladesh</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DC28E0" w14:textId="77777777" w:rsidR="00DA40C5" w:rsidRPr="00553CD0" w:rsidRDefault="00DA40C5" w:rsidP="00553CD0">
            <w:pPr>
              <w:pStyle w:val="CDITable-RowCentre"/>
            </w:pPr>
            <w:r w:rsidRPr="00553CD0">
              <w:t>12</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190C17" w14:textId="77777777" w:rsidR="00DA40C5" w:rsidRPr="00553CD0" w:rsidRDefault="00DA40C5" w:rsidP="00553CD0">
            <w:pPr>
              <w:pStyle w:val="CDITable-RowCentre"/>
            </w:pPr>
            <w:r w:rsidRPr="00553CD0">
              <w:t>8%</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F1ABCC" w14:textId="77777777" w:rsidR="00DA40C5" w:rsidRPr="00553CD0" w:rsidRDefault="00DA40C5" w:rsidP="00553CD0">
            <w:pPr>
              <w:pStyle w:val="CDITable-RowCentre"/>
            </w:pPr>
            <w:r w:rsidRPr="00553CD0">
              <w:t>11</w:t>
            </w:r>
          </w:p>
        </w:tc>
      </w:tr>
      <w:tr w:rsidR="00DA40C5" w:rsidRPr="00553CD0" w14:paraId="6D9AD3D0" w14:textId="77777777" w:rsidTr="00553CD0">
        <w:trPr>
          <w:trHeight w:val="20"/>
        </w:trPr>
        <w:tc>
          <w:tcPr>
            <w:tcW w:w="1928" w:type="dxa"/>
            <w:vMerge w:val="restart"/>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4060E1" w14:textId="77777777" w:rsidR="00DA40C5" w:rsidRPr="00553CD0" w:rsidRDefault="00DA40C5" w:rsidP="00553CD0">
            <w:pPr>
              <w:pStyle w:val="CDITable-RowLeft"/>
            </w:pPr>
            <w:r w:rsidRPr="00553CD0">
              <w:t>Paratyphoid fever</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D19E4F" w14:textId="77777777" w:rsidR="00DA40C5" w:rsidRPr="00553CD0" w:rsidRDefault="00DA40C5" w:rsidP="00553CD0">
            <w:pPr>
              <w:pStyle w:val="CDITable-RowLeft"/>
            </w:pPr>
            <w:r w:rsidRPr="00553CD0">
              <w:t>India</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B31F3B" w14:textId="77777777" w:rsidR="00DA40C5" w:rsidRPr="00553CD0" w:rsidRDefault="00DA40C5" w:rsidP="00553CD0">
            <w:pPr>
              <w:pStyle w:val="CDITable-RowCentre"/>
            </w:pPr>
            <w:r w:rsidRPr="00553CD0">
              <w:t>39</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C1EECE" w14:textId="77777777" w:rsidR="00DA40C5" w:rsidRPr="00553CD0" w:rsidRDefault="00DA40C5" w:rsidP="00553CD0">
            <w:pPr>
              <w:pStyle w:val="CDITable-RowCentre"/>
            </w:pPr>
            <w:r w:rsidRPr="00553CD0">
              <w:t>50%</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F31C8B" w14:textId="77777777" w:rsidR="00DA40C5" w:rsidRPr="00553CD0" w:rsidRDefault="00DA40C5" w:rsidP="00553CD0">
            <w:pPr>
              <w:pStyle w:val="CDITable-RowCentre"/>
            </w:pPr>
            <w:r w:rsidRPr="00553CD0">
              <w:t>27</w:t>
            </w:r>
          </w:p>
        </w:tc>
      </w:tr>
      <w:tr w:rsidR="00DA40C5" w:rsidRPr="00553CD0" w14:paraId="5A99C493" w14:textId="77777777" w:rsidTr="00553CD0">
        <w:trPr>
          <w:trHeight w:val="20"/>
        </w:trPr>
        <w:tc>
          <w:tcPr>
            <w:tcW w:w="1928" w:type="dxa"/>
            <w:vMerge/>
            <w:tcBorders>
              <w:top w:val="single" w:sz="6" w:space="0" w:color="1E4496" w:themeColor="text2"/>
              <w:bottom w:val="single" w:sz="6" w:space="0" w:color="1E4496" w:themeColor="text2"/>
            </w:tcBorders>
          </w:tcPr>
          <w:p w14:paraId="67BCD22A" w14:textId="77777777" w:rsidR="00DA40C5" w:rsidRPr="00553CD0" w:rsidRDefault="00DA40C5" w:rsidP="00553CD0">
            <w:pPr>
              <w:pStyle w:val="CDITable-RowCentre"/>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D77BFC" w14:textId="77777777" w:rsidR="00DA40C5" w:rsidRPr="00553CD0" w:rsidRDefault="00DA40C5" w:rsidP="00553CD0">
            <w:pPr>
              <w:pStyle w:val="CDITable-RowLeft"/>
            </w:pPr>
            <w:r w:rsidRPr="00553CD0">
              <w:t>Pakistan</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BC4D82" w14:textId="77777777" w:rsidR="00DA40C5" w:rsidRPr="00553CD0" w:rsidRDefault="00DA40C5" w:rsidP="00553CD0">
            <w:pPr>
              <w:pStyle w:val="CDITable-RowCentre"/>
            </w:pPr>
            <w:r w:rsidRPr="00553CD0">
              <w:t>12</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F661B3" w14:textId="77777777" w:rsidR="00DA40C5" w:rsidRPr="00553CD0" w:rsidRDefault="00DA40C5" w:rsidP="00553CD0">
            <w:pPr>
              <w:pStyle w:val="CDITable-RowCentre"/>
            </w:pPr>
            <w:r w:rsidRPr="00553CD0">
              <w:t>15%</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0ED1F7" w14:textId="77777777" w:rsidR="00DA40C5" w:rsidRPr="00553CD0" w:rsidRDefault="00DA40C5" w:rsidP="00553CD0">
            <w:pPr>
              <w:pStyle w:val="CDITable-RowCentre"/>
            </w:pPr>
            <w:r w:rsidRPr="00553CD0">
              <w:t>7</w:t>
            </w:r>
          </w:p>
        </w:tc>
      </w:tr>
      <w:tr w:rsidR="00DA40C5" w:rsidRPr="00553CD0" w14:paraId="18CC6426" w14:textId="77777777" w:rsidTr="00553CD0">
        <w:trPr>
          <w:trHeight w:val="20"/>
        </w:trPr>
        <w:tc>
          <w:tcPr>
            <w:tcW w:w="1928" w:type="dxa"/>
            <w:vMerge/>
            <w:tcBorders>
              <w:bottom w:val="single" w:sz="6" w:space="0" w:color="1E4496" w:themeColor="text2"/>
            </w:tcBorders>
          </w:tcPr>
          <w:p w14:paraId="58171F0E" w14:textId="77777777" w:rsidR="00DA40C5" w:rsidRPr="00553CD0" w:rsidRDefault="00DA40C5" w:rsidP="00553CD0">
            <w:pPr>
              <w:pStyle w:val="CDITable-RowCentre"/>
            </w:pP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0F4C42" w14:textId="77777777" w:rsidR="00DA40C5" w:rsidRPr="00553CD0" w:rsidRDefault="00DA40C5" w:rsidP="00553CD0">
            <w:pPr>
              <w:pStyle w:val="CDITable-RowLeft"/>
            </w:pPr>
            <w:r w:rsidRPr="00553CD0">
              <w:t>Bangladesh</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ED303C" w14:textId="77777777" w:rsidR="00DA40C5" w:rsidRPr="00553CD0" w:rsidRDefault="00DA40C5" w:rsidP="00553CD0">
            <w:pPr>
              <w:pStyle w:val="CDITable-RowCentre"/>
            </w:pPr>
            <w:r w:rsidRPr="00553CD0">
              <w:t>6</w:t>
            </w:r>
          </w:p>
        </w:tc>
        <w:tc>
          <w:tcPr>
            <w:tcW w:w="192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602060" w14:textId="77777777" w:rsidR="00DA40C5" w:rsidRPr="00553CD0" w:rsidRDefault="00DA40C5" w:rsidP="00553CD0">
            <w:pPr>
              <w:pStyle w:val="CDITable-RowCentre"/>
            </w:pPr>
            <w:r w:rsidRPr="00553CD0">
              <w:t>8%</w:t>
            </w:r>
          </w:p>
        </w:tc>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C6CDA7" w14:textId="77777777" w:rsidR="00DA40C5" w:rsidRPr="00553CD0" w:rsidRDefault="00DA40C5" w:rsidP="00553CD0">
            <w:pPr>
              <w:pStyle w:val="CDITable-RowCentre"/>
            </w:pPr>
            <w:r w:rsidRPr="00553CD0">
              <w:t>4</w:t>
            </w:r>
          </w:p>
        </w:tc>
      </w:tr>
    </w:tbl>
    <w:p w14:paraId="771D84A2" w14:textId="77777777" w:rsidR="00E80C9E" w:rsidRPr="00E80C9E" w:rsidRDefault="00E80C9E" w:rsidP="00E80C9E">
      <w:pPr>
        <w:pStyle w:val="CDITable-FirstFootnote"/>
      </w:pPr>
      <w:r w:rsidRPr="00E80C9E">
        <w:t>a</w:t>
      </w:r>
      <w:r w:rsidRPr="00E80C9E">
        <w:tab/>
        <w:t>Excluding typhoid and paratyphoid cases acquired overseas but with an unknown country of acquisition (n = 4 and n = 1 respectively).</w:t>
      </w:r>
    </w:p>
    <w:p w14:paraId="7DDEF519" w14:textId="70BA6562" w:rsidR="00F52B75" w:rsidRDefault="00EA7906" w:rsidP="00EA7906">
      <w:pPr>
        <w:pStyle w:val="Heading2-newpage"/>
      </w:pPr>
      <w:bookmarkStart w:id="65" w:name="_Toc204171639"/>
      <w:r w:rsidRPr="00EA7906">
        <w:lastRenderedPageBreak/>
        <w:t>Hepatitis A</w:t>
      </w:r>
      <w:bookmarkEnd w:id="65"/>
    </w:p>
    <w:p w14:paraId="49550CCF" w14:textId="77777777" w:rsidR="00630252" w:rsidRPr="00630252" w:rsidRDefault="00630252" w:rsidP="00630252">
      <w:r w:rsidRPr="00630252">
        <w:t xml:space="preserve">Hepatitis A is an infection of the liver caused by the hepatitis A virus (HAV) that is almost always transmitted by the faecal-oral route. </w:t>
      </w:r>
    </w:p>
    <w:p w14:paraId="5ED9327F" w14:textId="15BA0CF8" w:rsidR="00630252" w:rsidRPr="00630252" w:rsidRDefault="00630252" w:rsidP="00630252">
      <w:r w:rsidRPr="00630252">
        <w:t>During the 1990s in Australia, groups most at risk of HAV infection were overseas travellers, childcare centre attendees, Aboriginal and/or Torres Strait Islander communities, men who have sex with men (MSM) and people who use or inject illicit drugs. Since the introduction of a vaccine into Australia in the mid-1990s and the subsequent implementation of vaccination programs and vaccine recommendations for at-risk groups,</w:t>
      </w:r>
      <w:r w:rsidRPr="00630252">
        <w:rPr>
          <w:vertAlign w:val="superscript"/>
        </w:rPr>
        <w:footnoteReference w:id="12"/>
      </w:r>
      <w:r w:rsidRPr="00630252">
        <w:t xml:space="preserve"> the majority of HAV infections diagnosed in Australia have been acquired while travelling overseas.</w:t>
      </w:r>
      <w:r w:rsidRPr="00630252">
        <w:rPr>
          <w:vertAlign w:val="superscript"/>
        </w:rPr>
        <w:t>19</w:t>
      </w:r>
      <w:r w:rsidRPr="00630252">
        <w:t xml:space="preserve"> Foodborne transmission occurs rarely, although in 2009, 2015, 2017 and 2018 there were significant multi-jurisdictional foodborne outbreaks associated with the consumption of imported food (see </w:t>
      </w:r>
      <w:r w:rsidRPr="00630252">
        <w:rPr>
          <w:i/>
        </w:rPr>
        <w:t xml:space="preserve">Previous </w:t>
      </w:r>
      <w:r w:rsidR="00121066">
        <w:rPr>
          <w:i/>
        </w:rPr>
        <w:t>o</w:t>
      </w:r>
      <w:r w:rsidRPr="00630252">
        <w:rPr>
          <w:i/>
        </w:rPr>
        <w:t>utbreaks in Australia</w:t>
      </w:r>
      <w:r w:rsidRPr="00630252">
        <w:t xml:space="preserve"> section below). </w:t>
      </w:r>
    </w:p>
    <w:p w14:paraId="4D730F0C" w14:textId="77777777" w:rsidR="00630252" w:rsidRPr="00630252" w:rsidRDefault="00630252" w:rsidP="00630252">
      <w:r w:rsidRPr="00630252">
        <w:t xml:space="preserve">Surveillance data includes confirmed and probable cases. A confirmed case requires </w:t>
      </w:r>
      <w:r w:rsidRPr="00630252">
        <w:rPr>
          <w:bCs/>
        </w:rPr>
        <w:t>laboratory definitive evidence</w:t>
      </w:r>
      <w:r w:rsidRPr="00630252">
        <w:t xml:space="preserve"> of hepatitis A infection, and a probable case requires </w:t>
      </w:r>
      <w:r w:rsidRPr="00630252">
        <w:rPr>
          <w:bCs/>
        </w:rPr>
        <w:t xml:space="preserve">clinical </w:t>
      </w:r>
      <w:r w:rsidRPr="00630252">
        <w:t xml:space="preserve">and </w:t>
      </w:r>
      <w:r w:rsidRPr="00630252">
        <w:rPr>
          <w:bCs/>
        </w:rPr>
        <w:t>epidemiological evidence of infection.</w:t>
      </w:r>
      <w:r w:rsidRPr="00630252">
        <w:rPr>
          <w:bCs/>
          <w:vertAlign w:val="superscript"/>
        </w:rPr>
        <w:footnoteReference w:id="13"/>
      </w:r>
      <w:r w:rsidRPr="00630252">
        <w:rPr>
          <w:bCs/>
        </w:rPr>
        <w:t xml:space="preserve"> </w:t>
      </w:r>
      <w:r w:rsidRPr="00630252">
        <w:t xml:space="preserve">On 1 January 2013, the HAV case definition was amended to include a requirement for confirmed cases to have clinical evidence if laboratory evidence was only suggestive of HAV infection (HAV immunoglobulin M [IgM] positive) and there was no epidemiological evidence. This has enabled jurisdictions to reject cases that are likely to have a false positive HAV IgM. </w:t>
      </w:r>
    </w:p>
    <w:p w14:paraId="52152230" w14:textId="77777777" w:rsidR="00630252" w:rsidRPr="00630252" w:rsidRDefault="00630252" w:rsidP="00630252">
      <w:r w:rsidRPr="00630252">
        <w:t>All notified cases are followed up by jurisdictional public health staff.</w:t>
      </w:r>
      <w:r w:rsidRPr="00630252">
        <w:rPr>
          <w:vertAlign w:val="superscript"/>
        </w:rPr>
        <w:footnoteReference w:id="14"/>
      </w:r>
      <w:r w:rsidRPr="00630252">
        <w:t xml:space="preserve"> In July 2017, enhanced national surveillance for hepatitis A commenced. This involves genomic sequencing of viruses from all HAV cases in Australia and collecting information on risk factors. Reporting on enhanced national surveillance has been included in the 2018 report.</w:t>
      </w:r>
    </w:p>
    <w:p w14:paraId="0FCD7BAF" w14:textId="77777777" w:rsidR="00630252" w:rsidRPr="00630252" w:rsidRDefault="00630252" w:rsidP="00630252">
      <w:pPr>
        <w:pStyle w:val="Heading3"/>
      </w:pPr>
      <w:r w:rsidRPr="00630252">
        <w:t>Overall trend</w:t>
      </w:r>
    </w:p>
    <w:p w14:paraId="590E9FCC" w14:textId="77777777" w:rsidR="00630252" w:rsidRPr="00630252" w:rsidRDefault="00630252" w:rsidP="00630252">
      <w:pPr>
        <w:pStyle w:val="CDIBullets"/>
      </w:pPr>
      <w:r w:rsidRPr="00630252">
        <w:t>The incidence of HAV has markedly declined in Australia since notification began (Figure 8).</w:t>
      </w:r>
    </w:p>
    <w:p w14:paraId="211529EE" w14:textId="77777777" w:rsidR="00630252" w:rsidRPr="00630252" w:rsidRDefault="00630252" w:rsidP="00630252">
      <w:pPr>
        <w:pStyle w:val="CDIBullets"/>
      </w:pPr>
      <w:r w:rsidRPr="00630252">
        <w:t xml:space="preserve">The rate of HAV in 2018 (1.7 cases per 100,000 population) was almost twice as high as the rate of HAV reported in 2017 (0.9 cases per 100,000 population). </w:t>
      </w:r>
    </w:p>
    <w:p w14:paraId="43F65A9D" w14:textId="77777777" w:rsidR="00630252" w:rsidRPr="00630252" w:rsidRDefault="00630252" w:rsidP="00630252">
      <w:pPr>
        <w:pStyle w:val="CDIBullets"/>
      </w:pPr>
      <w:r w:rsidRPr="00630252">
        <w:t>The number of HAV cases reported in 2018 (n = 434) was 2.3 times as high as the five-year historical mean (n = 193). This was driven by an increase in the number of notifications reported in Victoria (three times as high as 2017) due to an ongoing person-to-person outbreak within Australia.</w:t>
      </w:r>
    </w:p>
    <w:p w14:paraId="5CFF19FE" w14:textId="77777777" w:rsidR="00630252" w:rsidRPr="00630252" w:rsidRDefault="00630252" w:rsidP="00630252">
      <w:pPr>
        <w:pStyle w:val="Heading3"/>
      </w:pPr>
      <w:r w:rsidRPr="00630252">
        <w:lastRenderedPageBreak/>
        <w:t>Previous outbreaks in Australia</w:t>
      </w:r>
    </w:p>
    <w:p w14:paraId="419500C3" w14:textId="77777777" w:rsidR="00630252" w:rsidRPr="00630252" w:rsidRDefault="00630252" w:rsidP="00630252">
      <w:r w:rsidRPr="00630252">
        <w:t>Significant foodborne outbreaks previously reported in Australia have been associated with the consumption of:</w:t>
      </w:r>
    </w:p>
    <w:p w14:paraId="0C4B0A5E" w14:textId="77777777" w:rsidR="00630252" w:rsidRPr="00630252" w:rsidRDefault="00630252" w:rsidP="00630252">
      <w:pPr>
        <w:pStyle w:val="CDIBullets"/>
      </w:pPr>
      <w:r w:rsidRPr="00630252">
        <w:t>oysters (n = 547 cases) predominantly in New South Wales in 1997;</w:t>
      </w:r>
      <w:r w:rsidRPr="00630252">
        <w:rPr>
          <w:vertAlign w:val="superscript"/>
        </w:rPr>
        <w:t>20</w:t>
      </w:r>
    </w:p>
    <w:p w14:paraId="35D95D3D" w14:textId="77777777" w:rsidR="00630252" w:rsidRPr="00630252" w:rsidRDefault="00630252" w:rsidP="00630252">
      <w:pPr>
        <w:pStyle w:val="CDIBullets"/>
      </w:pPr>
      <w:r w:rsidRPr="00630252">
        <w:t>imported semi-dried tomatoes (n = 291 cases) in multiple jurisdictions in 2009;</w:t>
      </w:r>
      <w:r w:rsidRPr="00630252">
        <w:rPr>
          <w:vertAlign w:val="superscript"/>
        </w:rPr>
        <w:t>21</w:t>
      </w:r>
    </w:p>
    <w:p w14:paraId="6EDAC3A0" w14:textId="77777777" w:rsidR="00630252" w:rsidRPr="00630252" w:rsidRDefault="00630252" w:rsidP="00630252">
      <w:pPr>
        <w:pStyle w:val="CDIBullets"/>
      </w:pPr>
      <w:r w:rsidRPr="00630252">
        <w:t>imported frozen berries (n = 35 cases) in multiple jurisdictions in 2015;</w:t>
      </w:r>
      <w:r w:rsidRPr="00630252">
        <w:rPr>
          <w:vertAlign w:val="superscript"/>
        </w:rPr>
        <w:t>5</w:t>
      </w:r>
      <w:r w:rsidRPr="00630252">
        <w:t xml:space="preserve"> and </w:t>
      </w:r>
    </w:p>
    <w:p w14:paraId="598FC27E" w14:textId="77777777" w:rsidR="00630252" w:rsidRPr="00630252" w:rsidRDefault="00630252" w:rsidP="00630252">
      <w:pPr>
        <w:pStyle w:val="CDIBullets"/>
      </w:pPr>
      <w:r w:rsidRPr="00630252">
        <w:t>imported frozen mixed berries (n = 11 cases) in multiple jurisdictions in 2017.</w:t>
      </w:r>
      <w:r w:rsidRPr="00630252">
        <w:rPr>
          <w:vertAlign w:val="superscript"/>
        </w:rPr>
        <w:t>4</w:t>
      </w:r>
      <w:r w:rsidRPr="00630252">
        <w:t xml:space="preserve"> </w:t>
      </w:r>
    </w:p>
    <w:p w14:paraId="7B252EDE" w14:textId="77777777" w:rsidR="00630252" w:rsidRPr="00630252" w:rsidRDefault="00630252" w:rsidP="00630252">
      <w:r w:rsidRPr="00630252">
        <w:t>In addition to foodborne outbreaks, non-foodborne HAV outbreaks have also been reported in Australia amongst men who have sex with men (MSM); people who use or inject illicit drugs; people experiencing homelessness; childcare centre attendees; and family groups, often where the index case has acquired their infection overseas.</w:t>
      </w:r>
    </w:p>
    <w:p w14:paraId="5C83E558" w14:textId="365AF299" w:rsidR="00630252" w:rsidRPr="00630252" w:rsidRDefault="00630252" w:rsidP="00630252">
      <w:pPr>
        <w:pStyle w:val="CDIFigure-Title"/>
      </w:pPr>
      <w:bookmarkStart w:id="66" w:name="_Toc196814651"/>
      <w:bookmarkStart w:id="67" w:name="_Toc204171701"/>
      <w:r w:rsidRPr="00630252">
        <w:t xml:space="preserve">Figure </w:t>
      </w:r>
      <w:r>
        <w:t>8</w:t>
      </w:r>
      <w:r w:rsidRPr="00630252">
        <w:t>: HAV notifications and rate per 100,000 population in Australia by jurisdiction of residence, 1991–2018</w:t>
      </w:r>
      <w:bookmarkEnd w:id="66"/>
      <w:bookmarkEnd w:id="67"/>
    </w:p>
    <w:p w14:paraId="3752C06E" w14:textId="682733B8" w:rsidR="005536AE" w:rsidRDefault="00553CD0" w:rsidP="005536AE">
      <w:pPr>
        <w:pStyle w:val="CDIFigure-Placeholder"/>
      </w:pPr>
      <w:r>
        <w:rPr>
          <w:noProof/>
          <w14:ligatures w14:val="none"/>
        </w:rPr>
        <w:drawing>
          <wp:inline distT="0" distB="0" distL="0" distR="0" wp14:anchorId="6B99DCF0" wp14:editId="6EC5D14C">
            <wp:extent cx="6094476" cy="3547872"/>
            <wp:effectExtent l="0" t="0" r="1905" b="0"/>
            <wp:docPr id="2093409568" name="Picture 8" descr="Figure 8 is a dual stacked column and line graph with the primary axis demonstrating the number of notifications of hepatitis A in Australia by jurisdiction of residence and diagnosis year, from 1991–2018. The secondary axis (line graph) demonstrates the annual notification rate per 100,000 population by diagnosis year. All jurisdictions are presented. A significant decrease in notifications has been observed since 1997, despite an observed increase in 2009 and 2018 (as a result of a multi-jurisdictional outbrea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09568" name="Picture 8" descr="Figure 8 is a dual stacked column and line graph with the primary axis demonstrating the number of notifications of hepatitis A in Australia by jurisdiction of residence and diagnosis year, from 1991–2018. The secondary axis (line graph) demonstrates the annual notification rate per 100,000 population by diagnosis year. All jurisdictions are presented. A significant decrease in notifications has been observed since 1997, despite an observed increase in 2009 and 2018 (as a result of a multi-jurisdictional outbreaks). "/>
                    <pic:cNvPicPr/>
                  </pic:nvPicPr>
                  <pic:blipFill>
                    <a:blip r:embed="rId25">
                      <a:extLst>
                        <a:ext uri="{28A0092B-C50C-407E-A947-70E740481C1C}">
                          <a14:useLocalDpi xmlns:a14="http://schemas.microsoft.com/office/drawing/2010/main" val="0"/>
                        </a:ext>
                      </a:extLst>
                    </a:blip>
                    <a:stretch>
                      <a:fillRect/>
                    </a:stretch>
                  </pic:blipFill>
                  <pic:spPr>
                    <a:xfrm>
                      <a:off x="0" y="0"/>
                      <a:ext cx="6094476" cy="3547872"/>
                    </a:xfrm>
                    <a:prstGeom prst="rect">
                      <a:avLst/>
                    </a:prstGeom>
                  </pic:spPr>
                </pic:pic>
              </a:graphicData>
            </a:graphic>
          </wp:inline>
        </w:drawing>
      </w:r>
      <w:r w:rsidR="005536AE">
        <w:br w:type="page"/>
      </w:r>
    </w:p>
    <w:p w14:paraId="335CBD6B" w14:textId="77777777" w:rsidR="00630252" w:rsidRPr="00630252" w:rsidRDefault="00630252" w:rsidP="00630252">
      <w:pPr>
        <w:pStyle w:val="Heading3"/>
      </w:pPr>
      <w:r w:rsidRPr="00630252">
        <w:lastRenderedPageBreak/>
        <w:t>Epidemiology of HAV in Australia, 2018</w:t>
      </w:r>
    </w:p>
    <w:p w14:paraId="07DB87AB" w14:textId="256ADCE9" w:rsidR="00630252" w:rsidRPr="00630252" w:rsidRDefault="00630252" w:rsidP="00553CD0">
      <w:pPr>
        <w:pStyle w:val="CDITable-Title"/>
        <w:spacing w:before="240"/>
      </w:pPr>
      <w:bookmarkStart w:id="68" w:name="_Toc195537557"/>
      <w:bookmarkStart w:id="69" w:name="_Toc196814674"/>
      <w:bookmarkStart w:id="70" w:name="_Toc204171883"/>
      <w:r w:rsidRPr="00630252">
        <w:t xml:space="preserve">Table </w:t>
      </w:r>
      <w:r>
        <w:t>6</w:t>
      </w:r>
      <w:r w:rsidRPr="00630252">
        <w:t>:</w:t>
      </w:r>
      <w:bookmarkEnd w:id="68"/>
      <w:r w:rsidRPr="00630252">
        <w:t xml:space="preserve"> Summary of HAV notifications in Australia, 2018</w:t>
      </w:r>
      <w:bookmarkEnd w:id="69"/>
      <w:bookmarkEnd w:id="70"/>
    </w:p>
    <w:tbl>
      <w:tblPr>
        <w:tblW w:w="0" w:type="auto"/>
        <w:tblLayout w:type="fixed"/>
        <w:tblCellMar>
          <w:left w:w="0" w:type="dxa"/>
          <w:right w:w="0" w:type="dxa"/>
        </w:tblCellMar>
        <w:tblLook w:val="0000" w:firstRow="0" w:lastRow="0" w:firstColumn="0" w:lastColumn="0" w:noHBand="0" w:noVBand="0"/>
        <w:tblCaption w:val="Table 6: Summary of HAV notifications in Australia, 2018"/>
        <w:tblDescription w:val="Table 6 shows a summary of hepatitis A notifications in Australia in 2018. Presented fields include: number of notifications, rate per 100,000 population, jurisdiction with the highest number of notifications, number of hospitalisations, number of cases among Aboriginal and/or Torres Strait Islander people, and number of foodborne outbreaks. "/>
      </w:tblPr>
      <w:tblGrid>
        <w:gridCol w:w="4535"/>
        <w:gridCol w:w="5102"/>
      </w:tblGrid>
      <w:tr w:rsidR="00693D69" w:rsidRPr="00553CD0" w14:paraId="083E8C4E" w14:textId="77777777" w:rsidTr="005536AE">
        <w:trPr>
          <w:cantSplit/>
          <w:trHeight w:val="20"/>
          <w:tblHeader/>
        </w:trPr>
        <w:tc>
          <w:tcPr>
            <w:tcW w:w="4535" w:type="dxa"/>
            <w:shd w:val="clear" w:color="auto" w:fill="1E4496" w:themeFill="text2"/>
            <w:tcMar>
              <w:top w:w="113" w:type="dxa"/>
              <w:left w:w="113" w:type="dxa"/>
              <w:bottom w:w="113" w:type="dxa"/>
              <w:right w:w="113" w:type="dxa"/>
            </w:tcMar>
            <w:vAlign w:val="bottom"/>
          </w:tcPr>
          <w:p w14:paraId="68161C0B" w14:textId="77777777" w:rsidR="00553CD0" w:rsidRPr="00553CD0" w:rsidRDefault="00553CD0" w:rsidP="00553CD0">
            <w:pPr>
              <w:pStyle w:val="CDITable-HeaderRowLeft"/>
            </w:pPr>
            <w:r w:rsidRPr="00553CD0">
              <w:t>Category</w:t>
            </w:r>
          </w:p>
        </w:tc>
        <w:tc>
          <w:tcPr>
            <w:tcW w:w="5102" w:type="dxa"/>
            <w:shd w:val="clear" w:color="auto" w:fill="1E4496" w:themeFill="text2"/>
            <w:tcMar>
              <w:top w:w="113" w:type="dxa"/>
              <w:left w:w="113" w:type="dxa"/>
              <w:bottom w:w="113" w:type="dxa"/>
              <w:right w:w="113" w:type="dxa"/>
            </w:tcMar>
            <w:vAlign w:val="bottom"/>
          </w:tcPr>
          <w:p w14:paraId="333EB8A6" w14:textId="77777777" w:rsidR="00553CD0" w:rsidRPr="00553CD0" w:rsidRDefault="00553CD0" w:rsidP="00553CD0">
            <w:pPr>
              <w:pStyle w:val="CDITable-HeaderRowLeft"/>
            </w:pPr>
            <w:r w:rsidRPr="00553CD0">
              <w:t>Value</w:t>
            </w:r>
          </w:p>
        </w:tc>
      </w:tr>
      <w:tr w:rsidR="00553CD0" w:rsidRPr="00553CD0" w14:paraId="10D18E83" w14:textId="77777777" w:rsidTr="005536AE">
        <w:trPr>
          <w:cantSplit/>
          <w:trHeight w:val="20"/>
        </w:trPr>
        <w:tc>
          <w:tcPr>
            <w:tcW w:w="4535" w:type="dxa"/>
            <w:tcBorders>
              <w:bottom w:val="single" w:sz="6" w:space="0" w:color="1E4496" w:themeColor="text2"/>
            </w:tcBorders>
            <w:tcMar>
              <w:top w:w="113" w:type="dxa"/>
              <w:left w:w="113" w:type="dxa"/>
              <w:bottom w:w="113" w:type="dxa"/>
              <w:right w:w="113" w:type="dxa"/>
            </w:tcMar>
            <w:vAlign w:val="center"/>
          </w:tcPr>
          <w:p w14:paraId="62993133" w14:textId="77777777" w:rsidR="00553CD0" w:rsidRPr="00553CD0" w:rsidRDefault="00553CD0" w:rsidP="00553CD0">
            <w:pPr>
              <w:pStyle w:val="CDITable-RowLeft"/>
            </w:pPr>
            <w:r w:rsidRPr="00553CD0">
              <w:t>Number of notifications</w:t>
            </w:r>
          </w:p>
        </w:tc>
        <w:tc>
          <w:tcPr>
            <w:tcW w:w="5102" w:type="dxa"/>
            <w:tcBorders>
              <w:bottom w:val="single" w:sz="6" w:space="0" w:color="1E4496" w:themeColor="text2"/>
            </w:tcBorders>
            <w:tcMar>
              <w:top w:w="113" w:type="dxa"/>
              <w:left w:w="113" w:type="dxa"/>
              <w:bottom w:w="113" w:type="dxa"/>
              <w:right w:w="113" w:type="dxa"/>
            </w:tcMar>
            <w:vAlign w:val="center"/>
          </w:tcPr>
          <w:p w14:paraId="2A015974" w14:textId="77777777" w:rsidR="00553CD0" w:rsidRPr="00553CD0" w:rsidRDefault="00553CD0" w:rsidP="00553CD0">
            <w:pPr>
              <w:pStyle w:val="CDITable-RowLeft"/>
            </w:pPr>
            <w:r w:rsidRPr="00553CD0">
              <w:t>434</w:t>
            </w:r>
          </w:p>
        </w:tc>
      </w:tr>
      <w:tr w:rsidR="00553CD0" w:rsidRPr="00553CD0" w14:paraId="3993D1D0" w14:textId="77777777" w:rsidTr="005536AE">
        <w:trPr>
          <w:cantSplit/>
          <w:trHeight w:val="20"/>
        </w:trPr>
        <w:tc>
          <w:tcPr>
            <w:tcW w:w="45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54E31F" w14:textId="77777777" w:rsidR="00553CD0" w:rsidRPr="00553CD0" w:rsidRDefault="00553CD0" w:rsidP="00553CD0">
            <w:pPr>
              <w:pStyle w:val="CDITable-RowLeft"/>
            </w:pPr>
            <w:r w:rsidRPr="00553CD0">
              <w:t>Rate per 100,000 population</w:t>
            </w:r>
          </w:p>
        </w:tc>
        <w:tc>
          <w:tcPr>
            <w:tcW w:w="51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9A0A8F" w14:textId="77777777" w:rsidR="00553CD0" w:rsidRPr="00553CD0" w:rsidRDefault="00553CD0" w:rsidP="00553CD0">
            <w:pPr>
              <w:pStyle w:val="CDITable-RowLeft"/>
            </w:pPr>
            <w:r w:rsidRPr="00553CD0">
              <w:t>1.7 cases</w:t>
            </w:r>
          </w:p>
        </w:tc>
      </w:tr>
      <w:tr w:rsidR="00553CD0" w:rsidRPr="00553CD0" w14:paraId="0ED05BBD" w14:textId="77777777" w:rsidTr="005536AE">
        <w:trPr>
          <w:cantSplit/>
          <w:trHeight w:val="20"/>
        </w:trPr>
        <w:tc>
          <w:tcPr>
            <w:tcW w:w="45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E4E570" w14:textId="77777777" w:rsidR="00553CD0" w:rsidRPr="00553CD0" w:rsidRDefault="00553CD0" w:rsidP="00553CD0">
            <w:pPr>
              <w:pStyle w:val="CDITable-RowLeft"/>
            </w:pPr>
            <w:r w:rsidRPr="00553CD0">
              <w:t>Jurisdiction with the highest number of notifications</w:t>
            </w:r>
          </w:p>
        </w:tc>
        <w:tc>
          <w:tcPr>
            <w:tcW w:w="51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42E177" w14:textId="77777777" w:rsidR="00553CD0" w:rsidRPr="00553CD0" w:rsidRDefault="00553CD0" w:rsidP="00553CD0">
            <w:pPr>
              <w:pStyle w:val="CDITable-RowLeft"/>
            </w:pPr>
            <w:r w:rsidRPr="00553CD0">
              <w:t>Victoria (n = 264; 61%)</w:t>
            </w:r>
          </w:p>
        </w:tc>
      </w:tr>
      <w:tr w:rsidR="00553CD0" w:rsidRPr="00553CD0" w14:paraId="10871BC0" w14:textId="77777777" w:rsidTr="005536AE">
        <w:trPr>
          <w:cantSplit/>
          <w:trHeight w:val="20"/>
        </w:trPr>
        <w:tc>
          <w:tcPr>
            <w:tcW w:w="45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5C1C67" w14:textId="77777777" w:rsidR="00553CD0" w:rsidRPr="00553CD0" w:rsidRDefault="00553CD0" w:rsidP="00553CD0">
            <w:pPr>
              <w:pStyle w:val="CDITable-RowLeft"/>
            </w:pPr>
            <w:r w:rsidRPr="00553CD0">
              <w:t>Hospitalisations (% of all cases)</w:t>
            </w:r>
          </w:p>
        </w:tc>
        <w:tc>
          <w:tcPr>
            <w:tcW w:w="51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BA84D7" w14:textId="77777777" w:rsidR="00553CD0" w:rsidRPr="00553CD0" w:rsidRDefault="00553CD0" w:rsidP="00553CD0">
            <w:pPr>
              <w:pStyle w:val="CDITable-RowLeft"/>
            </w:pPr>
            <w:r w:rsidRPr="00553CD0">
              <w:t>226 (52%)</w:t>
            </w:r>
          </w:p>
        </w:tc>
      </w:tr>
      <w:tr w:rsidR="00553CD0" w:rsidRPr="00553CD0" w14:paraId="23AA9455" w14:textId="77777777" w:rsidTr="005536AE">
        <w:trPr>
          <w:cantSplit/>
          <w:trHeight w:val="20"/>
        </w:trPr>
        <w:tc>
          <w:tcPr>
            <w:tcW w:w="45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4060F4" w14:textId="77777777" w:rsidR="00553CD0" w:rsidRPr="00553CD0" w:rsidRDefault="00553CD0" w:rsidP="00553CD0">
            <w:pPr>
              <w:pStyle w:val="CDITable-RowLeft"/>
            </w:pPr>
            <w:r w:rsidRPr="00553CD0">
              <w:t>Cases in Aboriginal and/or Torres Strait Islanders</w:t>
            </w:r>
            <w:r w:rsidRPr="005536AE">
              <w:rPr>
                <w:vertAlign w:val="superscript"/>
              </w:rPr>
              <w:t>a</w:t>
            </w:r>
          </w:p>
        </w:tc>
        <w:tc>
          <w:tcPr>
            <w:tcW w:w="51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D44012" w14:textId="77777777" w:rsidR="00553CD0" w:rsidRPr="00553CD0" w:rsidRDefault="00553CD0" w:rsidP="00553CD0">
            <w:pPr>
              <w:pStyle w:val="CDITable-RowLeft"/>
            </w:pPr>
            <w:r w:rsidRPr="00553CD0">
              <w:t>10 (2%)</w:t>
            </w:r>
          </w:p>
        </w:tc>
      </w:tr>
      <w:tr w:rsidR="00553CD0" w:rsidRPr="00553CD0" w14:paraId="589A221F" w14:textId="77777777" w:rsidTr="005536AE">
        <w:trPr>
          <w:cantSplit/>
          <w:trHeight w:val="20"/>
        </w:trPr>
        <w:tc>
          <w:tcPr>
            <w:tcW w:w="45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0957A5" w14:textId="77777777" w:rsidR="00553CD0" w:rsidRPr="00553CD0" w:rsidRDefault="00553CD0" w:rsidP="00553CD0">
            <w:pPr>
              <w:pStyle w:val="CDITable-RowLeft"/>
            </w:pPr>
            <w:r w:rsidRPr="00553CD0">
              <w:t>Foodborne outbreaks</w:t>
            </w:r>
            <w:r w:rsidRPr="005536AE">
              <w:rPr>
                <w:vertAlign w:val="superscript"/>
              </w:rPr>
              <w:t>b</w:t>
            </w:r>
          </w:p>
        </w:tc>
        <w:tc>
          <w:tcPr>
            <w:tcW w:w="51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7452D3" w14:textId="77777777" w:rsidR="00553CD0" w:rsidRPr="00553CD0" w:rsidRDefault="00553CD0" w:rsidP="00553CD0">
            <w:pPr>
              <w:pStyle w:val="CDITable-RowLeft"/>
            </w:pPr>
            <w:r w:rsidRPr="00553CD0">
              <w:t>1 (n = 31 cases) linked to imported frozen pomegranate arils</w:t>
            </w:r>
          </w:p>
        </w:tc>
      </w:tr>
    </w:tbl>
    <w:p w14:paraId="1F4A46AE" w14:textId="77777777" w:rsidR="00630252" w:rsidRPr="00630252" w:rsidRDefault="00630252" w:rsidP="00630252">
      <w:pPr>
        <w:pStyle w:val="CDITable-FirstFootnote"/>
      </w:pPr>
      <w:proofErr w:type="spellStart"/>
      <w:r w:rsidRPr="00630252">
        <w:t>a</w:t>
      </w:r>
      <w:proofErr w:type="spellEnd"/>
      <w:r w:rsidRPr="00630252">
        <w:tab/>
        <w:t>Indigenous status was not known for 33 cases (8%).</w:t>
      </w:r>
    </w:p>
    <w:p w14:paraId="7F863B34" w14:textId="13DF54C0" w:rsidR="00630252" w:rsidRPr="00630252" w:rsidRDefault="00630252" w:rsidP="00630252">
      <w:pPr>
        <w:pStyle w:val="CDITable-Footnote"/>
      </w:pPr>
      <w:r w:rsidRPr="00630252">
        <w:t>b</w:t>
      </w:r>
      <w:r w:rsidRPr="00630252">
        <w:tab/>
        <w:t xml:space="preserve">Refer to </w:t>
      </w:r>
      <w:r w:rsidRPr="00630252">
        <w:rPr>
          <w:i/>
          <w:iCs/>
        </w:rPr>
        <w:t>Foodborne outbreaks</w:t>
      </w:r>
      <w:r w:rsidRPr="00630252">
        <w:t xml:space="preserve"> section.</w:t>
      </w:r>
    </w:p>
    <w:p w14:paraId="5B9A2A5B" w14:textId="77777777" w:rsidR="00630252" w:rsidRPr="00630252" w:rsidRDefault="00630252" w:rsidP="00630252">
      <w:pPr>
        <w:pStyle w:val="Heading4"/>
        <w:rPr>
          <w:lang w:val="en-GB"/>
        </w:rPr>
      </w:pPr>
      <w:r w:rsidRPr="00630252">
        <w:rPr>
          <w:lang w:val="en-GB"/>
        </w:rPr>
        <w:t>Country of acquisition</w:t>
      </w:r>
    </w:p>
    <w:p w14:paraId="4457D7A0" w14:textId="77777777" w:rsidR="00630252" w:rsidRPr="00630252" w:rsidRDefault="00630252" w:rsidP="00630252">
      <w:r w:rsidRPr="00630252">
        <w:t xml:space="preserve">Australian-acquired cases in 2018 exceeded the number of overseas-acquired cases in 2018, continuing the trend seen in 2017. This is likely due to an ongoing HAV outbreak among MSM and a multi-jurisdictional foodborne outbreak in 2018 (described further below). The number of overseas-acquired HAV infections remained relatively steady during 2018; however, the number of Australian-acquired cases in 2018 (n = 273) was 4.5 times as high as the five-year historical mean (n = 60) (Figure 9). </w:t>
      </w:r>
    </w:p>
    <w:p w14:paraId="78F7E48C" w14:textId="78B9BB2F" w:rsidR="00630252" w:rsidRPr="00630252" w:rsidRDefault="00630252" w:rsidP="00630252">
      <w:pPr>
        <w:pStyle w:val="CDIFigure-Title"/>
      </w:pPr>
      <w:bookmarkStart w:id="71" w:name="_Toc196814652"/>
      <w:bookmarkStart w:id="72" w:name="_Toc204171702"/>
      <w:r w:rsidRPr="00630252">
        <w:t xml:space="preserve">Figure </w:t>
      </w:r>
      <w:r>
        <w:t>9</w:t>
      </w:r>
      <w:r w:rsidRPr="00630252">
        <w:t>: HAV notifications in Australia by place of acquisition, 2013–2018</w:t>
      </w:r>
      <w:bookmarkEnd w:id="71"/>
      <w:bookmarkEnd w:id="72"/>
    </w:p>
    <w:p w14:paraId="5907BD61" w14:textId="2C04F4B2" w:rsidR="00630252" w:rsidRPr="00630252" w:rsidRDefault="00553CD0" w:rsidP="00630252">
      <w:pPr>
        <w:pStyle w:val="CDIFigure-Placeholder"/>
      </w:pPr>
      <w:r>
        <w:rPr>
          <w:noProof/>
          <w14:ligatures w14:val="none"/>
        </w:rPr>
        <w:drawing>
          <wp:inline distT="0" distB="0" distL="0" distR="0" wp14:anchorId="552C112D" wp14:editId="1795B0F7">
            <wp:extent cx="6120765" cy="3482975"/>
            <wp:effectExtent l="0" t="0" r="0" b="3175"/>
            <wp:docPr id="1604571177" name="Picture 9" descr="Figure 9 is a line graph showing hepatitis A notifications in Australia by place of disease acquisition from 2013–2018. From 2013 to 2018 most cases were acquired overseas. The number of cases acquired in Australia exceeded the number of cases acquired overseas in 2017 and 2018 as a result of a multi-jurisdictional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71177" name="Picture 9" descr="Figure 9 is a line graph showing hepatitis A notifications in Australia by place of disease acquisition from 2013–2018. From 2013 to 2018 most cases were acquired overseas. The number of cases acquired in Australia exceeded the number of cases acquired overseas in 2017 and 2018 as a result of a multi-jurisdictional outbreak."/>
                    <pic:cNvPicPr/>
                  </pic:nvPicPr>
                  <pic:blipFill>
                    <a:blip r:embed="rId26">
                      <a:extLst>
                        <a:ext uri="{28A0092B-C50C-407E-A947-70E740481C1C}">
                          <a14:useLocalDpi xmlns:a14="http://schemas.microsoft.com/office/drawing/2010/main" val="0"/>
                        </a:ext>
                      </a:extLst>
                    </a:blip>
                    <a:stretch>
                      <a:fillRect/>
                    </a:stretch>
                  </pic:blipFill>
                  <pic:spPr>
                    <a:xfrm>
                      <a:off x="0" y="0"/>
                      <a:ext cx="6120765" cy="3482975"/>
                    </a:xfrm>
                    <a:prstGeom prst="rect">
                      <a:avLst/>
                    </a:prstGeom>
                  </pic:spPr>
                </pic:pic>
              </a:graphicData>
            </a:graphic>
          </wp:inline>
        </w:drawing>
      </w:r>
    </w:p>
    <w:p w14:paraId="18F90915" w14:textId="77777777" w:rsidR="00630252" w:rsidRPr="00630252" w:rsidRDefault="00630252" w:rsidP="00630252">
      <w:pPr>
        <w:pStyle w:val="Heading5"/>
        <w:rPr>
          <w:lang w:val="en-GB"/>
        </w:rPr>
      </w:pPr>
      <w:r w:rsidRPr="00630252">
        <w:rPr>
          <w:lang w:val="en-GB"/>
        </w:rPr>
        <w:lastRenderedPageBreak/>
        <w:t>HAV cases acquired in Australia 2018 (n = 271)</w:t>
      </w:r>
    </w:p>
    <w:p w14:paraId="24DE321D" w14:textId="77777777" w:rsidR="00630252" w:rsidRPr="00630252" w:rsidRDefault="00630252" w:rsidP="00630252">
      <w:pPr>
        <w:pStyle w:val="CDIBullets"/>
      </w:pPr>
      <w:r w:rsidRPr="00630252">
        <w:t xml:space="preserve">Most cases acquired in Australia were in males (n =189; 70%), with infections </w:t>
      </w:r>
      <w:proofErr w:type="gramStart"/>
      <w:r w:rsidRPr="00630252">
        <w:t>most commonly reported</w:t>
      </w:r>
      <w:proofErr w:type="gramEnd"/>
      <w:r w:rsidRPr="00630252">
        <w:t xml:space="preserve"> by those aged 20–49 years (n = 127; 67%). In females, cases were most common among those aged 15–19 years (n = 9; 11%) and 40–44 years (n = 10; 12%). </w:t>
      </w:r>
    </w:p>
    <w:p w14:paraId="7B3540F2" w14:textId="77777777" w:rsidR="00630252" w:rsidRPr="00630252" w:rsidRDefault="00630252" w:rsidP="00630252">
      <w:pPr>
        <w:pStyle w:val="CDIBullets"/>
      </w:pPr>
      <w:r w:rsidRPr="00630252">
        <w:t xml:space="preserve">Cases were reported in residents of Victoria (n = 203; 74%), New South Wales (n = 34; 12%), Queensland (n = 15; 6%), South Australia (n = 11; 4%), Western Australia (n = 4; 1%), the Northern Territory (n = 2; 1%), Tasmania (n = 1) and the Australian Capital Territory (n = 1). </w:t>
      </w:r>
    </w:p>
    <w:p w14:paraId="45098FE1" w14:textId="77777777" w:rsidR="00630252" w:rsidRPr="00630252" w:rsidRDefault="00630252" w:rsidP="00630252">
      <w:pPr>
        <w:pStyle w:val="CDIBullets"/>
      </w:pPr>
      <w:r w:rsidRPr="00630252">
        <w:t>Of all cases acquired in Australia, eight were reported amongst Aboriginal and/or Torres Strait Islander people.</w:t>
      </w:r>
    </w:p>
    <w:p w14:paraId="1AE19045" w14:textId="77777777" w:rsidR="00630252" w:rsidRPr="00630252" w:rsidRDefault="00630252" w:rsidP="00630252">
      <w:pPr>
        <w:pStyle w:val="Heading5"/>
        <w:rPr>
          <w:lang w:val="en-GB"/>
        </w:rPr>
      </w:pPr>
      <w:r w:rsidRPr="00630252">
        <w:rPr>
          <w:lang w:val="en-GB"/>
        </w:rPr>
        <w:t>HAV cases acquired overseas (n = 161)</w:t>
      </w:r>
    </w:p>
    <w:p w14:paraId="5A685F43" w14:textId="77777777" w:rsidR="00630252" w:rsidRPr="00630252" w:rsidRDefault="00630252" w:rsidP="00630252">
      <w:pPr>
        <w:pStyle w:val="CDIBullets"/>
      </w:pPr>
      <w:r w:rsidRPr="00630252">
        <w:t>Over half of the overseas-acquired cases were male (n = 93; 58%).</w:t>
      </w:r>
    </w:p>
    <w:p w14:paraId="711B7005" w14:textId="77777777" w:rsidR="00630252" w:rsidRPr="00630252" w:rsidRDefault="00630252" w:rsidP="00630252">
      <w:pPr>
        <w:pStyle w:val="CDIBullets"/>
      </w:pPr>
      <w:r w:rsidRPr="00630252">
        <w:t xml:space="preserve">The most frequently reported age group affected was those aged 25–34 years (n = 46; 29%). </w:t>
      </w:r>
    </w:p>
    <w:p w14:paraId="44A5521F" w14:textId="77777777" w:rsidR="00630252" w:rsidRPr="00630252" w:rsidRDefault="00630252" w:rsidP="00630252">
      <w:pPr>
        <w:pStyle w:val="CDIBullets"/>
      </w:pPr>
      <w:r w:rsidRPr="00630252">
        <w:t xml:space="preserve">HAV infection was </w:t>
      </w:r>
      <w:proofErr w:type="gramStart"/>
      <w:r w:rsidRPr="00630252">
        <w:t>most commonly acquired</w:t>
      </w:r>
      <w:proofErr w:type="gramEnd"/>
      <w:r w:rsidRPr="00630252">
        <w:t xml:space="preserve"> in India, accounting for 24% of all overseas-acquired cases (Table 7).</w:t>
      </w:r>
    </w:p>
    <w:p w14:paraId="154C5518" w14:textId="6D6101FC" w:rsidR="00630252" w:rsidRPr="00630252" w:rsidRDefault="00630252" w:rsidP="00630252">
      <w:pPr>
        <w:pStyle w:val="CDITable-Title"/>
      </w:pPr>
      <w:bookmarkStart w:id="73" w:name="_Toc195537558"/>
      <w:bookmarkStart w:id="74" w:name="_Toc196814675"/>
      <w:bookmarkStart w:id="75" w:name="_Toc204171884"/>
      <w:r w:rsidRPr="00630252">
        <w:t xml:space="preserve">Table </w:t>
      </w:r>
      <w:r>
        <w:t>7</w:t>
      </w:r>
      <w:r w:rsidRPr="00630252">
        <w:t>:</w:t>
      </w:r>
      <w:bookmarkEnd w:id="73"/>
      <w:r w:rsidRPr="00630252">
        <w:t xml:space="preserve"> Top three countries of acquisition for overseas acquired HAV cases in Australia, 2018</w:t>
      </w:r>
      <w:bookmarkEnd w:id="74"/>
      <w:r w:rsidR="00121066">
        <w:t xml:space="preserve"> (n = 161)</w:t>
      </w:r>
      <w:bookmarkEnd w:id="75"/>
    </w:p>
    <w:tbl>
      <w:tblPr>
        <w:tblW w:w="0" w:type="auto"/>
        <w:tblLayout w:type="fixed"/>
        <w:tblCellMar>
          <w:left w:w="0" w:type="dxa"/>
          <w:right w:w="0" w:type="dxa"/>
        </w:tblCellMar>
        <w:tblLook w:val="0000" w:firstRow="0" w:lastRow="0" w:firstColumn="0" w:lastColumn="0" w:noHBand="0" w:noVBand="0"/>
        <w:tblCaption w:val="Table 7: Top three countries of acquisition for overseas acquired HAV cases in Australia, 2018 (n = 161)"/>
        <w:tblDescription w:val="Table 7 shows the top three countries of hepatitis A acquisition in Australia in 2018. The number of notifications, proportion of overseas acquired cases and mean number of notifications between 2013–2017 acquired in the selected country are presented.  "/>
      </w:tblPr>
      <w:tblGrid>
        <w:gridCol w:w="2409"/>
        <w:gridCol w:w="2410"/>
        <w:gridCol w:w="2409"/>
        <w:gridCol w:w="2410"/>
      </w:tblGrid>
      <w:tr w:rsidR="005536AE" w:rsidRPr="005536AE" w14:paraId="204A70C3" w14:textId="77777777" w:rsidTr="005536AE">
        <w:trPr>
          <w:trHeight w:val="20"/>
          <w:tblHeader/>
        </w:trPr>
        <w:tc>
          <w:tcPr>
            <w:tcW w:w="2409" w:type="dxa"/>
            <w:shd w:val="clear" w:color="auto" w:fill="1E4496" w:themeFill="text2"/>
            <w:tcMar>
              <w:top w:w="113" w:type="dxa"/>
              <w:left w:w="113" w:type="dxa"/>
              <w:bottom w:w="113" w:type="dxa"/>
              <w:right w:w="113" w:type="dxa"/>
            </w:tcMar>
            <w:vAlign w:val="bottom"/>
          </w:tcPr>
          <w:p w14:paraId="15064652" w14:textId="77777777" w:rsidR="005536AE" w:rsidRPr="005536AE" w:rsidRDefault="005536AE" w:rsidP="005536AE">
            <w:pPr>
              <w:pStyle w:val="CDITable-HeaderRowLeft"/>
            </w:pPr>
            <w:r w:rsidRPr="005536AE">
              <w:t>Country of acquisition</w:t>
            </w:r>
          </w:p>
        </w:tc>
        <w:tc>
          <w:tcPr>
            <w:tcW w:w="2410" w:type="dxa"/>
            <w:shd w:val="clear" w:color="auto" w:fill="1E4496" w:themeFill="text2"/>
            <w:tcMar>
              <w:top w:w="113" w:type="dxa"/>
              <w:left w:w="113" w:type="dxa"/>
              <w:bottom w:w="113" w:type="dxa"/>
              <w:right w:w="113" w:type="dxa"/>
            </w:tcMar>
            <w:vAlign w:val="bottom"/>
          </w:tcPr>
          <w:p w14:paraId="2CC481BF" w14:textId="77777777" w:rsidR="005536AE" w:rsidRPr="005536AE" w:rsidRDefault="005536AE" w:rsidP="005536AE">
            <w:pPr>
              <w:pStyle w:val="CDITable-HeaderRowCentre"/>
            </w:pPr>
            <w:r w:rsidRPr="005536AE">
              <w:t>Number of</w:t>
            </w:r>
            <w:r w:rsidRPr="005536AE">
              <w:br/>
              <w:t>notifications, 2018</w:t>
            </w:r>
          </w:p>
        </w:tc>
        <w:tc>
          <w:tcPr>
            <w:tcW w:w="2409" w:type="dxa"/>
            <w:shd w:val="clear" w:color="auto" w:fill="1E4496" w:themeFill="text2"/>
            <w:tcMar>
              <w:top w:w="113" w:type="dxa"/>
              <w:left w:w="113" w:type="dxa"/>
              <w:bottom w:w="113" w:type="dxa"/>
              <w:right w:w="113" w:type="dxa"/>
            </w:tcMar>
            <w:vAlign w:val="bottom"/>
          </w:tcPr>
          <w:p w14:paraId="09B23A95" w14:textId="4E2740D8" w:rsidR="005536AE" w:rsidRPr="005536AE" w:rsidRDefault="005536AE" w:rsidP="005536AE">
            <w:pPr>
              <w:pStyle w:val="CDITable-HeaderRowCentre"/>
            </w:pPr>
            <w:r w:rsidRPr="005536AE">
              <w:t>Proportion of</w:t>
            </w:r>
            <w:r w:rsidRPr="005536AE">
              <w:br/>
              <w:t>overseas acquired cases,</w:t>
            </w:r>
            <w:r>
              <w:t> </w:t>
            </w:r>
            <w:r w:rsidRPr="005536AE">
              <w:t>2018</w:t>
            </w:r>
            <w:r w:rsidRPr="005536AE">
              <w:rPr>
                <w:vertAlign w:val="superscript"/>
              </w:rPr>
              <w:t>a</w:t>
            </w:r>
          </w:p>
        </w:tc>
        <w:tc>
          <w:tcPr>
            <w:tcW w:w="2410" w:type="dxa"/>
            <w:shd w:val="clear" w:color="auto" w:fill="1E4496" w:themeFill="text2"/>
            <w:tcMar>
              <w:top w:w="113" w:type="dxa"/>
              <w:left w:w="113" w:type="dxa"/>
              <w:bottom w:w="113" w:type="dxa"/>
              <w:right w:w="113" w:type="dxa"/>
            </w:tcMar>
            <w:vAlign w:val="bottom"/>
          </w:tcPr>
          <w:p w14:paraId="157E1077" w14:textId="77777777" w:rsidR="005536AE" w:rsidRPr="005536AE" w:rsidRDefault="005536AE" w:rsidP="005536AE">
            <w:pPr>
              <w:pStyle w:val="CDITable-HeaderRowCentre"/>
            </w:pPr>
            <w:r w:rsidRPr="005536AE">
              <w:t>Mean</w:t>
            </w:r>
            <w:r w:rsidRPr="005536AE">
              <w:br/>
              <w:t>2013–2017</w:t>
            </w:r>
          </w:p>
        </w:tc>
      </w:tr>
      <w:tr w:rsidR="005536AE" w:rsidRPr="005536AE" w14:paraId="6394E589" w14:textId="77777777" w:rsidTr="005536AE">
        <w:trPr>
          <w:trHeight w:val="20"/>
        </w:trPr>
        <w:tc>
          <w:tcPr>
            <w:tcW w:w="2409" w:type="dxa"/>
            <w:tcBorders>
              <w:bottom w:val="single" w:sz="6" w:space="0" w:color="1E4496" w:themeColor="text2"/>
            </w:tcBorders>
            <w:tcMar>
              <w:top w:w="113" w:type="dxa"/>
              <w:left w:w="113" w:type="dxa"/>
              <w:bottom w:w="113" w:type="dxa"/>
              <w:right w:w="113" w:type="dxa"/>
            </w:tcMar>
            <w:vAlign w:val="center"/>
          </w:tcPr>
          <w:p w14:paraId="62D49FE9" w14:textId="77777777" w:rsidR="005536AE" w:rsidRPr="005536AE" w:rsidRDefault="005536AE" w:rsidP="005536AE">
            <w:pPr>
              <w:pStyle w:val="CDITable-RowLeft"/>
            </w:pPr>
            <w:r w:rsidRPr="005536AE">
              <w:t>India</w:t>
            </w:r>
          </w:p>
        </w:tc>
        <w:tc>
          <w:tcPr>
            <w:tcW w:w="2410" w:type="dxa"/>
            <w:tcBorders>
              <w:bottom w:val="single" w:sz="6" w:space="0" w:color="1E4496" w:themeColor="text2"/>
            </w:tcBorders>
            <w:tcMar>
              <w:top w:w="113" w:type="dxa"/>
              <w:left w:w="113" w:type="dxa"/>
              <w:bottom w:w="113" w:type="dxa"/>
              <w:right w:w="113" w:type="dxa"/>
            </w:tcMar>
            <w:vAlign w:val="center"/>
          </w:tcPr>
          <w:p w14:paraId="12079AE5" w14:textId="77777777" w:rsidR="005536AE" w:rsidRPr="005536AE" w:rsidRDefault="005536AE" w:rsidP="005536AE">
            <w:pPr>
              <w:pStyle w:val="CDITable-RowCentre"/>
            </w:pPr>
            <w:r w:rsidRPr="005536AE">
              <w:t>39</w:t>
            </w:r>
          </w:p>
        </w:tc>
        <w:tc>
          <w:tcPr>
            <w:tcW w:w="2409" w:type="dxa"/>
            <w:tcBorders>
              <w:bottom w:val="single" w:sz="6" w:space="0" w:color="1E4496" w:themeColor="text2"/>
            </w:tcBorders>
            <w:tcMar>
              <w:top w:w="113" w:type="dxa"/>
              <w:left w:w="113" w:type="dxa"/>
              <w:bottom w:w="113" w:type="dxa"/>
              <w:right w:w="113" w:type="dxa"/>
            </w:tcMar>
            <w:vAlign w:val="center"/>
          </w:tcPr>
          <w:p w14:paraId="48CDF039" w14:textId="77777777" w:rsidR="005536AE" w:rsidRPr="005536AE" w:rsidRDefault="005536AE" w:rsidP="005536AE">
            <w:pPr>
              <w:pStyle w:val="CDITable-RowCentre"/>
            </w:pPr>
            <w:r w:rsidRPr="005536AE">
              <w:t>24%</w:t>
            </w:r>
          </w:p>
        </w:tc>
        <w:tc>
          <w:tcPr>
            <w:tcW w:w="2410" w:type="dxa"/>
            <w:tcBorders>
              <w:bottom w:val="single" w:sz="6" w:space="0" w:color="1E4496" w:themeColor="text2"/>
            </w:tcBorders>
            <w:tcMar>
              <w:top w:w="113" w:type="dxa"/>
              <w:left w:w="113" w:type="dxa"/>
              <w:bottom w:w="113" w:type="dxa"/>
              <w:right w:w="113" w:type="dxa"/>
            </w:tcMar>
            <w:vAlign w:val="center"/>
          </w:tcPr>
          <w:p w14:paraId="1F859AEB" w14:textId="77777777" w:rsidR="005536AE" w:rsidRPr="005536AE" w:rsidRDefault="005536AE" w:rsidP="005536AE">
            <w:pPr>
              <w:pStyle w:val="CDITable-RowCentre"/>
            </w:pPr>
            <w:r w:rsidRPr="005536AE">
              <w:t>20</w:t>
            </w:r>
          </w:p>
        </w:tc>
      </w:tr>
      <w:tr w:rsidR="005536AE" w:rsidRPr="005536AE" w14:paraId="6330170B" w14:textId="77777777" w:rsidTr="005536AE">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36B380" w14:textId="77777777" w:rsidR="005536AE" w:rsidRPr="005536AE" w:rsidRDefault="005536AE" w:rsidP="005536AE">
            <w:pPr>
              <w:pStyle w:val="CDITable-RowLeft"/>
            </w:pPr>
            <w:r w:rsidRPr="005536AE">
              <w:t>Pakistan</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912391" w14:textId="77777777" w:rsidR="005536AE" w:rsidRPr="005536AE" w:rsidRDefault="005536AE" w:rsidP="005536AE">
            <w:pPr>
              <w:pStyle w:val="CDITable-RowCentre"/>
            </w:pPr>
            <w:r w:rsidRPr="005536AE">
              <w:t>12</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0E6B5C" w14:textId="77777777" w:rsidR="005536AE" w:rsidRPr="005536AE" w:rsidRDefault="005536AE" w:rsidP="005536AE">
            <w:pPr>
              <w:pStyle w:val="CDITable-RowCentre"/>
            </w:pPr>
            <w:r w:rsidRPr="005536AE">
              <w:t>7%</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3981AA" w14:textId="77777777" w:rsidR="005536AE" w:rsidRPr="005536AE" w:rsidRDefault="005536AE" w:rsidP="005536AE">
            <w:pPr>
              <w:pStyle w:val="CDITable-RowCentre"/>
            </w:pPr>
            <w:r w:rsidRPr="005536AE">
              <w:t>11</w:t>
            </w:r>
          </w:p>
        </w:tc>
      </w:tr>
      <w:tr w:rsidR="005536AE" w:rsidRPr="005536AE" w14:paraId="05702F8F" w14:textId="77777777" w:rsidTr="005536AE">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F0FB5B" w14:textId="77777777" w:rsidR="005536AE" w:rsidRPr="005536AE" w:rsidRDefault="005536AE" w:rsidP="005536AE">
            <w:pPr>
              <w:pStyle w:val="CDITable-RowLeft"/>
            </w:pPr>
            <w:r w:rsidRPr="005536AE">
              <w:t>Lebanon</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E79D4A" w14:textId="77777777" w:rsidR="005536AE" w:rsidRPr="005536AE" w:rsidRDefault="005536AE" w:rsidP="005536AE">
            <w:pPr>
              <w:pStyle w:val="CDITable-RowCentre"/>
            </w:pPr>
            <w:r w:rsidRPr="005536AE">
              <w:t>10</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89E172" w14:textId="77777777" w:rsidR="005536AE" w:rsidRPr="005536AE" w:rsidRDefault="005536AE" w:rsidP="005536AE">
            <w:pPr>
              <w:pStyle w:val="CDITable-RowCentre"/>
            </w:pPr>
            <w:r w:rsidRPr="005536AE">
              <w:t>6%</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9AA9C7" w14:textId="77777777" w:rsidR="005536AE" w:rsidRPr="005536AE" w:rsidRDefault="005536AE" w:rsidP="005536AE">
            <w:pPr>
              <w:pStyle w:val="CDITable-RowCentre"/>
            </w:pPr>
            <w:r w:rsidRPr="005536AE">
              <w:t>6</w:t>
            </w:r>
          </w:p>
        </w:tc>
      </w:tr>
    </w:tbl>
    <w:p w14:paraId="591A52CB" w14:textId="77777777" w:rsidR="00630252" w:rsidRPr="00630252" w:rsidRDefault="00630252" w:rsidP="00630252">
      <w:pPr>
        <w:pStyle w:val="CDITable-FirstFootnote"/>
      </w:pPr>
      <w:r w:rsidRPr="00630252">
        <w:t>a</w:t>
      </w:r>
      <w:r w:rsidRPr="00630252">
        <w:tab/>
        <w:t>Excluding cases known to be overseas acquired without a single identified country of acquisition (n = 2).</w:t>
      </w:r>
    </w:p>
    <w:p w14:paraId="61E7198D" w14:textId="77777777" w:rsidR="00630252" w:rsidRPr="00630252" w:rsidRDefault="00630252" w:rsidP="00630252">
      <w:pPr>
        <w:pStyle w:val="Heading4"/>
        <w:rPr>
          <w:lang w:val="en-GB"/>
        </w:rPr>
      </w:pPr>
      <w:r w:rsidRPr="00630252">
        <w:rPr>
          <w:lang w:val="en-GB"/>
        </w:rPr>
        <w:t>Outbreak amongst men who have sex with men</w:t>
      </w:r>
    </w:p>
    <w:p w14:paraId="79CC0DF6" w14:textId="77777777" w:rsidR="00630252" w:rsidRPr="00630252" w:rsidRDefault="00630252" w:rsidP="00630252">
      <w:r w:rsidRPr="00630252">
        <w:t>A national investigation initiated in 2017, following an increase in HAV cases with no history of overseas travel,</w:t>
      </w:r>
      <w:r w:rsidRPr="00630252">
        <w:rPr>
          <w:vertAlign w:val="superscript"/>
        </w:rPr>
        <w:t>4</w:t>
      </w:r>
      <w:r w:rsidRPr="00630252">
        <w:rPr>
          <w:lang w:val="en-US"/>
        </w:rPr>
        <w:t xml:space="preserve"> continued into 2018. </w:t>
      </w:r>
      <w:r w:rsidRPr="00630252">
        <w:t>Cases who had spent some of their acquisition period (15 to 50 days prior to onset of illness) in Australia and who were identified as having one of three strains related to the large, multi-country outbreak in Europe (UK VRD 521 2016 (UK strain), RIVM-HAV16-090 (Ber/NL strain) and V16-25801 (Ber/</w:t>
      </w:r>
      <w:proofErr w:type="spellStart"/>
      <w:r w:rsidRPr="00630252">
        <w:t>Muc</w:t>
      </w:r>
      <w:proofErr w:type="spellEnd"/>
      <w:r w:rsidRPr="00630252">
        <w:t>/Fra strain)) were included in the investigation.</w:t>
      </w:r>
      <w:r w:rsidRPr="00630252">
        <w:rPr>
          <w:vertAlign w:val="superscript"/>
        </w:rPr>
        <w:t>22</w:t>
      </w:r>
    </w:p>
    <w:p w14:paraId="24408B1C" w14:textId="77777777" w:rsidR="00630252" w:rsidRPr="00630252" w:rsidRDefault="00630252" w:rsidP="00630252">
      <w:r w:rsidRPr="00630252">
        <w:t>There were 98 cases linked to the outbreak with symptom onset in 2017, with cases occurring predominantly in males who identified as MSM. In 2018 the number of cases in the outbreak increased, with 214 cases linked to the outbreak across Australia. Cases were reported in Victoria (n = 188), New South Wales (n = 11), South Australia (n = 8), Queensland (n = 4), Western Australia (n = 2) and Tasmania (n = 1). Most cases in the outbreak were male (n = 164; 77%) and, where data was available, nearly all male cases identified as MSM (n = 86/98; 88%). The male-to-</w:t>
      </w:r>
      <w:r w:rsidRPr="00630252">
        <w:lastRenderedPageBreak/>
        <w:t xml:space="preserve">female ratio of cases in the outbreak in 2018 was 3.3:1, a decrease from 18.2:1 in 2017. Eight percent of outbreak cases in 2018 reported overseas travel (n = 17) including to countries experiencing similar outbreaks with identification of risk factors including MSM. In Australia, one-fifth of cases reported injecting drug use (n = 41; 19%). In response to the outbreak, affected jurisdictions implemented public health messaging and vaccination campaigns targeted to specific at-risk groups (including MSM and injecting drug users). The outbreak continued into 2019. </w:t>
      </w:r>
    </w:p>
    <w:p w14:paraId="25DE2933" w14:textId="5E249174" w:rsidR="00F52B75" w:rsidRDefault="00630252" w:rsidP="00630252">
      <w:pPr>
        <w:pStyle w:val="Heading2-newpage"/>
      </w:pPr>
      <w:bookmarkStart w:id="76" w:name="_Toc204171640"/>
      <w:r w:rsidRPr="00630252">
        <w:lastRenderedPageBreak/>
        <w:t>Hepatitis E</w:t>
      </w:r>
      <w:bookmarkEnd w:id="76"/>
    </w:p>
    <w:p w14:paraId="392D635E" w14:textId="77777777" w:rsidR="000F1243" w:rsidRPr="000F1243" w:rsidRDefault="000F1243" w:rsidP="000F1243">
      <w:r w:rsidRPr="000F1243">
        <w:t>Hepatitis E is an infection of the liver caused by the hepatitis E virus (HEV) that is almost always transmitted by the faecal-oral route. Infections are rarely notified in Australia and are usually associated with overseas travel. HEV infections acquired in Australia are occasionally notified and some of these infections have been associated with the consumption of undercooked pork products, particularly pork livers.</w:t>
      </w:r>
      <w:r w:rsidRPr="000F1243">
        <w:rPr>
          <w:vertAlign w:val="superscript"/>
        </w:rPr>
        <w:t>23</w:t>
      </w:r>
      <w:r w:rsidRPr="000F1243">
        <w:t xml:space="preserve"> HEV has been found in pig herds in Australia.</w:t>
      </w:r>
      <w:r w:rsidRPr="000F1243">
        <w:rPr>
          <w:vertAlign w:val="superscript"/>
        </w:rPr>
        <w:t>24</w:t>
      </w:r>
      <w:r w:rsidRPr="000F1243">
        <w:t xml:space="preserve"> </w:t>
      </w:r>
    </w:p>
    <w:p w14:paraId="1D49D77B" w14:textId="77777777" w:rsidR="000F1243" w:rsidRPr="000F1243" w:rsidRDefault="000F1243" w:rsidP="000F1243">
      <w:r w:rsidRPr="000F1243">
        <w:t xml:space="preserve">Surveillance data includes confirmed cases only. A confirmed case requires either </w:t>
      </w:r>
      <w:r w:rsidRPr="000F1243">
        <w:rPr>
          <w:bCs/>
        </w:rPr>
        <w:t xml:space="preserve">laboratory definitive evidence </w:t>
      </w:r>
      <w:r w:rsidRPr="000F1243">
        <w:t>or laboratory suggestive and clinical evidence of HEV infection.</w:t>
      </w:r>
      <w:r w:rsidRPr="000F1243">
        <w:rPr>
          <w:vertAlign w:val="superscript"/>
        </w:rPr>
        <w:footnoteReference w:id="15"/>
      </w:r>
      <w:r w:rsidRPr="000F1243">
        <w:t xml:space="preserve"> Testing practices for HEV vary across jurisdictions. All notified cases are followed up by jurisdictional public health staff.</w:t>
      </w:r>
    </w:p>
    <w:p w14:paraId="34DC445A" w14:textId="77777777" w:rsidR="000F1243" w:rsidRPr="000F1243" w:rsidRDefault="000F1243" w:rsidP="00B12AB0">
      <w:pPr>
        <w:pStyle w:val="Heading3"/>
      </w:pPr>
      <w:r w:rsidRPr="000F1243">
        <w:t>Overall trend</w:t>
      </w:r>
    </w:p>
    <w:p w14:paraId="01371328" w14:textId="77777777" w:rsidR="000F1243" w:rsidRPr="000F1243" w:rsidRDefault="000F1243" w:rsidP="00B12AB0">
      <w:pPr>
        <w:pStyle w:val="CDIBullets"/>
      </w:pPr>
      <w:r w:rsidRPr="000F1243">
        <w:t xml:space="preserve">While HEV infection is rare in Australia, notification rates have trended upwards since national notification began in 2001, peaking in 2014 due to a local foodborne outbreak (Figure 10). </w:t>
      </w:r>
    </w:p>
    <w:p w14:paraId="38E68C92" w14:textId="77777777" w:rsidR="000F1243" w:rsidRPr="000F1243" w:rsidRDefault="000F1243" w:rsidP="00B12AB0">
      <w:pPr>
        <w:pStyle w:val="CDIBullets"/>
      </w:pPr>
      <w:r w:rsidRPr="000F1243">
        <w:t>The number of notifications decreased by 19% in 2018 (n = 39) compared to 2017 (n = 48). The number of notifications in 2018 was lower than the five-year historical mean of 45 cases.</w:t>
      </w:r>
    </w:p>
    <w:p w14:paraId="7FAB88DD" w14:textId="77777777" w:rsidR="000F1243" w:rsidRPr="000F1243" w:rsidRDefault="000F1243" w:rsidP="00B12AB0">
      <w:pPr>
        <w:pStyle w:val="Heading3"/>
      </w:pPr>
      <w:r w:rsidRPr="000F1243">
        <w:t>Previous outbreaks in Australia</w:t>
      </w:r>
    </w:p>
    <w:p w14:paraId="72AE8B0E" w14:textId="6BFB8FEB" w:rsidR="000F1243" w:rsidRPr="000F1243" w:rsidRDefault="000F1243" w:rsidP="000F1243">
      <w:r w:rsidRPr="000F1243">
        <w:t>A foodborne outbreak in New South Wales, following the consumption of pork liver pâté in 2014 (n</w:t>
      </w:r>
      <w:r w:rsidR="00B12AB0">
        <w:t> </w:t>
      </w:r>
      <w:r w:rsidRPr="000F1243">
        <w:t>= 17 cases), is the only known outbreak of HEV to have occurred in Australia.</w:t>
      </w:r>
      <w:r w:rsidRPr="000F1243">
        <w:rPr>
          <w:vertAlign w:val="superscript"/>
        </w:rPr>
        <w:t>23</w:t>
      </w:r>
    </w:p>
    <w:p w14:paraId="2D199332" w14:textId="2C82307B" w:rsidR="000F1243" w:rsidRPr="000F1243" w:rsidRDefault="000F1243" w:rsidP="00B12AB0">
      <w:pPr>
        <w:pStyle w:val="CDIFigure-Title"/>
      </w:pPr>
      <w:bookmarkStart w:id="77" w:name="_Toc196814653"/>
      <w:bookmarkStart w:id="78" w:name="_Toc204171703"/>
      <w:r w:rsidRPr="000F1243">
        <w:lastRenderedPageBreak/>
        <w:t xml:space="preserve">Figure </w:t>
      </w:r>
      <w:r>
        <w:t>10</w:t>
      </w:r>
      <w:r w:rsidRPr="000F1243">
        <w:t>: HEV notifications and rate per 100,000 population in Australia by jurisdiction of residence, 2001–2018</w:t>
      </w:r>
      <w:bookmarkEnd w:id="77"/>
      <w:bookmarkEnd w:id="78"/>
    </w:p>
    <w:p w14:paraId="4930A96C" w14:textId="7ED5AAAD" w:rsidR="000F1243" w:rsidRPr="000F1243" w:rsidRDefault="00DE205D" w:rsidP="00B12AB0">
      <w:pPr>
        <w:pStyle w:val="CDIFigure-Placeholder"/>
      </w:pPr>
      <w:r>
        <w:rPr>
          <w:noProof/>
          <w14:ligatures w14:val="none"/>
        </w:rPr>
        <w:drawing>
          <wp:inline distT="0" distB="0" distL="0" distR="0" wp14:anchorId="6601B8B7" wp14:editId="4ED5575C">
            <wp:extent cx="6116400" cy="3510000"/>
            <wp:effectExtent l="0" t="0" r="0" b="0"/>
            <wp:docPr id="1517631664" name="Picture 10" descr="Figure 10 is a dual stacked column and line graph with the primary axis demonstrating the number of notifications of hepatitis E in Australia by jurisdiction of residence and diagnosis year, from 2001–2018. The secondary axis (line graph) demonstrates the annual notification rate per 100,000 population by diagnosis year. All jurisdictions are presented. An increasing trend in notifications has been observed sinc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31664" name="Picture 10" descr="Figure 10 is a dual stacked column and line graph with the primary axis demonstrating the number of notifications of hepatitis E in Australia by jurisdiction of residence and diagnosis year, from 2001–2018. The secondary axis (line graph) demonstrates the annual notification rate per 100,000 population by diagnosis year. All jurisdictions are presented. An increasing trend in notifications has been observed since 200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6116400" cy="3510000"/>
                    </a:xfrm>
                    <a:prstGeom prst="rect">
                      <a:avLst/>
                    </a:prstGeom>
                    <a:ln>
                      <a:noFill/>
                    </a:ln>
                    <a:extLst>
                      <a:ext uri="{53640926-AAD7-44D8-BBD7-CCE9431645EC}">
                        <a14:shadowObscured xmlns:a14="http://schemas.microsoft.com/office/drawing/2010/main"/>
                      </a:ext>
                    </a:extLst>
                  </pic:spPr>
                </pic:pic>
              </a:graphicData>
            </a:graphic>
          </wp:inline>
        </w:drawing>
      </w:r>
    </w:p>
    <w:p w14:paraId="6AE08047" w14:textId="77777777" w:rsidR="000F1243" w:rsidRPr="000F1243" w:rsidRDefault="000F1243" w:rsidP="00B12AB0">
      <w:pPr>
        <w:pStyle w:val="Heading3"/>
      </w:pPr>
      <w:r w:rsidRPr="000F1243">
        <w:t>Epidemiology of HEV in Australia, 2018</w:t>
      </w:r>
    </w:p>
    <w:p w14:paraId="41A62126" w14:textId="74B9D931" w:rsidR="000F1243" w:rsidRPr="000F1243" w:rsidRDefault="000F1243" w:rsidP="00020A3A">
      <w:pPr>
        <w:pStyle w:val="CDITable-Title"/>
        <w:spacing w:before="240"/>
      </w:pPr>
      <w:bookmarkStart w:id="79" w:name="_Toc195537559"/>
      <w:bookmarkStart w:id="80" w:name="_Toc196814676"/>
      <w:bookmarkStart w:id="81" w:name="_Toc204171885"/>
      <w:r w:rsidRPr="000F1243">
        <w:t xml:space="preserve">Table </w:t>
      </w:r>
      <w:r>
        <w:t>8</w:t>
      </w:r>
      <w:r w:rsidRPr="000F1243">
        <w:t>:</w:t>
      </w:r>
      <w:bookmarkEnd w:id="79"/>
      <w:r w:rsidRPr="000F1243">
        <w:t xml:space="preserve"> Summary of HEV notifications in Australia, 2018</w:t>
      </w:r>
      <w:bookmarkEnd w:id="80"/>
      <w:bookmarkEnd w:id="81"/>
    </w:p>
    <w:tbl>
      <w:tblPr>
        <w:tblW w:w="0" w:type="auto"/>
        <w:tblLayout w:type="fixed"/>
        <w:tblCellMar>
          <w:left w:w="0" w:type="dxa"/>
          <w:right w:w="0" w:type="dxa"/>
        </w:tblCellMar>
        <w:tblLook w:val="0000" w:firstRow="0" w:lastRow="0" w:firstColumn="0" w:lastColumn="0" w:noHBand="0" w:noVBand="0"/>
        <w:tblCaption w:val="Table 8: Summary of HEV notifications in Australia, 2018"/>
        <w:tblDescription w:val="Table 8 shows a summary of hepatitis E notifications in Australia in 2018. Presented fields include, number of notifications, rate per 100,000 population, jurisdiction with the highest number of notifications, number of hospitalisations, number of cases among Aboriginal and/or Torres Strait Islander people, and number of foodborne outbreaks."/>
      </w:tblPr>
      <w:tblGrid>
        <w:gridCol w:w="4819"/>
        <w:gridCol w:w="4819"/>
      </w:tblGrid>
      <w:tr w:rsidR="00DE205D" w:rsidRPr="00DE205D" w14:paraId="2D72682C" w14:textId="77777777" w:rsidTr="00020A3A">
        <w:trPr>
          <w:trHeight w:val="20"/>
          <w:tblHeader/>
        </w:trPr>
        <w:tc>
          <w:tcPr>
            <w:tcW w:w="4819" w:type="dxa"/>
            <w:shd w:val="clear" w:color="auto" w:fill="1E4496" w:themeFill="text2"/>
            <w:tcMar>
              <w:top w:w="113" w:type="dxa"/>
              <w:left w:w="113" w:type="dxa"/>
              <w:bottom w:w="113" w:type="dxa"/>
              <w:right w:w="113" w:type="dxa"/>
            </w:tcMar>
            <w:vAlign w:val="bottom"/>
          </w:tcPr>
          <w:p w14:paraId="188D014D" w14:textId="77777777" w:rsidR="00DE205D" w:rsidRPr="00DE205D" w:rsidRDefault="00DE205D" w:rsidP="00DE205D">
            <w:pPr>
              <w:pStyle w:val="CDITable-HeaderRowLeft"/>
            </w:pPr>
            <w:r w:rsidRPr="00DE205D">
              <w:t>Category</w:t>
            </w:r>
          </w:p>
        </w:tc>
        <w:tc>
          <w:tcPr>
            <w:tcW w:w="4819" w:type="dxa"/>
            <w:shd w:val="clear" w:color="auto" w:fill="1E4496" w:themeFill="text2"/>
            <w:tcMar>
              <w:top w:w="113" w:type="dxa"/>
              <w:left w:w="113" w:type="dxa"/>
              <w:bottom w:w="113" w:type="dxa"/>
              <w:right w:w="113" w:type="dxa"/>
            </w:tcMar>
            <w:vAlign w:val="bottom"/>
          </w:tcPr>
          <w:p w14:paraId="7477A7EF" w14:textId="77777777" w:rsidR="00DE205D" w:rsidRPr="00DE205D" w:rsidRDefault="00DE205D" w:rsidP="00DE205D">
            <w:pPr>
              <w:pStyle w:val="CDITable-HeaderRowLeft"/>
            </w:pPr>
            <w:r w:rsidRPr="00DE205D">
              <w:t>Value</w:t>
            </w:r>
          </w:p>
        </w:tc>
      </w:tr>
      <w:tr w:rsidR="00DE205D" w:rsidRPr="00DE205D" w14:paraId="2AA1EDC9" w14:textId="77777777" w:rsidTr="00020A3A">
        <w:trPr>
          <w:trHeight w:val="20"/>
        </w:trPr>
        <w:tc>
          <w:tcPr>
            <w:tcW w:w="4819" w:type="dxa"/>
            <w:tcBorders>
              <w:bottom w:val="single" w:sz="6" w:space="0" w:color="1E4496" w:themeColor="text2"/>
            </w:tcBorders>
            <w:tcMar>
              <w:top w:w="113" w:type="dxa"/>
              <w:left w:w="113" w:type="dxa"/>
              <w:bottom w:w="113" w:type="dxa"/>
              <w:right w:w="113" w:type="dxa"/>
            </w:tcMar>
            <w:vAlign w:val="center"/>
          </w:tcPr>
          <w:p w14:paraId="19132CA4" w14:textId="77777777" w:rsidR="00DE205D" w:rsidRPr="00DE205D" w:rsidRDefault="00DE205D" w:rsidP="00020A3A">
            <w:pPr>
              <w:pStyle w:val="CDITable-RowLeft"/>
            </w:pPr>
            <w:r w:rsidRPr="00DE205D">
              <w:t>Number of notifications</w:t>
            </w:r>
          </w:p>
        </w:tc>
        <w:tc>
          <w:tcPr>
            <w:tcW w:w="4819" w:type="dxa"/>
            <w:tcBorders>
              <w:bottom w:val="single" w:sz="6" w:space="0" w:color="1E4496" w:themeColor="text2"/>
            </w:tcBorders>
            <w:tcMar>
              <w:top w:w="113" w:type="dxa"/>
              <w:left w:w="113" w:type="dxa"/>
              <w:bottom w:w="113" w:type="dxa"/>
              <w:right w:w="113" w:type="dxa"/>
            </w:tcMar>
            <w:vAlign w:val="center"/>
          </w:tcPr>
          <w:p w14:paraId="0FA43C17" w14:textId="77777777" w:rsidR="00DE205D" w:rsidRPr="00DE205D" w:rsidRDefault="00DE205D" w:rsidP="00020A3A">
            <w:pPr>
              <w:pStyle w:val="CDITable-RowLeft"/>
            </w:pPr>
            <w:r w:rsidRPr="00DE205D">
              <w:t>39</w:t>
            </w:r>
          </w:p>
        </w:tc>
      </w:tr>
      <w:tr w:rsidR="00DE205D" w:rsidRPr="00DE205D" w14:paraId="4CBB71CF" w14:textId="77777777" w:rsidTr="00020A3A">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2C1109" w14:textId="77777777" w:rsidR="00DE205D" w:rsidRPr="00DE205D" w:rsidRDefault="00DE205D" w:rsidP="00020A3A">
            <w:pPr>
              <w:pStyle w:val="CDITable-RowLeft"/>
            </w:pPr>
            <w:r w:rsidRPr="00DE205D">
              <w:t>Rate per 100,000 population</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965804" w14:textId="77777777" w:rsidR="00DE205D" w:rsidRPr="00DE205D" w:rsidRDefault="00DE205D" w:rsidP="00020A3A">
            <w:pPr>
              <w:pStyle w:val="CDITable-RowLeft"/>
            </w:pPr>
            <w:r w:rsidRPr="00DE205D">
              <w:t>0.2 cases</w:t>
            </w:r>
          </w:p>
        </w:tc>
      </w:tr>
      <w:tr w:rsidR="00DE205D" w:rsidRPr="00DE205D" w14:paraId="53692DB4" w14:textId="77777777" w:rsidTr="00020A3A">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0A02AB" w14:textId="77777777" w:rsidR="00DE205D" w:rsidRPr="00DE205D" w:rsidRDefault="00DE205D" w:rsidP="00020A3A">
            <w:pPr>
              <w:pStyle w:val="CDITable-RowLeft"/>
            </w:pPr>
            <w:r w:rsidRPr="00DE205D">
              <w:t xml:space="preserve">Jurisdiction with the highest number of notifications </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15263F" w14:textId="77777777" w:rsidR="00DE205D" w:rsidRPr="00DE205D" w:rsidRDefault="00DE205D" w:rsidP="00020A3A">
            <w:pPr>
              <w:pStyle w:val="CDITable-RowLeft"/>
            </w:pPr>
            <w:r w:rsidRPr="00DE205D">
              <w:t>New South Wales (n = 17; 44%)</w:t>
            </w:r>
          </w:p>
        </w:tc>
      </w:tr>
      <w:tr w:rsidR="00DE205D" w:rsidRPr="00DE205D" w14:paraId="359829E6" w14:textId="77777777" w:rsidTr="00020A3A">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0B451C" w14:textId="77777777" w:rsidR="00DE205D" w:rsidRPr="00DE205D" w:rsidRDefault="00DE205D" w:rsidP="00020A3A">
            <w:pPr>
              <w:pStyle w:val="CDITable-RowLeft"/>
            </w:pPr>
            <w:r w:rsidRPr="00DE205D">
              <w:t>Hospitalisations (% of all cases)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66FA2C" w14:textId="77777777" w:rsidR="00DE205D" w:rsidRPr="00DE205D" w:rsidRDefault="00DE205D" w:rsidP="00020A3A">
            <w:pPr>
              <w:pStyle w:val="CDITable-RowLeft"/>
            </w:pPr>
            <w:r w:rsidRPr="00DE205D">
              <w:t>27 (69%)</w:t>
            </w:r>
          </w:p>
        </w:tc>
      </w:tr>
      <w:tr w:rsidR="00DE205D" w:rsidRPr="00DE205D" w14:paraId="2CE80091" w14:textId="77777777" w:rsidTr="00020A3A">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8C3413" w14:textId="77777777" w:rsidR="00DE205D" w:rsidRPr="00DE205D" w:rsidRDefault="00DE205D" w:rsidP="00020A3A">
            <w:pPr>
              <w:pStyle w:val="CDITable-RowLeft"/>
            </w:pPr>
            <w:r w:rsidRPr="00DE205D">
              <w:t>Cases in Aboriginal and/or Torres Strait Islanders</w:t>
            </w:r>
            <w:r w:rsidRPr="00020A3A">
              <w:rPr>
                <w:vertAlign w:val="superscript"/>
              </w:rPr>
              <w:t>a</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B67660" w14:textId="77777777" w:rsidR="00DE205D" w:rsidRPr="00DE205D" w:rsidRDefault="00DE205D" w:rsidP="00020A3A">
            <w:pPr>
              <w:pStyle w:val="CDITable-RowLeft"/>
            </w:pPr>
            <w:r w:rsidRPr="00DE205D">
              <w:t>0</w:t>
            </w:r>
          </w:p>
        </w:tc>
      </w:tr>
      <w:tr w:rsidR="00DE205D" w:rsidRPr="00DE205D" w14:paraId="28D2DAB5" w14:textId="77777777" w:rsidTr="00020A3A">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6A7D4A" w14:textId="77777777" w:rsidR="00DE205D" w:rsidRPr="00DE205D" w:rsidRDefault="00DE205D" w:rsidP="00020A3A">
            <w:pPr>
              <w:pStyle w:val="CDITable-RowLeft"/>
            </w:pPr>
            <w:r w:rsidRPr="00DE205D">
              <w:t>Foodborne outbreaks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555CB9" w14:textId="77777777" w:rsidR="00DE205D" w:rsidRPr="00DE205D" w:rsidRDefault="00DE205D" w:rsidP="00020A3A">
            <w:pPr>
              <w:pStyle w:val="CDITable-RowLeft"/>
            </w:pPr>
            <w:r w:rsidRPr="00DE205D">
              <w:t>0</w:t>
            </w:r>
          </w:p>
        </w:tc>
      </w:tr>
    </w:tbl>
    <w:p w14:paraId="01AA3B1E" w14:textId="77777777" w:rsidR="000F1243" w:rsidRPr="000F1243" w:rsidRDefault="000F1243" w:rsidP="00B12AB0">
      <w:pPr>
        <w:pStyle w:val="CDITable-FirstFootnote"/>
      </w:pPr>
      <w:proofErr w:type="spellStart"/>
      <w:r w:rsidRPr="000F1243">
        <w:t>a</w:t>
      </w:r>
      <w:proofErr w:type="spellEnd"/>
      <w:r w:rsidRPr="000F1243">
        <w:tab/>
        <w:t>Indigenous status was not known for one case (3%).</w:t>
      </w:r>
    </w:p>
    <w:p w14:paraId="7AAAA9C3" w14:textId="77777777" w:rsidR="000F1243" w:rsidRPr="000F1243" w:rsidRDefault="000F1243" w:rsidP="00B12AB0">
      <w:pPr>
        <w:pStyle w:val="Heading4"/>
        <w:rPr>
          <w:lang w:val="en-GB"/>
        </w:rPr>
      </w:pPr>
      <w:r w:rsidRPr="000F1243">
        <w:rPr>
          <w:lang w:val="en-GB"/>
        </w:rPr>
        <w:t>Country of acquisition</w:t>
      </w:r>
    </w:p>
    <w:p w14:paraId="003FA311" w14:textId="77777777" w:rsidR="000F1243" w:rsidRPr="000F1243" w:rsidRDefault="000F1243" w:rsidP="00B12AB0">
      <w:pPr>
        <w:pStyle w:val="CDIBullets"/>
      </w:pPr>
      <w:r w:rsidRPr="000F1243">
        <w:t xml:space="preserve">From 2004 (when travel history has been collected nationally) until 2013, almost all HEV infections were acquired overseas (Figure 11). </w:t>
      </w:r>
    </w:p>
    <w:p w14:paraId="245F808B" w14:textId="77777777" w:rsidR="000F1243" w:rsidRPr="000F1243" w:rsidRDefault="000F1243" w:rsidP="00B12AB0">
      <w:pPr>
        <w:pStyle w:val="CDIBullets"/>
      </w:pPr>
      <w:r w:rsidRPr="000F1243">
        <w:t xml:space="preserve">While overseas travel continues to account for </w:t>
      </w:r>
      <w:proofErr w:type="gramStart"/>
      <w:r w:rsidRPr="000F1243">
        <w:t>the majority of</w:t>
      </w:r>
      <w:proofErr w:type="gramEnd"/>
      <w:r w:rsidRPr="000F1243">
        <w:t xml:space="preserve"> cases since 2013, an increased number of Australian-acquired infections have been reported, compared to prior years (Figure 11).</w:t>
      </w:r>
    </w:p>
    <w:p w14:paraId="7ED32544" w14:textId="66B9D4F1" w:rsidR="000F1243" w:rsidRPr="000F1243" w:rsidRDefault="000F1243" w:rsidP="00B12AB0">
      <w:pPr>
        <w:pStyle w:val="CDIFigure-Title"/>
      </w:pPr>
      <w:bookmarkStart w:id="82" w:name="_Toc196814654"/>
      <w:bookmarkStart w:id="83" w:name="_Toc204171704"/>
      <w:r w:rsidRPr="000F1243">
        <w:lastRenderedPageBreak/>
        <w:t xml:space="preserve">Figure </w:t>
      </w:r>
      <w:r>
        <w:t>11</w:t>
      </w:r>
      <w:r w:rsidRPr="000F1243">
        <w:t>: HEV notifications in Australia by place of acquisition, 2004–2018</w:t>
      </w:r>
      <w:bookmarkEnd w:id="82"/>
      <w:bookmarkEnd w:id="83"/>
    </w:p>
    <w:p w14:paraId="0549A8F4" w14:textId="20EEB773" w:rsidR="000F1243" w:rsidRPr="000F1243" w:rsidRDefault="00020A3A" w:rsidP="00B12AB0">
      <w:pPr>
        <w:pStyle w:val="CDIFigure-Placeholder"/>
      </w:pPr>
      <w:r>
        <w:rPr>
          <w:noProof/>
          <w14:ligatures w14:val="none"/>
        </w:rPr>
        <w:drawing>
          <wp:inline distT="0" distB="0" distL="0" distR="0" wp14:anchorId="010081B6" wp14:editId="32BDE37B">
            <wp:extent cx="6120765" cy="3510280"/>
            <wp:effectExtent l="0" t="0" r="0" b="0"/>
            <wp:docPr id="1626211914" name="Picture 11" descr="Figure 11 is a line graph showing hepatitis E notifications in Australia by place of disease acquisition from 2004–2018. In all years presented, notifications of hepatitis E in Australia are predominantly overseas acquired. An increase in Australian acquired cases occurred in 2014 related to a foodborne outbreak linked to consumption of pork liver pâ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11914" name="Picture 11" descr="Figure 11 is a line graph showing hepatitis E notifications in Australia by place of disease acquisition from 2004–2018. In all years presented, notifications of hepatitis E in Australia are predominantly overseas acquired. An increase in Australian acquired cases occurred in 2014 related to a foodborne outbreak linked to consumption of pork liver pâté. "/>
                    <pic:cNvPicPr/>
                  </pic:nvPicPr>
                  <pic:blipFill>
                    <a:blip r:embed="rId28">
                      <a:extLst>
                        <a:ext uri="{28A0092B-C50C-407E-A947-70E740481C1C}">
                          <a14:useLocalDpi xmlns:a14="http://schemas.microsoft.com/office/drawing/2010/main" val="0"/>
                        </a:ext>
                      </a:extLst>
                    </a:blip>
                    <a:stretch>
                      <a:fillRect/>
                    </a:stretch>
                  </pic:blipFill>
                  <pic:spPr>
                    <a:xfrm>
                      <a:off x="0" y="0"/>
                      <a:ext cx="6120765" cy="3510280"/>
                    </a:xfrm>
                    <a:prstGeom prst="rect">
                      <a:avLst/>
                    </a:prstGeom>
                  </pic:spPr>
                </pic:pic>
              </a:graphicData>
            </a:graphic>
          </wp:inline>
        </w:drawing>
      </w:r>
    </w:p>
    <w:p w14:paraId="75E346DE" w14:textId="77777777" w:rsidR="000F1243" w:rsidRPr="000F1243" w:rsidRDefault="000F1243" w:rsidP="00B12AB0">
      <w:pPr>
        <w:pStyle w:val="Heading5"/>
        <w:rPr>
          <w:lang w:val="en-GB"/>
        </w:rPr>
      </w:pPr>
      <w:r w:rsidRPr="000F1243">
        <w:rPr>
          <w:lang w:val="en-GB"/>
        </w:rPr>
        <w:t>HEV cases acquired overseas (n = 30)</w:t>
      </w:r>
    </w:p>
    <w:p w14:paraId="2B22B5A0" w14:textId="77777777" w:rsidR="000F1243" w:rsidRPr="000F1243" w:rsidRDefault="000F1243" w:rsidP="00B12AB0">
      <w:pPr>
        <w:pStyle w:val="CDIBullets"/>
      </w:pPr>
      <w:r w:rsidRPr="000F1243">
        <w:t xml:space="preserve">Consistent with previous years, the majority of HEV cases diagnosed in Australia were acquired overseas (30/39; 77%). </w:t>
      </w:r>
    </w:p>
    <w:p w14:paraId="6D9E8214" w14:textId="77777777" w:rsidR="000F1243" w:rsidRPr="000F1243" w:rsidRDefault="000F1243" w:rsidP="00B12AB0">
      <w:pPr>
        <w:pStyle w:val="CDIBullets"/>
      </w:pPr>
      <w:r w:rsidRPr="000F1243">
        <w:t xml:space="preserve">HEV infection was </w:t>
      </w:r>
      <w:proofErr w:type="gramStart"/>
      <w:r w:rsidRPr="000F1243">
        <w:t>most commonly acquired</w:t>
      </w:r>
      <w:proofErr w:type="gramEnd"/>
      <w:r w:rsidRPr="000F1243">
        <w:t xml:space="preserve"> in India (Table 9). </w:t>
      </w:r>
    </w:p>
    <w:p w14:paraId="74F139FD" w14:textId="77777777" w:rsidR="000F1243" w:rsidRPr="000F1243" w:rsidRDefault="000F1243" w:rsidP="00B12AB0">
      <w:pPr>
        <w:pStyle w:val="CDIBullets"/>
      </w:pPr>
      <w:r w:rsidRPr="000F1243">
        <w:t>Most cases acquired overseas were males (19/30; 63%), with a median age of 39 years (range 20–70 years).</w:t>
      </w:r>
    </w:p>
    <w:p w14:paraId="654AA182" w14:textId="4AA10775" w:rsidR="000F1243" w:rsidRPr="000F1243" w:rsidRDefault="000F1243" w:rsidP="00B12AB0">
      <w:pPr>
        <w:pStyle w:val="CDITable-Title"/>
      </w:pPr>
      <w:bookmarkStart w:id="84" w:name="_Toc195537560"/>
      <w:bookmarkStart w:id="85" w:name="_Toc196814677"/>
      <w:bookmarkStart w:id="86" w:name="_Toc204171886"/>
      <w:r w:rsidRPr="000F1243">
        <w:t xml:space="preserve">Table </w:t>
      </w:r>
      <w:r>
        <w:t>9</w:t>
      </w:r>
      <w:r w:rsidRPr="000F1243">
        <w:t>:</w:t>
      </w:r>
      <w:bookmarkEnd w:id="84"/>
      <w:r w:rsidRPr="000F1243">
        <w:t xml:space="preserve"> Top four countries of acquisition for overseas-acquired HEV cases in Australia, 2018 (n = 30)</w:t>
      </w:r>
      <w:bookmarkEnd w:id="85"/>
      <w:bookmarkEnd w:id="86"/>
    </w:p>
    <w:tbl>
      <w:tblPr>
        <w:tblW w:w="0" w:type="auto"/>
        <w:tblLayout w:type="fixed"/>
        <w:tblCellMar>
          <w:left w:w="0" w:type="dxa"/>
          <w:right w:w="0" w:type="dxa"/>
        </w:tblCellMar>
        <w:tblLook w:val="0000" w:firstRow="0" w:lastRow="0" w:firstColumn="0" w:lastColumn="0" w:noHBand="0" w:noVBand="0"/>
        <w:tblCaption w:val="Table 9: Top four countries of acquisition for overseas-acquired HEV cases in Australia, 2018 (n = 30)"/>
        <w:tblDescription w:val="Table 9 shows the top four countries of hepatitis E acquisition in Australia in 2018. The number of notifications, proportion of overseas acquired cases and mean number of notifications between 2013–2017 acquired in the selected country are presented. "/>
      </w:tblPr>
      <w:tblGrid>
        <w:gridCol w:w="2409"/>
        <w:gridCol w:w="2410"/>
        <w:gridCol w:w="2409"/>
        <w:gridCol w:w="2410"/>
      </w:tblGrid>
      <w:tr w:rsidR="00020A3A" w:rsidRPr="00020A3A" w14:paraId="219634A0" w14:textId="77777777" w:rsidTr="00020A3A">
        <w:trPr>
          <w:trHeight w:val="20"/>
          <w:tblHeader/>
        </w:trPr>
        <w:tc>
          <w:tcPr>
            <w:tcW w:w="2409" w:type="dxa"/>
            <w:shd w:val="clear" w:color="auto" w:fill="1E4496" w:themeFill="text2"/>
            <w:tcMar>
              <w:top w:w="113" w:type="dxa"/>
              <w:left w:w="113" w:type="dxa"/>
              <w:bottom w:w="113" w:type="dxa"/>
              <w:right w:w="113" w:type="dxa"/>
            </w:tcMar>
            <w:vAlign w:val="bottom"/>
          </w:tcPr>
          <w:p w14:paraId="201DEB76" w14:textId="77777777" w:rsidR="00020A3A" w:rsidRPr="00020A3A" w:rsidRDefault="00020A3A" w:rsidP="00020A3A">
            <w:pPr>
              <w:pStyle w:val="CDITable-HeaderRowLeft"/>
            </w:pPr>
            <w:r w:rsidRPr="00020A3A">
              <w:t>Country of acquisition</w:t>
            </w:r>
          </w:p>
        </w:tc>
        <w:tc>
          <w:tcPr>
            <w:tcW w:w="2410" w:type="dxa"/>
            <w:shd w:val="clear" w:color="auto" w:fill="1E4496" w:themeFill="text2"/>
            <w:tcMar>
              <w:top w:w="113" w:type="dxa"/>
              <w:left w:w="113" w:type="dxa"/>
              <w:bottom w:w="113" w:type="dxa"/>
              <w:right w:w="113" w:type="dxa"/>
            </w:tcMar>
            <w:vAlign w:val="bottom"/>
          </w:tcPr>
          <w:p w14:paraId="36DED9D8" w14:textId="77777777" w:rsidR="00020A3A" w:rsidRPr="00020A3A" w:rsidRDefault="00020A3A" w:rsidP="00020A3A">
            <w:pPr>
              <w:pStyle w:val="CDITable-HeaderRowCentre"/>
            </w:pPr>
            <w:r w:rsidRPr="00020A3A">
              <w:t xml:space="preserve">Number of </w:t>
            </w:r>
            <w:r w:rsidRPr="00020A3A">
              <w:br/>
              <w:t>notifications, 2018</w:t>
            </w:r>
          </w:p>
        </w:tc>
        <w:tc>
          <w:tcPr>
            <w:tcW w:w="2409" w:type="dxa"/>
            <w:shd w:val="clear" w:color="auto" w:fill="1E4496" w:themeFill="text2"/>
            <w:tcMar>
              <w:top w:w="113" w:type="dxa"/>
              <w:left w:w="113" w:type="dxa"/>
              <w:bottom w:w="113" w:type="dxa"/>
              <w:right w:w="113" w:type="dxa"/>
            </w:tcMar>
            <w:vAlign w:val="bottom"/>
          </w:tcPr>
          <w:p w14:paraId="1E58145A" w14:textId="3ECE54E2" w:rsidR="00020A3A" w:rsidRPr="00020A3A" w:rsidRDefault="00020A3A" w:rsidP="00020A3A">
            <w:pPr>
              <w:pStyle w:val="CDITable-HeaderRowCentre"/>
            </w:pPr>
            <w:r w:rsidRPr="00020A3A">
              <w:t>Proportion of</w:t>
            </w:r>
            <w:r w:rsidRPr="00020A3A">
              <w:br/>
              <w:t>overseas acquired cases,</w:t>
            </w:r>
            <w:r>
              <w:t> </w:t>
            </w:r>
            <w:r w:rsidRPr="00020A3A">
              <w:t>2018</w:t>
            </w:r>
          </w:p>
        </w:tc>
        <w:tc>
          <w:tcPr>
            <w:tcW w:w="2410" w:type="dxa"/>
            <w:shd w:val="clear" w:color="auto" w:fill="1E4496" w:themeFill="text2"/>
            <w:tcMar>
              <w:top w:w="113" w:type="dxa"/>
              <w:left w:w="113" w:type="dxa"/>
              <w:bottom w:w="113" w:type="dxa"/>
              <w:right w:w="113" w:type="dxa"/>
            </w:tcMar>
            <w:vAlign w:val="bottom"/>
          </w:tcPr>
          <w:p w14:paraId="34119537" w14:textId="77777777" w:rsidR="00020A3A" w:rsidRPr="00020A3A" w:rsidRDefault="00020A3A" w:rsidP="00020A3A">
            <w:pPr>
              <w:pStyle w:val="CDITable-HeaderRowCentre"/>
            </w:pPr>
            <w:r w:rsidRPr="00020A3A">
              <w:t>Mean</w:t>
            </w:r>
            <w:r w:rsidRPr="00020A3A">
              <w:br/>
              <w:t>2013–2017</w:t>
            </w:r>
          </w:p>
        </w:tc>
      </w:tr>
      <w:tr w:rsidR="00020A3A" w:rsidRPr="00020A3A" w14:paraId="618624A8" w14:textId="77777777" w:rsidTr="00020A3A">
        <w:trPr>
          <w:trHeight w:val="20"/>
        </w:trPr>
        <w:tc>
          <w:tcPr>
            <w:tcW w:w="2409" w:type="dxa"/>
            <w:tcBorders>
              <w:bottom w:val="single" w:sz="6" w:space="0" w:color="1E4496" w:themeColor="text2"/>
            </w:tcBorders>
            <w:tcMar>
              <w:top w:w="113" w:type="dxa"/>
              <w:left w:w="113" w:type="dxa"/>
              <w:bottom w:w="113" w:type="dxa"/>
              <w:right w:w="113" w:type="dxa"/>
            </w:tcMar>
            <w:vAlign w:val="center"/>
          </w:tcPr>
          <w:p w14:paraId="1A6DA935" w14:textId="77777777" w:rsidR="00020A3A" w:rsidRPr="00020A3A" w:rsidRDefault="00020A3A" w:rsidP="00020A3A">
            <w:pPr>
              <w:pStyle w:val="CDITable-RowLeft"/>
            </w:pPr>
            <w:r w:rsidRPr="00020A3A">
              <w:t>India</w:t>
            </w:r>
          </w:p>
        </w:tc>
        <w:tc>
          <w:tcPr>
            <w:tcW w:w="2410" w:type="dxa"/>
            <w:tcBorders>
              <w:bottom w:val="single" w:sz="6" w:space="0" w:color="1E4496" w:themeColor="text2"/>
            </w:tcBorders>
            <w:tcMar>
              <w:top w:w="113" w:type="dxa"/>
              <w:left w:w="113" w:type="dxa"/>
              <w:bottom w:w="113" w:type="dxa"/>
              <w:right w:w="113" w:type="dxa"/>
            </w:tcMar>
            <w:vAlign w:val="center"/>
          </w:tcPr>
          <w:p w14:paraId="7C0109E0" w14:textId="77777777" w:rsidR="00020A3A" w:rsidRPr="00020A3A" w:rsidRDefault="00020A3A" w:rsidP="00020A3A">
            <w:pPr>
              <w:pStyle w:val="CDITable-RowCentre"/>
            </w:pPr>
            <w:r w:rsidRPr="00020A3A">
              <w:t>13</w:t>
            </w:r>
          </w:p>
        </w:tc>
        <w:tc>
          <w:tcPr>
            <w:tcW w:w="2409" w:type="dxa"/>
            <w:tcBorders>
              <w:bottom w:val="single" w:sz="6" w:space="0" w:color="1E4496" w:themeColor="text2"/>
            </w:tcBorders>
            <w:tcMar>
              <w:top w:w="113" w:type="dxa"/>
              <w:left w:w="113" w:type="dxa"/>
              <w:bottom w:w="113" w:type="dxa"/>
              <w:right w:w="113" w:type="dxa"/>
            </w:tcMar>
            <w:vAlign w:val="center"/>
          </w:tcPr>
          <w:p w14:paraId="4EE4DC59" w14:textId="77777777" w:rsidR="00020A3A" w:rsidRPr="00020A3A" w:rsidRDefault="00020A3A" w:rsidP="00020A3A">
            <w:pPr>
              <w:pStyle w:val="CDITable-RowCentre"/>
            </w:pPr>
            <w:r w:rsidRPr="00020A3A">
              <w:t>43%</w:t>
            </w:r>
          </w:p>
        </w:tc>
        <w:tc>
          <w:tcPr>
            <w:tcW w:w="2410" w:type="dxa"/>
            <w:tcBorders>
              <w:bottom w:val="single" w:sz="6" w:space="0" w:color="1E4496" w:themeColor="text2"/>
            </w:tcBorders>
            <w:tcMar>
              <w:top w:w="113" w:type="dxa"/>
              <w:left w:w="113" w:type="dxa"/>
              <w:bottom w:w="113" w:type="dxa"/>
              <w:right w:w="113" w:type="dxa"/>
            </w:tcMar>
            <w:vAlign w:val="center"/>
          </w:tcPr>
          <w:p w14:paraId="3CE6137B" w14:textId="77777777" w:rsidR="00020A3A" w:rsidRPr="00020A3A" w:rsidRDefault="00020A3A" w:rsidP="00020A3A">
            <w:pPr>
              <w:pStyle w:val="CDITable-RowCentre"/>
            </w:pPr>
            <w:r w:rsidRPr="00020A3A">
              <w:t>13</w:t>
            </w:r>
          </w:p>
        </w:tc>
      </w:tr>
      <w:tr w:rsidR="00020A3A" w:rsidRPr="00020A3A" w14:paraId="02A476A1" w14:textId="77777777" w:rsidTr="00020A3A">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392C1A" w14:textId="77777777" w:rsidR="00020A3A" w:rsidRPr="00020A3A" w:rsidRDefault="00020A3A" w:rsidP="00020A3A">
            <w:pPr>
              <w:pStyle w:val="CDITable-RowLeft"/>
            </w:pPr>
            <w:r w:rsidRPr="00020A3A">
              <w:t>Bangladesh</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5DD0F1" w14:textId="77777777" w:rsidR="00020A3A" w:rsidRPr="00020A3A" w:rsidRDefault="00020A3A" w:rsidP="00020A3A">
            <w:pPr>
              <w:pStyle w:val="CDITable-RowCentre"/>
            </w:pPr>
            <w:r w:rsidRPr="00020A3A">
              <w:t>6</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256BD1" w14:textId="77777777" w:rsidR="00020A3A" w:rsidRPr="00020A3A" w:rsidRDefault="00020A3A" w:rsidP="00020A3A">
            <w:pPr>
              <w:pStyle w:val="CDITable-RowCentre"/>
            </w:pPr>
            <w:r w:rsidRPr="00020A3A">
              <w:t>20%</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A60898" w14:textId="77777777" w:rsidR="00020A3A" w:rsidRPr="00020A3A" w:rsidRDefault="00020A3A" w:rsidP="00020A3A">
            <w:pPr>
              <w:pStyle w:val="CDITable-RowCentre"/>
            </w:pPr>
            <w:r w:rsidRPr="00020A3A">
              <w:t>2</w:t>
            </w:r>
          </w:p>
        </w:tc>
      </w:tr>
      <w:tr w:rsidR="00020A3A" w:rsidRPr="00020A3A" w14:paraId="47B76D49" w14:textId="77777777" w:rsidTr="00020A3A">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67B5EF" w14:textId="77777777" w:rsidR="00020A3A" w:rsidRPr="00020A3A" w:rsidRDefault="00020A3A" w:rsidP="00020A3A">
            <w:pPr>
              <w:pStyle w:val="CDITable-RowLeft"/>
            </w:pPr>
            <w:r w:rsidRPr="00020A3A">
              <w:t>Pakistan</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BB7B8C" w14:textId="77777777" w:rsidR="00020A3A" w:rsidRPr="00020A3A" w:rsidRDefault="00020A3A" w:rsidP="00020A3A">
            <w:pPr>
              <w:pStyle w:val="CDITable-RowCentre"/>
            </w:pPr>
            <w:r w:rsidRPr="00020A3A">
              <w:t>2</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7FA603" w14:textId="77777777" w:rsidR="00020A3A" w:rsidRPr="00020A3A" w:rsidRDefault="00020A3A" w:rsidP="00020A3A">
            <w:pPr>
              <w:pStyle w:val="CDITable-RowCentre"/>
            </w:pPr>
            <w:r w:rsidRPr="00020A3A">
              <w:t>7%</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10C08B" w14:textId="77777777" w:rsidR="00020A3A" w:rsidRPr="00020A3A" w:rsidRDefault="00020A3A" w:rsidP="00020A3A">
            <w:pPr>
              <w:pStyle w:val="CDITable-RowCentre"/>
            </w:pPr>
            <w:r w:rsidRPr="00020A3A">
              <w:t>3</w:t>
            </w:r>
          </w:p>
        </w:tc>
      </w:tr>
      <w:tr w:rsidR="00020A3A" w:rsidRPr="00020A3A" w14:paraId="561099EE" w14:textId="77777777" w:rsidTr="00020A3A">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E86CB9" w14:textId="77777777" w:rsidR="00020A3A" w:rsidRPr="00020A3A" w:rsidRDefault="00020A3A" w:rsidP="00020A3A">
            <w:pPr>
              <w:pStyle w:val="CDITable-RowLeft"/>
            </w:pPr>
            <w:r w:rsidRPr="00020A3A">
              <w:t>Thailand</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9FE1EE" w14:textId="77777777" w:rsidR="00020A3A" w:rsidRPr="00020A3A" w:rsidRDefault="00020A3A" w:rsidP="00020A3A">
            <w:pPr>
              <w:pStyle w:val="CDITable-RowCentre"/>
            </w:pPr>
            <w:r w:rsidRPr="00020A3A">
              <w:t>2</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AB3071" w14:textId="77777777" w:rsidR="00020A3A" w:rsidRPr="00020A3A" w:rsidRDefault="00020A3A" w:rsidP="00020A3A">
            <w:pPr>
              <w:pStyle w:val="CDITable-RowCentre"/>
            </w:pPr>
            <w:r w:rsidRPr="00020A3A">
              <w:t>7%</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6E35BF" w14:textId="77777777" w:rsidR="00020A3A" w:rsidRPr="00020A3A" w:rsidRDefault="00020A3A" w:rsidP="00020A3A">
            <w:pPr>
              <w:pStyle w:val="CDITable-RowCentre"/>
            </w:pPr>
            <w:r w:rsidRPr="00020A3A">
              <w:t>1</w:t>
            </w:r>
          </w:p>
        </w:tc>
      </w:tr>
    </w:tbl>
    <w:p w14:paraId="2BBEA0C8" w14:textId="77777777" w:rsidR="00020A3A" w:rsidRPr="00020A3A" w:rsidRDefault="00020A3A" w:rsidP="00020A3A">
      <w:r w:rsidRPr="00020A3A">
        <w:br w:type="page"/>
      </w:r>
    </w:p>
    <w:p w14:paraId="05570005" w14:textId="5628509F" w:rsidR="000F1243" w:rsidRPr="000F1243" w:rsidRDefault="000F1243" w:rsidP="00B12AB0">
      <w:pPr>
        <w:pStyle w:val="Heading5"/>
        <w:rPr>
          <w:lang w:val="en-GB"/>
        </w:rPr>
      </w:pPr>
      <w:r w:rsidRPr="000F1243">
        <w:rPr>
          <w:lang w:val="en-GB"/>
        </w:rPr>
        <w:lastRenderedPageBreak/>
        <w:t>HEV cases acquired in Australia (n = 9)</w:t>
      </w:r>
    </w:p>
    <w:p w14:paraId="75A86FB1" w14:textId="77777777" w:rsidR="000F1243" w:rsidRPr="000F1243" w:rsidRDefault="000F1243" w:rsidP="00B12AB0">
      <w:pPr>
        <w:pStyle w:val="CDIBullets"/>
      </w:pPr>
      <w:r w:rsidRPr="000F1243">
        <w:t xml:space="preserve">Cases were residents of New South Wales (n = 5), Queensland (n = 3) and Victoria (n = 1). </w:t>
      </w:r>
    </w:p>
    <w:p w14:paraId="59D1DC20" w14:textId="77777777" w:rsidR="000F1243" w:rsidRPr="000F1243" w:rsidRDefault="000F1243" w:rsidP="00B12AB0">
      <w:pPr>
        <w:pStyle w:val="CDIBullets"/>
      </w:pPr>
      <w:r w:rsidRPr="000F1243">
        <w:t xml:space="preserve">While the source of infection was not identified for these cases, food consumption data was available for six of the nine Australian-acquired cases. During their incubation periods, five cases reported eating pork products, including pork liver, and one case reported eating goat meat. </w:t>
      </w:r>
    </w:p>
    <w:p w14:paraId="62F69728" w14:textId="77777777" w:rsidR="000F1243" w:rsidRPr="000F1243" w:rsidRDefault="000F1243" w:rsidP="00B12AB0">
      <w:pPr>
        <w:pStyle w:val="CDIBullets"/>
      </w:pPr>
      <w:proofErr w:type="gramStart"/>
      <w:r w:rsidRPr="000F1243">
        <w:t>The majority of</w:t>
      </w:r>
      <w:proofErr w:type="gramEnd"/>
      <w:r w:rsidRPr="000F1243">
        <w:t xml:space="preserve"> cases acquired in Australia were males (n = 7; 78%), and the median age was 54 years (range 30–82 years).</w:t>
      </w:r>
    </w:p>
    <w:p w14:paraId="099496CB" w14:textId="15633BEC" w:rsidR="00EA7906" w:rsidRDefault="00B12AB0" w:rsidP="00B12AB0">
      <w:pPr>
        <w:pStyle w:val="Heading2-newpage"/>
      </w:pPr>
      <w:bookmarkStart w:id="87" w:name="_Toc204171641"/>
      <w:r w:rsidRPr="00B12AB0">
        <w:lastRenderedPageBreak/>
        <w:t>Listeriosis</w:t>
      </w:r>
      <w:bookmarkEnd w:id="87"/>
    </w:p>
    <w:p w14:paraId="7F39AFAA" w14:textId="77777777" w:rsidR="00B12AB0" w:rsidRPr="00B12AB0" w:rsidRDefault="00B12AB0" w:rsidP="00B12AB0">
      <w:r w:rsidRPr="00B12AB0">
        <w:t xml:space="preserve">Listeriosis is a rare but serious illness caused by the </w:t>
      </w:r>
      <w:r w:rsidRPr="00B12AB0">
        <w:rPr>
          <w:i/>
          <w:iCs/>
        </w:rPr>
        <w:t>Listeria</w:t>
      </w:r>
      <w:r w:rsidRPr="00B12AB0">
        <w:rPr>
          <w:i/>
        </w:rPr>
        <w:t xml:space="preserve"> monocytogenes</w:t>
      </w:r>
      <w:r w:rsidRPr="00B12AB0">
        <w:t xml:space="preserve"> bacterium. Infection occurs following the consumption of contaminated food or, in the case of a foetus or newborn, vertically from their pregnant mother. A wide variety of foods may be contaminated with </w:t>
      </w:r>
      <w:r w:rsidRPr="00B12AB0">
        <w:rPr>
          <w:i/>
        </w:rPr>
        <w:t>L. monocytogenes</w:t>
      </w:r>
      <w:r w:rsidRPr="00B12AB0">
        <w:t>, but cases of listeriosis are predominantly associated with commercially manufactured ready to eat foods that have a long recommended refrigerated shelf-life and fresh foods that are consumed fresh or without further cooking, for example cold meats (from delicatessen or pre-packaged), cold cooked chicken, pâté, pre-packaged salads, fresh fruits such as rockmelon, chilled cooked seafood, smoked fish and soft cheeses.</w:t>
      </w:r>
      <w:r w:rsidRPr="00B12AB0">
        <w:rPr>
          <w:vertAlign w:val="superscript"/>
        </w:rPr>
        <w:t>25</w:t>
      </w:r>
      <w:r w:rsidRPr="00B12AB0">
        <w:t xml:space="preserve"> The elderly, pregnant women, and people who are immunocompromised (either by medical condition or medications) are at an increased risk of infection.</w:t>
      </w:r>
      <w:r w:rsidRPr="00B12AB0">
        <w:rPr>
          <w:vertAlign w:val="superscript"/>
        </w:rPr>
        <w:t>26</w:t>
      </w:r>
    </w:p>
    <w:p w14:paraId="6314F86E" w14:textId="77777777" w:rsidR="00B12AB0" w:rsidRPr="00B12AB0" w:rsidRDefault="00B12AB0" w:rsidP="00B12AB0">
      <w:r w:rsidRPr="00B12AB0">
        <w:t>Surveillance data includes confirmed cases only. The case definition was expanded from 1 January 2017 to include clinical and epidemiological evidence as criteria for a confirmed case (in addition to laboratory definitive evidence). The clinical and epidemiological evidence criteria for a confirmed case means that if the mother is a confirmed case by laboratory definitive evidence, then the foetus/neonate is also a confirmed case if they have the defined (foetus/neonate) clinical evidence, and vice versa.</w:t>
      </w:r>
      <w:r w:rsidRPr="00B12AB0">
        <w:rPr>
          <w:vertAlign w:val="superscript"/>
        </w:rPr>
        <w:footnoteReference w:id="16"/>
      </w:r>
      <w:r w:rsidRPr="00B12AB0">
        <w:rPr>
          <w:bCs/>
        </w:rPr>
        <w:t xml:space="preserve"> </w:t>
      </w:r>
      <w:r w:rsidRPr="00B12AB0">
        <w:t>All notified cases are followed up by jurisdictional public health staff.</w:t>
      </w:r>
      <w:r w:rsidRPr="00B12AB0">
        <w:rPr>
          <w:vertAlign w:val="superscript"/>
        </w:rPr>
        <w:footnoteReference w:id="17"/>
      </w:r>
      <w:r w:rsidRPr="00B12AB0">
        <w:t xml:space="preserve"> </w:t>
      </w:r>
    </w:p>
    <w:p w14:paraId="368B6E8D" w14:textId="77777777" w:rsidR="00B12AB0" w:rsidRPr="00B12AB0" w:rsidRDefault="00B12AB0" w:rsidP="00B12AB0">
      <w:pPr>
        <w:pStyle w:val="Heading3"/>
      </w:pPr>
      <w:r w:rsidRPr="00B12AB0">
        <w:t>Overall trend</w:t>
      </w:r>
    </w:p>
    <w:p w14:paraId="1E1CE1DB" w14:textId="77777777" w:rsidR="00B12AB0" w:rsidRPr="00B12AB0" w:rsidRDefault="00B12AB0" w:rsidP="00B12AB0">
      <w:pPr>
        <w:pStyle w:val="CDIBullets"/>
      </w:pPr>
      <w:proofErr w:type="gramStart"/>
      <w:r w:rsidRPr="00B12AB0">
        <w:t>With the exception of</w:t>
      </w:r>
      <w:proofErr w:type="gramEnd"/>
      <w:r w:rsidRPr="00B12AB0">
        <w:t xml:space="preserve"> increases due to outbreaks in 2009 and 2012–2013, the rate of listeriosis in Australia has remained steady since national notification began in 1994 (Figure 12). </w:t>
      </w:r>
    </w:p>
    <w:p w14:paraId="55113EBD" w14:textId="77777777" w:rsidR="00B12AB0" w:rsidRPr="00B12AB0" w:rsidRDefault="00B12AB0" w:rsidP="00B12AB0">
      <w:pPr>
        <w:pStyle w:val="CDIBullets"/>
      </w:pPr>
      <w:r w:rsidRPr="00B12AB0">
        <w:t xml:space="preserve">There was a multijurisdictional listeriosis outbreak attributed to rockmelon in 2018; however, the rate of listeriosis in 2018 has remained unchanged from 2017. For more information on multijurisdictional outbreaks please refer to the </w:t>
      </w:r>
      <w:r w:rsidRPr="00B12AB0">
        <w:rPr>
          <w:i/>
          <w:iCs/>
        </w:rPr>
        <w:t>Foodborne outbreak</w:t>
      </w:r>
      <w:r w:rsidRPr="00B12AB0">
        <w:t xml:space="preserve"> section.</w:t>
      </w:r>
    </w:p>
    <w:p w14:paraId="11A0AAA3" w14:textId="77777777" w:rsidR="00B12AB0" w:rsidRPr="00B12AB0" w:rsidRDefault="00B12AB0" w:rsidP="00B12AB0">
      <w:pPr>
        <w:pStyle w:val="Heading3"/>
      </w:pPr>
      <w:r w:rsidRPr="00B12AB0">
        <w:t>Previous outbreaks in Australia</w:t>
      </w:r>
    </w:p>
    <w:p w14:paraId="5BBED7C0" w14:textId="77777777" w:rsidR="00B12AB0" w:rsidRPr="00B12AB0" w:rsidRDefault="00B12AB0" w:rsidP="00B12AB0">
      <w:r w:rsidRPr="00B12AB0">
        <w:t>Cases are usually sporadic, although foodborne outbreaks have been reported in Australia. Food sources of significant outbreaks identified in Australia since 2000 include:</w:t>
      </w:r>
    </w:p>
    <w:p w14:paraId="4367C4DB" w14:textId="77777777" w:rsidR="00B12AB0" w:rsidRPr="00B12AB0" w:rsidRDefault="00B12AB0" w:rsidP="00B12AB0">
      <w:pPr>
        <w:pStyle w:val="CDIBullets"/>
      </w:pPr>
      <w:r w:rsidRPr="00B12AB0">
        <w:t>ready-to-eat meats (silverside, corned beef) (n = 5 cases) in South Australia in 2005;</w:t>
      </w:r>
      <w:r w:rsidRPr="00B12AB0">
        <w:rPr>
          <w:vertAlign w:val="superscript"/>
        </w:rPr>
        <w:t>27</w:t>
      </w:r>
    </w:p>
    <w:p w14:paraId="7EF7D2CE" w14:textId="77777777" w:rsidR="00B12AB0" w:rsidRPr="00B12AB0" w:rsidRDefault="00B12AB0" w:rsidP="00B12AB0">
      <w:pPr>
        <w:pStyle w:val="CDIBullets"/>
      </w:pPr>
      <w:r w:rsidRPr="00B12AB0">
        <w:t>cooked chopped chicken (n = 3 cases) in Western Australia in 2009;</w:t>
      </w:r>
      <w:r w:rsidRPr="00B12AB0">
        <w:rPr>
          <w:vertAlign w:val="superscript"/>
        </w:rPr>
        <w:t>28</w:t>
      </w:r>
    </w:p>
    <w:p w14:paraId="045F3375" w14:textId="77777777" w:rsidR="00B12AB0" w:rsidRPr="00B12AB0" w:rsidRDefault="00B12AB0" w:rsidP="00B12AB0">
      <w:pPr>
        <w:pStyle w:val="CDIBullets"/>
      </w:pPr>
      <w:r w:rsidRPr="00B12AB0">
        <w:t>chicken wraps (n = 36 cases) in multiple jurisdictions in 2009;</w:t>
      </w:r>
      <w:r w:rsidRPr="00B12AB0">
        <w:rPr>
          <w:vertAlign w:val="superscript"/>
        </w:rPr>
        <w:t>29</w:t>
      </w:r>
    </w:p>
    <w:p w14:paraId="5345C47A" w14:textId="77777777" w:rsidR="00B12AB0" w:rsidRPr="00B12AB0" w:rsidRDefault="00B12AB0" w:rsidP="00B12AB0">
      <w:pPr>
        <w:pStyle w:val="CDIBullets"/>
      </w:pPr>
      <w:r w:rsidRPr="00B12AB0">
        <w:t>melons (n = 9 cases) in multiple jurisdictions in 2010;</w:t>
      </w:r>
      <w:r w:rsidRPr="00B12AB0">
        <w:rPr>
          <w:vertAlign w:val="superscript"/>
        </w:rPr>
        <w:t>30</w:t>
      </w:r>
    </w:p>
    <w:p w14:paraId="368F6645" w14:textId="77777777" w:rsidR="00B12AB0" w:rsidRPr="00B12AB0" w:rsidRDefault="00B12AB0" w:rsidP="00B12AB0">
      <w:pPr>
        <w:pStyle w:val="CDIBullets"/>
      </w:pPr>
      <w:r w:rsidRPr="00B12AB0">
        <w:t>cold meat (n = 6 cases) in Victoria in 2010;</w:t>
      </w:r>
    </w:p>
    <w:p w14:paraId="365338C3" w14:textId="77777777" w:rsidR="00B12AB0" w:rsidRPr="00B12AB0" w:rsidRDefault="00B12AB0" w:rsidP="00B12AB0">
      <w:pPr>
        <w:pStyle w:val="CDIBullets"/>
      </w:pPr>
      <w:r w:rsidRPr="00B12AB0">
        <w:t>smoked salmon (suspected) (n = 3 cases) in multiple jurisdictions in 2012;</w:t>
      </w:r>
      <w:r w:rsidRPr="00B12AB0">
        <w:rPr>
          <w:vertAlign w:val="superscript"/>
        </w:rPr>
        <w:t>31</w:t>
      </w:r>
    </w:p>
    <w:p w14:paraId="31B5668F" w14:textId="77777777" w:rsidR="00B12AB0" w:rsidRPr="00B12AB0" w:rsidRDefault="00B12AB0" w:rsidP="00B12AB0">
      <w:pPr>
        <w:pStyle w:val="CDIBullets"/>
      </w:pPr>
      <w:r w:rsidRPr="00B12AB0">
        <w:t>soft cheese (brie/camembert) (n = 34 cases) in multiple jurisdictions in 2012–2013;</w:t>
      </w:r>
      <w:r w:rsidRPr="00B12AB0">
        <w:rPr>
          <w:vertAlign w:val="superscript"/>
        </w:rPr>
        <w:t>32,33</w:t>
      </w:r>
    </w:p>
    <w:p w14:paraId="172C4E00" w14:textId="77777777" w:rsidR="00B12AB0" w:rsidRPr="00B12AB0" w:rsidRDefault="00B12AB0" w:rsidP="00B12AB0">
      <w:pPr>
        <w:pStyle w:val="CDIBullets"/>
      </w:pPr>
      <w:r w:rsidRPr="00B12AB0">
        <w:lastRenderedPageBreak/>
        <w:t>profiteroles (n = 3 cases) in New South Wales in 2013;</w:t>
      </w:r>
      <w:r w:rsidRPr="00B12AB0">
        <w:rPr>
          <w:vertAlign w:val="superscript"/>
        </w:rPr>
        <w:t>34,35</w:t>
      </w:r>
    </w:p>
    <w:p w14:paraId="19B90582" w14:textId="77777777" w:rsidR="00B12AB0" w:rsidRPr="00B12AB0" w:rsidRDefault="00B12AB0" w:rsidP="00B12AB0">
      <w:pPr>
        <w:pStyle w:val="CDIBullets"/>
      </w:pPr>
      <w:r w:rsidRPr="00B12AB0">
        <w:t>pre-prepared frozen meals (n = 3 cases) in Western Australia in 2013; and</w:t>
      </w:r>
    </w:p>
    <w:p w14:paraId="6A1505D8" w14:textId="77777777" w:rsidR="00B12AB0" w:rsidRPr="00B12AB0" w:rsidRDefault="00B12AB0" w:rsidP="00B12AB0">
      <w:pPr>
        <w:pStyle w:val="CDIBullets"/>
      </w:pPr>
      <w:r w:rsidRPr="00B12AB0">
        <w:t>deli meats (n = 8) in multiple jurisdictions in 2016.</w:t>
      </w:r>
      <w:r w:rsidRPr="00B12AB0">
        <w:rPr>
          <w:vertAlign w:val="superscript"/>
        </w:rPr>
        <w:t>3</w:t>
      </w:r>
    </w:p>
    <w:p w14:paraId="438E2375" w14:textId="07738D42" w:rsidR="00B12AB0" w:rsidRPr="00B12AB0" w:rsidRDefault="00B12AB0" w:rsidP="00B12AB0">
      <w:pPr>
        <w:pStyle w:val="CDIFigure-Title"/>
      </w:pPr>
      <w:bookmarkStart w:id="88" w:name="_Toc196814655"/>
      <w:bookmarkStart w:id="89" w:name="_Toc204171705"/>
      <w:r w:rsidRPr="00B12AB0">
        <w:t xml:space="preserve">Figure </w:t>
      </w:r>
      <w:r>
        <w:t>12</w:t>
      </w:r>
      <w:r w:rsidRPr="00B12AB0">
        <w:t>: Listeriosis notifications and rate per 100,000 population in Australia by jurisdiction of residence, 1994–2018</w:t>
      </w:r>
      <w:bookmarkEnd w:id="88"/>
      <w:bookmarkEnd w:id="89"/>
    </w:p>
    <w:p w14:paraId="3EF3203D" w14:textId="6ECE100C" w:rsidR="00B12AB0" w:rsidRPr="00B12AB0" w:rsidRDefault="00020A3A" w:rsidP="00B12AB0">
      <w:pPr>
        <w:pStyle w:val="CDIFigure-Placeholder"/>
        <w:rPr>
          <w:lang w:val="en-GB"/>
        </w:rPr>
      </w:pPr>
      <w:r>
        <w:rPr>
          <w:noProof/>
          <w:lang w:val="en-GB"/>
          <w14:ligatures w14:val="none"/>
        </w:rPr>
        <w:drawing>
          <wp:inline distT="0" distB="0" distL="0" distR="0" wp14:anchorId="724A9AC3" wp14:editId="55D680F5">
            <wp:extent cx="6117336" cy="3538728"/>
            <wp:effectExtent l="0" t="0" r="0" b="5080"/>
            <wp:docPr id="324004843" name="Picture 12" descr="Figure 12 is a dual stacked column and line graph with the primary axis demonstrating the number of notifications of listeriosis in Australia by jurisdiction of residence and diagnosis year, from 1994–2018. The secondary axis (line graph) demonstrates the annual notification rate per 100,000 population by diagnosis year. All jurisdictions are presented. The listeriosis notification rate observed each year remains between 0.2 – 0.4 cases per 100,000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04843" name="Picture 12" descr="Figure 12 is a dual stacked column and line graph with the primary axis demonstrating the number of notifications of listeriosis in Australia by jurisdiction of residence and diagnosis year, from 1994–2018. The secondary axis (line graph) demonstrates the annual notification rate per 100,000 population by diagnosis year. All jurisdictions are presented. The listeriosis notification rate observed each year remains between 0.2 – 0.4 cases per 100,000 population.   "/>
                    <pic:cNvPicPr/>
                  </pic:nvPicPr>
                  <pic:blipFill>
                    <a:blip r:embed="rId29">
                      <a:extLst>
                        <a:ext uri="{28A0092B-C50C-407E-A947-70E740481C1C}">
                          <a14:useLocalDpi xmlns:a14="http://schemas.microsoft.com/office/drawing/2010/main" val="0"/>
                        </a:ext>
                      </a:extLst>
                    </a:blip>
                    <a:stretch>
                      <a:fillRect/>
                    </a:stretch>
                  </pic:blipFill>
                  <pic:spPr>
                    <a:xfrm>
                      <a:off x="0" y="0"/>
                      <a:ext cx="6117336" cy="3538728"/>
                    </a:xfrm>
                    <a:prstGeom prst="rect">
                      <a:avLst/>
                    </a:prstGeom>
                  </pic:spPr>
                </pic:pic>
              </a:graphicData>
            </a:graphic>
          </wp:inline>
        </w:drawing>
      </w:r>
    </w:p>
    <w:p w14:paraId="10288ABF" w14:textId="77777777" w:rsidR="00B12AB0" w:rsidRPr="00B12AB0" w:rsidRDefault="00B12AB0" w:rsidP="00B12AB0">
      <w:pPr>
        <w:pStyle w:val="Heading3"/>
        <w:rPr>
          <w:lang w:val="en-GB"/>
        </w:rPr>
      </w:pPr>
      <w:r w:rsidRPr="00B12AB0">
        <w:rPr>
          <w:lang w:val="en-GB"/>
        </w:rPr>
        <w:t>Epidemiology of listeriosis in Australia, 2018</w:t>
      </w:r>
    </w:p>
    <w:p w14:paraId="7E5F78E8" w14:textId="7338334A" w:rsidR="00B12AB0" w:rsidRPr="00B12AB0" w:rsidRDefault="00B12AB0" w:rsidP="009C6A3B">
      <w:pPr>
        <w:pStyle w:val="CDITable-Title"/>
        <w:spacing w:before="240"/>
      </w:pPr>
      <w:bookmarkStart w:id="90" w:name="_Toc195537561"/>
      <w:bookmarkStart w:id="91" w:name="_Toc196814678"/>
      <w:bookmarkStart w:id="92" w:name="_Toc204171887"/>
      <w:r w:rsidRPr="00B12AB0">
        <w:t xml:space="preserve">Table </w:t>
      </w:r>
      <w:r>
        <w:t>10</w:t>
      </w:r>
      <w:r w:rsidRPr="00B12AB0">
        <w:t>:</w:t>
      </w:r>
      <w:bookmarkEnd w:id="90"/>
      <w:r w:rsidRPr="00B12AB0">
        <w:t xml:space="preserve"> Summary of listeriosis notifications in Australia, 2018</w:t>
      </w:r>
      <w:bookmarkEnd w:id="91"/>
      <w:bookmarkEnd w:id="92"/>
    </w:p>
    <w:tbl>
      <w:tblPr>
        <w:tblW w:w="9638" w:type="dxa"/>
        <w:tblLayout w:type="fixed"/>
        <w:tblCellMar>
          <w:left w:w="0" w:type="dxa"/>
          <w:right w:w="0" w:type="dxa"/>
        </w:tblCellMar>
        <w:tblLook w:val="0000" w:firstRow="0" w:lastRow="0" w:firstColumn="0" w:lastColumn="0" w:noHBand="0" w:noVBand="0"/>
        <w:tblCaption w:val="Table 10: Summary of listeriosis notifications in Australia, 2018"/>
        <w:tblDescription w:val="Table 10 shows a summary of listeriosis notifications in Australia in 2018. Presented fields include: number of notifications, rate per 100,000 population, number of hospitalisations, number of cases among Aboriginal and/or Torres Strait Islander people, jurisdiction with the highest number of notifications, number of foodborne outbreaks and details of foods implicated in outbreaks. "/>
      </w:tblPr>
      <w:tblGrid>
        <w:gridCol w:w="4479"/>
        <w:gridCol w:w="5159"/>
      </w:tblGrid>
      <w:tr w:rsidR="00693D69" w:rsidRPr="00020A3A" w14:paraId="7879EEB6" w14:textId="77777777" w:rsidTr="009C6A3B">
        <w:trPr>
          <w:trHeight w:val="20"/>
          <w:tblHeader/>
        </w:trPr>
        <w:tc>
          <w:tcPr>
            <w:tcW w:w="4479" w:type="dxa"/>
            <w:shd w:val="clear" w:color="auto" w:fill="1E4496" w:themeFill="text2"/>
            <w:tcMar>
              <w:top w:w="113" w:type="dxa"/>
              <w:left w:w="113" w:type="dxa"/>
              <w:bottom w:w="113" w:type="dxa"/>
              <w:right w:w="113" w:type="dxa"/>
            </w:tcMar>
            <w:vAlign w:val="bottom"/>
          </w:tcPr>
          <w:p w14:paraId="0425CC7C" w14:textId="77777777" w:rsidR="00020A3A" w:rsidRPr="00020A3A" w:rsidRDefault="00020A3A" w:rsidP="00020A3A">
            <w:pPr>
              <w:pStyle w:val="CDITable-HeaderRowLeft"/>
            </w:pPr>
            <w:r w:rsidRPr="00020A3A">
              <w:t>Category</w:t>
            </w:r>
          </w:p>
        </w:tc>
        <w:tc>
          <w:tcPr>
            <w:tcW w:w="5159" w:type="dxa"/>
            <w:shd w:val="clear" w:color="auto" w:fill="1E4496" w:themeFill="text2"/>
            <w:tcMar>
              <w:top w:w="113" w:type="dxa"/>
              <w:left w:w="113" w:type="dxa"/>
              <w:bottom w:w="113" w:type="dxa"/>
              <w:right w:w="113" w:type="dxa"/>
            </w:tcMar>
            <w:vAlign w:val="bottom"/>
          </w:tcPr>
          <w:p w14:paraId="39226B44" w14:textId="77777777" w:rsidR="00020A3A" w:rsidRPr="00020A3A" w:rsidRDefault="00020A3A" w:rsidP="00020A3A">
            <w:pPr>
              <w:pStyle w:val="CDITable-HeaderRowLeft"/>
            </w:pPr>
            <w:r w:rsidRPr="00020A3A">
              <w:t>Value</w:t>
            </w:r>
          </w:p>
        </w:tc>
      </w:tr>
      <w:tr w:rsidR="00020A3A" w:rsidRPr="00020A3A" w14:paraId="5428E140" w14:textId="77777777" w:rsidTr="009C6A3B">
        <w:trPr>
          <w:trHeight w:val="20"/>
        </w:trPr>
        <w:tc>
          <w:tcPr>
            <w:tcW w:w="4479" w:type="dxa"/>
            <w:tcBorders>
              <w:bottom w:val="single" w:sz="6" w:space="0" w:color="1E4496" w:themeColor="text2"/>
            </w:tcBorders>
            <w:tcMar>
              <w:top w:w="113" w:type="dxa"/>
              <w:left w:w="113" w:type="dxa"/>
              <w:bottom w:w="113" w:type="dxa"/>
              <w:right w:w="113" w:type="dxa"/>
            </w:tcMar>
            <w:vAlign w:val="center"/>
          </w:tcPr>
          <w:p w14:paraId="78C7A23E" w14:textId="77777777" w:rsidR="00020A3A" w:rsidRPr="00020A3A" w:rsidRDefault="00020A3A" w:rsidP="00020A3A">
            <w:pPr>
              <w:pStyle w:val="CDITable-RowLeft"/>
            </w:pPr>
            <w:r w:rsidRPr="00020A3A">
              <w:t>Number of notifications</w:t>
            </w:r>
          </w:p>
        </w:tc>
        <w:tc>
          <w:tcPr>
            <w:tcW w:w="5159" w:type="dxa"/>
            <w:tcBorders>
              <w:bottom w:val="single" w:sz="6" w:space="0" w:color="1E4496" w:themeColor="text2"/>
            </w:tcBorders>
            <w:tcMar>
              <w:top w:w="113" w:type="dxa"/>
              <w:left w:w="113" w:type="dxa"/>
              <w:bottom w:w="113" w:type="dxa"/>
              <w:right w:w="113" w:type="dxa"/>
            </w:tcMar>
            <w:vAlign w:val="center"/>
          </w:tcPr>
          <w:p w14:paraId="1DA8148B" w14:textId="77777777" w:rsidR="00020A3A" w:rsidRPr="00020A3A" w:rsidRDefault="00020A3A" w:rsidP="00020A3A">
            <w:pPr>
              <w:pStyle w:val="CDITable-RowLeft"/>
            </w:pPr>
            <w:r w:rsidRPr="00020A3A">
              <w:t>74, comprising 64 non-perinatal cases and 10 perinatal cases</w:t>
            </w:r>
          </w:p>
        </w:tc>
      </w:tr>
      <w:tr w:rsidR="00020A3A" w:rsidRPr="00020A3A" w14:paraId="4D37B90C" w14:textId="77777777" w:rsidTr="009C6A3B">
        <w:trPr>
          <w:trHeight w:val="20"/>
        </w:trPr>
        <w:tc>
          <w:tcPr>
            <w:tcW w:w="44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563C67" w14:textId="77777777" w:rsidR="00020A3A" w:rsidRPr="00020A3A" w:rsidRDefault="00020A3A" w:rsidP="00020A3A">
            <w:pPr>
              <w:pStyle w:val="CDITable-RowLeft"/>
            </w:pPr>
            <w:r w:rsidRPr="00020A3A">
              <w:t>Rate per 100,000 population</w:t>
            </w:r>
          </w:p>
        </w:tc>
        <w:tc>
          <w:tcPr>
            <w:tcW w:w="515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580153" w14:textId="77777777" w:rsidR="00020A3A" w:rsidRPr="00020A3A" w:rsidRDefault="00020A3A" w:rsidP="00020A3A">
            <w:pPr>
              <w:pStyle w:val="CDITable-RowLeft"/>
            </w:pPr>
            <w:r w:rsidRPr="00020A3A">
              <w:t>0.3 cases</w:t>
            </w:r>
          </w:p>
        </w:tc>
      </w:tr>
      <w:tr w:rsidR="00020A3A" w:rsidRPr="00020A3A" w14:paraId="78EB6F93" w14:textId="77777777" w:rsidTr="009C6A3B">
        <w:trPr>
          <w:trHeight w:val="20"/>
        </w:trPr>
        <w:tc>
          <w:tcPr>
            <w:tcW w:w="44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C2F0C6" w14:textId="77777777" w:rsidR="00020A3A" w:rsidRPr="00020A3A" w:rsidRDefault="00020A3A" w:rsidP="00020A3A">
            <w:pPr>
              <w:pStyle w:val="CDITable-RowLeft"/>
            </w:pPr>
            <w:r w:rsidRPr="00020A3A">
              <w:t>Hospitalisation (% of all cases)</w:t>
            </w:r>
          </w:p>
        </w:tc>
        <w:tc>
          <w:tcPr>
            <w:tcW w:w="515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9BDFF3" w14:textId="77777777" w:rsidR="00020A3A" w:rsidRPr="00020A3A" w:rsidRDefault="00020A3A" w:rsidP="00020A3A">
            <w:pPr>
              <w:pStyle w:val="CDITable-RowLeft"/>
            </w:pPr>
            <w:r w:rsidRPr="00020A3A">
              <w:t>74 (100%)</w:t>
            </w:r>
          </w:p>
        </w:tc>
      </w:tr>
      <w:tr w:rsidR="00020A3A" w:rsidRPr="00020A3A" w14:paraId="7D0DFC7E" w14:textId="77777777" w:rsidTr="009C6A3B">
        <w:trPr>
          <w:trHeight w:val="20"/>
        </w:trPr>
        <w:tc>
          <w:tcPr>
            <w:tcW w:w="44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2455BB" w14:textId="77777777" w:rsidR="00020A3A" w:rsidRPr="00020A3A" w:rsidRDefault="00020A3A" w:rsidP="00020A3A">
            <w:pPr>
              <w:pStyle w:val="CDITable-RowLeft"/>
            </w:pPr>
            <w:r w:rsidRPr="00020A3A">
              <w:t>Cases in Aboriginal and/or Torres Strait Islanders</w:t>
            </w:r>
            <w:r w:rsidRPr="00020A3A">
              <w:rPr>
                <w:vertAlign w:val="superscript"/>
              </w:rPr>
              <w:t>a</w:t>
            </w:r>
            <w:r w:rsidRPr="00020A3A">
              <w:t xml:space="preserve"> </w:t>
            </w:r>
          </w:p>
        </w:tc>
        <w:tc>
          <w:tcPr>
            <w:tcW w:w="515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F9E689" w14:textId="77777777" w:rsidR="00020A3A" w:rsidRPr="00020A3A" w:rsidRDefault="00020A3A" w:rsidP="00020A3A">
            <w:pPr>
              <w:pStyle w:val="CDITable-RowLeft"/>
            </w:pPr>
            <w:r w:rsidRPr="00020A3A">
              <w:t>2 (3%)</w:t>
            </w:r>
          </w:p>
        </w:tc>
      </w:tr>
      <w:tr w:rsidR="00020A3A" w:rsidRPr="00020A3A" w14:paraId="2F846C44" w14:textId="77777777" w:rsidTr="009C6A3B">
        <w:trPr>
          <w:trHeight w:val="20"/>
        </w:trPr>
        <w:tc>
          <w:tcPr>
            <w:tcW w:w="44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9C6F1A" w14:textId="77777777" w:rsidR="00020A3A" w:rsidRPr="00020A3A" w:rsidRDefault="00020A3A" w:rsidP="00020A3A">
            <w:pPr>
              <w:pStyle w:val="CDITable-RowLeft"/>
            </w:pPr>
            <w:r w:rsidRPr="00020A3A">
              <w:t>Jurisdiction with the highest number of notifications</w:t>
            </w:r>
          </w:p>
        </w:tc>
        <w:tc>
          <w:tcPr>
            <w:tcW w:w="515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5EFFB4" w14:textId="77777777" w:rsidR="00020A3A" w:rsidRPr="00020A3A" w:rsidRDefault="00020A3A" w:rsidP="00020A3A">
            <w:pPr>
              <w:pStyle w:val="CDITable-RowLeft"/>
            </w:pPr>
            <w:r w:rsidRPr="00020A3A">
              <w:t>Victoria (n = 27; 36%)</w:t>
            </w:r>
          </w:p>
        </w:tc>
      </w:tr>
      <w:tr w:rsidR="00020A3A" w:rsidRPr="00020A3A" w14:paraId="401CF7C9" w14:textId="77777777" w:rsidTr="009C6A3B">
        <w:trPr>
          <w:trHeight w:val="20"/>
        </w:trPr>
        <w:tc>
          <w:tcPr>
            <w:tcW w:w="44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3A384F" w14:textId="77777777" w:rsidR="00020A3A" w:rsidRPr="00020A3A" w:rsidRDefault="00020A3A" w:rsidP="00020A3A">
            <w:pPr>
              <w:pStyle w:val="CDITable-RowLeft"/>
            </w:pPr>
            <w:r w:rsidRPr="00020A3A">
              <w:t>Foodborne outbreaks</w:t>
            </w:r>
          </w:p>
        </w:tc>
        <w:tc>
          <w:tcPr>
            <w:tcW w:w="515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8EECBE" w14:textId="77777777" w:rsidR="00020A3A" w:rsidRPr="00020A3A" w:rsidRDefault="00020A3A" w:rsidP="00020A3A">
            <w:pPr>
              <w:pStyle w:val="CDITable-RowLeft"/>
            </w:pPr>
            <w:r w:rsidRPr="00020A3A">
              <w:t>2 (n = 27 cases)</w:t>
            </w:r>
          </w:p>
        </w:tc>
      </w:tr>
      <w:tr w:rsidR="00020A3A" w:rsidRPr="00020A3A" w14:paraId="722427C2" w14:textId="77777777" w:rsidTr="009C6A3B">
        <w:trPr>
          <w:trHeight w:val="20"/>
        </w:trPr>
        <w:tc>
          <w:tcPr>
            <w:tcW w:w="44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5AADCB" w14:textId="77777777" w:rsidR="00020A3A" w:rsidRPr="00020A3A" w:rsidRDefault="00020A3A" w:rsidP="00020A3A">
            <w:pPr>
              <w:pStyle w:val="CDITable-RowLeft"/>
            </w:pPr>
            <w:r w:rsidRPr="00020A3A">
              <w:t>Food implicated in outbreak</w:t>
            </w:r>
          </w:p>
        </w:tc>
        <w:tc>
          <w:tcPr>
            <w:tcW w:w="515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CA1212" w14:textId="722D88FA" w:rsidR="00020A3A" w:rsidRPr="00020A3A" w:rsidRDefault="00020A3A" w:rsidP="00020A3A">
            <w:pPr>
              <w:pStyle w:val="CDITable-RowLeft"/>
            </w:pPr>
            <w:r w:rsidRPr="00020A3A">
              <w:t>Rockmelon was implicated in one outbreak (24 cases), the</w:t>
            </w:r>
            <w:r w:rsidR="009C6A3B">
              <w:t> </w:t>
            </w:r>
            <w:r w:rsidRPr="00020A3A">
              <w:t xml:space="preserve">other source was unknown. </w:t>
            </w:r>
          </w:p>
        </w:tc>
      </w:tr>
    </w:tbl>
    <w:p w14:paraId="4CCBCD7D" w14:textId="77777777" w:rsidR="00B12AB0" w:rsidRPr="00B12AB0" w:rsidRDefault="00B12AB0" w:rsidP="00B12AB0">
      <w:pPr>
        <w:pStyle w:val="CDITable-FirstFootnote"/>
        <w:rPr>
          <w:lang w:val="en-GB"/>
        </w:rPr>
      </w:pPr>
      <w:proofErr w:type="spellStart"/>
      <w:proofErr w:type="gramStart"/>
      <w:r w:rsidRPr="00B12AB0">
        <w:rPr>
          <w:lang w:val="en-GB"/>
        </w:rPr>
        <w:t>a</w:t>
      </w:r>
      <w:proofErr w:type="spellEnd"/>
      <w:proofErr w:type="gramEnd"/>
      <w:r w:rsidRPr="00B12AB0">
        <w:rPr>
          <w:lang w:val="en-GB"/>
        </w:rPr>
        <w:tab/>
        <w:t>Indigenous status was not known for three cases (4%).</w:t>
      </w:r>
    </w:p>
    <w:p w14:paraId="419716DE" w14:textId="77777777" w:rsidR="00B12AB0" w:rsidRPr="00B12AB0" w:rsidRDefault="00B12AB0" w:rsidP="00B12AB0">
      <w:pPr>
        <w:pStyle w:val="Heading4"/>
        <w:rPr>
          <w:lang w:val="en-GB"/>
        </w:rPr>
      </w:pPr>
      <w:r w:rsidRPr="00B12AB0">
        <w:rPr>
          <w:lang w:val="en-GB"/>
        </w:rPr>
        <w:lastRenderedPageBreak/>
        <w:t>MLST typing</w:t>
      </w:r>
    </w:p>
    <w:p w14:paraId="5C55100C" w14:textId="01337B84" w:rsidR="00B12AB0" w:rsidRPr="00B12AB0" w:rsidRDefault="00B12AB0" w:rsidP="00B12AB0">
      <w:r w:rsidRPr="00B12AB0">
        <w:t xml:space="preserve">Multi-locus sequence typing (MLST) is determined </w:t>
      </w:r>
      <w:r w:rsidRPr="00B12AB0">
        <w:rPr>
          <w:i/>
          <w:iCs/>
        </w:rPr>
        <w:t>in silico</w:t>
      </w:r>
      <w:r w:rsidRPr="00B12AB0">
        <w:t xml:space="preserve"> from whole genome sequencing data, as part of the NELSS. A total of 23 different MLST types were reported from case isolates in 2018. The most common type identified was MLST 240 which accounted for a third of all cases, most of which were associated with a multijurisdictional outbreak (Table 11; see also the </w:t>
      </w:r>
      <w:r w:rsidRPr="00B12AB0">
        <w:rPr>
          <w:i/>
          <w:iCs/>
        </w:rPr>
        <w:t xml:space="preserve">Foodborne </w:t>
      </w:r>
      <w:r w:rsidR="00121066">
        <w:rPr>
          <w:i/>
          <w:iCs/>
        </w:rPr>
        <w:t>o</w:t>
      </w:r>
      <w:r w:rsidRPr="00B12AB0">
        <w:rPr>
          <w:i/>
          <w:iCs/>
        </w:rPr>
        <w:t>utbreak</w:t>
      </w:r>
      <w:r w:rsidR="00121066">
        <w:rPr>
          <w:i/>
          <w:iCs/>
        </w:rPr>
        <w:t>s</w:t>
      </w:r>
      <w:r w:rsidRPr="00B12AB0">
        <w:t xml:space="preserve"> section). During 2010–2017, MLST 240 was a rare MLST with an average occurrence of one case per year. </w:t>
      </w:r>
    </w:p>
    <w:p w14:paraId="46558E8D" w14:textId="607EB900" w:rsidR="00B12AB0" w:rsidRPr="00B12AB0" w:rsidRDefault="00B12AB0" w:rsidP="00B12AB0">
      <w:pPr>
        <w:pStyle w:val="CDITable-Title"/>
        <w:rPr>
          <w:vertAlign w:val="superscript"/>
        </w:rPr>
      </w:pPr>
      <w:bookmarkStart w:id="93" w:name="_Toc196814679"/>
      <w:bookmarkStart w:id="94" w:name="_Toc204171888"/>
      <w:r w:rsidRPr="00B12AB0">
        <w:t xml:space="preserve">Table </w:t>
      </w:r>
      <w:r>
        <w:t>11</w:t>
      </w:r>
      <w:r w:rsidRPr="00B12AB0">
        <w:t>: Listeriosis cases in Australia by multi-locus sequence typing (MLST), 2018</w:t>
      </w:r>
      <w:r w:rsidRPr="00B12AB0">
        <w:rPr>
          <w:vertAlign w:val="superscript"/>
        </w:rPr>
        <w:t>a,b</w:t>
      </w:r>
      <w:bookmarkEnd w:id="93"/>
      <w:bookmarkEnd w:id="94"/>
    </w:p>
    <w:tbl>
      <w:tblPr>
        <w:tblW w:w="0" w:type="auto"/>
        <w:tblLayout w:type="fixed"/>
        <w:tblCellMar>
          <w:left w:w="0" w:type="dxa"/>
          <w:right w:w="0" w:type="dxa"/>
        </w:tblCellMar>
        <w:tblLook w:val="0000" w:firstRow="0" w:lastRow="0" w:firstColumn="0" w:lastColumn="0" w:noHBand="0" w:noVBand="0"/>
        <w:tblCaption w:val="Table 11: Listeriosis cases in Australia by multi-locus sequence typing (MLST), 2018a,b"/>
        <w:tblDescription w:val="Table 11 shows a summary of listeriosis notifications in Australia in 2018 by multi-locus sequence type. "/>
      </w:tblPr>
      <w:tblGrid>
        <w:gridCol w:w="3213"/>
        <w:gridCol w:w="3212"/>
        <w:gridCol w:w="3213"/>
      </w:tblGrid>
      <w:tr w:rsidR="009C6A3B" w:rsidRPr="009C6A3B" w14:paraId="74A4BCDC" w14:textId="77777777" w:rsidTr="009C6A3B">
        <w:trPr>
          <w:trHeight w:val="20"/>
          <w:tblHeader/>
        </w:trPr>
        <w:tc>
          <w:tcPr>
            <w:tcW w:w="3213" w:type="dxa"/>
            <w:shd w:val="clear" w:color="auto" w:fill="1E4496" w:themeFill="text2"/>
            <w:tcMar>
              <w:top w:w="102" w:type="dxa"/>
              <w:left w:w="102" w:type="dxa"/>
              <w:bottom w:w="102" w:type="dxa"/>
              <w:right w:w="102" w:type="dxa"/>
            </w:tcMar>
            <w:vAlign w:val="bottom"/>
          </w:tcPr>
          <w:p w14:paraId="71B234B6" w14:textId="77777777" w:rsidR="009C6A3B" w:rsidRPr="009C6A3B" w:rsidRDefault="009C6A3B" w:rsidP="009C6A3B">
            <w:pPr>
              <w:pStyle w:val="CDITable-HeaderRowCentre"/>
            </w:pPr>
            <w:r w:rsidRPr="009C6A3B">
              <w:t>MLST</w:t>
            </w:r>
          </w:p>
        </w:tc>
        <w:tc>
          <w:tcPr>
            <w:tcW w:w="3212" w:type="dxa"/>
            <w:shd w:val="clear" w:color="auto" w:fill="1E4496" w:themeFill="text2"/>
            <w:tcMar>
              <w:top w:w="102" w:type="dxa"/>
              <w:left w:w="102" w:type="dxa"/>
              <w:bottom w:w="102" w:type="dxa"/>
              <w:right w:w="102" w:type="dxa"/>
            </w:tcMar>
            <w:vAlign w:val="bottom"/>
          </w:tcPr>
          <w:p w14:paraId="5C9D0C59" w14:textId="77777777" w:rsidR="009C6A3B" w:rsidRPr="009C6A3B" w:rsidRDefault="009C6A3B" w:rsidP="009C6A3B">
            <w:pPr>
              <w:pStyle w:val="CDITable-HeaderRowCentre"/>
            </w:pPr>
            <w:r w:rsidRPr="009C6A3B">
              <w:t>Number of cases</w:t>
            </w:r>
          </w:p>
        </w:tc>
        <w:tc>
          <w:tcPr>
            <w:tcW w:w="3213" w:type="dxa"/>
            <w:shd w:val="clear" w:color="auto" w:fill="1E4496" w:themeFill="text2"/>
            <w:tcMar>
              <w:top w:w="102" w:type="dxa"/>
              <w:left w:w="102" w:type="dxa"/>
              <w:bottom w:w="102" w:type="dxa"/>
              <w:right w:w="102" w:type="dxa"/>
            </w:tcMar>
            <w:vAlign w:val="bottom"/>
          </w:tcPr>
          <w:p w14:paraId="0FEF9145" w14:textId="77777777" w:rsidR="009C6A3B" w:rsidRPr="009C6A3B" w:rsidRDefault="009C6A3B" w:rsidP="009C6A3B">
            <w:pPr>
              <w:pStyle w:val="CDITable-HeaderRowCentre"/>
            </w:pPr>
            <w:r w:rsidRPr="009C6A3B">
              <w:t>Proportion</w:t>
            </w:r>
          </w:p>
        </w:tc>
      </w:tr>
      <w:tr w:rsidR="009C6A3B" w:rsidRPr="009C6A3B" w14:paraId="246C1924" w14:textId="77777777" w:rsidTr="009C6A3B">
        <w:trPr>
          <w:trHeight w:val="20"/>
        </w:trPr>
        <w:tc>
          <w:tcPr>
            <w:tcW w:w="3213" w:type="dxa"/>
            <w:tcBorders>
              <w:bottom w:val="single" w:sz="6" w:space="0" w:color="1E4496" w:themeColor="text2"/>
            </w:tcBorders>
            <w:tcMar>
              <w:top w:w="102" w:type="dxa"/>
              <w:left w:w="102" w:type="dxa"/>
              <w:bottom w:w="102" w:type="dxa"/>
              <w:right w:w="102" w:type="dxa"/>
            </w:tcMar>
            <w:vAlign w:val="center"/>
          </w:tcPr>
          <w:p w14:paraId="6EEE37FC" w14:textId="77777777" w:rsidR="009C6A3B" w:rsidRPr="009C6A3B" w:rsidRDefault="009C6A3B" w:rsidP="009C6A3B">
            <w:pPr>
              <w:pStyle w:val="CDITable-RowCentre"/>
            </w:pPr>
            <w:r w:rsidRPr="009C6A3B">
              <w:t>240</w:t>
            </w:r>
          </w:p>
        </w:tc>
        <w:tc>
          <w:tcPr>
            <w:tcW w:w="3212" w:type="dxa"/>
            <w:tcBorders>
              <w:bottom w:val="single" w:sz="6" w:space="0" w:color="1E4496" w:themeColor="text2"/>
            </w:tcBorders>
            <w:tcMar>
              <w:top w:w="102" w:type="dxa"/>
              <w:left w:w="102" w:type="dxa"/>
              <w:bottom w:w="102" w:type="dxa"/>
              <w:right w:w="102" w:type="dxa"/>
            </w:tcMar>
            <w:vAlign w:val="center"/>
          </w:tcPr>
          <w:p w14:paraId="43E6A653" w14:textId="77777777" w:rsidR="009C6A3B" w:rsidRPr="009C6A3B" w:rsidRDefault="009C6A3B" w:rsidP="009C6A3B">
            <w:pPr>
              <w:pStyle w:val="CDITable-RowCentre"/>
            </w:pPr>
            <w:r w:rsidRPr="009C6A3B">
              <w:t>21</w:t>
            </w:r>
          </w:p>
        </w:tc>
        <w:tc>
          <w:tcPr>
            <w:tcW w:w="3213" w:type="dxa"/>
            <w:tcBorders>
              <w:bottom w:val="single" w:sz="6" w:space="0" w:color="1E4496" w:themeColor="text2"/>
            </w:tcBorders>
            <w:tcMar>
              <w:top w:w="102" w:type="dxa"/>
              <w:left w:w="102" w:type="dxa"/>
              <w:bottom w:w="102" w:type="dxa"/>
              <w:right w:w="102" w:type="dxa"/>
            </w:tcMar>
            <w:vAlign w:val="center"/>
          </w:tcPr>
          <w:p w14:paraId="028787A9" w14:textId="77777777" w:rsidR="009C6A3B" w:rsidRPr="009C6A3B" w:rsidRDefault="009C6A3B" w:rsidP="009C6A3B">
            <w:pPr>
              <w:pStyle w:val="CDITable-RowCentre"/>
            </w:pPr>
            <w:r w:rsidRPr="009C6A3B">
              <w:t>30%</w:t>
            </w:r>
          </w:p>
        </w:tc>
      </w:tr>
      <w:tr w:rsidR="009C6A3B" w:rsidRPr="009C6A3B" w14:paraId="2C8235FC"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20D3D24" w14:textId="77777777" w:rsidR="009C6A3B" w:rsidRPr="009C6A3B" w:rsidRDefault="009C6A3B" w:rsidP="009C6A3B">
            <w:pPr>
              <w:pStyle w:val="CDITable-RowCentre"/>
            </w:pPr>
            <w:r w:rsidRPr="009C6A3B">
              <w:t>3</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0EF6E5D" w14:textId="77777777" w:rsidR="009C6A3B" w:rsidRPr="009C6A3B" w:rsidRDefault="009C6A3B" w:rsidP="009C6A3B">
            <w:pPr>
              <w:pStyle w:val="CDITable-RowCentre"/>
            </w:pPr>
            <w:r w:rsidRPr="009C6A3B">
              <w:t>11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C69A8EB" w14:textId="77777777" w:rsidR="009C6A3B" w:rsidRPr="009C6A3B" w:rsidRDefault="009C6A3B" w:rsidP="009C6A3B">
            <w:pPr>
              <w:pStyle w:val="CDITable-RowCentre"/>
            </w:pPr>
            <w:r w:rsidRPr="009C6A3B">
              <w:t>16%</w:t>
            </w:r>
          </w:p>
        </w:tc>
      </w:tr>
      <w:tr w:rsidR="009C6A3B" w:rsidRPr="009C6A3B" w14:paraId="14FEFBAF"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A5DCCB5" w14:textId="77777777" w:rsidR="009C6A3B" w:rsidRPr="009C6A3B" w:rsidRDefault="009C6A3B" w:rsidP="009C6A3B">
            <w:pPr>
              <w:pStyle w:val="CDITable-RowCentre"/>
            </w:pPr>
            <w:r w:rsidRPr="009C6A3B">
              <w:t>1</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B82EC29" w14:textId="77777777" w:rsidR="009C6A3B" w:rsidRPr="009C6A3B" w:rsidRDefault="009C6A3B" w:rsidP="009C6A3B">
            <w:pPr>
              <w:pStyle w:val="CDITable-RowCentre"/>
            </w:pPr>
            <w:r w:rsidRPr="009C6A3B">
              <w:t>9</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8AAA169" w14:textId="77777777" w:rsidR="009C6A3B" w:rsidRPr="009C6A3B" w:rsidRDefault="009C6A3B" w:rsidP="009C6A3B">
            <w:pPr>
              <w:pStyle w:val="CDITable-RowCentre"/>
            </w:pPr>
            <w:r w:rsidRPr="009C6A3B">
              <w:t>13%</w:t>
            </w:r>
          </w:p>
        </w:tc>
      </w:tr>
      <w:tr w:rsidR="009C6A3B" w:rsidRPr="009C6A3B" w14:paraId="55508EAC"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50A2771" w14:textId="77777777" w:rsidR="009C6A3B" w:rsidRPr="009C6A3B" w:rsidRDefault="009C6A3B" w:rsidP="009C6A3B">
            <w:pPr>
              <w:pStyle w:val="CDITable-RowCentre"/>
            </w:pPr>
            <w:r w:rsidRPr="009C6A3B">
              <w:t>7</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197DCBD" w14:textId="77777777" w:rsidR="009C6A3B" w:rsidRPr="009C6A3B" w:rsidRDefault="009C6A3B" w:rsidP="009C6A3B">
            <w:pPr>
              <w:pStyle w:val="CDITable-RowCentre"/>
            </w:pPr>
            <w:r w:rsidRPr="009C6A3B">
              <w:t>4</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9FC0B75" w14:textId="77777777" w:rsidR="009C6A3B" w:rsidRPr="009C6A3B" w:rsidRDefault="009C6A3B" w:rsidP="009C6A3B">
            <w:pPr>
              <w:pStyle w:val="CDITable-RowCentre"/>
            </w:pPr>
            <w:r w:rsidRPr="009C6A3B">
              <w:t>6%</w:t>
            </w:r>
          </w:p>
        </w:tc>
      </w:tr>
      <w:tr w:rsidR="009C6A3B" w:rsidRPr="009C6A3B" w14:paraId="5F3B29C8"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E7E5067" w14:textId="77777777" w:rsidR="009C6A3B" w:rsidRPr="009C6A3B" w:rsidRDefault="009C6A3B" w:rsidP="009C6A3B">
            <w:pPr>
              <w:pStyle w:val="CDITable-RowCentre"/>
            </w:pPr>
            <w:r w:rsidRPr="009C6A3B">
              <w:t>2</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EDF32D2" w14:textId="77777777" w:rsidR="009C6A3B" w:rsidRPr="009C6A3B" w:rsidRDefault="009C6A3B" w:rsidP="009C6A3B">
            <w:pPr>
              <w:pStyle w:val="CDITable-RowCentre"/>
            </w:pPr>
            <w:r w:rsidRPr="009C6A3B">
              <w:t>3</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3AD6CFD" w14:textId="77777777" w:rsidR="009C6A3B" w:rsidRPr="009C6A3B" w:rsidRDefault="009C6A3B" w:rsidP="009C6A3B">
            <w:pPr>
              <w:pStyle w:val="CDITable-RowCentre"/>
            </w:pPr>
            <w:r w:rsidRPr="009C6A3B">
              <w:t>4%</w:t>
            </w:r>
          </w:p>
        </w:tc>
      </w:tr>
      <w:tr w:rsidR="009C6A3B" w:rsidRPr="009C6A3B" w14:paraId="7AE31031"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BBED1DE" w14:textId="77777777" w:rsidR="009C6A3B" w:rsidRPr="009C6A3B" w:rsidRDefault="009C6A3B" w:rsidP="009C6A3B">
            <w:pPr>
              <w:pStyle w:val="CDITable-RowCentre"/>
            </w:pPr>
            <w:r w:rsidRPr="009C6A3B">
              <w:t>204</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2862749" w14:textId="77777777" w:rsidR="009C6A3B" w:rsidRPr="009C6A3B" w:rsidRDefault="009C6A3B" w:rsidP="009C6A3B">
            <w:pPr>
              <w:pStyle w:val="CDITable-RowCentre"/>
            </w:pPr>
            <w:r w:rsidRPr="009C6A3B">
              <w:t>2</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F9DFC40" w14:textId="77777777" w:rsidR="009C6A3B" w:rsidRPr="009C6A3B" w:rsidRDefault="009C6A3B" w:rsidP="009C6A3B">
            <w:pPr>
              <w:pStyle w:val="CDITable-RowCentre"/>
            </w:pPr>
            <w:r w:rsidRPr="009C6A3B">
              <w:t>3%</w:t>
            </w:r>
          </w:p>
        </w:tc>
      </w:tr>
      <w:tr w:rsidR="009C6A3B" w:rsidRPr="009C6A3B" w14:paraId="26590055"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3F12C0C" w14:textId="77777777" w:rsidR="009C6A3B" w:rsidRPr="009C6A3B" w:rsidRDefault="009C6A3B" w:rsidP="009C6A3B">
            <w:pPr>
              <w:pStyle w:val="CDITable-RowCentre"/>
            </w:pPr>
            <w:r w:rsidRPr="009C6A3B">
              <w:t>321</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633B921" w14:textId="77777777" w:rsidR="009C6A3B" w:rsidRPr="009C6A3B" w:rsidRDefault="009C6A3B" w:rsidP="009C6A3B">
            <w:pPr>
              <w:pStyle w:val="CDITable-RowCentre"/>
            </w:pPr>
            <w:r w:rsidRPr="009C6A3B">
              <w:t>2</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951E8B4" w14:textId="77777777" w:rsidR="009C6A3B" w:rsidRPr="009C6A3B" w:rsidRDefault="009C6A3B" w:rsidP="009C6A3B">
            <w:pPr>
              <w:pStyle w:val="CDITable-RowCentre"/>
            </w:pPr>
            <w:r w:rsidRPr="009C6A3B">
              <w:t>3%</w:t>
            </w:r>
          </w:p>
        </w:tc>
      </w:tr>
      <w:tr w:rsidR="009C6A3B" w:rsidRPr="009C6A3B" w14:paraId="0A5A4166"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F6E8689" w14:textId="77777777" w:rsidR="009C6A3B" w:rsidRPr="009C6A3B" w:rsidRDefault="009C6A3B" w:rsidP="009C6A3B">
            <w:pPr>
              <w:pStyle w:val="CDITable-RowCentre"/>
            </w:pPr>
            <w:r w:rsidRPr="009C6A3B">
              <w:t>323</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E2BFE74" w14:textId="77777777" w:rsidR="009C6A3B" w:rsidRPr="009C6A3B" w:rsidRDefault="009C6A3B" w:rsidP="009C6A3B">
            <w:pPr>
              <w:pStyle w:val="CDITable-RowCentre"/>
            </w:pPr>
            <w:r w:rsidRPr="009C6A3B">
              <w:t>2</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8CD62F6" w14:textId="77777777" w:rsidR="009C6A3B" w:rsidRPr="009C6A3B" w:rsidRDefault="009C6A3B" w:rsidP="009C6A3B">
            <w:pPr>
              <w:pStyle w:val="CDITable-RowCentre"/>
            </w:pPr>
            <w:r w:rsidRPr="009C6A3B">
              <w:t>3%</w:t>
            </w:r>
          </w:p>
        </w:tc>
      </w:tr>
      <w:tr w:rsidR="009C6A3B" w:rsidRPr="009C6A3B" w14:paraId="2D4B6B1C"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38BAB37" w14:textId="77777777" w:rsidR="009C6A3B" w:rsidRPr="009C6A3B" w:rsidRDefault="009C6A3B" w:rsidP="009C6A3B">
            <w:pPr>
              <w:pStyle w:val="CDITable-RowCentre"/>
            </w:pPr>
            <w:r w:rsidRPr="009C6A3B">
              <w:t>87</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034298E" w14:textId="77777777" w:rsidR="009C6A3B" w:rsidRPr="009C6A3B" w:rsidRDefault="009C6A3B" w:rsidP="009C6A3B">
            <w:pPr>
              <w:pStyle w:val="CDITable-RowCentre"/>
            </w:pPr>
            <w:r w:rsidRPr="009C6A3B">
              <w:t>2</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C2B1EDA" w14:textId="77777777" w:rsidR="009C6A3B" w:rsidRPr="009C6A3B" w:rsidRDefault="009C6A3B" w:rsidP="009C6A3B">
            <w:pPr>
              <w:pStyle w:val="CDITable-RowCentre"/>
            </w:pPr>
            <w:r w:rsidRPr="009C6A3B">
              <w:t>3%</w:t>
            </w:r>
          </w:p>
        </w:tc>
      </w:tr>
      <w:tr w:rsidR="009C6A3B" w:rsidRPr="009C6A3B" w14:paraId="3738276A"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158E9D0" w14:textId="77777777" w:rsidR="009C6A3B" w:rsidRPr="009C6A3B" w:rsidRDefault="009C6A3B" w:rsidP="009C6A3B">
            <w:pPr>
              <w:pStyle w:val="CDITable-RowCentre"/>
            </w:pPr>
            <w:r w:rsidRPr="009C6A3B">
              <w:t>14</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B0EA5D6"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BFCAAFA" w14:textId="77777777" w:rsidR="009C6A3B" w:rsidRPr="009C6A3B" w:rsidRDefault="009C6A3B" w:rsidP="009C6A3B">
            <w:pPr>
              <w:pStyle w:val="CDITable-RowCentre"/>
            </w:pPr>
            <w:r w:rsidRPr="009C6A3B">
              <w:t>1%</w:t>
            </w:r>
          </w:p>
        </w:tc>
      </w:tr>
      <w:tr w:rsidR="009C6A3B" w:rsidRPr="009C6A3B" w14:paraId="7246A144"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04CEB3F" w14:textId="77777777" w:rsidR="009C6A3B" w:rsidRPr="009C6A3B" w:rsidRDefault="009C6A3B" w:rsidP="009C6A3B">
            <w:pPr>
              <w:pStyle w:val="CDITable-RowCentre"/>
            </w:pPr>
            <w:r w:rsidRPr="009C6A3B">
              <w:t>1506</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1E98C48"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7B76912" w14:textId="77777777" w:rsidR="009C6A3B" w:rsidRPr="009C6A3B" w:rsidRDefault="009C6A3B" w:rsidP="009C6A3B">
            <w:pPr>
              <w:pStyle w:val="CDITable-RowCentre"/>
            </w:pPr>
            <w:r w:rsidRPr="009C6A3B">
              <w:t>1%</w:t>
            </w:r>
          </w:p>
        </w:tc>
      </w:tr>
      <w:tr w:rsidR="009C6A3B" w:rsidRPr="009C6A3B" w14:paraId="2F3AAF72"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AA5A3B8" w14:textId="77777777" w:rsidR="009C6A3B" w:rsidRPr="009C6A3B" w:rsidRDefault="009C6A3B" w:rsidP="009C6A3B">
            <w:pPr>
              <w:pStyle w:val="CDITable-RowCentre"/>
            </w:pPr>
            <w:r w:rsidRPr="009C6A3B">
              <w:t>155</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F86809D"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600FEC5" w14:textId="77777777" w:rsidR="009C6A3B" w:rsidRPr="009C6A3B" w:rsidRDefault="009C6A3B" w:rsidP="009C6A3B">
            <w:pPr>
              <w:pStyle w:val="CDITable-RowCentre"/>
            </w:pPr>
            <w:r w:rsidRPr="009C6A3B">
              <w:t>1%</w:t>
            </w:r>
          </w:p>
        </w:tc>
      </w:tr>
      <w:tr w:rsidR="009C6A3B" w:rsidRPr="009C6A3B" w14:paraId="60F5CBEB"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969871F" w14:textId="77777777" w:rsidR="009C6A3B" w:rsidRPr="009C6A3B" w:rsidRDefault="009C6A3B" w:rsidP="009C6A3B">
            <w:pPr>
              <w:pStyle w:val="CDITable-RowCentre"/>
            </w:pPr>
            <w:r w:rsidRPr="009C6A3B">
              <w:t>202</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071A0E1"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235B1E2" w14:textId="77777777" w:rsidR="009C6A3B" w:rsidRPr="009C6A3B" w:rsidRDefault="009C6A3B" w:rsidP="009C6A3B">
            <w:pPr>
              <w:pStyle w:val="CDITable-RowCentre"/>
            </w:pPr>
            <w:r w:rsidRPr="009C6A3B">
              <w:t>1%</w:t>
            </w:r>
          </w:p>
        </w:tc>
      </w:tr>
      <w:tr w:rsidR="009C6A3B" w:rsidRPr="009C6A3B" w14:paraId="7E1C1313"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09CE5A4" w14:textId="77777777" w:rsidR="009C6A3B" w:rsidRPr="009C6A3B" w:rsidRDefault="009C6A3B" w:rsidP="009C6A3B">
            <w:pPr>
              <w:pStyle w:val="CDITable-RowCentre"/>
            </w:pPr>
            <w:r w:rsidRPr="009C6A3B">
              <w:t>220</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E22AB4E"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312AA4E" w14:textId="77777777" w:rsidR="009C6A3B" w:rsidRPr="009C6A3B" w:rsidRDefault="009C6A3B" w:rsidP="009C6A3B">
            <w:pPr>
              <w:pStyle w:val="CDITable-RowCentre"/>
            </w:pPr>
            <w:r w:rsidRPr="009C6A3B">
              <w:t>1%</w:t>
            </w:r>
          </w:p>
        </w:tc>
      </w:tr>
      <w:tr w:rsidR="009C6A3B" w:rsidRPr="009C6A3B" w14:paraId="3E2AF196"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614CE92" w14:textId="77777777" w:rsidR="009C6A3B" w:rsidRPr="009C6A3B" w:rsidRDefault="009C6A3B" w:rsidP="009C6A3B">
            <w:pPr>
              <w:pStyle w:val="CDITable-RowCentre"/>
            </w:pPr>
            <w:r w:rsidRPr="009C6A3B">
              <w:t>224</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7457B99"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FA37E23" w14:textId="77777777" w:rsidR="009C6A3B" w:rsidRPr="009C6A3B" w:rsidRDefault="009C6A3B" w:rsidP="009C6A3B">
            <w:pPr>
              <w:pStyle w:val="CDITable-RowCentre"/>
            </w:pPr>
            <w:r w:rsidRPr="009C6A3B">
              <w:t>1%</w:t>
            </w:r>
          </w:p>
        </w:tc>
      </w:tr>
      <w:tr w:rsidR="009C6A3B" w:rsidRPr="009C6A3B" w14:paraId="2081228F"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082DE7D" w14:textId="77777777" w:rsidR="009C6A3B" w:rsidRPr="009C6A3B" w:rsidRDefault="009C6A3B" w:rsidP="009C6A3B">
            <w:pPr>
              <w:pStyle w:val="CDITable-RowCentre"/>
            </w:pPr>
            <w:r w:rsidRPr="009C6A3B">
              <w:t>299</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79E1078"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55EA81C4" w14:textId="77777777" w:rsidR="009C6A3B" w:rsidRPr="009C6A3B" w:rsidRDefault="009C6A3B" w:rsidP="009C6A3B">
            <w:pPr>
              <w:pStyle w:val="CDITable-RowCentre"/>
            </w:pPr>
            <w:r w:rsidRPr="009C6A3B">
              <w:t>1%</w:t>
            </w:r>
          </w:p>
        </w:tc>
      </w:tr>
      <w:tr w:rsidR="009C6A3B" w:rsidRPr="009C6A3B" w14:paraId="3B62394D"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5178013" w14:textId="77777777" w:rsidR="009C6A3B" w:rsidRPr="009C6A3B" w:rsidRDefault="009C6A3B" w:rsidP="009C6A3B">
            <w:pPr>
              <w:pStyle w:val="CDITable-RowCentre"/>
            </w:pPr>
            <w:r w:rsidRPr="009C6A3B">
              <w:t>4</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1990E40"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27C493AE" w14:textId="77777777" w:rsidR="009C6A3B" w:rsidRPr="009C6A3B" w:rsidRDefault="009C6A3B" w:rsidP="009C6A3B">
            <w:pPr>
              <w:pStyle w:val="CDITable-RowCentre"/>
            </w:pPr>
            <w:r w:rsidRPr="009C6A3B">
              <w:t>1%</w:t>
            </w:r>
          </w:p>
        </w:tc>
      </w:tr>
      <w:tr w:rsidR="009C6A3B" w:rsidRPr="009C6A3B" w14:paraId="2D3FD195"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23D1690" w14:textId="77777777" w:rsidR="009C6A3B" w:rsidRPr="009C6A3B" w:rsidRDefault="009C6A3B" w:rsidP="009C6A3B">
            <w:pPr>
              <w:pStyle w:val="CDITable-RowCentre"/>
            </w:pPr>
            <w:r w:rsidRPr="009C6A3B">
              <w:t>455</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C97791D"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A0E2F78" w14:textId="77777777" w:rsidR="009C6A3B" w:rsidRPr="009C6A3B" w:rsidRDefault="009C6A3B" w:rsidP="009C6A3B">
            <w:pPr>
              <w:pStyle w:val="CDITable-RowCentre"/>
            </w:pPr>
            <w:r w:rsidRPr="009C6A3B">
              <w:t>1%</w:t>
            </w:r>
          </w:p>
        </w:tc>
      </w:tr>
      <w:tr w:rsidR="009C6A3B" w:rsidRPr="009C6A3B" w14:paraId="0FC522C7"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04580372" w14:textId="77777777" w:rsidR="009C6A3B" w:rsidRPr="009C6A3B" w:rsidRDefault="009C6A3B" w:rsidP="009C6A3B">
            <w:pPr>
              <w:pStyle w:val="CDITable-RowCentre"/>
            </w:pPr>
            <w:r w:rsidRPr="009C6A3B">
              <w:t>54</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F88D660"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F94EFEC" w14:textId="77777777" w:rsidR="009C6A3B" w:rsidRPr="009C6A3B" w:rsidRDefault="009C6A3B" w:rsidP="009C6A3B">
            <w:pPr>
              <w:pStyle w:val="CDITable-RowCentre"/>
            </w:pPr>
            <w:r w:rsidRPr="009C6A3B">
              <w:t>1%</w:t>
            </w:r>
          </w:p>
        </w:tc>
      </w:tr>
      <w:tr w:rsidR="009C6A3B" w:rsidRPr="009C6A3B" w14:paraId="0EDB724E"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8D3F174" w14:textId="77777777" w:rsidR="009C6A3B" w:rsidRPr="009C6A3B" w:rsidRDefault="009C6A3B" w:rsidP="009C6A3B">
            <w:pPr>
              <w:pStyle w:val="CDITable-RowCentre"/>
            </w:pPr>
            <w:r w:rsidRPr="009C6A3B">
              <w:t>6</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5E2BBB8"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36484DBF" w14:textId="77777777" w:rsidR="009C6A3B" w:rsidRPr="009C6A3B" w:rsidRDefault="009C6A3B" w:rsidP="009C6A3B">
            <w:pPr>
              <w:pStyle w:val="CDITable-RowCentre"/>
            </w:pPr>
            <w:r w:rsidRPr="009C6A3B">
              <w:t>1%</w:t>
            </w:r>
          </w:p>
        </w:tc>
      </w:tr>
      <w:tr w:rsidR="009C6A3B" w:rsidRPr="009C6A3B" w14:paraId="6752BD6B"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13BCCC9E" w14:textId="77777777" w:rsidR="009C6A3B" w:rsidRPr="009C6A3B" w:rsidRDefault="009C6A3B" w:rsidP="009C6A3B">
            <w:pPr>
              <w:pStyle w:val="CDITable-RowCentre"/>
            </w:pPr>
            <w:r w:rsidRPr="009C6A3B">
              <w:t>648</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4D02784E"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2CE16EF" w14:textId="77777777" w:rsidR="009C6A3B" w:rsidRPr="009C6A3B" w:rsidRDefault="009C6A3B" w:rsidP="009C6A3B">
            <w:pPr>
              <w:pStyle w:val="CDITable-RowCentre"/>
            </w:pPr>
            <w:r w:rsidRPr="009C6A3B">
              <w:t>1%</w:t>
            </w:r>
          </w:p>
        </w:tc>
      </w:tr>
      <w:tr w:rsidR="009C6A3B" w:rsidRPr="009C6A3B" w14:paraId="42FB3084" w14:textId="77777777" w:rsidTr="009C6A3B">
        <w:trPr>
          <w:trHeight w:val="20"/>
        </w:trPr>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6C398F9B" w14:textId="77777777" w:rsidR="009C6A3B" w:rsidRPr="009C6A3B" w:rsidRDefault="009C6A3B" w:rsidP="009C6A3B">
            <w:pPr>
              <w:pStyle w:val="CDITable-RowCentre"/>
            </w:pPr>
            <w:r w:rsidRPr="009C6A3B">
              <w:t>8</w:t>
            </w:r>
          </w:p>
        </w:tc>
        <w:tc>
          <w:tcPr>
            <w:tcW w:w="3212"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7471010" w14:textId="77777777" w:rsidR="009C6A3B" w:rsidRPr="009C6A3B" w:rsidRDefault="009C6A3B" w:rsidP="009C6A3B">
            <w:pPr>
              <w:pStyle w:val="CDITable-RowCentre"/>
            </w:pPr>
            <w:r w:rsidRPr="009C6A3B">
              <w:t>1</w:t>
            </w:r>
          </w:p>
        </w:tc>
        <w:tc>
          <w:tcPr>
            <w:tcW w:w="3213" w:type="dxa"/>
            <w:tcBorders>
              <w:top w:val="single" w:sz="6" w:space="0" w:color="1E4496" w:themeColor="text2"/>
              <w:bottom w:val="single" w:sz="6" w:space="0" w:color="1E4496" w:themeColor="text2"/>
            </w:tcBorders>
            <w:tcMar>
              <w:top w:w="102" w:type="dxa"/>
              <w:left w:w="102" w:type="dxa"/>
              <w:bottom w:w="102" w:type="dxa"/>
              <w:right w:w="102" w:type="dxa"/>
            </w:tcMar>
            <w:vAlign w:val="center"/>
          </w:tcPr>
          <w:p w14:paraId="7C401F3C" w14:textId="77777777" w:rsidR="009C6A3B" w:rsidRPr="009C6A3B" w:rsidRDefault="009C6A3B" w:rsidP="009C6A3B">
            <w:pPr>
              <w:pStyle w:val="CDITable-RowCentre"/>
            </w:pPr>
            <w:r w:rsidRPr="009C6A3B">
              <w:t>1%</w:t>
            </w:r>
          </w:p>
        </w:tc>
      </w:tr>
      <w:tr w:rsidR="009C6A3B" w:rsidRPr="009C6A3B" w14:paraId="57AE9AB8" w14:textId="77777777" w:rsidTr="009C6A3B">
        <w:trPr>
          <w:trHeight w:val="20"/>
        </w:trPr>
        <w:tc>
          <w:tcPr>
            <w:tcW w:w="3213" w:type="dxa"/>
            <w:tcBorders>
              <w:top w:val="single" w:sz="6" w:space="0" w:color="1E4496" w:themeColor="text2"/>
            </w:tcBorders>
            <w:tcMar>
              <w:top w:w="102" w:type="dxa"/>
              <w:left w:w="102" w:type="dxa"/>
              <w:bottom w:w="102" w:type="dxa"/>
              <w:right w:w="102" w:type="dxa"/>
            </w:tcMar>
            <w:vAlign w:val="center"/>
          </w:tcPr>
          <w:p w14:paraId="39810B33" w14:textId="77777777" w:rsidR="009C6A3B" w:rsidRPr="009C6A3B" w:rsidRDefault="009C6A3B" w:rsidP="009C6A3B">
            <w:pPr>
              <w:pStyle w:val="CDITable-RowCentre"/>
            </w:pPr>
            <w:r w:rsidRPr="009C6A3B">
              <w:t>9</w:t>
            </w:r>
          </w:p>
        </w:tc>
        <w:tc>
          <w:tcPr>
            <w:tcW w:w="3212" w:type="dxa"/>
            <w:tcBorders>
              <w:top w:val="single" w:sz="6" w:space="0" w:color="1E4496" w:themeColor="text2"/>
            </w:tcBorders>
            <w:tcMar>
              <w:top w:w="102" w:type="dxa"/>
              <w:left w:w="102" w:type="dxa"/>
              <w:bottom w:w="102" w:type="dxa"/>
              <w:right w:w="102" w:type="dxa"/>
            </w:tcMar>
            <w:vAlign w:val="center"/>
          </w:tcPr>
          <w:p w14:paraId="269775CD" w14:textId="77777777" w:rsidR="009C6A3B" w:rsidRPr="009C6A3B" w:rsidRDefault="009C6A3B" w:rsidP="009C6A3B">
            <w:pPr>
              <w:pStyle w:val="CDITable-RowCentre"/>
            </w:pPr>
            <w:r w:rsidRPr="009C6A3B">
              <w:t>1</w:t>
            </w:r>
          </w:p>
        </w:tc>
        <w:tc>
          <w:tcPr>
            <w:tcW w:w="3213" w:type="dxa"/>
            <w:tcBorders>
              <w:top w:val="single" w:sz="6" w:space="0" w:color="1E4496" w:themeColor="text2"/>
            </w:tcBorders>
            <w:tcMar>
              <w:top w:w="102" w:type="dxa"/>
              <w:left w:w="102" w:type="dxa"/>
              <w:bottom w:w="102" w:type="dxa"/>
              <w:right w:w="102" w:type="dxa"/>
            </w:tcMar>
            <w:vAlign w:val="center"/>
          </w:tcPr>
          <w:p w14:paraId="1B8EFDE2" w14:textId="77777777" w:rsidR="009C6A3B" w:rsidRPr="009C6A3B" w:rsidRDefault="009C6A3B" w:rsidP="009C6A3B">
            <w:pPr>
              <w:pStyle w:val="CDITable-RowCentre"/>
            </w:pPr>
            <w:r w:rsidRPr="009C6A3B">
              <w:t>1%</w:t>
            </w:r>
          </w:p>
        </w:tc>
      </w:tr>
      <w:tr w:rsidR="009C6A3B" w:rsidRPr="009C6A3B" w14:paraId="0120D6D4" w14:textId="77777777" w:rsidTr="009C6A3B">
        <w:trPr>
          <w:trHeight w:val="20"/>
        </w:trPr>
        <w:tc>
          <w:tcPr>
            <w:tcW w:w="3213" w:type="dxa"/>
            <w:tcBorders>
              <w:bottom w:val="single" w:sz="6" w:space="0" w:color="1E4496" w:themeColor="text2"/>
            </w:tcBorders>
            <w:shd w:val="clear" w:color="auto" w:fill="53C9F1" w:themeFill="background2"/>
            <w:tcMar>
              <w:top w:w="102" w:type="dxa"/>
              <w:left w:w="102" w:type="dxa"/>
              <w:bottom w:w="102" w:type="dxa"/>
              <w:right w:w="102" w:type="dxa"/>
            </w:tcMar>
            <w:vAlign w:val="center"/>
          </w:tcPr>
          <w:p w14:paraId="607279F4" w14:textId="77777777" w:rsidR="009C6A3B" w:rsidRPr="009C6A3B" w:rsidRDefault="009C6A3B" w:rsidP="009C6A3B">
            <w:pPr>
              <w:pStyle w:val="CDITable-TotalRowCentre"/>
            </w:pPr>
            <w:r w:rsidRPr="009C6A3B">
              <w:t>Total</w:t>
            </w:r>
          </w:p>
        </w:tc>
        <w:tc>
          <w:tcPr>
            <w:tcW w:w="3212" w:type="dxa"/>
            <w:tcBorders>
              <w:bottom w:val="single" w:sz="6" w:space="0" w:color="1E4496" w:themeColor="text2"/>
            </w:tcBorders>
            <w:shd w:val="clear" w:color="auto" w:fill="53C9F1" w:themeFill="background2"/>
            <w:tcMar>
              <w:top w:w="102" w:type="dxa"/>
              <w:left w:w="102" w:type="dxa"/>
              <w:bottom w:w="102" w:type="dxa"/>
              <w:right w:w="102" w:type="dxa"/>
            </w:tcMar>
            <w:vAlign w:val="center"/>
          </w:tcPr>
          <w:p w14:paraId="22BD822C" w14:textId="77777777" w:rsidR="009C6A3B" w:rsidRPr="009C6A3B" w:rsidRDefault="009C6A3B" w:rsidP="009C6A3B">
            <w:pPr>
              <w:pStyle w:val="CDITable-TotalRowCentre"/>
            </w:pPr>
            <w:r w:rsidRPr="009C6A3B">
              <w:t>70</w:t>
            </w:r>
          </w:p>
        </w:tc>
        <w:tc>
          <w:tcPr>
            <w:tcW w:w="3213" w:type="dxa"/>
            <w:tcBorders>
              <w:bottom w:val="single" w:sz="6" w:space="0" w:color="1E4496" w:themeColor="text2"/>
            </w:tcBorders>
            <w:shd w:val="clear" w:color="auto" w:fill="53C9F1" w:themeFill="background2"/>
            <w:tcMar>
              <w:top w:w="102" w:type="dxa"/>
              <w:left w:w="102" w:type="dxa"/>
              <w:bottom w:w="102" w:type="dxa"/>
              <w:right w:w="102" w:type="dxa"/>
            </w:tcMar>
            <w:vAlign w:val="center"/>
          </w:tcPr>
          <w:p w14:paraId="5B37A77A" w14:textId="77777777" w:rsidR="009C6A3B" w:rsidRPr="009C6A3B" w:rsidRDefault="009C6A3B" w:rsidP="009C6A3B">
            <w:pPr>
              <w:pStyle w:val="CDITable-TotalRowCentre"/>
            </w:pPr>
            <w:r w:rsidRPr="009C6A3B">
              <w:t>100%</w:t>
            </w:r>
          </w:p>
        </w:tc>
      </w:tr>
    </w:tbl>
    <w:p w14:paraId="55A37062" w14:textId="77777777" w:rsidR="00B12AB0" w:rsidRPr="00B12AB0" w:rsidRDefault="00B12AB0" w:rsidP="00B12AB0">
      <w:pPr>
        <w:pStyle w:val="CDITable-FirstFootnote"/>
        <w:rPr>
          <w:lang w:val="en-GB"/>
        </w:rPr>
      </w:pPr>
      <w:proofErr w:type="gramStart"/>
      <w:r w:rsidRPr="00B12AB0">
        <w:rPr>
          <w:lang w:val="en-GB"/>
        </w:rPr>
        <w:t>a</w:t>
      </w:r>
      <w:proofErr w:type="gramEnd"/>
      <w:r w:rsidRPr="00B12AB0">
        <w:rPr>
          <w:lang w:val="en-GB"/>
        </w:rPr>
        <w:tab/>
        <w:t>Excluding cases with isolates not typed (n = 1), and maternal/foetal infection counted once only (n = 3).</w:t>
      </w:r>
    </w:p>
    <w:p w14:paraId="7A1B347E" w14:textId="77777777" w:rsidR="00B12AB0" w:rsidRPr="00B12AB0" w:rsidRDefault="00B12AB0" w:rsidP="00B12AB0">
      <w:pPr>
        <w:pStyle w:val="CDITable-Footnote"/>
        <w:rPr>
          <w:lang w:val="en-GB"/>
        </w:rPr>
      </w:pPr>
      <w:r w:rsidRPr="00B12AB0">
        <w:rPr>
          <w:lang w:val="en-GB"/>
        </w:rPr>
        <w:t>b</w:t>
      </w:r>
      <w:r w:rsidRPr="00B12AB0">
        <w:rPr>
          <w:lang w:val="en-GB"/>
        </w:rPr>
        <w:tab/>
        <w:t>Data taken from NELSS.</w:t>
      </w:r>
    </w:p>
    <w:p w14:paraId="00B9BE43" w14:textId="77777777" w:rsidR="00B12AB0" w:rsidRPr="00B12AB0" w:rsidRDefault="00B12AB0" w:rsidP="00B12AB0">
      <w:pPr>
        <w:pStyle w:val="Heading4"/>
        <w:rPr>
          <w:lang w:val="en-GB"/>
        </w:rPr>
      </w:pPr>
      <w:r w:rsidRPr="00B12AB0">
        <w:rPr>
          <w:lang w:val="en-GB"/>
        </w:rPr>
        <w:lastRenderedPageBreak/>
        <w:t>Perinatal cases (n = 10)</w:t>
      </w:r>
    </w:p>
    <w:p w14:paraId="70C4C6CF" w14:textId="77777777" w:rsidR="00B12AB0" w:rsidRPr="00B12AB0" w:rsidRDefault="00B12AB0" w:rsidP="00B12AB0">
      <w:pPr>
        <w:pStyle w:val="CDIBullets"/>
      </w:pPr>
      <w:r w:rsidRPr="00B12AB0">
        <w:t xml:space="preserve">There were ten perinatal cases notified in 2018. </w:t>
      </w:r>
    </w:p>
    <w:p w14:paraId="480BF56D" w14:textId="77777777" w:rsidR="00B12AB0" w:rsidRPr="00B12AB0" w:rsidRDefault="00B12AB0" w:rsidP="00B12AB0">
      <w:pPr>
        <w:pStyle w:val="CDIBullets"/>
      </w:pPr>
      <w:r w:rsidRPr="00B12AB0">
        <w:t xml:space="preserve">Of these cases, seven cases were pregnant women and three were neonates (infants less than four weeks of age). </w:t>
      </w:r>
    </w:p>
    <w:p w14:paraId="0DD33024" w14:textId="77777777" w:rsidR="00B12AB0" w:rsidRPr="00B12AB0" w:rsidRDefault="00B12AB0" w:rsidP="00B12AB0">
      <w:pPr>
        <w:pStyle w:val="CDIBullets"/>
      </w:pPr>
      <w:r w:rsidRPr="00B12AB0">
        <w:t xml:space="preserve">There were three mother/neonate pairs notified (representing six notifications) and four notifications in the mother only. </w:t>
      </w:r>
    </w:p>
    <w:p w14:paraId="79EA8AE0" w14:textId="77777777" w:rsidR="00B12AB0" w:rsidRPr="00B12AB0" w:rsidRDefault="00B12AB0" w:rsidP="00B12AB0">
      <w:pPr>
        <w:pStyle w:val="CDIBullets"/>
      </w:pPr>
      <w:r w:rsidRPr="00B12AB0">
        <w:t>The outcome of the seven pregnancies were: continuing pregnancy (n = 1); miscarriage (n = 2);</w:t>
      </w:r>
      <w:r w:rsidRPr="00B12AB0">
        <w:rPr>
          <w:vertAlign w:val="superscript"/>
        </w:rPr>
        <w:footnoteReference w:id="18"/>
      </w:r>
      <w:r w:rsidRPr="00B12AB0">
        <w:t xml:space="preserve"> neonatal death (n = 2);</w:t>
      </w:r>
      <w:r w:rsidRPr="00B12AB0">
        <w:rPr>
          <w:vertAlign w:val="superscript"/>
        </w:rPr>
        <w:footnoteReference w:id="19"/>
      </w:r>
      <w:r w:rsidRPr="00B12AB0">
        <w:t xml:space="preserve"> and neonatal survival (n = 2). </w:t>
      </w:r>
    </w:p>
    <w:p w14:paraId="35DE9D40" w14:textId="77777777" w:rsidR="00B12AB0" w:rsidRPr="00B12AB0" w:rsidRDefault="00B12AB0" w:rsidP="00B12AB0">
      <w:pPr>
        <w:pStyle w:val="CDIBullets"/>
      </w:pPr>
      <w:r w:rsidRPr="00B12AB0">
        <w:t xml:space="preserve">There were no deaths reported in the pregnant women. </w:t>
      </w:r>
    </w:p>
    <w:p w14:paraId="38436D0D" w14:textId="77777777" w:rsidR="00B12AB0" w:rsidRPr="00B12AB0" w:rsidRDefault="00B12AB0" w:rsidP="00B12AB0">
      <w:pPr>
        <w:pStyle w:val="CDIBullets"/>
      </w:pPr>
      <w:r w:rsidRPr="00B12AB0">
        <w:t>Clinical presentations reported for the mother included bacteraemia/sepsis (n = 5) and non-specific ‘flu-like’ symptoms (n = 1). Two cases reported no symptoms.</w:t>
      </w:r>
    </w:p>
    <w:p w14:paraId="0DBB6C89" w14:textId="77777777" w:rsidR="00B12AB0" w:rsidRPr="00B12AB0" w:rsidRDefault="00B12AB0" w:rsidP="00B12AB0">
      <w:pPr>
        <w:pStyle w:val="Heading4"/>
        <w:rPr>
          <w:lang w:val="en-GB"/>
        </w:rPr>
      </w:pPr>
      <w:r w:rsidRPr="00B12AB0">
        <w:rPr>
          <w:lang w:val="en-GB"/>
        </w:rPr>
        <w:t>Non-perinatal cases (n = 64)</w:t>
      </w:r>
    </w:p>
    <w:p w14:paraId="6A3F6AF4" w14:textId="77777777" w:rsidR="00B12AB0" w:rsidRPr="00B12AB0" w:rsidRDefault="00B12AB0" w:rsidP="00B12AB0">
      <w:pPr>
        <w:pStyle w:val="CDIBullets"/>
      </w:pPr>
      <w:r w:rsidRPr="00B12AB0">
        <w:t xml:space="preserve">The median age of non-perinatal cases was 79 years (range 40–98 years). </w:t>
      </w:r>
      <w:proofErr w:type="gramStart"/>
      <w:r w:rsidRPr="00B12AB0">
        <w:t>The majority of</w:t>
      </w:r>
      <w:proofErr w:type="gramEnd"/>
      <w:r w:rsidRPr="00B12AB0">
        <w:t xml:space="preserve"> cases (n = 56; 88%) were aged over 65 years, with 47% (n = 30) aged over 80 years. </w:t>
      </w:r>
    </w:p>
    <w:p w14:paraId="1DF712C5" w14:textId="77777777" w:rsidR="00B12AB0" w:rsidRPr="00B12AB0" w:rsidRDefault="00B12AB0" w:rsidP="00B12AB0">
      <w:pPr>
        <w:pStyle w:val="CDIBullets"/>
      </w:pPr>
      <w:r w:rsidRPr="00B12AB0">
        <w:t xml:space="preserve">Females accounted for approximately half of the cases (n = 33; 52%). </w:t>
      </w:r>
    </w:p>
    <w:p w14:paraId="2A97DA46" w14:textId="77777777" w:rsidR="00B12AB0" w:rsidRPr="00B12AB0" w:rsidRDefault="00B12AB0" w:rsidP="00B12AB0">
      <w:pPr>
        <w:pStyle w:val="CDIBullets"/>
      </w:pPr>
      <w:r w:rsidRPr="00B12AB0">
        <w:t xml:space="preserve">The most common clinical presentation of non-perinatal listeriosis cases was septicaemia (n = 55; 86%) (Table 12). </w:t>
      </w:r>
    </w:p>
    <w:p w14:paraId="1E9D6694" w14:textId="77777777" w:rsidR="00B12AB0" w:rsidRPr="00B12AB0" w:rsidRDefault="00B12AB0" w:rsidP="00B12AB0">
      <w:pPr>
        <w:pStyle w:val="CDIBullets"/>
      </w:pPr>
      <w:r w:rsidRPr="00B12AB0">
        <w:t xml:space="preserve">Thirty-three cases (52%) had at least one illness/condition known to increase their risk of listeriosis infection, with heart disease (n = 27) and cancer (n = 27) the </w:t>
      </w:r>
      <w:proofErr w:type="gramStart"/>
      <w:r w:rsidRPr="00B12AB0">
        <w:t>most commonly reported</w:t>
      </w:r>
      <w:proofErr w:type="gramEnd"/>
      <w:r w:rsidRPr="00B12AB0">
        <w:t xml:space="preserve"> (Table 13). </w:t>
      </w:r>
    </w:p>
    <w:p w14:paraId="1775099E" w14:textId="77777777" w:rsidR="00B12AB0" w:rsidRPr="00B12AB0" w:rsidRDefault="00B12AB0" w:rsidP="00B12AB0">
      <w:pPr>
        <w:pStyle w:val="CDIBullets"/>
      </w:pPr>
      <w:r w:rsidRPr="00B12AB0">
        <w:t xml:space="preserve">There were four cases with no known comorbidities, with none of these cases reporting taking medications including corticosteroids, cyclosporine, or antibiotics in the four weeks prior to illness. </w:t>
      </w:r>
    </w:p>
    <w:p w14:paraId="0144C86A" w14:textId="13E33EE4" w:rsidR="009C6A3B" w:rsidRPr="009C6A3B" w:rsidRDefault="00B12AB0" w:rsidP="009C6A3B">
      <w:pPr>
        <w:pStyle w:val="CDIBullets"/>
      </w:pPr>
      <w:r w:rsidRPr="00B12AB0">
        <w:t xml:space="preserve">Ten cases died, all of whom had septicaemia. Nine deaths were specifically attributed to </w:t>
      </w:r>
      <w:r w:rsidRPr="009C6A3B">
        <w:t>listeriosis</w:t>
      </w:r>
      <w:r w:rsidRPr="00B12AB0">
        <w:t>.</w:t>
      </w:r>
      <w:r w:rsidR="009C6A3B">
        <w:br w:type="page"/>
      </w:r>
    </w:p>
    <w:p w14:paraId="6B58C411" w14:textId="31EA9D37" w:rsidR="00B12AB0" w:rsidRPr="00B12AB0" w:rsidRDefault="00B12AB0" w:rsidP="00B12AB0">
      <w:pPr>
        <w:pStyle w:val="CDITable-Title"/>
      </w:pPr>
      <w:bookmarkStart w:id="95" w:name="_Toc196814680"/>
      <w:bookmarkStart w:id="96" w:name="_Toc204171889"/>
      <w:r w:rsidRPr="00B12AB0">
        <w:lastRenderedPageBreak/>
        <w:t xml:space="preserve">Table </w:t>
      </w:r>
      <w:r>
        <w:t>12</w:t>
      </w:r>
      <w:r w:rsidRPr="00B12AB0">
        <w:t>: Non-perinatal listeriosis cases by clinical presentation in Australia, 2018</w:t>
      </w:r>
      <w:r w:rsidRPr="00B12AB0">
        <w:rPr>
          <w:vertAlign w:val="superscript"/>
        </w:rPr>
        <w:t>a</w:t>
      </w:r>
      <w:r w:rsidRPr="00B12AB0">
        <w:t xml:space="preserve"> (n = 64)</w:t>
      </w:r>
      <w:bookmarkEnd w:id="95"/>
      <w:bookmarkEnd w:id="96"/>
    </w:p>
    <w:tbl>
      <w:tblPr>
        <w:tblW w:w="0" w:type="auto"/>
        <w:tblLayout w:type="fixed"/>
        <w:tblCellMar>
          <w:left w:w="0" w:type="dxa"/>
          <w:right w:w="0" w:type="dxa"/>
        </w:tblCellMar>
        <w:tblLook w:val="0000" w:firstRow="0" w:lastRow="0" w:firstColumn="0" w:lastColumn="0" w:noHBand="0" w:noVBand="0"/>
        <w:tblCaption w:val="Table 12: Non-perinatal listeriosis cases by clinical presentation in Australia, 2018a (n = 64)"/>
        <w:tblDescription w:val="Table 12 shows a summary of non-perinatal listeriosis cases in Australia in 2018 by clinical presentation. "/>
      </w:tblPr>
      <w:tblGrid>
        <w:gridCol w:w="2551"/>
        <w:gridCol w:w="2362"/>
        <w:gridCol w:w="2363"/>
        <w:gridCol w:w="2362"/>
      </w:tblGrid>
      <w:tr w:rsidR="009C6A3B" w:rsidRPr="009C6A3B" w14:paraId="1C08893D" w14:textId="77777777" w:rsidTr="009C6A3B">
        <w:trPr>
          <w:trHeight w:val="20"/>
          <w:tblHeader/>
        </w:trPr>
        <w:tc>
          <w:tcPr>
            <w:tcW w:w="2551" w:type="dxa"/>
            <w:shd w:val="clear" w:color="auto" w:fill="1E4496" w:themeFill="text2"/>
            <w:tcMar>
              <w:top w:w="113" w:type="dxa"/>
              <w:left w:w="113" w:type="dxa"/>
              <w:bottom w:w="113" w:type="dxa"/>
              <w:right w:w="113" w:type="dxa"/>
            </w:tcMar>
            <w:vAlign w:val="bottom"/>
          </w:tcPr>
          <w:p w14:paraId="19AF0639" w14:textId="77777777" w:rsidR="009C6A3B" w:rsidRPr="009C6A3B" w:rsidRDefault="009C6A3B" w:rsidP="009C6A3B">
            <w:pPr>
              <w:pStyle w:val="CDITable-HeaderRowLeft"/>
            </w:pPr>
            <w:r w:rsidRPr="009C6A3B">
              <w:t>Nature of the illness</w:t>
            </w:r>
          </w:p>
        </w:tc>
        <w:tc>
          <w:tcPr>
            <w:tcW w:w="2362" w:type="dxa"/>
            <w:shd w:val="clear" w:color="auto" w:fill="1E4496" w:themeFill="text2"/>
            <w:tcMar>
              <w:top w:w="113" w:type="dxa"/>
              <w:left w:w="113" w:type="dxa"/>
              <w:bottom w:w="113" w:type="dxa"/>
              <w:right w:w="113" w:type="dxa"/>
            </w:tcMar>
            <w:vAlign w:val="bottom"/>
          </w:tcPr>
          <w:p w14:paraId="6A8E6F67" w14:textId="77777777" w:rsidR="009C6A3B" w:rsidRPr="009C6A3B" w:rsidRDefault="009C6A3B" w:rsidP="009C6A3B">
            <w:pPr>
              <w:pStyle w:val="CDITable-HeaderRowCentre"/>
            </w:pPr>
            <w:r w:rsidRPr="009C6A3B">
              <w:t>Number of cases</w:t>
            </w:r>
          </w:p>
        </w:tc>
        <w:tc>
          <w:tcPr>
            <w:tcW w:w="2363" w:type="dxa"/>
            <w:shd w:val="clear" w:color="auto" w:fill="1E4496" w:themeFill="text2"/>
            <w:tcMar>
              <w:top w:w="113" w:type="dxa"/>
              <w:left w:w="113" w:type="dxa"/>
              <w:bottom w:w="113" w:type="dxa"/>
              <w:right w:w="113" w:type="dxa"/>
            </w:tcMar>
            <w:vAlign w:val="bottom"/>
          </w:tcPr>
          <w:p w14:paraId="7554B32F" w14:textId="77777777" w:rsidR="009C6A3B" w:rsidRPr="009C6A3B" w:rsidRDefault="009C6A3B" w:rsidP="009C6A3B">
            <w:pPr>
              <w:pStyle w:val="CDITable-HeaderRowCentre"/>
            </w:pPr>
            <w:r w:rsidRPr="009C6A3B">
              <w:t>Proportion of</w:t>
            </w:r>
            <w:r w:rsidRPr="009C6A3B">
              <w:br/>
              <w:t>all cases (%)</w:t>
            </w:r>
          </w:p>
        </w:tc>
        <w:tc>
          <w:tcPr>
            <w:tcW w:w="2362" w:type="dxa"/>
            <w:shd w:val="clear" w:color="auto" w:fill="1E4496" w:themeFill="text2"/>
            <w:tcMar>
              <w:top w:w="113" w:type="dxa"/>
              <w:left w:w="113" w:type="dxa"/>
              <w:bottom w:w="113" w:type="dxa"/>
              <w:right w:w="113" w:type="dxa"/>
            </w:tcMar>
            <w:vAlign w:val="bottom"/>
          </w:tcPr>
          <w:p w14:paraId="4D6AFA13" w14:textId="77777777" w:rsidR="009C6A3B" w:rsidRPr="009C6A3B" w:rsidRDefault="009C6A3B" w:rsidP="009C6A3B">
            <w:pPr>
              <w:pStyle w:val="CDITable-HeaderRowCentre"/>
            </w:pPr>
            <w:r w:rsidRPr="009C6A3B">
              <w:t>Deaths</w:t>
            </w:r>
          </w:p>
        </w:tc>
      </w:tr>
      <w:tr w:rsidR="009C6A3B" w:rsidRPr="009C6A3B" w14:paraId="01D60F4B" w14:textId="77777777" w:rsidTr="009C6A3B">
        <w:trPr>
          <w:trHeight w:val="20"/>
        </w:trPr>
        <w:tc>
          <w:tcPr>
            <w:tcW w:w="2551" w:type="dxa"/>
            <w:tcBorders>
              <w:bottom w:val="single" w:sz="6" w:space="0" w:color="1E4496" w:themeColor="text2"/>
            </w:tcBorders>
            <w:tcMar>
              <w:top w:w="113" w:type="dxa"/>
              <w:left w:w="113" w:type="dxa"/>
              <w:bottom w:w="113" w:type="dxa"/>
              <w:right w:w="113" w:type="dxa"/>
            </w:tcMar>
            <w:vAlign w:val="center"/>
          </w:tcPr>
          <w:p w14:paraId="0E85B6F0" w14:textId="77777777" w:rsidR="009C6A3B" w:rsidRPr="009C6A3B" w:rsidRDefault="009C6A3B" w:rsidP="009C6A3B">
            <w:pPr>
              <w:pStyle w:val="CDITable-RowLeft"/>
            </w:pPr>
            <w:r w:rsidRPr="009C6A3B">
              <w:t>Septicaemia</w:t>
            </w:r>
          </w:p>
        </w:tc>
        <w:tc>
          <w:tcPr>
            <w:tcW w:w="2362" w:type="dxa"/>
            <w:tcBorders>
              <w:bottom w:val="single" w:sz="6" w:space="0" w:color="1E4496" w:themeColor="text2"/>
            </w:tcBorders>
            <w:tcMar>
              <w:top w:w="113" w:type="dxa"/>
              <w:left w:w="113" w:type="dxa"/>
              <w:bottom w:w="113" w:type="dxa"/>
              <w:right w:w="113" w:type="dxa"/>
            </w:tcMar>
            <w:vAlign w:val="center"/>
          </w:tcPr>
          <w:p w14:paraId="3AC7DD7E" w14:textId="77777777" w:rsidR="009C6A3B" w:rsidRPr="009C6A3B" w:rsidRDefault="009C6A3B" w:rsidP="009C6A3B">
            <w:pPr>
              <w:pStyle w:val="CDITable-RowCentre"/>
            </w:pPr>
            <w:r w:rsidRPr="009C6A3B">
              <w:t>55</w:t>
            </w:r>
          </w:p>
        </w:tc>
        <w:tc>
          <w:tcPr>
            <w:tcW w:w="2363" w:type="dxa"/>
            <w:tcBorders>
              <w:bottom w:val="single" w:sz="6" w:space="0" w:color="1E4496" w:themeColor="text2"/>
            </w:tcBorders>
            <w:tcMar>
              <w:top w:w="113" w:type="dxa"/>
              <w:left w:w="113" w:type="dxa"/>
              <w:bottom w:w="113" w:type="dxa"/>
              <w:right w:w="113" w:type="dxa"/>
            </w:tcMar>
            <w:vAlign w:val="center"/>
          </w:tcPr>
          <w:p w14:paraId="20890F7B" w14:textId="77777777" w:rsidR="009C6A3B" w:rsidRPr="009C6A3B" w:rsidRDefault="009C6A3B" w:rsidP="009C6A3B">
            <w:pPr>
              <w:pStyle w:val="CDITable-RowCentre"/>
            </w:pPr>
            <w:r w:rsidRPr="009C6A3B">
              <w:t>86%</w:t>
            </w:r>
          </w:p>
        </w:tc>
        <w:tc>
          <w:tcPr>
            <w:tcW w:w="2362" w:type="dxa"/>
            <w:tcBorders>
              <w:bottom w:val="single" w:sz="6" w:space="0" w:color="1E4496" w:themeColor="text2"/>
            </w:tcBorders>
            <w:tcMar>
              <w:top w:w="113" w:type="dxa"/>
              <w:left w:w="113" w:type="dxa"/>
              <w:bottom w:w="113" w:type="dxa"/>
              <w:right w:w="113" w:type="dxa"/>
            </w:tcMar>
            <w:vAlign w:val="center"/>
          </w:tcPr>
          <w:p w14:paraId="452399F4" w14:textId="77777777" w:rsidR="009C6A3B" w:rsidRPr="009C6A3B" w:rsidRDefault="009C6A3B" w:rsidP="009C6A3B">
            <w:pPr>
              <w:pStyle w:val="CDITable-RowCentre"/>
            </w:pPr>
            <w:r w:rsidRPr="009C6A3B">
              <w:t>10</w:t>
            </w:r>
          </w:p>
        </w:tc>
      </w:tr>
      <w:tr w:rsidR="009C6A3B" w:rsidRPr="009C6A3B" w14:paraId="75A37E50" w14:textId="77777777" w:rsidTr="009C6A3B">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156812" w14:textId="77777777" w:rsidR="009C6A3B" w:rsidRPr="009C6A3B" w:rsidRDefault="009C6A3B" w:rsidP="009C6A3B">
            <w:pPr>
              <w:pStyle w:val="CDITable-RowLeft"/>
            </w:pPr>
            <w:r w:rsidRPr="009C6A3B">
              <w:t>Meningitis and septicaemia</w:t>
            </w:r>
          </w:p>
        </w:tc>
        <w:tc>
          <w:tcPr>
            <w:tcW w:w="236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463A62" w14:textId="77777777" w:rsidR="009C6A3B" w:rsidRPr="009C6A3B" w:rsidRDefault="009C6A3B" w:rsidP="009C6A3B">
            <w:pPr>
              <w:pStyle w:val="CDITable-RowCentre"/>
            </w:pPr>
            <w:r w:rsidRPr="009C6A3B">
              <w:t>0</w:t>
            </w:r>
          </w:p>
        </w:tc>
        <w:tc>
          <w:tcPr>
            <w:tcW w:w="23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3A82C8" w14:textId="77777777" w:rsidR="009C6A3B" w:rsidRPr="009C6A3B" w:rsidRDefault="009C6A3B" w:rsidP="009C6A3B">
            <w:pPr>
              <w:pStyle w:val="CDITable-RowCentre"/>
            </w:pPr>
            <w:r w:rsidRPr="009C6A3B">
              <w:t>—</w:t>
            </w:r>
          </w:p>
        </w:tc>
        <w:tc>
          <w:tcPr>
            <w:tcW w:w="236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B7FE4B" w14:textId="77777777" w:rsidR="009C6A3B" w:rsidRPr="009C6A3B" w:rsidRDefault="009C6A3B" w:rsidP="009C6A3B">
            <w:pPr>
              <w:pStyle w:val="CDITable-RowCentre"/>
            </w:pPr>
            <w:r w:rsidRPr="009C6A3B">
              <w:t>0</w:t>
            </w:r>
          </w:p>
        </w:tc>
      </w:tr>
      <w:tr w:rsidR="009C6A3B" w:rsidRPr="009C6A3B" w14:paraId="09629F11" w14:textId="77777777" w:rsidTr="009C6A3B">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31BD59" w14:textId="77777777" w:rsidR="009C6A3B" w:rsidRPr="009C6A3B" w:rsidRDefault="009C6A3B" w:rsidP="009C6A3B">
            <w:pPr>
              <w:pStyle w:val="CDITable-RowLeft"/>
            </w:pPr>
            <w:r w:rsidRPr="009C6A3B">
              <w:t>Meningitis</w:t>
            </w:r>
          </w:p>
        </w:tc>
        <w:tc>
          <w:tcPr>
            <w:tcW w:w="236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39C398" w14:textId="77777777" w:rsidR="009C6A3B" w:rsidRPr="009C6A3B" w:rsidRDefault="009C6A3B" w:rsidP="009C6A3B">
            <w:pPr>
              <w:pStyle w:val="CDITable-RowCentre"/>
            </w:pPr>
            <w:r w:rsidRPr="009C6A3B">
              <w:t>2</w:t>
            </w:r>
          </w:p>
        </w:tc>
        <w:tc>
          <w:tcPr>
            <w:tcW w:w="23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1163E7" w14:textId="77777777" w:rsidR="009C6A3B" w:rsidRPr="009C6A3B" w:rsidRDefault="009C6A3B" w:rsidP="009C6A3B">
            <w:pPr>
              <w:pStyle w:val="CDITable-RowCentre"/>
            </w:pPr>
            <w:r w:rsidRPr="009C6A3B">
              <w:t>3%</w:t>
            </w:r>
          </w:p>
        </w:tc>
        <w:tc>
          <w:tcPr>
            <w:tcW w:w="236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326BE8" w14:textId="77777777" w:rsidR="009C6A3B" w:rsidRPr="009C6A3B" w:rsidRDefault="009C6A3B" w:rsidP="009C6A3B">
            <w:pPr>
              <w:pStyle w:val="CDITable-RowCentre"/>
            </w:pPr>
            <w:r w:rsidRPr="009C6A3B">
              <w:t>0</w:t>
            </w:r>
          </w:p>
        </w:tc>
      </w:tr>
      <w:tr w:rsidR="009C6A3B" w:rsidRPr="009C6A3B" w14:paraId="68730A53" w14:textId="77777777" w:rsidTr="009C6A3B">
        <w:trPr>
          <w:trHeight w:val="20"/>
        </w:trPr>
        <w:tc>
          <w:tcPr>
            <w:tcW w:w="25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7D055A" w14:textId="77777777" w:rsidR="009C6A3B" w:rsidRPr="009C6A3B" w:rsidRDefault="009C6A3B" w:rsidP="009C6A3B">
            <w:pPr>
              <w:pStyle w:val="CDITable-RowLeft"/>
            </w:pPr>
            <w:proofErr w:type="spellStart"/>
            <w:r w:rsidRPr="009C6A3B">
              <w:t>Other</w:t>
            </w:r>
            <w:r w:rsidRPr="009C6A3B">
              <w:rPr>
                <w:vertAlign w:val="superscript"/>
              </w:rPr>
              <w:t>b</w:t>
            </w:r>
            <w:proofErr w:type="spellEnd"/>
          </w:p>
        </w:tc>
        <w:tc>
          <w:tcPr>
            <w:tcW w:w="236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430DB0" w14:textId="77777777" w:rsidR="009C6A3B" w:rsidRPr="009C6A3B" w:rsidRDefault="009C6A3B" w:rsidP="009C6A3B">
            <w:pPr>
              <w:pStyle w:val="CDITable-RowCentre"/>
            </w:pPr>
            <w:r w:rsidRPr="009C6A3B">
              <w:t>5</w:t>
            </w:r>
          </w:p>
        </w:tc>
        <w:tc>
          <w:tcPr>
            <w:tcW w:w="236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70D10F" w14:textId="77777777" w:rsidR="009C6A3B" w:rsidRPr="009C6A3B" w:rsidRDefault="009C6A3B" w:rsidP="009C6A3B">
            <w:pPr>
              <w:pStyle w:val="CDITable-RowCentre"/>
            </w:pPr>
            <w:r w:rsidRPr="009C6A3B">
              <w:t>8%</w:t>
            </w:r>
          </w:p>
        </w:tc>
        <w:tc>
          <w:tcPr>
            <w:tcW w:w="236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11082A" w14:textId="77777777" w:rsidR="009C6A3B" w:rsidRPr="009C6A3B" w:rsidRDefault="009C6A3B" w:rsidP="009C6A3B">
            <w:pPr>
              <w:pStyle w:val="CDITable-RowCentre"/>
            </w:pPr>
            <w:r w:rsidRPr="009C6A3B">
              <w:t>0</w:t>
            </w:r>
          </w:p>
        </w:tc>
      </w:tr>
      <w:tr w:rsidR="009C6A3B" w:rsidRPr="009C6A3B" w14:paraId="56B3C59C" w14:textId="77777777" w:rsidTr="009C6A3B">
        <w:trPr>
          <w:trHeight w:val="20"/>
        </w:trPr>
        <w:tc>
          <w:tcPr>
            <w:tcW w:w="2551" w:type="dxa"/>
            <w:tcBorders>
              <w:top w:val="single" w:sz="6" w:space="0" w:color="1E4496" w:themeColor="text2"/>
            </w:tcBorders>
            <w:tcMar>
              <w:top w:w="113" w:type="dxa"/>
              <w:left w:w="113" w:type="dxa"/>
              <w:bottom w:w="113" w:type="dxa"/>
              <w:right w:w="113" w:type="dxa"/>
            </w:tcMar>
            <w:vAlign w:val="center"/>
          </w:tcPr>
          <w:p w14:paraId="205FEE8B" w14:textId="77777777" w:rsidR="009C6A3B" w:rsidRPr="009C6A3B" w:rsidRDefault="009C6A3B" w:rsidP="009C6A3B">
            <w:pPr>
              <w:pStyle w:val="CDITable-RowLeft"/>
            </w:pPr>
            <w:r w:rsidRPr="009C6A3B">
              <w:t>Unknown</w:t>
            </w:r>
          </w:p>
        </w:tc>
        <w:tc>
          <w:tcPr>
            <w:tcW w:w="2362" w:type="dxa"/>
            <w:tcBorders>
              <w:top w:val="single" w:sz="6" w:space="0" w:color="1E4496" w:themeColor="text2"/>
            </w:tcBorders>
            <w:tcMar>
              <w:top w:w="113" w:type="dxa"/>
              <w:left w:w="113" w:type="dxa"/>
              <w:bottom w:w="113" w:type="dxa"/>
              <w:right w:w="113" w:type="dxa"/>
            </w:tcMar>
            <w:vAlign w:val="center"/>
          </w:tcPr>
          <w:p w14:paraId="1B4EFC8D" w14:textId="77777777" w:rsidR="009C6A3B" w:rsidRPr="009C6A3B" w:rsidRDefault="009C6A3B" w:rsidP="009C6A3B">
            <w:pPr>
              <w:pStyle w:val="CDITable-RowCentre"/>
            </w:pPr>
            <w:r w:rsidRPr="009C6A3B">
              <w:t>2</w:t>
            </w:r>
          </w:p>
        </w:tc>
        <w:tc>
          <w:tcPr>
            <w:tcW w:w="2363" w:type="dxa"/>
            <w:tcBorders>
              <w:top w:val="single" w:sz="6" w:space="0" w:color="1E4496" w:themeColor="text2"/>
            </w:tcBorders>
            <w:tcMar>
              <w:top w:w="113" w:type="dxa"/>
              <w:left w:w="113" w:type="dxa"/>
              <w:bottom w:w="113" w:type="dxa"/>
              <w:right w:w="113" w:type="dxa"/>
            </w:tcMar>
            <w:vAlign w:val="center"/>
          </w:tcPr>
          <w:p w14:paraId="403B6D96" w14:textId="77777777" w:rsidR="009C6A3B" w:rsidRPr="009C6A3B" w:rsidRDefault="009C6A3B" w:rsidP="009C6A3B">
            <w:pPr>
              <w:pStyle w:val="CDITable-RowCentre"/>
            </w:pPr>
            <w:r w:rsidRPr="009C6A3B">
              <w:t>3%</w:t>
            </w:r>
          </w:p>
        </w:tc>
        <w:tc>
          <w:tcPr>
            <w:tcW w:w="2362" w:type="dxa"/>
            <w:tcBorders>
              <w:top w:val="single" w:sz="6" w:space="0" w:color="1E4496" w:themeColor="text2"/>
            </w:tcBorders>
            <w:tcMar>
              <w:top w:w="113" w:type="dxa"/>
              <w:left w:w="113" w:type="dxa"/>
              <w:bottom w:w="113" w:type="dxa"/>
              <w:right w:w="113" w:type="dxa"/>
            </w:tcMar>
            <w:vAlign w:val="center"/>
          </w:tcPr>
          <w:p w14:paraId="42E7EE75" w14:textId="77777777" w:rsidR="009C6A3B" w:rsidRPr="009C6A3B" w:rsidRDefault="009C6A3B" w:rsidP="009C6A3B">
            <w:pPr>
              <w:pStyle w:val="CDITable-RowCentre"/>
            </w:pPr>
            <w:r w:rsidRPr="009C6A3B">
              <w:t>0</w:t>
            </w:r>
          </w:p>
        </w:tc>
      </w:tr>
      <w:tr w:rsidR="009C6A3B" w:rsidRPr="009C6A3B" w14:paraId="64AE87DC" w14:textId="77777777" w:rsidTr="009C6A3B">
        <w:trPr>
          <w:trHeight w:val="20"/>
        </w:trPr>
        <w:tc>
          <w:tcPr>
            <w:tcW w:w="255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9B0D9F9" w14:textId="77777777" w:rsidR="009C6A3B" w:rsidRPr="009C6A3B" w:rsidRDefault="009C6A3B" w:rsidP="009C6A3B">
            <w:pPr>
              <w:pStyle w:val="CDITable-TotalRowLeft"/>
            </w:pPr>
            <w:r w:rsidRPr="009C6A3B">
              <w:t>Total</w:t>
            </w:r>
          </w:p>
        </w:tc>
        <w:tc>
          <w:tcPr>
            <w:tcW w:w="2362"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0A6F94E" w14:textId="77777777" w:rsidR="009C6A3B" w:rsidRPr="009C6A3B" w:rsidRDefault="009C6A3B" w:rsidP="009C6A3B">
            <w:pPr>
              <w:pStyle w:val="CDITable-TotalRowCentre"/>
            </w:pPr>
            <w:r w:rsidRPr="009C6A3B">
              <w:t>64</w:t>
            </w:r>
          </w:p>
        </w:tc>
        <w:tc>
          <w:tcPr>
            <w:tcW w:w="2363"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0B6E2A1" w14:textId="77777777" w:rsidR="009C6A3B" w:rsidRPr="009C6A3B" w:rsidRDefault="009C6A3B" w:rsidP="009C6A3B">
            <w:pPr>
              <w:pStyle w:val="CDITable-TotalRowCentre"/>
            </w:pPr>
            <w:r w:rsidRPr="009C6A3B">
              <w:t>100%</w:t>
            </w:r>
          </w:p>
        </w:tc>
        <w:tc>
          <w:tcPr>
            <w:tcW w:w="2362"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321044B" w14:textId="77777777" w:rsidR="009C6A3B" w:rsidRPr="009C6A3B" w:rsidRDefault="009C6A3B" w:rsidP="009C6A3B">
            <w:pPr>
              <w:pStyle w:val="CDITable-TotalRowCentre"/>
            </w:pPr>
            <w:r w:rsidRPr="009C6A3B">
              <w:t>10</w:t>
            </w:r>
          </w:p>
        </w:tc>
      </w:tr>
    </w:tbl>
    <w:p w14:paraId="46F89426" w14:textId="77777777" w:rsidR="00B12AB0" w:rsidRPr="00B12AB0" w:rsidRDefault="00B12AB0" w:rsidP="00B12AB0">
      <w:pPr>
        <w:pStyle w:val="CDITable-FirstFootnote"/>
      </w:pPr>
      <w:r w:rsidRPr="00B12AB0">
        <w:t>a</w:t>
      </w:r>
      <w:r w:rsidRPr="00B12AB0">
        <w:tab/>
        <w:t xml:space="preserve">Data taken from NELSS. </w:t>
      </w:r>
    </w:p>
    <w:p w14:paraId="4958423B" w14:textId="77777777" w:rsidR="00B12AB0" w:rsidRPr="00B12AB0" w:rsidRDefault="00B12AB0" w:rsidP="00B12AB0">
      <w:pPr>
        <w:pStyle w:val="CDITable-Footnote"/>
      </w:pPr>
      <w:r w:rsidRPr="00B12AB0">
        <w:t>b</w:t>
      </w:r>
      <w:r w:rsidRPr="00B12AB0">
        <w:tab/>
        <w:t>‘Other’ includes: gastroenteritis and confusion; meningoencephalitis; spontaneous bacterial peritonitis; and no details provided.</w:t>
      </w:r>
    </w:p>
    <w:p w14:paraId="59F1B5C3" w14:textId="2306A75F" w:rsidR="00B12AB0" w:rsidRPr="00B12AB0" w:rsidRDefault="00B12AB0" w:rsidP="00B12AB0">
      <w:pPr>
        <w:pStyle w:val="CDITable-Title"/>
      </w:pPr>
      <w:bookmarkStart w:id="97" w:name="_Toc196814681"/>
      <w:bookmarkStart w:id="98" w:name="_Toc204171890"/>
      <w:r w:rsidRPr="00B12AB0">
        <w:t xml:space="preserve">Table </w:t>
      </w:r>
      <w:r>
        <w:t>13</w:t>
      </w:r>
      <w:r w:rsidRPr="00B12AB0">
        <w:t>: Immunocompromising conditions for non-perinatal listeriosis cases in Australia, 2018</w:t>
      </w:r>
      <w:r w:rsidRPr="00B12AB0">
        <w:rPr>
          <w:vertAlign w:val="superscript"/>
        </w:rPr>
        <w:t>a</w:t>
      </w:r>
      <w:r w:rsidRPr="00B12AB0">
        <w:t xml:space="preserve"> (n = 64)</w:t>
      </w:r>
      <w:bookmarkEnd w:id="97"/>
      <w:bookmarkEnd w:id="98"/>
    </w:p>
    <w:tbl>
      <w:tblPr>
        <w:tblW w:w="0" w:type="auto"/>
        <w:tblLayout w:type="fixed"/>
        <w:tblCellMar>
          <w:left w:w="0" w:type="dxa"/>
          <w:right w:w="0" w:type="dxa"/>
        </w:tblCellMar>
        <w:tblLook w:val="0000" w:firstRow="0" w:lastRow="0" w:firstColumn="0" w:lastColumn="0" w:noHBand="0" w:noVBand="0"/>
        <w:tblCaption w:val="Table 13: Immunocompromising conditions for non-perinatal listeriosis cases in Australia, 2018a (n = 64)"/>
        <w:tblDescription w:val="Table 13 shows a summary of non-perinatal listeriosis cases in Australia in 2018 by immunocompromising risk factors. "/>
      </w:tblPr>
      <w:tblGrid>
        <w:gridCol w:w="3685"/>
        <w:gridCol w:w="2976"/>
        <w:gridCol w:w="2977"/>
      </w:tblGrid>
      <w:tr w:rsidR="003670A0" w:rsidRPr="003670A0" w14:paraId="5D5DE299" w14:textId="77777777" w:rsidTr="003670A0">
        <w:trPr>
          <w:trHeight w:val="20"/>
          <w:tblHeader/>
        </w:trPr>
        <w:tc>
          <w:tcPr>
            <w:tcW w:w="3685" w:type="dxa"/>
            <w:shd w:val="clear" w:color="auto" w:fill="1E4496" w:themeFill="text2"/>
            <w:tcMar>
              <w:top w:w="113" w:type="dxa"/>
              <w:left w:w="113" w:type="dxa"/>
              <w:bottom w:w="113" w:type="dxa"/>
              <w:right w:w="113" w:type="dxa"/>
            </w:tcMar>
            <w:vAlign w:val="bottom"/>
          </w:tcPr>
          <w:p w14:paraId="38C8FE11" w14:textId="77777777" w:rsidR="003670A0" w:rsidRPr="003670A0" w:rsidRDefault="003670A0" w:rsidP="003670A0">
            <w:pPr>
              <w:pStyle w:val="CDITable-HeaderRowLeft"/>
            </w:pPr>
            <w:r w:rsidRPr="003670A0">
              <w:t>Condition</w:t>
            </w:r>
          </w:p>
        </w:tc>
        <w:tc>
          <w:tcPr>
            <w:tcW w:w="2976" w:type="dxa"/>
            <w:shd w:val="clear" w:color="auto" w:fill="1E4496" w:themeFill="text2"/>
            <w:tcMar>
              <w:top w:w="113" w:type="dxa"/>
              <w:left w:w="113" w:type="dxa"/>
              <w:bottom w:w="113" w:type="dxa"/>
              <w:right w:w="113" w:type="dxa"/>
            </w:tcMar>
            <w:vAlign w:val="bottom"/>
          </w:tcPr>
          <w:p w14:paraId="11C7B695" w14:textId="77777777" w:rsidR="003670A0" w:rsidRPr="003670A0" w:rsidRDefault="003670A0" w:rsidP="003670A0">
            <w:pPr>
              <w:pStyle w:val="CDITable-HeaderRowCentre"/>
            </w:pPr>
            <w:r w:rsidRPr="003670A0">
              <w:t>Number of cases</w:t>
            </w:r>
          </w:p>
        </w:tc>
        <w:tc>
          <w:tcPr>
            <w:tcW w:w="2977" w:type="dxa"/>
            <w:shd w:val="clear" w:color="auto" w:fill="1E4496" w:themeFill="text2"/>
            <w:tcMar>
              <w:top w:w="113" w:type="dxa"/>
              <w:left w:w="113" w:type="dxa"/>
              <w:bottom w:w="113" w:type="dxa"/>
              <w:right w:w="113" w:type="dxa"/>
            </w:tcMar>
            <w:vAlign w:val="bottom"/>
          </w:tcPr>
          <w:p w14:paraId="35B434E4" w14:textId="77777777" w:rsidR="003670A0" w:rsidRPr="003670A0" w:rsidRDefault="003670A0" w:rsidP="003670A0">
            <w:pPr>
              <w:pStyle w:val="CDITable-HeaderRowCentre"/>
            </w:pPr>
            <w:r w:rsidRPr="003670A0">
              <w:t>Proportion of all cases (%)</w:t>
            </w:r>
          </w:p>
        </w:tc>
      </w:tr>
      <w:tr w:rsidR="003670A0" w:rsidRPr="003670A0" w14:paraId="7C97EA69" w14:textId="77777777" w:rsidTr="003670A0">
        <w:trPr>
          <w:trHeight w:val="20"/>
        </w:trPr>
        <w:tc>
          <w:tcPr>
            <w:tcW w:w="3685" w:type="dxa"/>
            <w:tcBorders>
              <w:bottom w:val="single" w:sz="6" w:space="0" w:color="1E4496" w:themeColor="text2"/>
            </w:tcBorders>
            <w:tcMar>
              <w:top w:w="113" w:type="dxa"/>
              <w:left w:w="113" w:type="dxa"/>
              <w:bottom w:w="113" w:type="dxa"/>
              <w:right w:w="113" w:type="dxa"/>
            </w:tcMar>
            <w:vAlign w:val="center"/>
          </w:tcPr>
          <w:p w14:paraId="75CAE444" w14:textId="77777777" w:rsidR="003670A0" w:rsidRPr="003670A0" w:rsidRDefault="003670A0" w:rsidP="003670A0">
            <w:pPr>
              <w:pStyle w:val="CDITable-RowLeft"/>
            </w:pPr>
            <w:r w:rsidRPr="003670A0">
              <w:t>Cancer</w:t>
            </w:r>
          </w:p>
        </w:tc>
        <w:tc>
          <w:tcPr>
            <w:tcW w:w="2976" w:type="dxa"/>
            <w:tcBorders>
              <w:bottom w:val="single" w:sz="6" w:space="0" w:color="1E4496" w:themeColor="text2"/>
            </w:tcBorders>
            <w:tcMar>
              <w:top w:w="113" w:type="dxa"/>
              <w:left w:w="113" w:type="dxa"/>
              <w:bottom w:w="113" w:type="dxa"/>
              <w:right w:w="113" w:type="dxa"/>
            </w:tcMar>
            <w:vAlign w:val="center"/>
          </w:tcPr>
          <w:p w14:paraId="03A3F8FF" w14:textId="77777777" w:rsidR="003670A0" w:rsidRPr="003670A0" w:rsidRDefault="003670A0" w:rsidP="003670A0">
            <w:pPr>
              <w:pStyle w:val="CDITable-RowCentre"/>
            </w:pPr>
            <w:r w:rsidRPr="003670A0">
              <w:t>27</w:t>
            </w:r>
          </w:p>
        </w:tc>
        <w:tc>
          <w:tcPr>
            <w:tcW w:w="2977" w:type="dxa"/>
            <w:tcBorders>
              <w:bottom w:val="single" w:sz="6" w:space="0" w:color="1E4496" w:themeColor="text2"/>
            </w:tcBorders>
            <w:tcMar>
              <w:top w:w="113" w:type="dxa"/>
              <w:left w:w="113" w:type="dxa"/>
              <w:bottom w:w="113" w:type="dxa"/>
              <w:right w:w="113" w:type="dxa"/>
            </w:tcMar>
            <w:vAlign w:val="center"/>
          </w:tcPr>
          <w:p w14:paraId="4493FE84" w14:textId="77777777" w:rsidR="003670A0" w:rsidRPr="003670A0" w:rsidRDefault="003670A0" w:rsidP="003670A0">
            <w:pPr>
              <w:pStyle w:val="CDITable-RowCentre"/>
            </w:pPr>
            <w:r w:rsidRPr="003670A0">
              <w:t>42%</w:t>
            </w:r>
          </w:p>
        </w:tc>
      </w:tr>
      <w:tr w:rsidR="003670A0" w:rsidRPr="003670A0" w14:paraId="33C1F41B" w14:textId="77777777" w:rsidTr="003670A0">
        <w:trPr>
          <w:trHeight w:val="2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08C3E4" w14:textId="77777777" w:rsidR="003670A0" w:rsidRPr="003670A0" w:rsidRDefault="003670A0" w:rsidP="003670A0">
            <w:pPr>
              <w:pStyle w:val="CDITable-RowLeft"/>
            </w:pPr>
            <w:r w:rsidRPr="003670A0">
              <w:t>Diabetes</w:t>
            </w:r>
          </w:p>
        </w:tc>
        <w:tc>
          <w:tcPr>
            <w:tcW w:w="29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4FE482" w14:textId="77777777" w:rsidR="003670A0" w:rsidRPr="003670A0" w:rsidRDefault="003670A0" w:rsidP="003670A0">
            <w:pPr>
              <w:pStyle w:val="CDITable-RowCentre"/>
            </w:pPr>
            <w:r w:rsidRPr="003670A0">
              <w:t>18</w:t>
            </w:r>
          </w:p>
        </w:tc>
        <w:tc>
          <w:tcPr>
            <w:tcW w:w="29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FE319B" w14:textId="77777777" w:rsidR="003670A0" w:rsidRPr="003670A0" w:rsidRDefault="003670A0" w:rsidP="003670A0">
            <w:pPr>
              <w:pStyle w:val="CDITable-RowCentre"/>
            </w:pPr>
            <w:r w:rsidRPr="003670A0">
              <w:t>28%</w:t>
            </w:r>
          </w:p>
        </w:tc>
      </w:tr>
      <w:tr w:rsidR="003670A0" w:rsidRPr="003670A0" w14:paraId="37E84114" w14:textId="77777777" w:rsidTr="003670A0">
        <w:trPr>
          <w:trHeight w:val="2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BE7FC2" w14:textId="77777777" w:rsidR="003670A0" w:rsidRPr="003670A0" w:rsidRDefault="003670A0" w:rsidP="003670A0">
            <w:pPr>
              <w:pStyle w:val="CDITable-RowLeft"/>
            </w:pPr>
            <w:r w:rsidRPr="003670A0">
              <w:t>Heart disease</w:t>
            </w:r>
          </w:p>
        </w:tc>
        <w:tc>
          <w:tcPr>
            <w:tcW w:w="29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38080C" w14:textId="77777777" w:rsidR="003670A0" w:rsidRPr="003670A0" w:rsidRDefault="003670A0" w:rsidP="003670A0">
            <w:pPr>
              <w:pStyle w:val="CDITable-RowCentre"/>
            </w:pPr>
            <w:r w:rsidRPr="003670A0">
              <w:t>27</w:t>
            </w:r>
          </w:p>
        </w:tc>
        <w:tc>
          <w:tcPr>
            <w:tcW w:w="29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9994A4" w14:textId="77777777" w:rsidR="003670A0" w:rsidRPr="003670A0" w:rsidRDefault="003670A0" w:rsidP="003670A0">
            <w:pPr>
              <w:pStyle w:val="CDITable-RowCentre"/>
            </w:pPr>
            <w:r w:rsidRPr="003670A0">
              <w:t>42%</w:t>
            </w:r>
          </w:p>
        </w:tc>
      </w:tr>
      <w:tr w:rsidR="003670A0" w:rsidRPr="003670A0" w14:paraId="04F6882D" w14:textId="77777777" w:rsidTr="003670A0">
        <w:trPr>
          <w:trHeight w:val="2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156C83" w14:textId="77777777" w:rsidR="003670A0" w:rsidRPr="003670A0" w:rsidRDefault="003670A0" w:rsidP="003670A0">
            <w:pPr>
              <w:pStyle w:val="CDITable-RowLeft"/>
            </w:pPr>
            <w:r w:rsidRPr="003670A0">
              <w:t>Chronic lung disease (excluding asthma)</w:t>
            </w:r>
          </w:p>
        </w:tc>
        <w:tc>
          <w:tcPr>
            <w:tcW w:w="29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F0CC09" w14:textId="77777777" w:rsidR="003670A0" w:rsidRPr="003670A0" w:rsidRDefault="003670A0" w:rsidP="003670A0">
            <w:pPr>
              <w:pStyle w:val="CDITable-RowCentre"/>
            </w:pPr>
            <w:r w:rsidRPr="003670A0">
              <w:t>5</w:t>
            </w:r>
          </w:p>
        </w:tc>
        <w:tc>
          <w:tcPr>
            <w:tcW w:w="29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D04511" w14:textId="77777777" w:rsidR="003670A0" w:rsidRPr="003670A0" w:rsidRDefault="003670A0" w:rsidP="003670A0">
            <w:pPr>
              <w:pStyle w:val="CDITable-RowCentre"/>
            </w:pPr>
            <w:r w:rsidRPr="003670A0">
              <w:t>8%</w:t>
            </w:r>
          </w:p>
        </w:tc>
      </w:tr>
      <w:tr w:rsidR="003670A0" w:rsidRPr="003670A0" w14:paraId="07CEC7EE" w14:textId="77777777" w:rsidTr="003670A0">
        <w:trPr>
          <w:trHeight w:val="2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D2E883" w14:textId="77777777" w:rsidR="003670A0" w:rsidRPr="003670A0" w:rsidRDefault="003670A0" w:rsidP="003670A0">
            <w:pPr>
              <w:pStyle w:val="CDITable-RowLeft"/>
            </w:pPr>
            <w:r w:rsidRPr="003670A0">
              <w:t>Renal disease not requiring dialysis</w:t>
            </w:r>
          </w:p>
        </w:tc>
        <w:tc>
          <w:tcPr>
            <w:tcW w:w="29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2EABFA" w14:textId="77777777" w:rsidR="003670A0" w:rsidRPr="003670A0" w:rsidRDefault="003670A0" w:rsidP="003670A0">
            <w:pPr>
              <w:pStyle w:val="CDITable-RowCentre"/>
            </w:pPr>
            <w:r w:rsidRPr="003670A0">
              <w:t>10</w:t>
            </w:r>
          </w:p>
        </w:tc>
        <w:tc>
          <w:tcPr>
            <w:tcW w:w="29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886D1D" w14:textId="77777777" w:rsidR="003670A0" w:rsidRPr="003670A0" w:rsidRDefault="003670A0" w:rsidP="003670A0">
            <w:pPr>
              <w:pStyle w:val="CDITable-RowCentre"/>
            </w:pPr>
            <w:r w:rsidRPr="003670A0">
              <w:t>16%</w:t>
            </w:r>
          </w:p>
        </w:tc>
      </w:tr>
      <w:tr w:rsidR="003670A0" w:rsidRPr="003670A0" w14:paraId="1F154540" w14:textId="77777777" w:rsidTr="003670A0">
        <w:trPr>
          <w:trHeight w:val="2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D8B97F" w14:textId="77777777" w:rsidR="003670A0" w:rsidRPr="003670A0" w:rsidRDefault="003670A0" w:rsidP="003670A0">
            <w:pPr>
              <w:pStyle w:val="CDITable-RowLeft"/>
            </w:pPr>
            <w:r w:rsidRPr="003670A0">
              <w:t>Liver disease</w:t>
            </w:r>
          </w:p>
        </w:tc>
        <w:tc>
          <w:tcPr>
            <w:tcW w:w="29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511447" w14:textId="77777777" w:rsidR="003670A0" w:rsidRPr="003670A0" w:rsidRDefault="003670A0" w:rsidP="003670A0">
            <w:pPr>
              <w:pStyle w:val="CDITable-RowCentre"/>
            </w:pPr>
            <w:r w:rsidRPr="003670A0">
              <w:t>8</w:t>
            </w:r>
          </w:p>
        </w:tc>
        <w:tc>
          <w:tcPr>
            <w:tcW w:w="29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83CB27" w14:textId="77777777" w:rsidR="003670A0" w:rsidRPr="003670A0" w:rsidRDefault="003670A0" w:rsidP="003670A0">
            <w:pPr>
              <w:pStyle w:val="CDITable-RowCentre"/>
            </w:pPr>
            <w:r w:rsidRPr="003670A0">
              <w:t>13%</w:t>
            </w:r>
          </w:p>
        </w:tc>
      </w:tr>
      <w:tr w:rsidR="003670A0" w:rsidRPr="003670A0" w14:paraId="53A20FD6" w14:textId="77777777" w:rsidTr="003670A0">
        <w:trPr>
          <w:trHeight w:val="2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0E76EE" w14:textId="77777777" w:rsidR="003670A0" w:rsidRPr="003670A0" w:rsidRDefault="003670A0" w:rsidP="003670A0">
            <w:pPr>
              <w:pStyle w:val="CDITable-RowLeft"/>
            </w:pPr>
            <w:r w:rsidRPr="003670A0">
              <w:t>Blood disorder</w:t>
            </w:r>
          </w:p>
        </w:tc>
        <w:tc>
          <w:tcPr>
            <w:tcW w:w="29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F5314C" w14:textId="77777777" w:rsidR="003670A0" w:rsidRPr="003670A0" w:rsidRDefault="003670A0" w:rsidP="003670A0">
            <w:pPr>
              <w:pStyle w:val="CDITable-RowCentre"/>
            </w:pPr>
            <w:r w:rsidRPr="003670A0">
              <w:t>5</w:t>
            </w:r>
          </w:p>
        </w:tc>
        <w:tc>
          <w:tcPr>
            <w:tcW w:w="29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710A39" w14:textId="77777777" w:rsidR="003670A0" w:rsidRPr="003670A0" w:rsidRDefault="003670A0" w:rsidP="003670A0">
            <w:pPr>
              <w:pStyle w:val="CDITable-RowCentre"/>
            </w:pPr>
            <w:r w:rsidRPr="003670A0">
              <w:t>8%</w:t>
            </w:r>
          </w:p>
        </w:tc>
      </w:tr>
      <w:tr w:rsidR="003670A0" w:rsidRPr="003670A0" w14:paraId="05A64CC1" w14:textId="77777777" w:rsidTr="003670A0">
        <w:trPr>
          <w:trHeight w:val="2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466A80" w14:textId="77777777" w:rsidR="003670A0" w:rsidRPr="003670A0" w:rsidRDefault="003670A0" w:rsidP="003670A0">
            <w:pPr>
              <w:pStyle w:val="CDITable-RowLeft"/>
            </w:pPr>
            <w:r w:rsidRPr="003670A0">
              <w:t>Renal / kidney disease requiring dialysis</w:t>
            </w:r>
          </w:p>
        </w:tc>
        <w:tc>
          <w:tcPr>
            <w:tcW w:w="29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70573D" w14:textId="77777777" w:rsidR="003670A0" w:rsidRPr="003670A0" w:rsidRDefault="003670A0" w:rsidP="003670A0">
            <w:pPr>
              <w:pStyle w:val="CDITable-RowCentre"/>
            </w:pPr>
            <w:r w:rsidRPr="003670A0">
              <w:t>8</w:t>
            </w:r>
          </w:p>
        </w:tc>
        <w:tc>
          <w:tcPr>
            <w:tcW w:w="29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CF957B" w14:textId="77777777" w:rsidR="003670A0" w:rsidRPr="003670A0" w:rsidRDefault="003670A0" w:rsidP="003670A0">
            <w:pPr>
              <w:pStyle w:val="CDITable-RowCentre"/>
            </w:pPr>
            <w:r w:rsidRPr="003670A0">
              <w:t>13%</w:t>
            </w:r>
          </w:p>
        </w:tc>
      </w:tr>
      <w:tr w:rsidR="003670A0" w:rsidRPr="003670A0" w14:paraId="44225167" w14:textId="77777777" w:rsidTr="003670A0">
        <w:trPr>
          <w:trHeight w:val="2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DB3D03" w14:textId="77777777" w:rsidR="003670A0" w:rsidRPr="003670A0" w:rsidRDefault="003670A0" w:rsidP="003670A0">
            <w:pPr>
              <w:pStyle w:val="CDITable-RowLeft"/>
            </w:pPr>
            <w:r w:rsidRPr="003670A0">
              <w:t>Rheumatological condition</w:t>
            </w:r>
          </w:p>
        </w:tc>
        <w:tc>
          <w:tcPr>
            <w:tcW w:w="29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C07F13" w14:textId="77777777" w:rsidR="003670A0" w:rsidRPr="003670A0" w:rsidRDefault="003670A0" w:rsidP="003670A0">
            <w:pPr>
              <w:pStyle w:val="CDITable-RowCentre"/>
            </w:pPr>
            <w:r w:rsidRPr="003670A0">
              <w:t>13</w:t>
            </w:r>
          </w:p>
        </w:tc>
        <w:tc>
          <w:tcPr>
            <w:tcW w:w="29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D7AD5B" w14:textId="77777777" w:rsidR="003670A0" w:rsidRPr="003670A0" w:rsidRDefault="003670A0" w:rsidP="003670A0">
            <w:pPr>
              <w:pStyle w:val="CDITable-RowCentre"/>
            </w:pPr>
            <w:r w:rsidRPr="003670A0">
              <w:t>20%</w:t>
            </w:r>
          </w:p>
        </w:tc>
      </w:tr>
      <w:tr w:rsidR="003670A0" w:rsidRPr="003670A0" w14:paraId="42FC5F34" w14:textId="77777777" w:rsidTr="003670A0">
        <w:trPr>
          <w:trHeight w:val="2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99B1FC" w14:textId="77777777" w:rsidR="003670A0" w:rsidRPr="003670A0" w:rsidRDefault="003670A0" w:rsidP="003670A0">
            <w:pPr>
              <w:pStyle w:val="CDITable-RowLeft"/>
            </w:pPr>
            <w:r w:rsidRPr="003670A0">
              <w:t>Organ transplant</w:t>
            </w:r>
          </w:p>
        </w:tc>
        <w:tc>
          <w:tcPr>
            <w:tcW w:w="29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4DFB05" w14:textId="77777777" w:rsidR="003670A0" w:rsidRPr="003670A0" w:rsidRDefault="003670A0" w:rsidP="003670A0">
            <w:pPr>
              <w:pStyle w:val="CDITable-RowCentre"/>
            </w:pPr>
            <w:r w:rsidRPr="003670A0">
              <w:t>1</w:t>
            </w:r>
          </w:p>
        </w:tc>
        <w:tc>
          <w:tcPr>
            <w:tcW w:w="29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A3CD00" w14:textId="77777777" w:rsidR="003670A0" w:rsidRPr="003670A0" w:rsidRDefault="003670A0" w:rsidP="003670A0">
            <w:pPr>
              <w:pStyle w:val="CDITable-RowCentre"/>
            </w:pPr>
            <w:r w:rsidRPr="003670A0">
              <w:t>2%</w:t>
            </w:r>
          </w:p>
        </w:tc>
      </w:tr>
      <w:tr w:rsidR="003670A0" w:rsidRPr="003670A0" w14:paraId="09B3411D" w14:textId="77777777" w:rsidTr="003670A0">
        <w:trPr>
          <w:trHeight w:val="20"/>
        </w:trPr>
        <w:tc>
          <w:tcPr>
            <w:tcW w:w="368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DD1E70" w14:textId="77777777" w:rsidR="003670A0" w:rsidRPr="003670A0" w:rsidRDefault="003670A0" w:rsidP="003670A0">
            <w:pPr>
              <w:pStyle w:val="CDITable-RowLeft"/>
            </w:pPr>
            <w:r w:rsidRPr="003670A0">
              <w:t xml:space="preserve">No immunocompromising conditions </w:t>
            </w:r>
          </w:p>
        </w:tc>
        <w:tc>
          <w:tcPr>
            <w:tcW w:w="29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E592A4" w14:textId="77777777" w:rsidR="003670A0" w:rsidRPr="003670A0" w:rsidRDefault="003670A0" w:rsidP="003670A0">
            <w:pPr>
              <w:pStyle w:val="CDITable-RowCentre"/>
            </w:pPr>
            <w:r w:rsidRPr="003670A0">
              <w:t>4</w:t>
            </w:r>
          </w:p>
        </w:tc>
        <w:tc>
          <w:tcPr>
            <w:tcW w:w="29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378342" w14:textId="77777777" w:rsidR="003670A0" w:rsidRPr="003670A0" w:rsidRDefault="003670A0" w:rsidP="003670A0">
            <w:pPr>
              <w:pStyle w:val="CDITable-RowCentre"/>
            </w:pPr>
            <w:r w:rsidRPr="003670A0">
              <w:t>6%</w:t>
            </w:r>
          </w:p>
        </w:tc>
      </w:tr>
    </w:tbl>
    <w:p w14:paraId="55C29D87" w14:textId="77777777" w:rsidR="00B12AB0" w:rsidRPr="00B12AB0" w:rsidRDefault="00B12AB0" w:rsidP="00B12AB0">
      <w:pPr>
        <w:pStyle w:val="CDITable-FirstFootnote"/>
        <w:rPr>
          <w:lang w:val="en-GB"/>
        </w:rPr>
      </w:pPr>
      <w:r w:rsidRPr="00B12AB0">
        <w:rPr>
          <w:lang w:val="en-GB"/>
        </w:rPr>
        <w:t>a</w:t>
      </w:r>
      <w:r w:rsidRPr="00B12AB0">
        <w:rPr>
          <w:lang w:val="en-GB"/>
        </w:rPr>
        <w:tab/>
        <w:t>Data taken from NELSS.</w:t>
      </w:r>
    </w:p>
    <w:p w14:paraId="298CA77F" w14:textId="0DFE0DC5" w:rsidR="00630252" w:rsidRDefault="00896544" w:rsidP="00B12AB0">
      <w:pPr>
        <w:pStyle w:val="Heading2-newpage"/>
      </w:pPr>
      <w:bookmarkStart w:id="99" w:name="_Toc204171642"/>
      <w:r w:rsidRPr="00896544">
        <w:lastRenderedPageBreak/>
        <w:t>Salmonellosis</w:t>
      </w:r>
      <w:bookmarkEnd w:id="99"/>
    </w:p>
    <w:p w14:paraId="789B8898" w14:textId="77777777" w:rsidR="00602763" w:rsidRPr="00602763" w:rsidRDefault="00602763" w:rsidP="00602763">
      <w:r w:rsidRPr="00602763">
        <w:t xml:space="preserve">Salmonellosis is an infection caused by the </w:t>
      </w:r>
      <w:r w:rsidRPr="00602763">
        <w:rPr>
          <w:i/>
          <w:iCs/>
        </w:rPr>
        <w:t>Salmonella</w:t>
      </w:r>
      <w:r w:rsidRPr="00602763">
        <w:t xml:space="preserve"> bacterium. It is second to campylobacteriosis as the most commonly notified enteric pathogen in Australia. </w:t>
      </w:r>
      <w:r w:rsidRPr="00602763">
        <w:rPr>
          <w:i/>
          <w:iCs/>
        </w:rPr>
        <w:t>Salmonella</w:t>
      </w:r>
      <w:r w:rsidRPr="00602763">
        <w:rPr>
          <w:iCs/>
        </w:rPr>
        <w:t xml:space="preserve"> </w:t>
      </w:r>
      <w:r w:rsidRPr="00602763">
        <w:t xml:space="preserve">infections acquired in Australia are usually associated with consumption of contaminated food, or less commonly, after contact with infected animals or an infected person. Food sources associated with </w:t>
      </w:r>
      <w:r w:rsidRPr="00602763">
        <w:rPr>
          <w:i/>
        </w:rPr>
        <w:t>Salmonella</w:t>
      </w:r>
      <w:r w:rsidRPr="00602763">
        <w:t xml:space="preserve"> infection in Australia include raw and undercooked foods of animal origin, particularly eggs and poultry, and fresh produce.</w:t>
      </w:r>
      <w:r w:rsidRPr="00602763">
        <w:rPr>
          <w:vertAlign w:val="superscript"/>
        </w:rPr>
        <w:t>36,37</w:t>
      </w:r>
      <w:r w:rsidRPr="00602763">
        <w:t xml:space="preserve"> Infection can also occur following exposure to </w:t>
      </w:r>
      <w:r w:rsidRPr="00602763">
        <w:rPr>
          <w:i/>
        </w:rPr>
        <w:t>Salmonella</w:t>
      </w:r>
      <w:r w:rsidRPr="00602763">
        <w:t xml:space="preserve"> in the environment. Many </w:t>
      </w:r>
      <w:r w:rsidRPr="00602763">
        <w:rPr>
          <w:i/>
        </w:rPr>
        <w:t>Salmonella</w:t>
      </w:r>
      <w:r w:rsidRPr="00602763">
        <w:t xml:space="preserve"> infections are also notified in people returning from overseas.</w:t>
      </w:r>
    </w:p>
    <w:p w14:paraId="01D425D6" w14:textId="77777777" w:rsidR="00602763" w:rsidRPr="00602763" w:rsidRDefault="00602763" w:rsidP="00602763">
      <w:r w:rsidRPr="00602763">
        <w:t>Surveillance data includes confirmed cases only. A confirmed case requires </w:t>
      </w:r>
      <w:r w:rsidRPr="00602763">
        <w:rPr>
          <w:bCs/>
        </w:rPr>
        <w:t>laboratory definitive evidence</w:t>
      </w:r>
      <w:r w:rsidRPr="00602763">
        <w:t> of infection.</w:t>
      </w:r>
      <w:r w:rsidRPr="00602763">
        <w:rPr>
          <w:vertAlign w:val="superscript"/>
        </w:rPr>
        <w:footnoteReference w:id="20"/>
      </w:r>
      <w:r w:rsidRPr="00602763">
        <w:t xml:space="preserve"> Note that paratyphoid and typhoid fever infections are reported separately (refer to the </w:t>
      </w:r>
      <w:r w:rsidRPr="00602763">
        <w:rPr>
          <w:i/>
          <w:iCs/>
        </w:rPr>
        <w:t>Enteric fever</w:t>
      </w:r>
      <w:r w:rsidRPr="00602763">
        <w:t xml:space="preserve"> section). Surveillance data is monitored by jurisdictional public health staff to identify potential outbreaks. Triggers for further investigation vary within and between jurisdictions depending on background infection rates, availability and timeliness of sub-typing information, and resource capacity. </w:t>
      </w:r>
    </w:p>
    <w:p w14:paraId="42BC2489" w14:textId="77777777" w:rsidR="00602763" w:rsidRPr="00602763" w:rsidRDefault="00602763" w:rsidP="00602763">
      <w:pPr>
        <w:pStyle w:val="Heading3"/>
      </w:pPr>
      <w:r w:rsidRPr="00602763">
        <w:t>Overall trend</w:t>
      </w:r>
    </w:p>
    <w:p w14:paraId="46D2728A" w14:textId="77777777" w:rsidR="00602763" w:rsidRPr="00602763" w:rsidRDefault="00602763" w:rsidP="00602763">
      <w:pPr>
        <w:pStyle w:val="CDIBullets"/>
      </w:pPr>
      <w:r w:rsidRPr="00602763">
        <w:t xml:space="preserve">Salmonellosis notification rates have increased since national notification began in 1991 (Figure 13). </w:t>
      </w:r>
    </w:p>
    <w:p w14:paraId="1280EFA7" w14:textId="77777777" w:rsidR="00602763" w:rsidRPr="00602763" w:rsidRDefault="00602763" w:rsidP="00602763">
      <w:pPr>
        <w:pStyle w:val="CDIBullets"/>
      </w:pPr>
      <w:r w:rsidRPr="00602763">
        <w:t>There has been an increasing trend of notifications observed across most jurisdictions since 2014. This is due, at least in part, to the increase in PCR testing as a method of laboratory diagnosis (refer to the 2016 OzFoodNet annual report).</w:t>
      </w:r>
      <w:r w:rsidRPr="00602763">
        <w:rPr>
          <w:vertAlign w:val="superscript"/>
        </w:rPr>
        <w:t>3</w:t>
      </w:r>
    </w:p>
    <w:p w14:paraId="77769323" w14:textId="77777777" w:rsidR="00602763" w:rsidRPr="00602763" w:rsidRDefault="00602763" w:rsidP="00602763">
      <w:pPr>
        <w:pStyle w:val="CDIBullets"/>
      </w:pPr>
      <w:r w:rsidRPr="00602763">
        <w:t>A slight decline in the notification rate was observed in 2018 compared to 2016 and 2017.</w:t>
      </w:r>
    </w:p>
    <w:p w14:paraId="1AF78BC5" w14:textId="77777777" w:rsidR="00602763" w:rsidRPr="00602763" w:rsidRDefault="00602763" w:rsidP="00602763">
      <w:pPr>
        <w:pStyle w:val="Heading3"/>
      </w:pPr>
      <w:r w:rsidRPr="00602763">
        <w:t>Previous outbreaks in Australia</w:t>
      </w:r>
    </w:p>
    <w:p w14:paraId="25B9C754" w14:textId="77777777" w:rsidR="00602763" w:rsidRPr="00602763" w:rsidRDefault="00602763" w:rsidP="00602763">
      <w:r w:rsidRPr="00602763">
        <w:t>Salmonellosis is the enteric pathogen most commonly identified in foodborne outbreaks in Australia. These outbreaks have been most frequently associated with the consumption of raw or minimally cooked egg products.</w:t>
      </w:r>
      <w:r w:rsidRPr="00602763">
        <w:rPr>
          <w:vertAlign w:val="superscript"/>
        </w:rPr>
        <w:t>32,33</w:t>
      </w:r>
      <w:r w:rsidRPr="00602763">
        <w:t xml:space="preserve"> (Refer to </w:t>
      </w:r>
      <w:r w:rsidRPr="00602763">
        <w:rPr>
          <w:i/>
          <w:iCs/>
        </w:rPr>
        <w:t>Foodborne and probable foodborne outbreaks</w:t>
      </w:r>
      <w:r w:rsidRPr="00602763">
        <w:t xml:space="preserve"> section.)</w:t>
      </w:r>
    </w:p>
    <w:p w14:paraId="6320B549" w14:textId="77777777" w:rsidR="00602763" w:rsidRPr="00602763" w:rsidRDefault="00602763" w:rsidP="00602763">
      <w:pPr>
        <w:rPr>
          <w:i/>
          <w:iCs/>
        </w:rPr>
      </w:pPr>
      <w:r w:rsidRPr="00602763">
        <w:rPr>
          <w:i/>
        </w:rPr>
        <w:t>S</w:t>
      </w:r>
      <w:r w:rsidRPr="00602763">
        <w:t xml:space="preserve">. Typhimurium is the most commonly identified serotype in </w:t>
      </w:r>
      <w:r w:rsidRPr="00602763">
        <w:rPr>
          <w:i/>
        </w:rPr>
        <w:t>Salmonella</w:t>
      </w:r>
      <w:r w:rsidRPr="00602763">
        <w:t xml:space="preserve"> outbreaks reported in Australia. The foods implicated in the largest of these outbreaks include:</w:t>
      </w:r>
    </w:p>
    <w:p w14:paraId="78D78E34" w14:textId="77777777" w:rsidR="00602763" w:rsidRPr="00602763" w:rsidRDefault="00602763" w:rsidP="00602763">
      <w:pPr>
        <w:pStyle w:val="CDIBullets"/>
      </w:pPr>
      <w:r w:rsidRPr="00602763">
        <w:t>Vietnamese bánh mì rolls (n = 213 cases) in Victoria in 2003;</w:t>
      </w:r>
    </w:p>
    <w:p w14:paraId="0077552F" w14:textId="77777777" w:rsidR="00602763" w:rsidRPr="00602763" w:rsidRDefault="00602763" w:rsidP="00602763">
      <w:pPr>
        <w:pStyle w:val="CDIBullets"/>
      </w:pPr>
      <w:r w:rsidRPr="00602763">
        <w:t>dips served at a Turkish restaurant (n = 442 cases) in Victoria in 2005;</w:t>
      </w:r>
      <w:r w:rsidRPr="00602763">
        <w:rPr>
          <w:vertAlign w:val="superscript"/>
        </w:rPr>
        <w:t>38</w:t>
      </w:r>
    </w:p>
    <w:p w14:paraId="7D0B9BF3" w14:textId="77777777" w:rsidR="00602763" w:rsidRPr="00602763" w:rsidRDefault="00602763" w:rsidP="00602763">
      <w:pPr>
        <w:pStyle w:val="CDIBullets"/>
      </w:pPr>
      <w:r w:rsidRPr="00602763">
        <w:t>pork or chicken and salad rolls made with raw-egg mayonnaise (n = 319 cases) in New South Wales in 2007;</w:t>
      </w:r>
      <w:r w:rsidRPr="00602763">
        <w:rPr>
          <w:vertAlign w:val="superscript"/>
        </w:rPr>
        <w:t>39</w:t>
      </w:r>
    </w:p>
    <w:p w14:paraId="416ABC1B" w14:textId="77777777" w:rsidR="00602763" w:rsidRPr="00602763" w:rsidRDefault="00602763" w:rsidP="00602763">
      <w:pPr>
        <w:pStyle w:val="CDIBullets"/>
      </w:pPr>
      <w:r w:rsidRPr="00602763">
        <w:t>chicken (n = 391 cases) in multiple jurisdictions in 2012;</w:t>
      </w:r>
      <w:r w:rsidRPr="00602763">
        <w:rPr>
          <w:vertAlign w:val="superscript"/>
        </w:rPr>
        <w:t>40</w:t>
      </w:r>
    </w:p>
    <w:p w14:paraId="36BF1C5E" w14:textId="77777777" w:rsidR="00602763" w:rsidRPr="00602763" w:rsidRDefault="00602763" w:rsidP="00602763">
      <w:pPr>
        <w:pStyle w:val="CDIBullets"/>
      </w:pPr>
      <w:r w:rsidRPr="00602763">
        <w:t>potato salad containing raw eggs (n = 350 cases) in Queensland in 2013;</w:t>
      </w:r>
      <w:r w:rsidRPr="00602763">
        <w:rPr>
          <w:vertAlign w:val="superscript"/>
        </w:rPr>
        <w:t>41</w:t>
      </w:r>
    </w:p>
    <w:p w14:paraId="5CB023B4" w14:textId="77777777" w:rsidR="00602763" w:rsidRPr="00602763" w:rsidRDefault="00602763" w:rsidP="00602763">
      <w:pPr>
        <w:pStyle w:val="CDIBullets"/>
      </w:pPr>
      <w:r w:rsidRPr="00602763">
        <w:lastRenderedPageBreak/>
        <w:t>raw-egg mayonnaise (n = 242 cases) in Victoria in 2014; and</w:t>
      </w:r>
    </w:p>
    <w:p w14:paraId="6C569D42" w14:textId="77777777" w:rsidR="00602763" w:rsidRPr="00602763" w:rsidRDefault="00602763" w:rsidP="00602763">
      <w:pPr>
        <w:pStyle w:val="CDIBullets"/>
      </w:pPr>
      <w:r w:rsidRPr="00602763">
        <w:t xml:space="preserve">numerous bakery items (n = 202 cases) in New South Wales in 2016. </w:t>
      </w:r>
    </w:p>
    <w:p w14:paraId="51DBEA42" w14:textId="77777777" w:rsidR="00602763" w:rsidRPr="00602763" w:rsidRDefault="00602763" w:rsidP="00602763">
      <w:r w:rsidRPr="00602763">
        <w:t xml:space="preserve">Other notable foodborne </w:t>
      </w:r>
      <w:r w:rsidRPr="00602763">
        <w:rPr>
          <w:i/>
        </w:rPr>
        <w:t>Salmonella</w:t>
      </w:r>
      <w:r w:rsidRPr="00602763">
        <w:t xml:space="preserve"> outbreaks reported in Australia include:</w:t>
      </w:r>
    </w:p>
    <w:p w14:paraId="7CB6B46C" w14:textId="77777777" w:rsidR="00602763" w:rsidRPr="00602763" w:rsidRDefault="00602763" w:rsidP="00602763">
      <w:pPr>
        <w:pStyle w:val="CDIBullets"/>
      </w:pPr>
      <w:r w:rsidRPr="00602763">
        <w:rPr>
          <w:i/>
          <w:iCs/>
        </w:rPr>
        <w:t>S</w:t>
      </w:r>
      <w:r w:rsidRPr="00602763">
        <w:t>. Saintpaul associated with rockmelon (n = 38 cases) in multiple jurisdictions in 2006,</w:t>
      </w:r>
      <w:r w:rsidRPr="00602763">
        <w:rPr>
          <w:vertAlign w:val="superscript"/>
        </w:rPr>
        <w:t>42</w:t>
      </w:r>
      <w:r w:rsidRPr="00602763">
        <w:t xml:space="preserve"> and mung bean sprouts (n = 419 cases) in multiple jurisdictions in 2016;</w:t>
      </w:r>
      <w:r w:rsidRPr="00602763">
        <w:rPr>
          <w:vertAlign w:val="superscript"/>
        </w:rPr>
        <w:t>3</w:t>
      </w:r>
      <w:r w:rsidRPr="00602763">
        <w:t xml:space="preserve"> </w:t>
      </w:r>
    </w:p>
    <w:p w14:paraId="08349A42" w14:textId="77777777" w:rsidR="00602763" w:rsidRPr="00602763" w:rsidRDefault="00602763" w:rsidP="00602763">
      <w:pPr>
        <w:pStyle w:val="CDIBullets"/>
      </w:pPr>
      <w:r w:rsidRPr="00602763">
        <w:rPr>
          <w:i/>
          <w:iCs/>
        </w:rPr>
        <w:t>S</w:t>
      </w:r>
      <w:r w:rsidRPr="00602763">
        <w:t>. Litchfield associated with papaya (n = 26 cases) in multiple jurisdictions in 2006;</w:t>
      </w:r>
      <w:r w:rsidRPr="00602763">
        <w:rPr>
          <w:vertAlign w:val="superscript"/>
        </w:rPr>
        <w:t>43</w:t>
      </w:r>
    </w:p>
    <w:p w14:paraId="650E95BD" w14:textId="77777777" w:rsidR="00602763" w:rsidRPr="00602763" w:rsidRDefault="00602763" w:rsidP="00602763">
      <w:pPr>
        <w:pStyle w:val="CDIBullets"/>
      </w:pPr>
      <w:r w:rsidRPr="00602763">
        <w:rPr>
          <w:i/>
          <w:iCs/>
        </w:rPr>
        <w:t>S</w:t>
      </w:r>
      <w:r w:rsidRPr="00602763">
        <w:t>. Anatum associated with bagged salads (n = 311 cases) in multiple jurisdictions in 2016;</w:t>
      </w:r>
      <w:r w:rsidRPr="00602763">
        <w:rPr>
          <w:vertAlign w:val="superscript"/>
        </w:rPr>
        <w:t>3</w:t>
      </w:r>
      <w:r w:rsidRPr="00602763">
        <w:t xml:space="preserve"> and </w:t>
      </w:r>
    </w:p>
    <w:p w14:paraId="7B93639A" w14:textId="77777777" w:rsidR="00602763" w:rsidRPr="00602763" w:rsidRDefault="00602763" w:rsidP="00602763">
      <w:pPr>
        <w:pStyle w:val="CDIBullets"/>
      </w:pPr>
      <w:r w:rsidRPr="00602763">
        <w:rPr>
          <w:i/>
          <w:iCs/>
        </w:rPr>
        <w:t>S</w:t>
      </w:r>
      <w:r w:rsidRPr="00602763">
        <w:t>. Hvittingfoss associated with rockmelons (n = 144 cases) in multiple jurisdictions in 2016.</w:t>
      </w:r>
      <w:r w:rsidRPr="00602763">
        <w:rPr>
          <w:vertAlign w:val="superscript"/>
        </w:rPr>
        <w:t>3</w:t>
      </w:r>
    </w:p>
    <w:p w14:paraId="6060F305" w14:textId="77777777" w:rsidR="00602763" w:rsidRPr="00602763" w:rsidRDefault="00602763" w:rsidP="00602763">
      <w:r w:rsidRPr="00602763">
        <w:t>Notable non-foodborne outbreaks reported in Australia include:</w:t>
      </w:r>
    </w:p>
    <w:p w14:paraId="0257EC33" w14:textId="77777777" w:rsidR="00602763" w:rsidRPr="00602763" w:rsidRDefault="00602763" w:rsidP="00602763">
      <w:pPr>
        <w:pStyle w:val="CDIBullets"/>
      </w:pPr>
      <w:r w:rsidRPr="00602763">
        <w:rPr>
          <w:i/>
          <w:iCs/>
        </w:rPr>
        <w:t>S</w:t>
      </w:r>
      <w:r w:rsidRPr="00602763">
        <w:t>. Paratyphi B biovar Java associated with tropical fish aquariums in 2003–2004;</w:t>
      </w:r>
      <w:r w:rsidRPr="00602763">
        <w:rPr>
          <w:vertAlign w:val="superscript"/>
        </w:rPr>
        <w:t>44</w:t>
      </w:r>
    </w:p>
    <w:p w14:paraId="020D0ACA" w14:textId="77777777" w:rsidR="00602763" w:rsidRPr="00602763" w:rsidRDefault="00602763" w:rsidP="00602763">
      <w:pPr>
        <w:pStyle w:val="CDIBullets"/>
      </w:pPr>
      <w:r w:rsidRPr="00602763">
        <w:rPr>
          <w:i/>
          <w:iCs/>
        </w:rPr>
        <w:t>S</w:t>
      </w:r>
      <w:r w:rsidRPr="00602763">
        <w:t>. Paratyphi B biovar Java associated with playground sand in New South Wales in 2007–2009;</w:t>
      </w:r>
      <w:r w:rsidRPr="00602763">
        <w:rPr>
          <w:vertAlign w:val="superscript"/>
        </w:rPr>
        <w:t>45</w:t>
      </w:r>
      <w:r w:rsidRPr="00602763">
        <w:t xml:space="preserve"> and</w:t>
      </w:r>
    </w:p>
    <w:p w14:paraId="4963ABF2" w14:textId="77777777" w:rsidR="00602763" w:rsidRPr="00602763" w:rsidRDefault="00602763" w:rsidP="00602763">
      <w:pPr>
        <w:pStyle w:val="CDIBullets"/>
      </w:pPr>
      <w:r w:rsidRPr="00602763">
        <w:rPr>
          <w:i/>
          <w:iCs/>
        </w:rPr>
        <w:t>S</w:t>
      </w:r>
      <w:r w:rsidRPr="00602763">
        <w:t>. Litchfield associated with a Northern Territory car rally in 2009.</w:t>
      </w:r>
      <w:r w:rsidRPr="00602763">
        <w:rPr>
          <w:vertAlign w:val="superscript"/>
        </w:rPr>
        <w:t>46</w:t>
      </w:r>
    </w:p>
    <w:p w14:paraId="0FC8351C" w14:textId="77777777" w:rsidR="00602763" w:rsidRPr="00602763" w:rsidRDefault="00602763" w:rsidP="00602763">
      <w:r w:rsidRPr="00602763">
        <w:t>Despite the number of salmonellosis outbreaks reported, the majority of salmonellosis cases reported annually are considered sporadic cases.</w:t>
      </w:r>
    </w:p>
    <w:p w14:paraId="0EAA28F9" w14:textId="505582D8" w:rsidR="00602763" w:rsidRPr="00602763" w:rsidRDefault="00602763" w:rsidP="00602763">
      <w:pPr>
        <w:pStyle w:val="CDIFigure-Title"/>
      </w:pPr>
      <w:bookmarkStart w:id="100" w:name="_Toc196814656"/>
      <w:bookmarkStart w:id="101" w:name="_Toc204171706"/>
      <w:r w:rsidRPr="00602763">
        <w:t xml:space="preserve">Figure </w:t>
      </w:r>
      <w:r>
        <w:t>13</w:t>
      </w:r>
      <w:r w:rsidRPr="00602763">
        <w:t>: Salmonellosis notifications and rate per 100,000 population in Australia by jurisdiction of residence, 1991–2018</w:t>
      </w:r>
      <w:bookmarkEnd w:id="100"/>
      <w:bookmarkEnd w:id="101"/>
    </w:p>
    <w:p w14:paraId="30F29BF8" w14:textId="77B54007" w:rsidR="00602763" w:rsidRPr="00602763" w:rsidRDefault="00A31BA6" w:rsidP="00602763">
      <w:pPr>
        <w:pStyle w:val="CDIFigure-Placeholder"/>
        <w:rPr>
          <w:lang w:val="en-GB"/>
        </w:rPr>
      </w:pPr>
      <w:r>
        <w:rPr>
          <w:noProof/>
          <w:lang w:val="en-GB"/>
          <w14:ligatures w14:val="none"/>
        </w:rPr>
        <w:drawing>
          <wp:inline distT="0" distB="0" distL="0" distR="0" wp14:anchorId="7F663391" wp14:editId="27DFE832">
            <wp:extent cx="6120765" cy="3478530"/>
            <wp:effectExtent l="0" t="0" r="0" b="7620"/>
            <wp:docPr id="556610200" name="Picture 13" descr="Figure 13 is a dual stacked column and line graph with the primary axis demonstrating the number of notifications of salmonellosis in Australia by jurisdiction of residence and diagnosis year, from 1991–2018. The secondary axis (line graph) demonstrates the annual notification rate per 100,000 population by diagnosis year. All jurisdictions are presented. An increasing trend in the number of salmonellosis notifications has been observed each year, peaking in 2016 (n=18,017), declining in 2017 (n=16,378) and 2018 (n=1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10200" name="Picture 13" descr="Figure 13 is a dual stacked column and line graph with the primary axis demonstrating the number of notifications of salmonellosis in Australia by jurisdiction of residence and diagnosis year, from 1991–2018. The secondary axis (line graph) demonstrates the annual notification rate per 100,000 population by diagnosis year. All jurisdictions are presented. An increasing trend in the number of salmonellosis notifications has been observed each year, peaking in 2016 (n=18,017), declining in 2017 (n=16,378) and 2018 (n=14,144)."/>
                    <pic:cNvPicPr/>
                  </pic:nvPicPr>
                  <pic:blipFill>
                    <a:blip r:embed="rId30">
                      <a:extLst>
                        <a:ext uri="{28A0092B-C50C-407E-A947-70E740481C1C}">
                          <a14:useLocalDpi xmlns:a14="http://schemas.microsoft.com/office/drawing/2010/main" val="0"/>
                        </a:ext>
                      </a:extLst>
                    </a:blip>
                    <a:stretch>
                      <a:fillRect/>
                    </a:stretch>
                  </pic:blipFill>
                  <pic:spPr>
                    <a:xfrm>
                      <a:off x="0" y="0"/>
                      <a:ext cx="6120765" cy="3478530"/>
                    </a:xfrm>
                    <a:prstGeom prst="rect">
                      <a:avLst/>
                    </a:prstGeom>
                  </pic:spPr>
                </pic:pic>
              </a:graphicData>
            </a:graphic>
          </wp:inline>
        </w:drawing>
      </w:r>
    </w:p>
    <w:p w14:paraId="665645D1" w14:textId="5598B874" w:rsidR="00602763" w:rsidRPr="00602763" w:rsidRDefault="00602763" w:rsidP="00602763">
      <w:pPr>
        <w:pStyle w:val="CDITable-Title"/>
      </w:pPr>
      <w:bookmarkStart w:id="102" w:name="_Toc196814682"/>
      <w:bookmarkStart w:id="103" w:name="_Toc204171891"/>
      <w:r w:rsidRPr="00602763">
        <w:lastRenderedPageBreak/>
        <w:t xml:space="preserve">Table </w:t>
      </w:r>
      <w:r>
        <w:t>14</w:t>
      </w:r>
      <w:r w:rsidRPr="00602763">
        <w:t>: Summary of salmonellosis notifications in Australia, 2018</w:t>
      </w:r>
      <w:bookmarkEnd w:id="102"/>
      <w:bookmarkEnd w:id="103"/>
    </w:p>
    <w:tbl>
      <w:tblPr>
        <w:tblW w:w="0" w:type="auto"/>
        <w:tblLayout w:type="fixed"/>
        <w:tblCellMar>
          <w:left w:w="0" w:type="dxa"/>
          <w:right w:w="0" w:type="dxa"/>
        </w:tblCellMar>
        <w:tblLook w:val="0000" w:firstRow="0" w:lastRow="0" w:firstColumn="0" w:lastColumn="0" w:noHBand="0" w:noVBand="0"/>
        <w:tblCaption w:val="Table 14: Summary of salmonellosis notifications in Australia, 2018"/>
        <w:tblDescription w:val="Table 14 shows a summary of salmonellosis notifications in Australia in 2018. Presented fields include: number of notifications, rate per 100,000 population, jurisdiction with the highest number of notifications, number of foodborne outbreaks and details of foods implicated in outbreaks. "/>
      </w:tblPr>
      <w:tblGrid>
        <w:gridCol w:w="4819"/>
        <w:gridCol w:w="4819"/>
      </w:tblGrid>
      <w:tr w:rsidR="00A31BA6" w:rsidRPr="00A31BA6" w14:paraId="20B12D45" w14:textId="77777777" w:rsidTr="00A31BA6">
        <w:trPr>
          <w:trHeight w:val="20"/>
          <w:tblHeader/>
        </w:trPr>
        <w:tc>
          <w:tcPr>
            <w:tcW w:w="4819" w:type="dxa"/>
            <w:shd w:val="clear" w:color="auto" w:fill="1E4496" w:themeFill="text2"/>
            <w:tcMar>
              <w:top w:w="113" w:type="dxa"/>
              <w:left w:w="113" w:type="dxa"/>
              <w:bottom w:w="113" w:type="dxa"/>
              <w:right w:w="113" w:type="dxa"/>
            </w:tcMar>
            <w:vAlign w:val="bottom"/>
          </w:tcPr>
          <w:p w14:paraId="3EC8323E" w14:textId="77777777" w:rsidR="00A31BA6" w:rsidRPr="00A31BA6" w:rsidRDefault="00A31BA6" w:rsidP="00A31BA6">
            <w:pPr>
              <w:pStyle w:val="CDITable-HeaderRowLeft"/>
            </w:pPr>
            <w:r w:rsidRPr="00A31BA6">
              <w:t>Category</w:t>
            </w:r>
          </w:p>
        </w:tc>
        <w:tc>
          <w:tcPr>
            <w:tcW w:w="4819" w:type="dxa"/>
            <w:shd w:val="clear" w:color="auto" w:fill="1E4496" w:themeFill="text2"/>
            <w:tcMar>
              <w:top w:w="113" w:type="dxa"/>
              <w:left w:w="113" w:type="dxa"/>
              <w:bottom w:w="113" w:type="dxa"/>
              <w:right w:w="113" w:type="dxa"/>
            </w:tcMar>
            <w:vAlign w:val="bottom"/>
          </w:tcPr>
          <w:p w14:paraId="213C485F" w14:textId="77777777" w:rsidR="00A31BA6" w:rsidRPr="00A31BA6" w:rsidRDefault="00A31BA6" w:rsidP="00A31BA6">
            <w:pPr>
              <w:pStyle w:val="CDITable-HeaderRowLeft"/>
            </w:pPr>
            <w:r w:rsidRPr="00A31BA6">
              <w:t>Value</w:t>
            </w:r>
          </w:p>
        </w:tc>
      </w:tr>
      <w:tr w:rsidR="00A31BA6" w:rsidRPr="00A31BA6" w14:paraId="1E905521" w14:textId="77777777" w:rsidTr="00A31BA6">
        <w:trPr>
          <w:trHeight w:val="20"/>
        </w:trPr>
        <w:tc>
          <w:tcPr>
            <w:tcW w:w="4819" w:type="dxa"/>
            <w:tcBorders>
              <w:bottom w:val="single" w:sz="6" w:space="0" w:color="1E4496" w:themeColor="text2"/>
            </w:tcBorders>
            <w:tcMar>
              <w:top w:w="113" w:type="dxa"/>
              <w:left w:w="113" w:type="dxa"/>
              <w:bottom w:w="113" w:type="dxa"/>
              <w:right w:w="113" w:type="dxa"/>
            </w:tcMar>
            <w:vAlign w:val="center"/>
          </w:tcPr>
          <w:p w14:paraId="482271DA" w14:textId="77777777" w:rsidR="00A31BA6" w:rsidRPr="00A31BA6" w:rsidRDefault="00A31BA6" w:rsidP="00A31BA6">
            <w:pPr>
              <w:pStyle w:val="CDITable-RowLeft"/>
            </w:pPr>
            <w:r w:rsidRPr="00A31BA6">
              <w:t>Number of notifications</w:t>
            </w:r>
          </w:p>
        </w:tc>
        <w:tc>
          <w:tcPr>
            <w:tcW w:w="4819" w:type="dxa"/>
            <w:tcBorders>
              <w:bottom w:val="single" w:sz="6" w:space="0" w:color="1E4496" w:themeColor="text2"/>
            </w:tcBorders>
            <w:tcMar>
              <w:top w:w="113" w:type="dxa"/>
              <w:left w:w="113" w:type="dxa"/>
              <w:bottom w:w="113" w:type="dxa"/>
              <w:right w:w="113" w:type="dxa"/>
            </w:tcMar>
            <w:vAlign w:val="center"/>
          </w:tcPr>
          <w:p w14:paraId="6C76A477" w14:textId="77777777" w:rsidR="00A31BA6" w:rsidRPr="00A31BA6" w:rsidRDefault="00A31BA6" w:rsidP="00A31BA6">
            <w:pPr>
              <w:pStyle w:val="CDITable-RowLeft"/>
            </w:pPr>
            <w:r w:rsidRPr="00A31BA6">
              <w:t>14,144</w:t>
            </w:r>
          </w:p>
        </w:tc>
      </w:tr>
      <w:tr w:rsidR="00A31BA6" w:rsidRPr="00A31BA6" w14:paraId="5E121BD1" w14:textId="77777777" w:rsidTr="00A31BA6">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1E9C0C" w14:textId="77777777" w:rsidR="00A31BA6" w:rsidRPr="00A31BA6" w:rsidRDefault="00A31BA6" w:rsidP="00A31BA6">
            <w:pPr>
              <w:pStyle w:val="CDITable-RowLeft"/>
            </w:pPr>
            <w:r w:rsidRPr="00A31BA6">
              <w:t>Rate per 100,000 population</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552FA9" w14:textId="77777777" w:rsidR="00A31BA6" w:rsidRPr="00A31BA6" w:rsidRDefault="00A31BA6" w:rsidP="00A31BA6">
            <w:pPr>
              <w:pStyle w:val="CDITable-RowLeft"/>
            </w:pPr>
            <w:r w:rsidRPr="00A31BA6">
              <w:t xml:space="preserve">57 cases </w:t>
            </w:r>
          </w:p>
        </w:tc>
      </w:tr>
      <w:tr w:rsidR="00A31BA6" w:rsidRPr="00A31BA6" w14:paraId="6D4B1A4D" w14:textId="77777777" w:rsidTr="00A31BA6">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C20E51" w14:textId="77777777" w:rsidR="00A31BA6" w:rsidRPr="00A31BA6" w:rsidRDefault="00A31BA6" w:rsidP="00A31BA6">
            <w:pPr>
              <w:pStyle w:val="CDITable-RowLeft"/>
            </w:pPr>
            <w:r w:rsidRPr="00A31BA6">
              <w:t>Jurisdiction with the highest number of notifications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AC411E" w14:textId="77777777" w:rsidR="00A31BA6" w:rsidRPr="00A31BA6" w:rsidRDefault="00A31BA6" w:rsidP="00A31BA6">
            <w:pPr>
              <w:pStyle w:val="CDITable-RowLeft"/>
            </w:pPr>
            <w:r w:rsidRPr="00A31BA6">
              <w:t>Queensland (n = 3,481; 25%)</w:t>
            </w:r>
          </w:p>
        </w:tc>
      </w:tr>
      <w:tr w:rsidR="00A31BA6" w:rsidRPr="00A31BA6" w14:paraId="38E5530F" w14:textId="77777777" w:rsidTr="00A31BA6">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3CE638" w14:textId="77777777" w:rsidR="00A31BA6" w:rsidRPr="00A31BA6" w:rsidRDefault="00A31BA6" w:rsidP="00A31BA6">
            <w:pPr>
              <w:pStyle w:val="CDITable-RowLeft"/>
            </w:pPr>
            <w:r w:rsidRPr="00A31BA6">
              <w:t>Foodborne outbreaks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58E210" w14:textId="77777777" w:rsidR="00A31BA6" w:rsidRPr="00A31BA6" w:rsidRDefault="00A31BA6" w:rsidP="00A31BA6">
            <w:pPr>
              <w:pStyle w:val="CDITable-RowLeft"/>
            </w:pPr>
            <w:r w:rsidRPr="00A31BA6">
              <w:t>71</w:t>
            </w:r>
          </w:p>
        </w:tc>
      </w:tr>
      <w:tr w:rsidR="00A31BA6" w:rsidRPr="00A31BA6" w14:paraId="371BE205" w14:textId="77777777" w:rsidTr="00A31BA6">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B038B8" w14:textId="77777777" w:rsidR="00A31BA6" w:rsidRPr="00A31BA6" w:rsidRDefault="00A31BA6" w:rsidP="00A31BA6">
            <w:pPr>
              <w:pStyle w:val="CDITable-RowLeft"/>
            </w:pPr>
            <w:r w:rsidRPr="00A31BA6">
              <w:t>Foods implicated in outbreaks</w:t>
            </w:r>
            <w:r w:rsidRPr="00A31BA6">
              <w:rPr>
                <w:vertAlign w:val="superscript"/>
              </w:rPr>
              <w:t>a</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7CD59F" w14:textId="77777777" w:rsidR="00A31BA6" w:rsidRPr="00A31BA6" w:rsidRDefault="00A31BA6" w:rsidP="00A31BA6">
            <w:pPr>
              <w:pStyle w:val="CDITable-RowLeft"/>
            </w:pPr>
            <w:r w:rsidRPr="00A31BA6">
              <w:t xml:space="preserve">Most commonly eggs (n = 26 outbreaks) </w:t>
            </w:r>
          </w:p>
        </w:tc>
      </w:tr>
    </w:tbl>
    <w:p w14:paraId="1404BAAA" w14:textId="6F5289B0" w:rsidR="00602763" w:rsidRPr="00602763" w:rsidRDefault="00602763" w:rsidP="00602763">
      <w:pPr>
        <w:pStyle w:val="CDITable-FirstFootnote"/>
      </w:pPr>
      <w:r w:rsidRPr="00602763">
        <w:t>a</w:t>
      </w:r>
      <w:r w:rsidRPr="00602763">
        <w:tab/>
        <w:t xml:space="preserve">Refer to </w:t>
      </w:r>
      <w:r w:rsidRPr="00602763">
        <w:rPr>
          <w:i/>
          <w:iCs/>
        </w:rPr>
        <w:t>Foodborne outbreaks</w:t>
      </w:r>
      <w:r w:rsidRPr="00602763">
        <w:t xml:space="preserve"> section.</w:t>
      </w:r>
    </w:p>
    <w:p w14:paraId="1479BEC9" w14:textId="2408F128" w:rsidR="00602763" w:rsidRPr="00602763" w:rsidRDefault="00602763" w:rsidP="00602763">
      <w:pPr>
        <w:pStyle w:val="CDITable-Title"/>
      </w:pPr>
      <w:bookmarkStart w:id="104" w:name="_Toc196814683"/>
      <w:bookmarkStart w:id="105" w:name="_Toc204171892"/>
      <w:r w:rsidRPr="00602763">
        <w:t xml:space="preserve">Table </w:t>
      </w:r>
      <w:r>
        <w:t>15</w:t>
      </w:r>
      <w:r w:rsidRPr="00602763">
        <w:t>: Groups with the highest salmonellosis notification rate in Australia, 2018</w:t>
      </w:r>
      <w:bookmarkEnd w:id="104"/>
      <w:bookmarkEnd w:id="105"/>
    </w:p>
    <w:tbl>
      <w:tblPr>
        <w:tblW w:w="0" w:type="auto"/>
        <w:tblLayout w:type="fixed"/>
        <w:tblCellMar>
          <w:left w:w="0" w:type="dxa"/>
          <w:right w:w="0" w:type="dxa"/>
        </w:tblCellMar>
        <w:tblLook w:val="0000" w:firstRow="0" w:lastRow="0" w:firstColumn="0" w:lastColumn="0" w:noHBand="0" w:noVBand="0"/>
        <w:tblCaption w:val="Table 15: Groups with the highest salmonellosis notification rate in Australia, 2018"/>
        <w:tblDescription w:val="Table 15 shows a summary of the age group, sex and jurisdiction with the highest salmonellosis notification rates in Australia in 2018. The rate per 100,000 population, number and percentage of all cases are presented. "/>
      </w:tblPr>
      <w:tblGrid>
        <w:gridCol w:w="2409"/>
        <w:gridCol w:w="2410"/>
        <w:gridCol w:w="2409"/>
        <w:gridCol w:w="2410"/>
      </w:tblGrid>
      <w:tr w:rsidR="00A31BA6" w:rsidRPr="00A31BA6" w14:paraId="5CE406DD" w14:textId="77777777" w:rsidTr="00A31BA6">
        <w:trPr>
          <w:trHeight w:val="20"/>
          <w:tblHeader/>
        </w:trPr>
        <w:tc>
          <w:tcPr>
            <w:tcW w:w="2409" w:type="dxa"/>
            <w:shd w:val="clear" w:color="auto" w:fill="1E4496" w:themeFill="text2"/>
            <w:tcMar>
              <w:top w:w="113" w:type="dxa"/>
              <w:left w:w="113" w:type="dxa"/>
              <w:bottom w:w="113" w:type="dxa"/>
              <w:right w:w="113" w:type="dxa"/>
            </w:tcMar>
            <w:vAlign w:val="bottom"/>
          </w:tcPr>
          <w:p w14:paraId="38F1E193" w14:textId="77777777" w:rsidR="00A31BA6" w:rsidRPr="00A31BA6" w:rsidRDefault="00A31BA6" w:rsidP="00A31BA6">
            <w:pPr>
              <w:pStyle w:val="CDITable-HeaderRowLeft"/>
            </w:pPr>
            <w:r w:rsidRPr="00A31BA6">
              <w:t>Category</w:t>
            </w:r>
          </w:p>
        </w:tc>
        <w:tc>
          <w:tcPr>
            <w:tcW w:w="2410" w:type="dxa"/>
            <w:shd w:val="clear" w:color="auto" w:fill="1E4496" w:themeFill="text2"/>
            <w:tcMar>
              <w:top w:w="113" w:type="dxa"/>
              <w:left w:w="113" w:type="dxa"/>
              <w:bottom w:w="113" w:type="dxa"/>
              <w:right w:w="113" w:type="dxa"/>
            </w:tcMar>
            <w:vAlign w:val="bottom"/>
          </w:tcPr>
          <w:p w14:paraId="32679FBE" w14:textId="77777777" w:rsidR="00A31BA6" w:rsidRPr="00A31BA6" w:rsidRDefault="00A31BA6" w:rsidP="00A31BA6">
            <w:pPr>
              <w:pStyle w:val="CDITable-HeaderRowCentre"/>
            </w:pPr>
            <w:r w:rsidRPr="00A31BA6">
              <w:t>Group</w:t>
            </w:r>
            <w:r w:rsidRPr="00A31BA6">
              <w:br/>
              <w:t>most affected</w:t>
            </w:r>
          </w:p>
        </w:tc>
        <w:tc>
          <w:tcPr>
            <w:tcW w:w="2409" w:type="dxa"/>
            <w:shd w:val="clear" w:color="auto" w:fill="1E4496" w:themeFill="text2"/>
            <w:tcMar>
              <w:top w:w="113" w:type="dxa"/>
              <w:left w:w="113" w:type="dxa"/>
              <w:bottom w:w="113" w:type="dxa"/>
              <w:right w:w="113" w:type="dxa"/>
            </w:tcMar>
            <w:vAlign w:val="bottom"/>
          </w:tcPr>
          <w:p w14:paraId="4C67FF9C" w14:textId="77777777" w:rsidR="00A31BA6" w:rsidRPr="00A31BA6" w:rsidRDefault="00A31BA6" w:rsidP="00A31BA6">
            <w:pPr>
              <w:pStyle w:val="CDITable-HeaderRowCentre"/>
            </w:pPr>
            <w:r w:rsidRPr="00A31BA6">
              <w:t xml:space="preserve">Rate per </w:t>
            </w:r>
            <w:r w:rsidRPr="00A31BA6">
              <w:br/>
              <w:t>100,000 population</w:t>
            </w:r>
          </w:p>
        </w:tc>
        <w:tc>
          <w:tcPr>
            <w:tcW w:w="2410" w:type="dxa"/>
            <w:shd w:val="clear" w:color="auto" w:fill="1E4496" w:themeFill="text2"/>
            <w:tcMar>
              <w:top w:w="113" w:type="dxa"/>
              <w:left w:w="113" w:type="dxa"/>
              <w:bottom w:w="113" w:type="dxa"/>
              <w:right w:w="113" w:type="dxa"/>
            </w:tcMar>
            <w:vAlign w:val="bottom"/>
          </w:tcPr>
          <w:p w14:paraId="4CC5D75E" w14:textId="77777777" w:rsidR="00A31BA6" w:rsidRPr="00A31BA6" w:rsidRDefault="00A31BA6" w:rsidP="00A31BA6">
            <w:pPr>
              <w:pStyle w:val="CDITable-HeaderRowCentre"/>
            </w:pPr>
            <w:r w:rsidRPr="00A31BA6">
              <w:t>Number</w:t>
            </w:r>
            <w:r w:rsidRPr="00A31BA6">
              <w:br/>
              <w:t>(% of all cases)</w:t>
            </w:r>
          </w:p>
        </w:tc>
      </w:tr>
      <w:tr w:rsidR="00A31BA6" w:rsidRPr="00A31BA6" w14:paraId="7B898D5F" w14:textId="77777777" w:rsidTr="00A31BA6">
        <w:trPr>
          <w:trHeight w:val="20"/>
        </w:trPr>
        <w:tc>
          <w:tcPr>
            <w:tcW w:w="2409" w:type="dxa"/>
            <w:tcBorders>
              <w:bottom w:val="single" w:sz="6" w:space="0" w:color="1E4496" w:themeColor="text2"/>
            </w:tcBorders>
            <w:tcMar>
              <w:top w:w="113" w:type="dxa"/>
              <w:left w:w="113" w:type="dxa"/>
              <w:bottom w:w="113" w:type="dxa"/>
              <w:right w:w="113" w:type="dxa"/>
            </w:tcMar>
            <w:vAlign w:val="center"/>
          </w:tcPr>
          <w:p w14:paraId="32E844B2" w14:textId="77777777" w:rsidR="00A31BA6" w:rsidRPr="00A31BA6" w:rsidRDefault="00A31BA6" w:rsidP="00A31BA6">
            <w:pPr>
              <w:pStyle w:val="CDITable-RowLeft"/>
            </w:pPr>
            <w:r w:rsidRPr="00A31BA6">
              <w:t>Age group (years)</w:t>
            </w:r>
          </w:p>
        </w:tc>
        <w:tc>
          <w:tcPr>
            <w:tcW w:w="2410" w:type="dxa"/>
            <w:tcBorders>
              <w:bottom w:val="single" w:sz="6" w:space="0" w:color="1E4496" w:themeColor="text2"/>
            </w:tcBorders>
            <w:tcMar>
              <w:top w:w="113" w:type="dxa"/>
              <w:left w:w="113" w:type="dxa"/>
              <w:bottom w:w="113" w:type="dxa"/>
              <w:right w:w="113" w:type="dxa"/>
            </w:tcMar>
            <w:vAlign w:val="center"/>
          </w:tcPr>
          <w:p w14:paraId="13A03689" w14:textId="77777777" w:rsidR="00A31BA6" w:rsidRPr="00A31BA6" w:rsidRDefault="00A31BA6" w:rsidP="00A31BA6">
            <w:pPr>
              <w:pStyle w:val="CDITable-RowCentre"/>
            </w:pPr>
            <w:r w:rsidRPr="00A31BA6">
              <w:t>0–4</w:t>
            </w:r>
          </w:p>
        </w:tc>
        <w:tc>
          <w:tcPr>
            <w:tcW w:w="2409" w:type="dxa"/>
            <w:tcBorders>
              <w:bottom w:val="single" w:sz="6" w:space="0" w:color="1E4496" w:themeColor="text2"/>
            </w:tcBorders>
            <w:tcMar>
              <w:top w:w="113" w:type="dxa"/>
              <w:left w:w="113" w:type="dxa"/>
              <w:bottom w:w="113" w:type="dxa"/>
              <w:right w:w="113" w:type="dxa"/>
            </w:tcMar>
            <w:vAlign w:val="center"/>
          </w:tcPr>
          <w:p w14:paraId="0458DF65" w14:textId="77777777" w:rsidR="00A31BA6" w:rsidRPr="00A31BA6" w:rsidRDefault="00A31BA6" w:rsidP="00A31BA6">
            <w:pPr>
              <w:pStyle w:val="CDITable-RowCentre"/>
            </w:pPr>
            <w:r w:rsidRPr="00A31BA6">
              <w:t>218</w:t>
            </w:r>
          </w:p>
        </w:tc>
        <w:tc>
          <w:tcPr>
            <w:tcW w:w="2410" w:type="dxa"/>
            <w:tcBorders>
              <w:bottom w:val="single" w:sz="6" w:space="0" w:color="1E4496" w:themeColor="text2"/>
            </w:tcBorders>
            <w:tcMar>
              <w:top w:w="113" w:type="dxa"/>
              <w:left w:w="113" w:type="dxa"/>
              <w:bottom w:w="113" w:type="dxa"/>
              <w:right w:w="113" w:type="dxa"/>
            </w:tcMar>
            <w:vAlign w:val="center"/>
          </w:tcPr>
          <w:p w14:paraId="607ECCF4" w14:textId="77777777" w:rsidR="00A31BA6" w:rsidRPr="00A31BA6" w:rsidRDefault="00A31BA6" w:rsidP="00A31BA6">
            <w:pPr>
              <w:pStyle w:val="CDITable-RowCentre"/>
            </w:pPr>
            <w:r w:rsidRPr="00A31BA6">
              <w:t>3,443 (24%)</w:t>
            </w:r>
          </w:p>
        </w:tc>
      </w:tr>
      <w:tr w:rsidR="00A31BA6" w:rsidRPr="00A31BA6" w14:paraId="686274BF" w14:textId="77777777" w:rsidTr="00A31BA6">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016275" w14:textId="77777777" w:rsidR="00A31BA6" w:rsidRPr="00A31BA6" w:rsidRDefault="00A31BA6" w:rsidP="00A31BA6">
            <w:pPr>
              <w:pStyle w:val="CDITable-RowLeft"/>
            </w:pPr>
            <w:r w:rsidRPr="00A31BA6">
              <w:t>Sex</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2B008A" w14:textId="77777777" w:rsidR="00A31BA6" w:rsidRPr="00A31BA6" w:rsidRDefault="00A31BA6" w:rsidP="00A31BA6">
            <w:pPr>
              <w:pStyle w:val="CDITable-RowCentre"/>
            </w:pPr>
            <w:r w:rsidRPr="00A31BA6">
              <w:t>Females</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C08665" w14:textId="77777777" w:rsidR="00A31BA6" w:rsidRPr="00A31BA6" w:rsidRDefault="00A31BA6" w:rsidP="00A31BA6">
            <w:pPr>
              <w:pStyle w:val="CDITable-RowCentre"/>
            </w:pPr>
            <w:r w:rsidRPr="00A31BA6">
              <w:t>58</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F0CFD9" w14:textId="77777777" w:rsidR="00A31BA6" w:rsidRPr="00A31BA6" w:rsidRDefault="00A31BA6" w:rsidP="00A31BA6">
            <w:pPr>
              <w:pStyle w:val="CDITable-RowCentre"/>
            </w:pPr>
            <w:r w:rsidRPr="00A31BA6">
              <w:t>7,250 (51%)</w:t>
            </w:r>
          </w:p>
        </w:tc>
      </w:tr>
      <w:tr w:rsidR="00A31BA6" w:rsidRPr="00A31BA6" w14:paraId="684E3F5A" w14:textId="77777777" w:rsidTr="00A31BA6">
        <w:trPr>
          <w:trHeight w:val="20"/>
        </w:trPr>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25B714" w14:textId="77777777" w:rsidR="00A31BA6" w:rsidRPr="00A31BA6" w:rsidRDefault="00A31BA6" w:rsidP="00A31BA6">
            <w:pPr>
              <w:pStyle w:val="CDITable-RowLeft"/>
            </w:pPr>
            <w:r w:rsidRPr="00A31BA6">
              <w:t>Jurisdiction</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ED3F20" w14:textId="77777777" w:rsidR="00A31BA6" w:rsidRPr="00A31BA6" w:rsidRDefault="00A31BA6" w:rsidP="00A31BA6">
            <w:pPr>
              <w:pStyle w:val="CDITable-RowCentre"/>
            </w:pPr>
            <w:r w:rsidRPr="00A31BA6">
              <w:t>Northern Territory</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9B85B2" w14:textId="77777777" w:rsidR="00A31BA6" w:rsidRPr="00A31BA6" w:rsidRDefault="00A31BA6" w:rsidP="00A31BA6">
            <w:pPr>
              <w:pStyle w:val="CDITable-RowCentre"/>
            </w:pPr>
            <w:r w:rsidRPr="00A31BA6">
              <w:t>213</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64B3B0" w14:textId="77777777" w:rsidR="00A31BA6" w:rsidRPr="00A31BA6" w:rsidRDefault="00A31BA6" w:rsidP="00A31BA6">
            <w:pPr>
              <w:pStyle w:val="CDITable-RowCentre"/>
            </w:pPr>
            <w:r w:rsidRPr="00A31BA6">
              <w:t>528 (4%)</w:t>
            </w:r>
          </w:p>
        </w:tc>
      </w:tr>
    </w:tbl>
    <w:p w14:paraId="0FB883A4" w14:textId="77777777" w:rsidR="00602763" w:rsidRPr="00602763" w:rsidRDefault="00602763" w:rsidP="00602763">
      <w:pPr>
        <w:pStyle w:val="Heading3"/>
        <w:rPr>
          <w:lang w:val="en-GB"/>
        </w:rPr>
      </w:pPr>
      <w:r w:rsidRPr="00602763">
        <w:rPr>
          <w:lang w:val="en-GB"/>
        </w:rPr>
        <w:t>Epidemiology of salmonellosis in Australia, 2018</w:t>
      </w:r>
    </w:p>
    <w:p w14:paraId="349EF68E" w14:textId="77777777" w:rsidR="00602763" w:rsidRPr="00602763" w:rsidRDefault="00602763" w:rsidP="00602763">
      <w:pPr>
        <w:pStyle w:val="CDIBullets"/>
      </w:pPr>
      <w:r w:rsidRPr="00602763">
        <w:t xml:space="preserve">There were 14,144 salmonellosis notifications in 2018, which was lower than the five-year historical mean of notifications (n = 16,024). </w:t>
      </w:r>
    </w:p>
    <w:p w14:paraId="51658678" w14:textId="77777777" w:rsidR="00602763" w:rsidRPr="00602763" w:rsidRDefault="00602763" w:rsidP="00602763">
      <w:pPr>
        <w:pStyle w:val="CDIBullets"/>
      </w:pPr>
      <w:r w:rsidRPr="00602763">
        <w:t xml:space="preserve">The jurisdiction with the highest number of salmonellosis notifications in 2018 was Queensland (n = 3,481); however, the jurisdiction with the highest rate was the Northern Territory (213 cases per 100,000 population) (Table 15). </w:t>
      </w:r>
    </w:p>
    <w:p w14:paraId="3EE47E1D" w14:textId="77777777" w:rsidR="00602763" w:rsidRPr="00602763" w:rsidRDefault="00602763" w:rsidP="00602763">
      <w:pPr>
        <w:pStyle w:val="CDIBullets"/>
      </w:pPr>
      <w:r w:rsidRPr="00602763">
        <w:t xml:space="preserve">Consistent with previous years, notifications were notably higher in children aged under five years than among all other age groups, accounting for 24% of all salmonellosis notifications in 2018 (Figure 14). </w:t>
      </w:r>
    </w:p>
    <w:p w14:paraId="5EC6F42D" w14:textId="77777777" w:rsidR="00602763" w:rsidRPr="00602763" w:rsidRDefault="00602763" w:rsidP="00602763">
      <w:pPr>
        <w:pStyle w:val="CDIBullets"/>
      </w:pPr>
      <w:r w:rsidRPr="00602763">
        <w:t xml:space="preserve">Salmonellosis notifications were higher overall among females (n = 7,250; 51%) than among males (n = 6,870; 49%). This trend was reflected in most age groups, </w:t>
      </w:r>
      <w:proofErr w:type="gramStart"/>
      <w:r w:rsidRPr="00602763">
        <w:t>with the exception of</w:t>
      </w:r>
      <w:proofErr w:type="gramEnd"/>
      <w:r w:rsidRPr="00602763">
        <w:t xml:space="preserve"> those aged under 20 years and within the 70–74 years age group, where rates were higher among males (Figure 14). </w:t>
      </w:r>
    </w:p>
    <w:p w14:paraId="119253CB" w14:textId="77777777" w:rsidR="00602763" w:rsidRPr="00602763" w:rsidRDefault="00602763" w:rsidP="00602763">
      <w:pPr>
        <w:pStyle w:val="CDIBullets"/>
      </w:pPr>
      <w:r w:rsidRPr="00602763">
        <w:t>Approximately two-thirds of reported infections occurred in the summer and autumn months, with the highest monthly count reported in March (Figure 15).</w:t>
      </w:r>
    </w:p>
    <w:p w14:paraId="35A5465F" w14:textId="4C265C6E" w:rsidR="00602763" w:rsidRPr="00602763" w:rsidRDefault="00602763" w:rsidP="00602763">
      <w:pPr>
        <w:pStyle w:val="CDIFigure-Title"/>
      </w:pPr>
      <w:bookmarkStart w:id="106" w:name="_Toc196814657"/>
      <w:bookmarkStart w:id="107" w:name="_Toc204171707"/>
      <w:r w:rsidRPr="00602763">
        <w:lastRenderedPageBreak/>
        <w:t xml:space="preserve">Figure </w:t>
      </w:r>
      <w:r>
        <w:t>14</w:t>
      </w:r>
      <w:r w:rsidRPr="00602763">
        <w:t>: Salmonellosis notification rate per 100,000 population in Australia by age group and sex,</w:t>
      </w:r>
      <w:r w:rsidRPr="00602763">
        <w:rPr>
          <w:vertAlign w:val="superscript"/>
        </w:rPr>
        <w:t>a</w:t>
      </w:r>
      <w:r w:rsidRPr="00602763">
        <w:t xml:space="preserve"> 2018</w:t>
      </w:r>
      <w:bookmarkEnd w:id="106"/>
      <w:bookmarkEnd w:id="107"/>
    </w:p>
    <w:p w14:paraId="20898A1F" w14:textId="0336B62A" w:rsidR="00602763" w:rsidRPr="00602763" w:rsidRDefault="00A31BA6" w:rsidP="00602763">
      <w:pPr>
        <w:pStyle w:val="CDIFigure-Placeholder"/>
        <w:rPr>
          <w:lang w:val="en-GB"/>
        </w:rPr>
      </w:pPr>
      <w:r>
        <w:rPr>
          <w:noProof/>
          <w:lang w:val="en-GB"/>
          <w14:ligatures w14:val="none"/>
        </w:rPr>
        <w:drawing>
          <wp:inline distT="0" distB="0" distL="0" distR="0" wp14:anchorId="64F71996" wp14:editId="2AF4B803">
            <wp:extent cx="6117336" cy="3506724"/>
            <wp:effectExtent l="0" t="0" r="0" b="0"/>
            <wp:docPr id="1990021383" name="Picture 14" descr="Figure 14 is a clustered column chart showing the salmonellosis notification rate per 100,000 population in Australia in 2018, by age group and sex. Overall, the notification rates between the sexes are comparable with slightly higher rates observed in males in children aged 0–19 years, and slightly higher rates observed in females in all other age groups. The rates were highest in children aged less than 5 years (rate of 252.4 per 100,000 population for males and 232.8 per 100,000 population for fem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21383" name="Picture 14" descr="Figure 14 is a clustered column chart showing the salmonellosis notification rate per 100,000 population in Australia in 2018, by age group and sex. Overall, the notification rates between the sexes are comparable with slightly higher rates observed in males in children aged 0–19 years, and slightly higher rates observed in females in all other age groups. The rates were highest in children aged less than 5 years (rate of 252.4 per 100,000 population for males and 232.8 per 100,000 population for females).  "/>
                    <pic:cNvPicPr/>
                  </pic:nvPicPr>
                  <pic:blipFill>
                    <a:blip r:embed="rId31">
                      <a:extLst>
                        <a:ext uri="{28A0092B-C50C-407E-A947-70E740481C1C}">
                          <a14:useLocalDpi xmlns:a14="http://schemas.microsoft.com/office/drawing/2010/main" val="0"/>
                        </a:ext>
                      </a:extLst>
                    </a:blip>
                    <a:stretch>
                      <a:fillRect/>
                    </a:stretch>
                  </pic:blipFill>
                  <pic:spPr>
                    <a:xfrm>
                      <a:off x="0" y="0"/>
                      <a:ext cx="6117336" cy="3506724"/>
                    </a:xfrm>
                    <a:prstGeom prst="rect">
                      <a:avLst/>
                    </a:prstGeom>
                  </pic:spPr>
                </pic:pic>
              </a:graphicData>
            </a:graphic>
          </wp:inline>
        </w:drawing>
      </w:r>
    </w:p>
    <w:p w14:paraId="57849868" w14:textId="77777777" w:rsidR="00602763" w:rsidRPr="00602763" w:rsidRDefault="00602763" w:rsidP="00602763">
      <w:pPr>
        <w:pStyle w:val="CDITable-FirstFootnote"/>
        <w:rPr>
          <w:lang w:val="en-GB"/>
        </w:rPr>
      </w:pPr>
      <w:proofErr w:type="gramStart"/>
      <w:r w:rsidRPr="00602763">
        <w:rPr>
          <w:lang w:val="en-GB"/>
        </w:rPr>
        <w:t>a</w:t>
      </w:r>
      <w:proofErr w:type="gramEnd"/>
      <w:r w:rsidRPr="00602763">
        <w:rPr>
          <w:lang w:val="en-GB"/>
        </w:rPr>
        <w:tab/>
        <w:t>Excluding cases with sex not defined (n = 24).</w:t>
      </w:r>
    </w:p>
    <w:p w14:paraId="14D7C31F" w14:textId="2F7A8DAB" w:rsidR="00602763" w:rsidRPr="00602763" w:rsidRDefault="00602763" w:rsidP="00602763">
      <w:pPr>
        <w:pStyle w:val="CDIFigure-Title"/>
      </w:pPr>
      <w:bookmarkStart w:id="108" w:name="_Toc196814658"/>
      <w:bookmarkStart w:id="109" w:name="_Toc204171708"/>
      <w:r w:rsidRPr="00602763">
        <w:t xml:space="preserve">Figure </w:t>
      </w:r>
      <w:r>
        <w:t>15</w:t>
      </w:r>
      <w:r w:rsidRPr="00602763">
        <w:t>: Salmonellosis notifications in Australia by month, and five-year historical mean, 2018</w:t>
      </w:r>
      <w:bookmarkEnd w:id="108"/>
      <w:bookmarkEnd w:id="109"/>
    </w:p>
    <w:p w14:paraId="346540F9" w14:textId="3835CEDC" w:rsidR="00602763" w:rsidRPr="00602763" w:rsidRDefault="00A31BA6" w:rsidP="00602763">
      <w:pPr>
        <w:pStyle w:val="CDIFigure-Placeholder"/>
      </w:pPr>
      <w:r>
        <w:rPr>
          <w:noProof/>
          <w14:ligatures w14:val="none"/>
        </w:rPr>
        <w:drawing>
          <wp:inline distT="0" distB="0" distL="0" distR="0" wp14:anchorId="034DA704" wp14:editId="2E5F60C1">
            <wp:extent cx="6120765" cy="3505835"/>
            <wp:effectExtent l="0" t="0" r="0" b="0"/>
            <wp:docPr id="158212833" name="Picture 15" descr="Figure 15 is a combo graph with columns demonstrating the number of notifications of salmonellosis in Australia by diagnosis month in 2018, and a line demonstrating the five year historical mean by diagnosis month. Salmonellosis notifications follow seasonal variation in Australia, with increased notifications observed during warmer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2833" name="Picture 15" descr="Figure 15 is a combo graph with columns demonstrating the number of notifications of salmonellosis in Australia by diagnosis month in 2018, and a line demonstrating the five year historical mean by diagnosis month. Salmonellosis notifications follow seasonal variation in Australia, with increased notifications observed during warmer months."/>
                    <pic:cNvPicPr/>
                  </pic:nvPicPr>
                  <pic:blipFill>
                    <a:blip r:embed="rId32">
                      <a:extLst>
                        <a:ext uri="{28A0092B-C50C-407E-A947-70E740481C1C}">
                          <a14:useLocalDpi xmlns:a14="http://schemas.microsoft.com/office/drawing/2010/main" val="0"/>
                        </a:ext>
                      </a:extLst>
                    </a:blip>
                    <a:stretch>
                      <a:fillRect/>
                    </a:stretch>
                  </pic:blipFill>
                  <pic:spPr>
                    <a:xfrm>
                      <a:off x="0" y="0"/>
                      <a:ext cx="6120765" cy="3505835"/>
                    </a:xfrm>
                    <a:prstGeom prst="rect">
                      <a:avLst/>
                    </a:prstGeom>
                  </pic:spPr>
                </pic:pic>
              </a:graphicData>
            </a:graphic>
          </wp:inline>
        </w:drawing>
      </w:r>
    </w:p>
    <w:p w14:paraId="2B7A5997" w14:textId="77777777" w:rsidR="00602763" w:rsidRPr="00602763" w:rsidRDefault="00602763" w:rsidP="00602763">
      <w:pPr>
        <w:pStyle w:val="Heading4"/>
        <w:rPr>
          <w:lang w:val="en-GB"/>
        </w:rPr>
      </w:pPr>
      <w:r w:rsidRPr="00602763">
        <w:rPr>
          <w:lang w:val="en-GB"/>
        </w:rPr>
        <w:lastRenderedPageBreak/>
        <w:t>Serotyping</w:t>
      </w:r>
    </w:p>
    <w:p w14:paraId="0FCBB420" w14:textId="1FB4E4B2" w:rsidR="00602763" w:rsidRPr="00602763" w:rsidRDefault="00602763" w:rsidP="00602763">
      <w:pPr>
        <w:rPr>
          <w:i/>
          <w:iCs/>
        </w:rPr>
      </w:pPr>
      <w:r w:rsidRPr="00602763">
        <w:t>Serotyping information was available for 89% of salmonellosis notifications in 2018 (n</w:t>
      </w:r>
      <w:r>
        <w:t> </w:t>
      </w:r>
      <w:r w:rsidRPr="00602763">
        <w:t>=</w:t>
      </w:r>
      <w:r>
        <w:t> </w:t>
      </w:r>
      <w:r w:rsidRPr="00602763">
        <w:t>12,560/14,144), with a total of 212 different serotypes identified.</w:t>
      </w:r>
      <w:r w:rsidRPr="00602763">
        <w:rPr>
          <w:i/>
          <w:iCs/>
        </w:rPr>
        <w:t xml:space="preserve"> </w:t>
      </w:r>
      <w:r w:rsidRPr="00602763">
        <w:t xml:space="preserve">The most common serotype identified in 2018 was </w:t>
      </w:r>
      <w:r w:rsidRPr="00602763">
        <w:rPr>
          <w:i/>
          <w:iCs/>
        </w:rPr>
        <w:t xml:space="preserve">S. </w:t>
      </w:r>
      <w:r w:rsidRPr="00602763">
        <w:t>Typhimurium, despite a 29% decrease in reported cases of this serotype (n = 4,622) compared to the five-year historical mean (n = 6,536). The five most commonly identified serotypes in 2018 are shown in Table 16; when combined, these serotypes account for 52% of all cases with serotyping performed.</w:t>
      </w:r>
    </w:p>
    <w:p w14:paraId="14C9E0EE" w14:textId="192EF510" w:rsidR="00602763" w:rsidRPr="00602763" w:rsidRDefault="00602763" w:rsidP="00602763">
      <w:pPr>
        <w:pStyle w:val="CDITable-Title"/>
      </w:pPr>
      <w:bookmarkStart w:id="110" w:name="_Toc196814684"/>
      <w:bookmarkStart w:id="111" w:name="_Toc204171893"/>
      <w:r w:rsidRPr="00602763">
        <w:t xml:space="preserve">Table </w:t>
      </w:r>
      <w:r>
        <w:t>16</w:t>
      </w:r>
      <w:r w:rsidRPr="00602763">
        <w:t xml:space="preserve">: Top five </w:t>
      </w:r>
      <w:r w:rsidRPr="00602763">
        <w:rPr>
          <w:i/>
          <w:iCs/>
        </w:rPr>
        <w:t>Salmonella</w:t>
      </w:r>
      <w:r w:rsidRPr="00602763">
        <w:t xml:space="preserve"> serotypes notified in Australia, 2018</w:t>
      </w:r>
      <w:bookmarkEnd w:id="110"/>
      <w:bookmarkEnd w:id="111"/>
    </w:p>
    <w:tbl>
      <w:tblPr>
        <w:tblW w:w="0" w:type="auto"/>
        <w:tblLayout w:type="fixed"/>
        <w:tblCellMar>
          <w:left w:w="0" w:type="dxa"/>
          <w:right w:w="0" w:type="dxa"/>
        </w:tblCellMar>
        <w:tblLook w:val="0000" w:firstRow="0" w:lastRow="0" w:firstColumn="0" w:lastColumn="0" w:noHBand="0" w:noVBand="0"/>
        <w:tblCaption w:val="Table 16: Top five Salmonella serotypes notified in Australia, 2018"/>
        <w:tblDescription w:val="Table 16 shows the top five Salmonella serotypes notified in Australia in 2018. The number of notifications, proportion of all serotypes and mean number of notifications between 2013–2017 are presented.  "/>
      </w:tblPr>
      <w:tblGrid>
        <w:gridCol w:w="2410"/>
        <w:gridCol w:w="2410"/>
        <w:gridCol w:w="2409"/>
        <w:gridCol w:w="2410"/>
      </w:tblGrid>
      <w:tr w:rsidR="00A31BA6" w:rsidRPr="00A31BA6" w14:paraId="5D3C8955" w14:textId="77777777" w:rsidTr="00A31BA6">
        <w:trPr>
          <w:trHeight w:val="20"/>
          <w:tblHeader/>
        </w:trPr>
        <w:tc>
          <w:tcPr>
            <w:tcW w:w="2410" w:type="dxa"/>
            <w:shd w:val="clear" w:color="auto" w:fill="1E4496" w:themeFill="text2"/>
            <w:tcMar>
              <w:top w:w="113" w:type="dxa"/>
              <w:left w:w="113" w:type="dxa"/>
              <w:bottom w:w="113" w:type="dxa"/>
              <w:right w:w="113" w:type="dxa"/>
            </w:tcMar>
            <w:vAlign w:val="bottom"/>
          </w:tcPr>
          <w:p w14:paraId="0DF4CD12" w14:textId="77777777" w:rsidR="00A31BA6" w:rsidRPr="00A31BA6" w:rsidRDefault="00A31BA6" w:rsidP="00A31BA6">
            <w:pPr>
              <w:pStyle w:val="CDITable-HeaderRowLeft"/>
            </w:pPr>
            <w:r w:rsidRPr="00A31BA6">
              <w:rPr>
                <w:i/>
                <w:iCs/>
              </w:rPr>
              <w:t>Salmonella</w:t>
            </w:r>
            <w:r w:rsidRPr="00A31BA6">
              <w:t xml:space="preserve"> serotype</w:t>
            </w:r>
          </w:p>
        </w:tc>
        <w:tc>
          <w:tcPr>
            <w:tcW w:w="2410" w:type="dxa"/>
            <w:shd w:val="clear" w:color="auto" w:fill="1E4496" w:themeFill="text2"/>
            <w:tcMar>
              <w:top w:w="113" w:type="dxa"/>
              <w:left w:w="113" w:type="dxa"/>
              <w:bottom w:w="113" w:type="dxa"/>
              <w:right w:w="113" w:type="dxa"/>
            </w:tcMar>
            <w:vAlign w:val="bottom"/>
          </w:tcPr>
          <w:p w14:paraId="036BE5EA" w14:textId="77777777" w:rsidR="00A31BA6" w:rsidRPr="00A31BA6" w:rsidRDefault="00A31BA6" w:rsidP="00A31BA6">
            <w:pPr>
              <w:pStyle w:val="CDITable-HeaderRowCentre"/>
            </w:pPr>
            <w:r w:rsidRPr="00A31BA6">
              <w:t>Number notified</w:t>
            </w:r>
            <w:r w:rsidRPr="00A31BA6">
              <w:br/>
              <w:t>in 2018</w:t>
            </w:r>
          </w:p>
        </w:tc>
        <w:tc>
          <w:tcPr>
            <w:tcW w:w="2409" w:type="dxa"/>
            <w:shd w:val="clear" w:color="auto" w:fill="1E4496" w:themeFill="text2"/>
            <w:tcMar>
              <w:top w:w="113" w:type="dxa"/>
              <w:left w:w="113" w:type="dxa"/>
              <w:bottom w:w="113" w:type="dxa"/>
              <w:right w:w="113" w:type="dxa"/>
            </w:tcMar>
            <w:vAlign w:val="bottom"/>
          </w:tcPr>
          <w:p w14:paraId="5D5FE23A" w14:textId="77777777" w:rsidR="00A31BA6" w:rsidRPr="00A31BA6" w:rsidRDefault="00A31BA6" w:rsidP="00A31BA6">
            <w:pPr>
              <w:pStyle w:val="CDITable-HeaderRowCentre"/>
            </w:pPr>
            <w:r w:rsidRPr="00A31BA6">
              <w:t>% of all</w:t>
            </w:r>
            <w:r w:rsidRPr="00A31BA6">
              <w:br/>
              <w:t>serotypes</w:t>
            </w:r>
          </w:p>
        </w:tc>
        <w:tc>
          <w:tcPr>
            <w:tcW w:w="2410" w:type="dxa"/>
            <w:shd w:val="clear" w:color="auto" w:fill="1E4496" w:themeFill="text2"/>
            <w:tcMar>
              <w:top w:w="113" w:type="dxa"/>
              <w:left w:w="113" w:type="dxa"/>
              <w:bottom w:w="113" w:type="dxa"/>
              <w:right w:w="113" w:type="dxa"/>
            </w:tcMar>
            <w:vAlign w:val="bottom"/>
          </w:tcPr>
          <w:p w14:paraId="4276A8F5" w14:textId="77777777" w:rsidR="00A31BA6" w:rsidRPr="00A31BA6" w:rsidRDefault="00A31BA6" w:rsidP="00A31BA6">
            <w:pPr>
              <w:pStyle w:val="CDITable-HeaderRowCentre"/>
            </w:pPr>
            <w:r w:rsidRPr="00A31BA6">
              <w:t>Mean</w:t>
            </w:r>
            <w:r w:rsidRPr="00A31BA6">
              <w:br/>
              <w:t>2013–2017</w:t>
            </w:r>
          </w:p>
        </w:tc>
      </w:tr>
      <w:tr w:rsidR="00A31BA6" w:rsidRPr="00A31BA6" w14:paraId="3B60CF46" w14:textId="77777777" w:rsidTr="00A31BA6">
        <w:trPr>
          <w:trHeight w:val="20"/>
        </w:trPr>
        <w:tc>
          <w:tcPr>
            <w:tcW w:w="2410" w:type="dxa"/>
            <w:tcBorders>
              <w:bottom w:val="single" w:sz="6" w:space="0" w:color="1E4496" w:themeColor="text2"/>
            </w:tcBorders>
            <w:tcMar>
              <w:top w:w="113" w:type="dxa"/>
              <w:left w:w="113" w:type="dxa"/>
              <w:bottom w:w="113" w:type="dxa"/>
              <w:right w:w="113" w:type="dxa"/>
            </w:tcMar>
            <w:vAlign w:val="center"/>
          </w:tcPr>
          <w:p w14:paraId="766D62E8" w14:textId="77777777" w:rsidR="00A31BA6" w:rsidRPr="00A31BA6" w:rsidRDefault="00A31BA6" w:rsidP="00A31BA6">
            <w:pPr>
              <w:pStyle w:val="CDITable-RowLeft"/>
            </w:pPr>
            <w:r w:rsidRPr="00A31BA6">
              <w:rPr>
                <w:i/>
                <w:iCs/>
              </w:rPr>
              <w:t>S</w:t>
            </w:r>
            <w:r w:rsidRPr="00A31BA6">
              <w:t>. Typhimurium</w:t>
            </w:r>
          </w:p>
        </w:tc>
        <w:tc>
          <w:tcPr>
            <w:tcW w:w="2410" w:type="dxa"/>
            <w:tcBorders>
              <w:bottom w:val="single" w:sz="6" w:space="0" w:color="1E4496" w:themeColor="text2"/>
            </w:tcBorders>
            <w:tcMar>
              <w:top w:w="113" w:type="dxa"/>
              <w:left w:w="113" w:type="dxa"/>
              <w:bottom w:w="113" w:type="dxa"/>
              <w:right w:w="113" w:type="dxa"/>
            </w:tcMar>
            <w:vAlign w:val="center"/>
          </w:tcPr>
          <w:p w14:paraId="5D786719" w14:textId="77777777" w:rsidR="00A31BA6" w:rsidRPr="00A31BA6" w:rsidRDefault="00A31BA6" w:rsidP="00A31BA6">
            <w:pPr>
              <w:pStyle w:val="CDITable-RowCentre"/>
            </w:pPr>
            <w:r w:rsidRPr="00A31BA6">
              <w:t>4,622</w:t>
            </w:r>
          </w:p>
        </w:tc>
        <w:tc>
          <w:tcPr>
            <w:tcW w:w="2409" w:type="dxa"/>
            <w:tcBorders>
              <w:bottom w:val="single" w:sz="6" w:space="0" w:color="1E4496" w:themeColor="text2"/>
            </w:tcBorders>
            <w:tcMar>
              <w:top w:w="113" w:type="dxa"/>
              <w:left w:w="113" w:type="dxa"/>
              <w:bottom w:w="113" w:type="dxa"/>
              <w:right w:w="113" w:type="dxa"/>
            </w:tcMar>
            <w:vAlign w:val="center"/>
          </w:tcPr>
          <w:p w14:paraId="6F181DFE" w14:textId="77777777" w:rsidR="00A31BA6" w:rsidRPr="00A31BA6" w:rsidRDefault="00A31BA6" w:rsidP="00A31BA6">
            <w:pPr>
              <w:pStyle w:val="CDITable-RowCentre"/>
            </w:pPr>
            <w:r w:rsidRPr="00A31BA6">
              <w:t>33%</w:t>
            </w:r>
          </w:p>
        </w:tc>
        <w:tc>
          <w:tcPr>
            <w:tcW w:w="2410" w:type="dxa"/>
            <w:tcBorders>
              <w:bottom w:val="single" w:sz="6" w:space="0" w:color="1E4496" w:themeColor="text2"/>
            </w:tcBorders>
            <w:tcMar>
              <w:top w:w="113" w:type="dxa"/>
              <w:left w:w="113" w:type="dxa"/>
              <w:bottom w:w="113" w:type="dxa"/>
              <w:right w:w="113" w:type="dxa"/>
            </w:tcMar>
            <w:vAlign w:val="center"/>
          </w:tcPr>
          <w:p w14:paraId="0B439968" w14:textId="77777777" w:rsidR="00A31BA6" w:rsidRPr="00A31BA6" w:rsidRDefault="00A31BA6" w:rsidP="00A31BA6">
            <w:pPr>
              <w:pStyle w:val="CDITable-RowCentre"/>
            </w:pPr>
            <w:r w:rsidRPr="00A31BA6">
              <w:t>6,536</w:t>
            </w:r>
          </w:p>
        </w:tc>
      </w:tr>
      <w:tr w:rsidR="00A31BA6" w:rsidRPr="00A31BA6" w14:paraId="3C39EAD2" w14:textId="77777777" w:rsidTr="00A31BA6">
        <w:trPr>
          <w:trHeight w:val="20"/>
        </w:trPr>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FC7584" w14:textId="77777777" w:rsidR="00A31BA6" w:rsidRPr="00A31BA6" w:rsidRDefault="00A31BA6" w:rsidP="00A31BA6">
            <w:pPr>
              <w:pStyle w:val="CDITable-RowLeft"/>
            </w:pPr>
            <w:r w:rsidRPr="00A31BA6">
              <w:rPr>
                <w:i/>
                <w:iCs/>
              </w:rPr>
              <w:t>S</w:t>
            </w:r>
            <w:r w:rsidRPr="00A31BA6">
              <w:t xml:space="preserve">. Enteritidis </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350E8F" w14:textId="77777777" w:rsidR="00A31BA6" w:rsidRPr="00A31BA6" w:rsidRDefault="00A31BA6" w:rsidP="00A31BA6">
            <w:pPr>
              <w:pStyle w:val="CDITable-RowCentre"/>
            </w:pPr>
            <w:r w:rsidRPr="00A31BA6">
              <w:t>958</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7C7A56" w14:textId="77777777" w:rsidR="00A31BA6" w:rsidRPr="00A31BA6" w:rsidRDefault="00A31BA6" w:rsidP="00A31BA6">
            <w:pPr>
              <w:pStyle w:val="CDITable-RowCentre"/>
            </w:pPr>
            <w:r w:rsidRPr="00A31BA6">
              <w:t>7%</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6E0EC7" w14:textId="77777777" w:rsidR="00A31BA6" w:rsidRPr="00A31BA6" w:rsidRDefault="00A31BA6" w:rsidP="00A31BA6">
            <w:pPr>
              <w:pStyle w:val="CDITable-RowCentre"/>
            </w:pPr>
            <w:r w:rsidRPr="00A31BA6">
              <w:t>872</w:t>
            </w:r>
          </w:p>
        </w:tc>
      </w:tr>
      <w:tr w:rsidR="00A31BA6" w:rsidRPr="00A31BA6" w14:paraId="3CAB3F6B" w14:textId="77777777" w:rsidTr="00A31BA6">
        <w:trPr>
          <w:trHeight w:val="20"/>
        </w:trPr>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F23DF4" w14:textId="77777777" w:rsidR="00A31BA6" w:rsidRPr="00A31BA6" w:rsidRDefault="00A31BA6" w:rsidP="00A31BA6">
            <w:pPr>
              <w:pStyle w:val="CDITable-RowLeft"/>
            </w:pPr>
            <w:r w:rsidRPr="00A31BA6">
              <w:rPr>
                <w:i/>
                <w:iCs/>
              </w:rPr>
              <w:t>S</w:t>
            </w:r>
            <w:r w:rsidRPr="00A31BA6">
              <w:t>. Virchow</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3F6DF1" w14:textId="77777777" w:rsidR="00A31BA6" w:rsidRPr="00A31BA6" w:rsidRDefault="00A31BA6" w:rsidP="00A31BA6">
            <w:pPr>
              <w:pStyle w:val="CDITable-RowCentre"/>
            </w:pPr>
            <w:r w:rsidRPr="00A31BA6">
              <w:t>649</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698827" w14:textId="77777777" w:rsidR="00A31BA6" w:rsidRPr="00A31BA6" w:rsidRDefault="00A31BA6" w:rsidP="00A31BA6">
            <w:pPr>
              <w:pStyle w:val="CDITable-RowCentre"/>
            </w:pPr>
            <w:r w:rsidRPr="00A31BA6">
              <w:t>5%</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98EC3A" w14:textId="77777777" w:rsidR="00A31BA6" w:rsidRPr="00A31BA6" w:rsidRDefault="00A31BA6" w:rsidP="00A31BA6">
            <w:pPr>
              <w:pStyle w:val="CDITable-RowCentre"/>
            </w:pPr>
            <w:r w:rsidRPr="00A31BA6">
              <w:t>710</w:t>
            </w:r>
          </w:p>
        </w:tc>
      </w:tr>
      <w:tr w:rsidR="00A31BA6" w:rsidRPr="00A31BA6" w14:paraId="636B9411" w14:textId="77777777" w:rsidTr="00A31BA6">
        <w:trPr>
          <w:trHeight w:val="20"/>
        </w:trPr>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ACB741" w14:textId="77777777" w:rsidR="00A31BA6" w:rsidRPr="00A31BA6" w:rsidRDefault="00A31BA6" w:rsidP="00A31BA6">
            <w:pPr>
              <w:pStyle w:val="CDITable-RowLeft"/>
            </w:pPr>
            <w:r w:rsidRPr="00A31BA6">
              <w:rPr>
                <w:i/>
                <w:iCs/>
              </w:rPr>
              <w:t>S</w:t>
            </w:r>
            <w:r w:rsidRPr="00A31BA6">
              <w:t>. Saintpaul</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FEE1C0" w14:textId="77777777" w:rsidR="00A31BA6" w:rsidRPr="00A31BA6" w:rsidRDefault="00A31BA6" w:rsidP="00A31BA6">
            <w:pPr>
              <w:pStyle w:val="CDITable-RowCentre"/>
            </w:pPr>
            <w:r w:rsidRPr="00A31BA6">
              <w:t>516</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2751DF" w14:textId="77777777" w:rsidR="00A31BA6" w:rsidRPr="00A31BA6" w:rsidRDefault="00A31BA6" w:rsidP="00A31BA6">
            <w:pPr>
              <w:pStyle w:val="CDITable-RowCentre"/>
            </w:pPr>
            <w:r w:rsidRPr="00A31BA6">
              <w:t>4%</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7CD106" w14:textId="77777777" w:rsidR="00A31BA6" w:rsidRPr="00A31BA6" w:rsidRDefault="00A31BA6" w:rsidP="00A31BA6">
            <w:pPr>
              <w:pStyle w:val="CDITable-RowCentre"/>
            </w:pPr>
            <w:r w:rsidRPr="00A31BA6">
              <w:t>649</w:t>
            </w:r>
          </w:p>
        </w:tc>
      </w:tr>
      <w:tr w:rsidR="00A31BA6" w:rsidRPr="00A31BA6" w14:paraId="2C7BC6F1" w14:textId="77777777" w:rsidTr="00A31BA6">
        <w:trPr>
          <w:trHeight w:val="20"/>
        </w:trPr>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1C358E" w14:textId="77777777" w:rsidR="00A31BA6" w:rsidRPr="00A31BA6" w:rsidRDefault="00A31BA6" w:rsidP="00A31BA6">
            <w:pPr>
              <w:pStyle w:val="CDITable-RowLeft"/>
            </w:pPr>
            <w:r w:rsidRPr="00A31BA6">
              <w:rPr>
                <w:i/>
                <w:iCs/>
              </w:rPr>
              <w:t>S</w:t>
            </w:r>
            <w:r w:rsidRPr="00A31BA6">
              <w:t>. Paratyphi B biovar Java</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3F5936" w14:textId="77777777" w:rsidR="00A31BA6" w:rsidRPr="00A31BA6" w:rsidRDefault="00A31BA6" w:rsidP="00A31BA6">
            <w:pPr>
              <w:pStyle w:val="CDITable-RowCentre"/>
            </w:pPr>
            <w:r w:rsidRPr="00A31BA6">
              <w:t>371</w:t>
            </w:r>
          </w:p>
        </w:tc>
        <w:tc>
          <w:tcPr>
            <w:tcW w:w="240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4E312C" w14:textId="77777777" w:rsidR="00A31BA6" w:rsidRPr="00A31BA6" w:rsidRDefault="00A31BA6" w:rsidP="00A31BA6">
            <w:pPr>
              <w:pStyle w:val="CDITable-RowCentre"/>
            </w:pPr>
            <w:r w:rsidRPr="00A31BA6">
              <w:t>3%</w:t>
            </w:r>
          </w:p>
        </w:tc>
        <w:tc>
          <w:tcPr>
            <w:tcW w:w="241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C16CE8" w14:textId="77777777" w:rsidR="00A31BA6" w:rsidRPr="00A31BA6" w:rsidRDefault="00A31BA6" w:rsidP="00A31BA6">
            <w:pPr>
              <w:pStyle w:val="CDITable-RowCentre"/>
            </w:pPr>
            <w:r w:rsidRPr="00A31BA6">
              <w:t>348</w:t>
            </w:r>
          </w:p>
        </w:tc>
      </w:tr>
    </w:tbl>
    <w:p w14:paraId="296E0F76" w14:textId="77777777" w:rsidR="00602763" w:rsidRPr="00602763" w:rsidRDefault="00602763" w:rsidP="00252E4C">
      <w:pPr>
        <w:pStyle w:val="Heading5"/>
        <w:rPr>
          <w:lang w:val="en-GB"/>
        </w:rPr>
      </w:pPr>
      <w:r w:rsidRPr="00602763">
        <w:rPr>
          <w:i/>
          <w:iCs/>
          <w:lang w:val="en-GB"/>
        </w:rPr>
        <w:t>Salmonella</w:t>
      </w:r>
      <w:r w:rsidRPr="00602763">
        <w:rPr>
          <w:lang w:val="en-GB"/>
        </w:rPr>
        <w:t xml:space="preserve"> Typhimurium</w:t>
      </w:r>
    </w:p>
    <w:p w14:paraId="5603509F" w14:textId="77777777" w:rsidR="00641E43" w:rsidRDefault="00602763" w:rsidP="000620B2">
      <w:r w:rsidRPr="00602763">
        <w:t xml:space="preserve">With the exception of the Northern Territory, Tasmania and Queensland, </w:t>
      </w:r>
      <w:r w:rsidRPr="00602763">
        <w:rPr>
          <w:i/>
          <w:iCs/>
        </w:rPr>
        <w:t>S</w:t>
      </w:r>
      <w:r w:rsidRPr="00602763">
        <w:t xml:space="preserve">. Typhimurium was the most common serotype notified in each jurisdiction in 2018, with the highest notification rate reported in Western Australia (40 cases per 100,000 population) (Table 17). Isolates of </w:t>
      </w:r>
      <w:r w:rsidRPr="00602763">
        <w:rPr>
          <w:i/>
          <w:iCs/>
        </w:rPr>
        <w:t>S. </w:t>
      </w:r>
      <w:r w:rsidRPr="00602763">
        <w:t>Typhimurium routinely undergo the molecular-based further typing method of multiple-locus variable number tandem repeat analysis (MLVA).</w:t>
      </w:r>
      <w:r w:rsidRPr="00602763">
        <w:rPr>
          <w:vertAlign w:val="superscript"/>
        </w:rPr>
        <w:footnoteReference w:id="21"/>
      </w:r>
      <w:r w:rsidRPr="00602763">
        <w:t xml:space="preserve"> </w:t>
      </w:r>
    </w:p>
    <w:p w14:paraId="6CDA2D97" w14:textId="0C4F3725" w:rsidR="000620B2" w:rsidRDefault="00602763" w:rsidP="000620B2">
      <w:r w:rsidRPr="00602763">
        <w:t xml:space="preserve">A total of 854 distinct </w:t>
      </w:r>
      <w:r w:rsidRPr="00602763">
        <w:rPr>
          <w:i/>
          <w:iCs/>
        </w:rPr>
        <w:t xml:space="preserve">S. </w:t>
      </w:r>
      <w:r w:rsidRPr="00602763">
        <w:t xml:space="preserve">Typhimurium MLVA profiles were identified, with 706 of these accounting for fewer than five cases each over the year. In Western Australia and Tasmania a single MLVA profile accounted for more than a third of cases, while for the remaining jurisdictions the most common MLVA type accounted for approximately 10–15% of cases (Table 17). Refer to the </w:t>
      </w:r>
      <w:r w:rsidR="00121066">
        <w:rPr>
          <w:i/>
          <w:iCs/>
        </w:rPr>
        <w:t>Foodborne o</w:t>
      </w:r>
      <w:r w:rsidRPr="00602763">
        <w:rPr>
          <w:i/>
          <w:iCs/>
        </w:rPr>
        <w:t>utbreak</w:t>
      </w:r>
      <w:r w:rsidR="00121066">
        <w:rPr>
          <w:i/>
          <w:iCs/>
        </w:rPr>
        <w:t>s</w:t>
      </w:r>
      <w:r w:rsidRPr="00602763">
        <w:t xml:space="preserve"> section for details of </w:t>
      </w:r>
      <w:r w:rsidRPr="00602763">
        <w:rPr>
          <w:i/>
          <w:iCs/>
        </w:rPr>
        <w:t xml:space="preserve">S. </w:t>
      </w:r>
      <w:r w:rsidRPr="00602763">
        <w:t>Typhimurium</w:t>
      </w:r>
      <w:r w:rsidRPr="00602763">
        <w:rPr>
          <w:i/>
          <w:iCs/>
        </w:rPr>
        <w:t xml:space="preserve"> </w:t>
      </w:r>
      <w:r w:rsidRPr="00602763">
        <w:t>outbreaks.</w:t>
      </w:r>
      <w:r w:rsidR="000620B2">
        <w:br w:type="page"/>
      </w:r>
    </w:p>
    <w:p w14:paraId="738DC738" w14:textId="4FCD712C" w:rsidR="00602763" w:rsidRPr="00602763" w:rsidRDefault="00602763" w:rsidP="00252E4C">
      <w:pPr>
        <w:pStyle w:val="CDITable-Title"/>
      </w:pPr>
      <w:bookmarkStart w:id="112" w:name="_Toc196814685"/>
      <w:bookmarkStart w:id="113" w:name="_Toc204171894"/>
      <w:r w:rsidRPr="00602763">
        <w:lastRenderedPageBreak/>
        <w:t xml:space="preserve">Table </w:t>
      </w:r>
      <w:r>
        <w:t>17</w:t>
      </w:r>
      <w:r w:rsidRPr="00602763">
        <w:t xml:space="preserve">: </w:t>
      </w:r>
      <w:r w:rsidRPr="00602763">
        <w:rPr>
          <w:i/>
          <w:iCs/>
        </w:rPr>
        <w:t>Salmonella</w:t>
      </w:r>
      <w:r w:rsidRPr="00602763">
        <w:t xml:space="preserve"> Typhimurium (</w:t>
      </w:r>
      <w:proofErr w:type="spellStart"/>
      <w:r w:rsidRPr="00602763">
        <w:t>STm</w:t>
      </w:r>
      <w:proofErr w:type="spellEnd"/>
      <w:r w:rsidRPr="00602763">
        <w:t xml:space="preserve">) notifications by jurisdiction and most common multiple-locus variable number tandem repeat analysis (MLVA) </w:t>
      </w:r>
      <w:proofErr w:type="spellStart"/>
      <w:r w:rsidRPr="00602763">
        <w:t>type</w:t>
      </w:r>
      <w:r w:rsidRPr="00602763">
        <w:rPr>
          <w:vertAlign w:val="superscript"/>
        </w:rPr>
        <w:t>a</w:t>
      </w:r>
      <w:proofErr w:type="spellEnd"/>
      <w:r w:rsidRPr="00602763">
        <w:t xml:space="preserve"> in Australia, 2018 (n = 4,622)</w:t>
      </w:r>
      <w:bookmarkEnd w:id="112"/>
      <w:bookmarkEnd w:id="113"/>
    </w:p>
    <w:tbl>
      <w:tblPr>
        <w:tblW w:w="0" w:type="auto"/>
        <w:tblLayout w:type="fixed"/>
        <w:tblCellMar>
          <w:left w:w="0" w:type="dxa"/>
          <w:right w:w="0" w:type="dxa"/>
        </w:tblCellMar>
        <w:tblLook w:val="0000" w:firstRow="0" w:lastRow="0" w:firstColumn="0" w:lastColumn="0" w:noHBand="0" w:noVBand="0"/>
        <w:tblCaption w:val="Table 17: Salmonella Typhimurium (STm) notifications by jurisdiction and most common multiple-locus variable number tandem repeat analysis (MLVA) typea in Australia, 2018 (n = 4,622)"/>
        <w:tblDescription w:val="Table 17 shows Salmonella Typhimurium notifications in Australia in 2018, by jurisdiction of residence. The number of notifications, rate per 100,000 population, number of MLVA types identified, and the most common MLVA type identified (including annual count and % of MLVA results) are presented.  "/>
      </w:tblPr>
      <w:tblGrid>
        <w:gridCol w:w="1417"/>
        <w:gridCol w:w="1248"/>
        <w:gridCol w:w="1417"/>
        <w:gridCol w:w="1361"/>
        <w:gridCol w:w="1700"/>
        <w:gridCol w:w="1248"/>
        <w:gridCol w:w="1247"/>
      </w:tblGrid>
      <w:tr w:rsidR="000620B2" w:rsidRPr="000620B2" w14:paraId="5799D93B" w14:textId="77777777" w:rsidTr="000620B2">
        <w:trPr>
          <w:trHeight w:val="20"/>
          <w:tblHeader/>
        </w:trPr>
        <w:tc>
          <w:tcPr>
            <w:tcW w:w="1417" w:type="dxa"/>
            <w:vMerge w:val="restart"/>
            <w:shd w:val="clear" w:color="auto" w:fill="1E4496" w:themeFill="text2"/>
            <w:tcMar>
              <w:top w:w="113" w:type="dxa"/>
              <w:left w:w="113" w:type="dxa"/>
              <w:bottom w:w="113" w:type="dxa"/>
              <w:right w:w="113" w:type="dxa"/>
            </w:tcMar>
            <w:vAlign w:val="bottom"/>
          </w:tcPr>
          <w:p w14:paraId="59BBCFF4" w14:textId="77777777" w:rsidR="000620B2" w:rsidRPr="000620B2" w:rsidRDefault="000620B2" w:rsidP="000620B2">
            <w:pPr>
              <w:pStyle w:val="CDITable-HeaderRowLeft"/>
            </w:pPr>
            <w:r w:rsidRPr="000620B2">
              <w:t>Jurisdiction</w:t>
            </w:r>
            <w:r w:rsidRPr="000620B2">
              <w:rPr>
                <w:vertAlign w:val="superscript"/>
              </w:rPr>
              <w:t>b</w:t>
            </w:r>
          </w:p>
        </w:tc>
        <w:tc>
          <w:tcPr>
            <w:tcW w:w="2665"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15259E4F" w14:textId="77777777" w:rsidR="000620B2" w:rsidRPr="000620B2" w:rsidRDefault="000620B2" w:rsidP="000620B2">
            <w:pPr>
              <w:pStyle w:val="CDITable-HeaderRowCentre"/>
            </w:pPr>
            <w:r w:rsidRPr="000620B2">
              <w:t xml:space="preserve">Total </w:t>
            </w:r>
            <w:proofErr w:type="spellStart"/>
            <w:r w:rsidRPr="000620B2">
              <w:t>STm</w:t>
            </w:r>
            <w:proofErr w:type="spellEnd"/>
            <w:r w:rsidRPr="000620B2">
              <w:t xml:space="preserve"> 2018</w:t>
            </w:r>
          </w:p>
        </w:tc>
        <w:tc>
          <w:tcPr>
            <w:tcW w:w="1361" w:type="dxa"/>
            <w:vMerge w:val="restart"/>
            <w:shd w:val="clear" w:color="auto" w:fill="1E4496" w:themeFill="text2"/>
            <w:tcMar>
              <w:top w:w="113" w:type="dxa"/>
              <w:left w:w="113" w:type="dxa"/>
              <w:bottom w:w="113" w:type="dxa"/>
              <w:right w:w="113" w:type="dxa"/>
            </w:tcMar>
            <w:vAlign w:val="bottom"/>
          </w:tcPr>
          <w:p w14:paraId="5F36E7EE" w14:textId="77777777" w:rsidR="000620B2" w:rsidRPr="000620B2" w:rsidRDefault="000620B2" w:rsidP="000620B2">
            <w:pPr>
              <w:pStyle w:val="CDITable-HeaderRowCentre"/>
            </w:pPr>
            <w:r w:rsidRPr="000620B2">
              <w:t>Number of MLVA types identified</w:t>
            </w:r>
          </w:p>
        </w:tc>
        <w:tc>
          <w:tcPr>
            <w:tcW w:w="4195" w:type="dxa"/>
            <w:gridSpan w:val="3"/>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86C8E3F" w14:textId="77777777" w:rsidR="000620B2" w:rsidRPr="000620B2" w:rsidRDefault="000620B2" w:rsidP="000620B2">
            <w:pPr>
              <w:pStyle w:val="CDITable-HeaderRowCentre"/>
            </w:pPr>
            <w:r w:rsidRPr="000620B2">
              <w:t>Most common MLVA</w:t>
            </w:r>
          </w:p>
        </w:tc>
      </w:tr>
      <w:tr w:rsidR="000620B2" w:rsidRPr="000620B2" w14:paraId="011A95D3" w14:textId="77777777" w:rsidTr="000620B2">
        <w:trPr>
          <w:trHeight w:val="20"/>
          <w:tblHeader/>
        </w:trPr>
        <w:tc>
          <w:tcPr>
            <w:tcW w:w="1417" w:type="dxa"/>
            <w:vMerge/>
            <w:shd w:val="clear" w:color="auto" w:fill="1E4496" w:themeFill="text2"/>
          </w:tcPr>
          <w:p w14:paraId="442F9E2D" w14:textId="77777777" w:rsidR="000620B2" w:rsidRPr="000620B2" w:rsidRDefault="000620B2" w:rsidP="000620B2">
            <w:pPr>
              <w:pStyle w:val="CDITable-RowCentre"/>
            </w:pPr>
          </w:p>
        </w:tc>
        <w:tc>
          <w:tcPr>
            <w:tcW w:w="124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1D3F3D8" w14:textId="77777777" w:rsidR="000620B2" w:rsidRPr="000620B2" w:rsidRDefault="000620B2" w:rsidP="000620B2">
            <w:pPr>
              <w:pStyle w:val="CDITable-HeaderRowCentre"/>
            </w:pPr>
            <w:r w:rsidRPr="000620B2">
              <w:t>Annual count</w:t>
            </w:r>
          </w:p>
        </w:tc>
        <w:tc>
          <w:tcPr>
            <w:tcW w:w="141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6B3E9AF4" w14:textId="77777777" w:rsidR="000620B2" w:rsidRPr="000620B2" w:rsidRDefault="000620B2" w:rsidP="000620B2">
            <w:pPr>
              <w:pStyle w:val="CDITable-HeaderRowCentre"/>
            </w:pPr>
            <w:r w:rsidRPr="000620B2">
              <w:t>Rate per 100,000 population</w:t>
            </w:r>
          </w:p>
        </w:tc>
        <w:tc>
          <w:tcPr>
            <w:tcW w:w="1361" w:type="dxa"/>
            <w:vMerge/>
            <w:shd w:val="clear" w:color="auto" w:fill="1E4496" w:themeFill="text2"/>
          </w:tcPr>
          <w:p w14:paraId="5BCB7BA6" w14:textId="77777777" w:rsidR="000620B2" w:rsidRPr="000620B2" w:rsidRDefault="000620B2" w:rsidP="000620B2">
            <w:pPr>
              <w:pStyle w:val="CDITable-HeaderRowCentre"/>
            </w:pPr>
          </w:p>
        </w:tc>
        <w:tc>
          <w:tcPr>
            <w:tcW w:w="1700"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85376A2" w14:textId="77777777" w:rsidR="000620B2" w:rsidRPr="000620B2" w:rsidRDefault="000620B2" w:rsidP="000620B2">
            <w:pPr>
              <w:pStyle w:val="CDITable-HeaderRowCentre"/>
            </w:pPr>
            <w:r w:rsidRPr="000620B2">
              <w:t>MLVA type</w:t>
            </w:r>
          </w:p>
        </w:tc>
        <w:tc>
          <w:tcPr>
            <w:tcW w:w="124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4FAEAD6" w14:textId="77777777" w:rsidR="000620B2" w:rsidRPr="000620B2" w:rsidRDefault="000620B2" w:rsidP="000620B2">
            <w:pPr>
              <w:pStyle w:val="CDITable-HeaderRowCentre"/>
            </w:pPr>
            <w:r w:rsidRPr="000620B2">
              <w:t>Annual count</w:t>
            </w:r>
          </w:p>
        </w:tc>
        <w:tc>
          <w:tcPr>
            <w:tcW w:w="124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90FE03E" w14:textId="77777777" w:rsidR="000620B2" w:rsidRPr="000620B2" w:rsidRDefault="000620B2" w:rsidP="000620B2">
            <w:pPr>
              <w:pStyle w:val="CDITable-HeaderRowCentre"/>
            </w:pPr>
            <w:r w:rsidRPr="000620B2">
              <w:t>% of</w:t>
            </w:r>
            <w:r w:rsidRPr="000620B2">
              <w:br/>
              <w:t>MLVA</w:t>
            </w:r>
          </w:p>
        </w:tc>
      </w:tr>
      <w:tr w:rsidR="000620B2" w:rsidRPr="000620B2" w14:paraId="00CCE167" w14:textId="77777777" w:rsidTr="000620B2">
        <w:trPr>
          <w:trHeight w:val="20"/>
        </w:trPr>
        <w:tc>
          <w:tcPr>
            <w:tcW w:w="1417" w:type="dxa"/>
            <w:tcBorders>
              <w:bottom w:val="single" w:sz="6" w:space="0" w:color="1E4496" w:themeColor="text2"/>
            </w:tcBorders>
            <w:tcMar>
              <w:top w:w="113" w:type="dxa"/>
              <w:left w:w="113" w:type="dxa"/>
              <w:bottom w:w="113" w:type="dxa"/>
              <w:right w:w="113" w:type="dxa"/>
            </w:tcMar>
            <w:vAlign w:val="center"/>
          </w:tcPr>
          <w:p w14:paraId="73F27752" w14:textId="77777777" w:rsidR="000620B2" w:rsidRPr="000620B2" w:rsidRDefault="000620B2" w:rsidP="000620B2">
            <w:pPr>
              <w:pStyle w:val="CDITable-RowLeft"/>
            </w:pPr>
            <w:r w:rsidRPr="000620B2">
              <w:t>ACT</w:t>
            </w:r>
          </w:p>
        </w:tc>
        <w:tc>
          <w:tcPr>
            <w:tcW w:w="1248" w:type="dxa"/>
            <w:tcBorders>
              <w:bottom w:val="single" w:sz="6" w:space="0" w:color="1E4496" w:themeColor="text2"/>
            </w:tcBorders>
            <w:tcMar>
              <w:top w:w="113" w:type="dxa"/>
              <w:left w:w="113" w:type="dxa"/>
              <w:bottom w:w="113" w:type="dxa"/>
              <w:right w:w="113" w:type="dxa"/>
            </w:tcMar>
            <w:vAlign w:val="center"/>
          </w:tcPr>
          <w:p w14:paraId="37D8836B" w14:textId="77777777" w:rsidR="000620B2" w:rsidRPr="000620B2" w:rsidRDefault="000620B2" w:rsidP="000620B2">
            <w:pPr>
              <w:pStyle w:val="CDITable-RowCentre"/>
            </w:pPr>
            <w:r w:rsidRPr="000620B2">
              <w:t>80</w:t>
            </w:r>
          </w:p>
        </w:tc>
        <w:tc>
          <w:tcPr>
            <w:tcW w:w="1417" w:type="dxa"/>
            <w:tcBorders>
              <w:bottom w:val="single" w:sz="6" w:space="0" w:color="1E4496" w:themeColor="text2"/>
            </w:tcBorders>
            <w:tcMar>
              <w:top w:w="113" w:type="dxa"/>
              <w:left w:w="113" w:type="dxa"/>
              <w:bottom w:w="113" w:type="dxa"/>
              <w:right w:w="113" w:type="dxa"/>
            </w:tcMar>
            <w:vAlign w:val="center"/>
          </w:tcPr>
          <w:p w14:paraId="08368434" w14:textId="77777777" w:rsidR="000620B2" w:rsidRPr="000620B2" w:rsidRDefault="000620B2" w:rsidP="000620B2">
            <w:pPr>
              <w:pStyle w:val="CDITable-RowCentre"/>
            </w:pPr>
            <w:r w:rsidRPr="000620B2">
              <w:t>19</w:t>
            </w:r>
          </w:p>
        </w:tc>
        <w:tc>
          <w:tcPr>
            <w:tcW w:w="1361" w:type="dxa"/>
            <w:tcBorders>
              <w:bottom w:val="single" w:sz="6" w:space="0" w:color="1E4496" w:themeColor="text2"/>
            </w:tcBorders>
            <w:tcMar>
              <w:top w:w="113" w:type="dxa"/>
              <w:left w:w="113" w:type="dxa"/>
              <w:bottom w:w="113" w:type="dxa"/>
              <w:right w:w="113" w:type="dxa"/>
            </w:tcMar>
            <w:vAlign w:val="center"/>
          </w:tcPr>
          <w:p w14:paraId="2E7A7AAF" w14:textId="77777777" w:rsidR="000620B2" w:rsidRPr="000620B2" w:rsidRDefault="000620B2" w:rsidP="000620B2">
            <w:pPr>
              <w:pStyle w:val="CDITable-RowCentre"/>
            </w:pPr>
            <w:r w:rsidRPr="000620B2">
              <w:t>32</w:t>
            </w:r>
          </w:p>
        </w:tc>
        <w:tc>
          <w:tcPr>
            <w:tcW w:w="1700" w:type="dxa"/>
            <w:tcBorders>
              <w:bottom w:val="single" w:sz="6" w:space="0" w:color="1E4496" w:themeColor="text2"/>
            </w:tcBorders>
            <w:tcMar>
              <w:top w:w="113" w:type="dxa"/>
              <w:left w:w="113" w:type="dxa"/>
              <w:bottom w:w="113" w:type="dxa"/>
              <w:right w:w="113" w:type="dxa"/>
            </w:tcMar>
            <w:vAlign w:val="center"/>
          </w:tcPr>
          <w:p w14:paraId="2BC16377" w14:textId="77777777" w:rsidR="000620B2" w:rsidRPr="000620B2" w:rsidRDefault="000620B2" w:rsidP="000620B2">
            <w:pPr>
              <w:pStyle w:val="CDITable-RowCentre"/>
            </w:pPr>
            <w:r w:rsidRPr="000620B2">
              <w:t>04-11-12-00-517</w:t>
            </w:r>
          </w:p>
        </w:tc>
        <w:tc>
          <w:tcPr>
            <w:tcW w:w="1248" w:type="dxa"/>
            <w:tcBorders>
              <w:bottom w:val="single" w:sz="6" w:space="0" w:color="1E4496" w:themeColor="text2"/>
            </w:tcBorders>
            <w:tcMar>
              <w:top w:w="113" w:type="dxa"/>
              <w:left w:w="113" w:type="dxa"/>
              <w:bottom w:w="113" w:type="dxa"/>
              <w:right w:w="113" w:type="dxa"/>
            </w:tcMar>
            <w:vAlign w:val="center"/>
          </w:tcPr>
          <w:p w14:paraId="3511A88B" w14:textId="77777777" w:rsidR="000620B2" w:rsidRPr="000620B2" w:rsidRDefault="000620B2" w:rsidP="000620B2">
            <w:pPr>
              <w:pStyle w:val="CDITable-RowCentre"/>
            </w:pPr>
            <w:r w:rsidRPr="000620B2">
              <w:t>19</w:t>
            </w:r>
          </w:p>
        </w:tc>
        <w:tc>
          <w:tcPr>
            <w:tcW w:w="1247" w:type="dxa"/>
            <w:tcBorders>
              <w:bottom w:val="single" w:sz="6" w:space="0" w:color="1E4496" w:themeColor="text2"/>
            </w:tcBorders>
            <w:tcMar>
              <w:top w:w="113" w:type="dxa"/>
              <w:left w:w="113" w:type="dxa"/>
              <w:bottom w:w="113" w:type="dxa"/>
              <w:right w:w="113" w:type="dxa"/>
            </w:tcMar>
            <w:vAlign w:val="center"/>
          </w:tcPr>
          <w:p w14:paraId="017BADF3" w14:textId="77777777" w:rsidR="000620B2" w:rsidRPr="000620B2" w:rsidRDefault="000620B2" w:rsidP="000620B2">
            <w:pPr>
              <w:pStyle w:val="CDITable-RowCentre"/>
            </w:pPr>
            <w:r w:rsidRPr="000620B2">
              <w:t>30%</w:t>
            </w:r>
          </w:p>
        </w:tc>
      </w:tr>
      <w:tr w:rsidR="000620B2" w:rsidRPr="000620B2" w14:paraId="0656F42E" w14:textId="77777777" w:rsidTr="000620B2">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EFE0A5" w14:textId="77777777" w:rsidR="000620B2" w:rsidRPr="000620B2" w:rsidRDefault="000620B2" w:rsidP="000620B2">
            <w:pPr>
              <w:pStyle w:val="CDITable-RowLeft"/>
            </w:pPr>
            <w:r w:rsidRPr="000620B2">
              <w:t>NSW</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89F011" w14:textId="77777777" w:rsidR="000620B2" w:rsidRPr="000620B2" w:rsidRDefault="000620B2" w:rsidP="000620B2">
            <w:pPr>
              <w:pStyle w:val="CDITable-RowCentre"/>
            </w:pPr>
            <w:r w:rsidRPr="000620B2">
              <w:t>901</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CBB0C4" w14:textId="77777777" w:rsidR="000620B2" w:rsidRPr="000620B2" w:rsidRDefault="000620B2" w:rsidP="000620B2">
            <w:pPr>
              <w:pStyle w:val="CDITable-RowCentre"/>
            </w:pPr>
            <w:r w:rsidRPr="000620B2">
              <w:t>11</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491AF5" w14:textId="77777777" w:rsidR="000620B2" w:rsidRPr="000620B2" w:rsidRDefault="000620B2" w:rsidP="000620B2">
            <w:pPr>
              <w:pStyle w:val="CDITable-RowCentre"/>
            </w:pPr>
            <w:r w:rsidRPr="000620B2">
              <w:t>309</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9BF4FA" w14:textId="77777777" w:rsidR="000620B2" w:rsidRPr="000620B2" w:rsidRDefault="000620B2" w:rsidP="000620B2">
            <w:pPr>
              <w:pStyle w:val="CDITable-RowCentre"/>
            </w:pPr>
            <w:r w:rsidRPr="000620B2">
              <w:t>05-17-09-13-490</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122212" w14:textId="77777777" w:rsidR="000620B2" w:rsidRPr="000620B2" w:rsidRDefault="000620B2" w:rsidP="000620B2">
            <w:pPr>
              <w:pStyle w:val="CDITable-RowCentre"/>
            </w:pPr>
            <w:r w:rsidRPr="000620B2">
              <w:t>71</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B1BAC5" w14:textId="77777777" w:rsidR="000620B2" w:rsidRPr="000620B2" w:rsidRDefault="000620B2" w:rsidP="000620B2">
            <w:pPr>
              <w:pStyle w:val="CDITable-RowCentre"/>
            </w:pPr>
            <w:r w:rsidRPr="000620B2">
              <w:t>8%</w:t>
            </w:r>
          </w:p>
        </w:tc>
      </w:tr>
      <w:tr w:rsidR="000620B2" w:rsidRPr="000620B2" w14:paraId="50FD8D59" w14:textId="77777777" w:rsidTr="000620B2">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E24FAB" w14:textId="77777777" w:rsidR="000620B2" w:rsidRPr="000620B2" w:rsidRDefault="000620B2" w:rsidP="000620B2">
            <w:pPr>
              <w:pStyle w:val="CDITable-RowLeft"/>
            </w:pPr>
            <w:r w:rsidRPr="000620B2">
              <w:t>NT</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172D7D" w14:textId="77777777" w:rsidR="000620B2" w:rsidRPr="000620B2" w:rsidRDefault="000620B2" w:rsidP="000620B2">
            <w:pPr>
              <w:pStyle w:val="CDITable-RowCentre"/>
            </w:pPr>
            <w:r w:rsidRPr="000620B2">
              <w:t>43</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38CA22" w14:textId="77777777" w:rsidR="000620B2" w:rsidRPr="000620B2" w:rsidRDefault="000620B2" w:rsidP="000620B2">
            <w:pPr>
              <w:pStyle w:val="CDITable-RowCentre"/>
            </w:pPr>
            <w:r w:rsidRPr="000620B2">
              <w:t>17</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AF5D41" w14:textId="77777777" w:rsidR="000620B2" w:rsidRPr="000620B2" w:rsidRDefault="000620B2" w:rsidP="000620B2">
            <w:pPr>
              <w:pStyle w:val="CDITable-RowCentre"/>
            </w:pPr>
            <w:r w:rsidRPr="000620B2">
              <w:t>N/A</w:t>
            </w:r>
            <w:r w:rsidRPr="000620B2">
              <w:rPr>
                <w:vertAlign w:val="superscript"/>
              </w:rPr>
              <w:t>c</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997DD4" w14:textId="77777777" w:rsidR="000620B2" w:rsidRPr="000620B2" w:rsidRDefault="000620B2" w:rsidP="000620B2">
            <w:pPr>
              <w:pStyle w:val="CDITable-RowCentre"/>
            </w:pPr>
            <w:r w:rsidRPr="000620B2">
              <w:t>N/A</w:t>
            </w:r>
            <w:r w:rsidRPr="000620B2">
              <w:rPr>
                <w:vertAlign w:val="superscript"/>
              </w:rPr>
              <w:t>c</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7CE11F" w14:textId="77777777" w:rsidR="000620B2" w:rsidRPr="000620B2" w:rsidRDefault="000620B2" w:rsidP="000620B2">
            <w:pPr>
              <w:pStyle w:val="CDITable-RowCentre"/>
            </w:pPr>
            <w:r w:rsidRPr="000620B2">
              <w:t>N/A</w:t>
            </w:r>
            <w:r w:rsidRPr="000620B2">
              <w:rPr>
                <w:vertAlign w:val="superscript"/>
              </w:rPr>
              <w:t>c</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D51117" w14:textId="77777777" w:rsidR="000620B2" w:rsidRPr="000620B2" w:rsidRDefault="000620B2" w:rsidP="000620B2">
            <w:pPr>
              <w:pStyle w:val="CDITable-RowCentre"/>
            </w:pPr>
            <w:r w:rsidRPr="000620B2">
              <w:t>N/A</w:t>
            </w:r>
            <w:r w:rsidRPr="000620B2">
              <w:rPr>
                <w:vertAlign w:val="superscript"/>
              </w:rPr>
              <w:t>c</w:t>
            </w:r>
          </w:p>
        </w:tc>
      </w:tr>
      <w:tr w:rsidR="000620B2" w:rsidRPr="000620B2" w14:paraId="05B5A47D" w14:textId="77777777" w:rsidTr="000620B2">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24820D" w14:textId="77777777" w:rsidR="000620B2" w:rsidRPr="000620B2" w:rsidRDefault="000620B2" w:rsidP="000620B2">
            <w:pPr>
              <w:pStyle w:val="CDITable-RowLeft"/>
            </w:pPr>
            <w:r w:rsidRPr="000620B2">
              <w:t>Qld</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9DE3B8" w14:textId="77777777" w:rsidR="000620B2" w:rsidRPr="000620B2" w:rsidRDefault="000620B2" w:rsidP="000620B2">
            <w:pPr>
              <w:pStyle w:val="CDITable-RowCentre"/>
            </w:pPr>
            <w:r w:rsidRPr="000620B2">
              <w:t>422</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35F01F" w14:textId="77777777" w:rsidR="000620B2" w:rsidRPr="000620B2" w:rsidRDefault="000620B2" w:rsidP="000620B2">
            <w:pPr>
              <w:pStyle w:val="CDITable-RowCentre"/>
            </w:pPr>
            <w:r w:rsidRPr="000620B2">
              <w:t>8.4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49ACC8" w14:textId="77777777" w:rsidR="000620B2" w:rsidRPr="000620B2" w:rsidRDefault="000620B2" w:rsidP="000620B2">
            <w:pPr>
              <w:pStyle w:val="CDITable-RowCentre"/>
            </w:pPr>
            <w:r w:rsidRPr="000620B2">
              <w:t>202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762E21" w14:textId="77777777" w:rsidR="000620B2" w:rsidRPr="000620B2" w:rsidRDefault="000620B2" w:rsidP="000620B2">
            <w:pPr>
              <w:pStyle w:val="CDITable-RowCentre"/>
            </w:pPr>
            <w:r w:rsidRPr="000620B2">
              <w:t>04-15-11-00-490</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D467AE" w14:textId="77777777" w:rsidR="000620B2" w:rsidRPr="000620B2" w:rsidRDefault="000620B2" w:rsidP="000620B2">
            <w:pPr>
              <w:pStyle w:val="CDITable-RowCentre"/>
            </w:pPr>
            <w:r w:rsidRPr="000620B2">
              <w:t>12</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9A40D3" w14:textId="77777777" w:rsidR="000620B2" w:rsidRPr="000620B2" w:rsidRDefault="000620B2" w:rsidP="000620B2">
            <w:pPr>
              <w:pStyle w:val="CDITable-RowCentre"/>
            </w:pPr>
            <w:r w:rsidRPr="000620B2">
              <w:t>3%</w:t>
            </w:r>
          </w:p>
        </w:tc>
      </w:tr>
      <w:tr w:rsidR="000620B2" w:rsidRPr="000620B2" w14:paraId="55EE2F63" w14:textId="77777777" w:rsidTr="000620B2">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740DFA" w14:textId="77777777" w:rsidR="000620B2" w:rsidRPr="000620B2" w:rsidRDefault="000620B2" w:rsidP="000620B2">
            <w:pPr>
              <w:pStyle w:val="CDITable-RowLeft"/>
            </w:pPr>
            <w:r w:rsidRPr="000620B2">
              <w:t>SA</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48FD00" w14:textId="77777777" w:rsidR="000620B2" w:rsidRPr="000620B2" w:rsidRDefault="000620B2" w:rsidP="000620B2">
            <w:pPr>
              <w:pStyle w:val="CDITable-RowCentre"/>
            </w:pPr>
            <w:r w:rsidRPr="000620B2">
              <w:t>597</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1E9FEB" w14:textId="77777777" w:rsidR="000620B2" w:rsidRPr="000620B2" w:rsidRDefault="000620B2" w:rsidP="000620B2">
            <w:pPr>
              <w:pStyle w:val="CDITable-RowCentre"/>
            </w:pPr>
            <w:r w:rsidRPr="000620B2">
              <w:t>34</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EA000C" w14:textId="77777777" w:rsidR="000620B2" w:rsidRPr="000620B2" w:rsidRDefault="000620B2" w:rsidP="000620B2">
            <w:pPr>
              <w:pStyle w:val="CDITable-RowCentre"/>
            </w:pPr>
            <w:r w:rsidRPr="000620B2">
              <w:t>151</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1081A1" w14:textId="77777777" w:rsidR="000620B2" w:rsidRPr="000620B2" w:rsidRDefault="000620B2" w:rsidP="000620B2">
            <w:pPr>
              <w:pStyle w:val="CDITable-RowCentre"/>
            </w:pPr>
            <w:r w:rsidRPr="000620B2">
              <w:t>03-10-08-09-523</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4A034F" w14:textId="77777777" w:rsidR="000620B2" w:rsidRPr="000620B2" w:rsidRDefault="000620B2" w:rsidP="000620B2">
            <w:pPr>
              <w:pStyle w:val="CDITable-RowCentre"/>
            </w:pPr>
            <w:r w:rsidRPr="000620B2">
              <w:t>98</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6DD76D" w14:textId="77777777" w:rsidR="000620B2" w:rsidRPr="000620B2" w:rsidRDefault="000620B2" w:rsidP="000620B2">
            <w:pPr>
              <w:pStyle w:val="CDITable-RowCentre"/>
            </w:pPr>
            <w:r w:rsidRPr="000620B2">
              <w:t>16%</w:t>
            </w:r>
          </w:p>
        </w:tc>
      </w:tr>
      <w:tr w:rsidR="000620B2" w:rsidRPr="000620B2" w14:paraId="2446DF37" w14:textId="77777777" w:rsidTr="000620B2">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9CCB0C" w14:textId="77777777" w:rsidR="000620B2" w:rsidRPr="000620B2" w:rsidRDefault="000620B2" w:rsidP="000620B2">
            <w:pPr>
              <w:pStyle w:val="CDITable-RowLeft"/>
            </w:pPr>
            <w:r w:rsidRPr="000620B2">
              <w:t>Tas.</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265C47" w14:textId="77777777" w:rsidR="000620B2" w:rsidRPr="000620B2" w:rsidRDefault="000620B2" w:rsidP="000620B2">
            <w:pPr>
              <w:pStyle w:val="CDITable-RowCentre"/>
            </w:pPr>
            <w:r w:rsidRPr="000620B2">
              <w:t>78</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AF1697" w14:textId="77777777" w:rsidR="000620B2" w:rsidRPr="000620B2" w:rsidRDefault="000620B2" w:rsidP="000620B2">
            <w:pPr>
              <w:pStyle w:val="CDITable-RowCentre"/>
            </w:pPr>
            <w:r w:rsidRPr="000620B2">
              <w:t>15</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027000" w14:textId="77777777" w:rsidR="000620B2" w:rsidRPr="000620B2" w:rsidRDefault="000620B2" w:rsidP="000620B2">
            <w:pPr>
              <w:pStyle w:val="CDITable-RowCentre"/>
            </w:pPr>
            <w:r w:rsidRPr="000620B2">
              <w:t>32</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8FA556" w14:textId="77777777" w:rsidR="000620B2" w:rsidRPr="000620B2" w:rsidRDefault="000620B2" w:rsidP="000620B2">
            <w:pPr>
              <w:pStyle w:val="CDITable-RowCentre"/>
            </w:pPr>
            <w:r w:rsidRPr="000620B2">
              <w:t>03-15-11-10-523</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C6BF50" w14:textId="77777777" w:rsidR="000620B2" w:rsidRPr="000620B2" w:rsidRDefault="000620B2" w:rsidP="000620B2">
            <w:pPr>
              <w:pStyle w:val="CDITable-RowCentre"/>
            </w:pPr>
            <w:r w:rsidRPr="000620B2">
              <w:t>21</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A64F8E" w14:textId="77777777" w:rsidR="000620B2" w:rsidRPr="000620B2" w:rsidRDefault="000620B2" w:rsidP="000620B2">
            <w:pPr>
              <w:pStyle w:val="CDITable-RowCentre"/>
            </w:pPr>
            <w:r w:rsidRPr="000620B2">
              <w:t>34%</w:t>
            </w:r>
          </w:p>
        </w:tc>
      </w:tr>
      <w:tr w:rsidR="000620B2" w:rsidRPr="000620B2" w14:paraId="348B51F5" w14:textId="77777777" w:rsidTr="000620B2">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EE18A5" w14:textId="77777777" w:rsidR="000620B2" w:rsidRPr="000620B2" w:rsidRDefault="000620B2" w:rsidP="000620B2">
            <w:pPr>
              <w:pStyle w:val="CDITable-RowLeft"/>
            </w:pPr>
            <w:r w:rsidRPr="000620B2">
              <w:t>Vic.</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345FB6" w14:textId="77777777" w:rsidR="000620B2" w:rsidRPr="000620B2" w:rsidRDefault="000620B2" w:rsidP="000620B2">
            <w:pPr>
              <w:pStyle w:val="CDITable-RowCentre"/>
            </w:pPr>
            <w:r w:rsidRPr="000620B2">
              <w:t>1,450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48A6ED" w14:textId="77777777" w:rsidR="000620B2" w:rsidRPr="000620B2" w:rsidRDefault="000620B2" w:rsidP="000620B2">
            <w:pPr>
              <w:pStyle w:val="CDITable-RowCentre"/>
            </w:pPr>
            <w:r w:rsidRPr="000620B2">
              <w:t>22</w:t>
            </w:r>
          </w:p>
        </w:tc>
        <w:tc>
          <w:tcPr>
            <w:tcW w:w="136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38BBD2" w14:textId="77777777" w:rsidR="000620B2" w:rsidRPr="000620B2" w:rsidRDefault="000620B2" w:rsidP="000620B2">
            <w:pPr>
              <w:pStyle w:val="CDITable-RowCentre"/>
            </w:pPr>
            <w:r w:rsidRPr="000620B2">
              <w:t>303</w:t>
            </w:r>
          </w:p>
        </w:tc>
        <w:tc>
          <w:tcPr>
            <w:tcW w:w="170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8A4C84" w14:textId="77777777" w:rsidR="000620B2" w:rsidRPr="000620B2" w:rsidRDefault="000620B2" w:rsidP="000620B2">
            <w:pPr>
              <w:pStyle w:val="CDITable-RowCentre"/>
            </w:pPr>
            <w:r w:rsidRPr="000620B2">
              <w:t>03-14-10-08-523</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A64D14" w14:textId="77777777" w:rsidR="000620B2" w:rsidRPr="000620B2" w:rsidRDefault="000620B2" w:rsidP="000620B2">
            <w:pPr>
              <w:pStyle w:val="CDITable-RowCentre"/>
            </w:pPr>
            <w:r w:rsidRPr="000620B2">
              <w:t>104</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E7CC0A" w14:textId="77777777" w:rsidR="000620B2" w:rsidRPr="000620B2" w:rsidRDefault="000620B2" w:rsidP="000620B2">
            <w:pPr>
              <w:pStyle w:val="CDITable-RowCentre"/>
            </w:pPr>
            <w:r w:rsidRPr="000620B2">
              <w:t>7%</w:t>
            </w:r>
          </w:p>
        </w:tc>
      </w:tr>
      <w:tr w:rsidR="000620B2" w:rsidRPr="000620B2" w14:paraId="20CFB0C6" w14:textId="77777777" w:rsidTr="000620B2">
        <w:trPr>
          <w:trHeight w:val="20"/>
        </w:trPr>
        <w:tc>
          <w:tcPr>
            <w:tcW w:w="1417" w:type="dxa"/>
            <w:tcBorders>
              <w:top w:val="single" w:sz="6" w:space="0" w:color="1E4496" w:themeColor="text2"/>
            </w:tcBorders>
            <w:tcMar>
              <w:top w:w="113" w:type="dxa"/>
              <w:left w:w="113" w:type="dxa"/>
              <w:bottom w:w="113" w:type="dxa"/>
              <w:right w:w="113" w:type="dxa"/>
            </w:tcMar>
            <w:vAlign w:val="center"/>
          </w:tcPr>
          <w:p w14:paraId="5FD3F1EE" w14:textId="77777777" w:rsidR="000620B2" w:rsidRPr="000620B2" w:rsidRDefault="000620B2" w:rsidP="000620B2">
            <w:pPr>
              <w:pStyle w:val="CDITable-RowLeft"/>
            </w:pPr>
            <w:r w:rsidRPr="000620B2">
              <w:t>WA</w:t>
            </w:r>
          </w:p>
        </w:tc>
        <w:tc>
          <w:tcPr>
            <w:tcW w:w="1248" w:type="dxa"/>
            <w:tcBorders>
              <w:top w:val="single" w:sz="6" w:space="0" w:color="1E4496" w:themeColor="text2"/>
            </w:tcBorders>
            <w:tcMar>
              <w:top w:w="113" w:type="dxa"/>
              <w:left w:w="113" w:type="dxa"/>
              <w:bottom w:w="113" w:type="dxa"/>
              <w:right w:w="113" w:type="dxa"/>
            </w:tcMar>
            <w:vAlign w:val="center"/>
          </w:tcPr>
          <w:p w14:paraId="60F524B4" w14:textId="77777777" w:rsidR="000620B2" w:rsidRPr="000620B2" w:rsidRDefault="000620B2" w:rsidP="000620B2">
            <w:pPr>
              <w:pStyle w:val="CDITable-RowCentre"/>
            </w:pPr>
            <w:r w:rsidRPr="000620B2">
              <w:t>1,051</w:t>
            </w:r>
          </w:p>
        </w:tc>
        <w:tc>
          <w:tcPr>
            <w:tcW w:w="1417" w:type="dxa"/>
            <w:tcBorders>
              <w:top w:val="single" w:sz="6" w:space="0" w:color="1E4496" w:themeColor="text2"/>
            </w:tcBorders>
            <w:tcMar>
              <w:top w:w="113" w:type="dxa"/>
              <w:left w:w="113" w:type="dxa"/>
              <w:bottom w:w="113" w:type="dxa"/>
              <w:right w:w="113" w:type="dxa"/>
            </w:tcMar>
            <w:vAlign w:val="center"/>
          </w:tcPr>
          <w:p w14:paraId="378E0726" w14:textId="77777777" w:rsidR="000620B2" w:rsidRPr="000620B2" w:rsidRDefault="000620B2" w:rsidP="000620B2">
            <w:pPr>
              <w:pStyle w:val="CDITable-RowCentre"/>
            </w:pPr>
            <w:r w:rsidRPr="000620B2">
              <w:t>41</w:t>
            </w:r>
          </w:p>
        </w:tc>
        <w:tc>
          <w:tcPr>
            <w:tcW w:w="1361" w:type="dxa"/>
            <w:tcBorders>
              <w:top w:val="single" w:sz="6" w:space="0" w:color="1E4496" w:themeColor="text2"/>
            </w:tcBorders>
            <w:tcMar>
              <w:top w:w="113" w:type="dxa"/>
              <w:left w:w="113" w:type="dxa"/>
              <w:bottom w:w="113" w:type="dxa"/>
              <w:right w:w="113" w:type="dxa"/>
            </w:tcMar>
            <w:vAlign w:val="center"/>
          </w:tcPr>
          <w:p w14:paraId="5EB51D03" w14:textId="77777777" w:rsidR="000620B2" w:rsidRPr="000620B2" w:rsidRDefault="000620B2" w:rsidP="000620B2">
            <w:pPr>
              <w:pStyle w:val="CDITable-RowCentre"/>
            </w:pPr>
            <w:r w:rsidRPr="000620B2">
              <w:t>194</w:t>
            </w:r>
          </w:p>
        </w:tc>
        <w:tc>
          <w:tcPr>
            <w:tcW w:w="1700" w:type="dxa"/>
            <w:tcBorders>
              <w:top w:val="single" w:sz="6" w:space="0" w:color="1E4496" w:themeColor="text2"/>
            </w:tcBorders>
            <w:tcMar>
              <w:top w:w="113" w:type="dxa"/>
              <w:left w:w="113" w:type="dxa"/>
              <w:bottom w:w="113" w:type="dxa"/>
              <w:right w:w="113" w:type="dxa"/>
            </w:tcMar>
            <w:vAlign w:val="center"/>
          </w:tcPr>
          <w:p w14:paraId="6526DE9E" w14:textId="77777777" w:rsidR="000620B2" w:rsidRPr="000620B2" w:rsidRDefault="000620B2" w:rsidP="000620B2">
            <w:pPr>
              <w:pStyle w:val="CDITable-RowCentre"/>
            </w:pPr>
            <w:r w:rsidRPr="000620B2">
              <w:t>03-17-09-12-523</w:t>
            </w:r>
          </w:p>
        </w:tc>
        <w:tc>
          <w:tcPr>
            <w:tcW w:w="1248" w:type="dxa"/>
            <w:tcBorders>
              <w:top w:val="single" w:sz="6" w:space="0" w:color="1E4496" w:themeColor="text2"/>
            </w:tcBorders>
            <w:tcMar>
              <w:top w:w="113" w:type="dxa"/>
              <w:left w:w="113" w:type="dxa"/>
              <w:bottom w:w="113" w:type="dxa"/>
              <w:right w:w="113" w:type="dxa"/>
            </w:tcMar>
            <w:vAlign w:val="center"/>
          </w:tcPr>
          <w:p w14:paraId="1F374E22" w14:textId="77777777" w:rsidR="000620B2" w:rsidRPr="000620B2" w:rsidRDefault="000620B2" w:rsidP="000620B2">
            <w:pPr>
              <w:pStyle w:val="CDITable-RowCentre"/>
            </w:pPr>
            <w:r w:rsidRPr="000620B2">
              <w:t>417</w:t>
            </w:r>
          </w:p>
        </w:tc>
        <w:tc>
          <w:tcPr>
            <w:tcW w:w="1247" w:type="dxa"/>
            <w:tcBorders>
              <w:top w:val="single" w:sz="6" w:space="0" w:color="1E4496" w:themeColor="text2"/>
            </w:tcBorders>
            <w:tcMar>
              <w:top w:w="113" w:type="dxa"/>
              <w:left w:w="113" w:type="dxa"/>
              <w:bottom w:w="113" w:type="dxa"/>
              <w:right w:w="113" w:type="dxa"/>
            </w:tcMar>
            <w:vAlign w:val="center"/>
          </w:tcPr>
          <w:p w14:paraId="27BD360F" w14:textId="77777777" w:rsidR="000620B2" w:rsidRPr="000620B2" w:rsidRDefault="000620B2" w:rsidP="000620B2">
            <w:pPr>
              <w:pStyle w:val="CDITable-RowCentre"/>
            </w:pPr>
            <w:r w:rsidRPr="000620B2">
              <w:t>41%</w:t>
            </w:r>
          </w:p>
        </w:tc>
      </w:tr>
      <w:tr w:rsidR="000620B2" w:rsidRPr="000620B2" w14:paraId="3A7B618E" w14:textId="77777777" w:rsidTr="000620B2">
        <w:trPr>
          <w:trHeight w:val="20"/>
        </w:trPr>
        <w:tc>
          <w:tcPr>
            <w:tcW w:w="141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ABD4ECE" w14:textId="77777777" w:rsidR="000620B2" w:rsidRPr="000620B2" w:rsidRDefault="000620B2" w:rsidP="000620B2">
            <w:pPr>
              <w:pStyle w:val="CDITable-TotalRowLeft"/>
            </w:pPr>
            <w:r w:rsidRPr="000620B2">
              <w:t>Total</w:t>
            </w:r>
          </w:p>
        </w:tc>
        <w:tc>
          <w:tcPr>
            <w:tcW w:w="124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B851B7D" w14:textId="77777777" w:rsidR="000620B2" w:rsidRPr="000620B2" w:rsidRDefault="000620B2" w:rsidP="000620B2">
            <w:pPr>
              <w:pStyle w:val="CDITable-TotalRowCentre"/>
            </w:pPr>
            <w:r w:rsidRPr="000620B2">
              <w:t>4,622</w:t>
            </w:r>
          </w:p>
        </w:tc>
        <w:tc>
          <w:tcPr>
            <w:tcW w:w="141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C7C5E68" w14:textId="77777777" w:rsidR="000620B2" w:rsidRPr="000620B2" w:rsidRDefault="000620B2" w:rsidP="000620B2">
            <w:pPr>
              <w:pStyle w:val="CDITable-TotalRowCentre"/>
            </w:pPr>
            <w:r w:rsidRPr="000620B2">
              <w:t>19</w:t>
            </w:r>
          </w:p>
        </w:tc>
        <w:tc>
          <w:tcPr>
            <w:tcW w:w="136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A3E8703" w14:textId="77777777" w:rsidR="000620B2" w:rsidRPr="000620B2" w:rsidRDefault="000620B2" w:rsidP="000620B2">
            <w:pPr>
              <w:pStyle w:val="CDITable-TotalRowCentre"/>
            </w:pPr>
            <w:r w:rsidRPr="000620B2">
              <w:t>854</w:t>
            </w:r>
          </w:p>
        </w:tc>
        <w:tc>
          <w:tcPr>
            <w:tcW w:w="170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BCE3FA8" w14:textId="77777777" w:rsidR="000620B2" w:rsidRPr="000620B2" w:rsidRDefault="000620B2" w:rsidP="000620B2">
            <w:pPr>
              <w:pStyle w:val="CDITable-TotalRowCentre"/>
            </w:pPr>
            <w:r w:rsidRPr="000620B2">
              <w:t>03-17-09-12-523</w:t>
            </w:r>
          </w:p>
        </w:tc>
        <w:tc>
          <w:tcPr>
            <w:tcW w:w="124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26CC10A" w14:textId="77777777" w:rsidR="000620B2" w:rsidRPr="000620B2" w:rsidRDefault="000620B2" w:rsidP="000620B2">
            <w:pPr>
              <w:pStyle w:val="CDITable-TotalRowCentre"/>
            </w:pPr>
            <w:r w:rsidRPr="000620B2">
              <w:t>445</w:t>
            </w:r>
          </w:p>
        </w:tc>
        <w:tc>
          <w:tcPr>
            <w:tcW w:w="124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136482B" w14:textId="77777777" w:rsidR="000620B2" w:rsidRPr="000620B2" w:rsidRDefault="000620B2" w:rsidP="000620B2">
            <w:pPr>
              <w:pStyle w:val="CDITable-TotalRowCentre"/>
            </w:pPr>
            <w:r w:rsidRPr="000620B2">
              <w:t>10%</w:t>
            </w:r>
          </w:p>
        </w:tc>
      </w:tr>
    </w:tbl>
    <w:p w14:paraId="6E5DF16B" w14:textId="77777777" w:rsidR="00602763" w:rsidRPr="00602763" w:rsidRDefault="00602763" w:rsidP="00252E4C">
      <w:pPr>
        <w:pStyle w:val="CDITable-FirstFootnote"/>
      </w:pPr>
      <w:r w:rsidRPr="00602763">
        <w:t>a</w:t>
      </w:r>
      <w:r w:rsidRPr="00602763">
        <w:tab/>
        <w:t xml:space="preserve">Excluding cases where MLVA type was not available (n = 178). </w:t>
      </w:r>
    </w:p>
    <w:p w14:paraId="25038A16" w14:textId="77777777" w:rsidR="00602763" w:rsidRPr="00602763" w:rsidRDefault="00602763" w:rsidP="00252E4C">
      <w:pPr>
        <w:pStyle w:val="CDITable-Footnote"/>
      </w:pPr>
      <w:r w:rsidRPr="00602763">
        <w:t>b</w:t>
      </w:r>
      <w:r w:rsidRPr="00602763">
        <w:tab/>
        <w:t>ACT: Australian Capital Territory; NSW: New South Wales; NT: Northern Territory; Qld: Queensland; SA: South Australia; Tas.: Tasmania; Vic.: Victoria; WA: Western Australia.</w:t>
      </w:r>
    </w:p>
    <w:p w14:paraId="13D53D58" w14:textId="77777777" w:rsidR="00602763" w:rsidRPr="00602763" w:rsidRDefault="00602763" w:rsidP="00252E4C">
      <w:pPr>
        <w:pStyle w:val="CDITable-Footnote"/>
      </w:pPr>
      <w:r w:rsidRPr="00602763">
        <w:t>c</w:t>
      </w:r>
      <w:r w:rsidRPr="00602763">
        <w:tab/>
        <w:t>Not reported, as MLVA type was unavailable for the majority of Northern Territory cases (n = 38; 88%).</w:t>
      </w:r>
    </w:p>
    <w:p w14:paraId="769F1A27" w14:textId="77777777" w:rsidR="00602763" w:rsidRPr="00602763" w:rsidRDefault="00602763" w:rsidP="00252E4C">
      <w:pPr>
        <w:pStyle w:val="Heading5"/>
        <w:rPr>
          <w:lang w:val="en-GB"/>
        </w:rPr>
      </w:pPr>
      <w:r w:rsidRPr="00602763">
        <w:rPr>
          <w:i/>
          <w:iCs/>
          <w:lang w:val="en-GB"/>
        </w:rPr>
        <w:t>Salmonella</w:t>
      </w:r>
      <w:r w:rsidRPr="00602763">
        <w:rPr>
          <w:lang w:val="en-GB"/>
        </w:rPr>
        <w:t xml:space="preserve"> Enteritidis</w:t>
      </w:r>
    </w:p>
    <w:p w14:paraId="50BB4B6B" w14:textId="77777777" w:rsidR="00602763" w:rsidRPr="00602763" w:rsidRDefault="00602763" w:rsidP="00602763">
      <w:r w:rsidRPr="00602763">
        <w:rPr>
          <w:i/>
        </w:rPr>
        <w:t xml:space="preserve">S. </w:t>
      </w:r>
      <w:r w:rsidRPr="00602763">
        <w:t>Enteritidis</w:t>
      </w:r>
      <w:r w:rsidRPr="00602763">
        <w:rPr>
          <w:i/>
        </w:rPr>
        <w:t xml:space="preserve"> </w:t>
      </w:r>
      <w:r w:rsidRPr="00602763">
        <w:t xml:space="preserve">is a globally important </w:t>
      </w:r>
      <w:r w:rsidRPr="00602763">
        <w:rPr>
          <w:i/>
        </w:rPr>
        <w:t>Salmonella</w:t>
      </w:r>
      <w:r w:rsidRPr="00602763">
        <w:t xml:space="preserve"> serotype that can infect the internal contents of eggs. Previously </w:t>
      </w:r>
      <w:r w:rsidRPr="00602763">
        <w:rPr>
          <w:i/>
          <w:iCs/>
        </w:rPr>
        <w:t xml:space="preserve">S. </w:t>
      </w:r>
      <w:r w:rsidRPr="00602763">
        <w:t>Enteritidis was not considered endemic in Australian egg layer flocks.</w:t>
      </w:r>
      <w:r w:rsidRPr="00602763">
        <w:rPr>
          <w:vertAlign w:val="superscript"/>
        </w:rPr>
        <w:t>47</w:t>
      </w:r>
      <w:r w:rsidRPr="00602763">
        <w:t xml:space="preserve"> In 2018, </w:t>
      </w:r>
      <w:r w:rsidRPr="00602763">
        <w:rPr>
          <w:i/>
          <w:iCs/>
        </w:rPr>
        <w:t xml:space="preserve">S. </w:t>
      </w:r>
      <w:r w:rsidRPr="00602763">
        <w:t>Enteritidis was detected in Australian poultry facilities in New South Wales for the first time.</w:t>
      </w:r>
      <w:r w:rsidRPr="00602763">
        <w:rPr>
          <w:vertAlign w:val="superscript"/>
        </w:rPr>
        <w:t>48,49</w:t>
      </w:r>
      <w:r w:rsidRPr="00602763">
        <w:t xml:space="preserve"> For this reason, a travel history is sought from all notified cases, and cases who have not travelled outside Australia undergo further investigation to identify the likely source of infection. </w:t>
      </w:r>
    </w:p>
    <w:p w14:paraId="3C492E73" w14:textId="77777777" w:rsidR="00602763" w:rsidRPr="00602763" w:rsidRDefault="00602763" w:rsidP="00602763">
      <w:pPr>
        <w:rPr>
          <w:i/>
          <w:iCs/>
        </w:rPr>
      </w:pPr>
      <w:r w:rsidRPr="00602763">
        <w:t xml:space="preserve">In 2018, </w:t>
      </w:r>
      <w:r w:rsidRPr="00602763">
        <w:rPr>
          <w:i/>
          <w:iCs/>
        </w:rPr>
        <w:t>S</w:t>
      </w:r>
      <w:r w:rsidRPr="00602763">
        <w:t xml:space="preserve">. Enteritidis was the second most common </w:t>
      </w:r>
      <w:r w:rsidRPr="00602763">
        <w:rPr>
          <w:i/>
          <w:iCs/>
        </w:rPr>
        <w:t xml:space="preserve">Salmonella </w:t>
      </w:r>
      <w:r w:rsidRPr="00602763">
        <w:t>serotype reported across Australia, with a total of 958</w:t>
      </w:r>
      <w:r w:rsidRPr="00602763">
        <w:rPr>
          <w:i/>
          <w:iCs/>
        </w:rPr>
        <w:t xml:space="preserve"> S. </w:t>
      </w:r>
      <w:r w:rsidRPr="00602763">
        <w:t>Enteritidis</w:t>
      </w:r>
      <w:r w:rsidRPr="00602763">
        <w:rPr>
          <w:i/>
          <w:iCs/>
        </w:rPr>
        <w:t xml:space="preserve"> </w:t>
      </w:r>
      <w:r w:rsidRPr="00602763">
        <w:t xml:space="preserve">case notifications. This was higher than in 2017 (n = 851) and higher than the five-year historical mean (n = 872). Consistent with previous years, the majority of cases with a known travel history reported overseas travel within their incubation period (n = 725; 75%), with approximately half reporting travel to Indonesia (n = 345; 48%). This may reflect travel practices rather than an increased risk. </w:t>
      </w:r>
    </w:p>
    <w:p w14:paraId="5E87BECD" w14:textId="77777777" w:rsidR="00602763" w:rsidRPr="00602763" w:rsidRDefault="00602763" w:rsidP="00252E4C">
      <w:pPr>
        <w:pStyle w:val="Heading5"/>
        <w:rPr>
          <w:lang w:val="en-GB"/>
        </w:rPr>
      </w:pPr>
      <w:r w:rsidRPr="00602763">
        <w:rPr>
          <w:i/>
          <w:iCs/>
          <w:lang w:val="en-GB"/>
        </w:rPr>
        <w:t>S</w:t>
      </w:r>
      <w:r w:rsidRPr="00602763">
        <w:rPr>
          <w:lang w:val="en-GB"/>
        </w:rPr>
        <w:t>. Enteritidis acquired in Australia (n = 167)</w:t>
      </w:r>
    </w:p>
    <w:p w14:paraId="18AFB430" w14:textId="77777777" w:rsidR="00602763" w:rsidRPr="00602763" w:rsidRDefault="00602763" w:rsidP="00602763">
      <w:r w:rsidRPr="00602763">
        <w:rPr>
          <w:i/>
        </w:rPr>
        <w:t xml:space="preserve">S. </w:t>
      </w:r>
      <w:r w:rsidRPr="00602763">
        <w:t>Enteritidis</w:t>
      </w:r>
      <w:r w:rsidRPr="00602763">
        <w:rPr>
          <w:i/>
        </w:rPr>
        <w:t xml:space="preserve"> </w:t>
      </w:r>
      <w:r w:rsidRPr="00602763">
        <w:t xml:space="preserve">infections acquired in Australia (n = 167) were most commonly reported in New South Wales (n = 112; 67%), followed by Queensland (n = 23; 14%). In mid-2018, an investigation commenced into Australian-acquired cases of </w:t>
      </w:r>
      <w:r w:rsidRPr="00602763">
        <w:rPr>
          <w:i/>
          <w:iCs/>
        </w:rPr>
        <w:t>S</w:t>
      </w:r>
      <w:r w:rsidRPr="00602763">
        <w:t xml:space="preserve">. Enteritidis in New South Wales. This investigation evolved into a multi-jurisdictional outbreak investigation in 2019 and is reported in more detail in the 2019 OzFoodNet annual report. </w:t>
      </w:r>
    </w:p>
    <w:p w14:paraId="27A056A0" w14:textId="32A76AE9" w:rsidR="00602763" w:rsidRPr="00602763" w:rsidRDefault="00602763" w:rsidP="00602763">
      <w:pPr>
        <w:rPr>
          <w:i/>
        </w:rPr>
      </w:pPr>
      <w:r w:rsidRPr="00602763">
        <w:lastRenderedPageBreak/>
        <w:t xml:space="preserve">Within broader </w:t>
      </w:r>
      <w:r w:rsidRPr="00602763">
        <w:rPr>
          <w:i/>
          <w:iCs/>
        </w:rPr>
        <w:t>S</w:t>
      </w:r>
      <w:r w:rsidRPr="00602763">
        <w:t xml:space="preserve">. Enteritidis investigations occurring in New South Wales in 2018, two point-source outbreaks were identified. One outbreak was associated with a restaurant and the other with a school camp. In both outbreaks, the contaminated food vehicle was not identified but the human cases were confirmed to be genomically linked to egg samples. Refer to the </w:t>
      </w:r>
      <w:r w:rsidRPr="00602763">
        <w:rPr>
          <w:i/>
          <w:iCs/>
        </w:rPr>
        <w:t>Foodborne outbreaks</w:t>
      </w:r>
      <w:r w:rsidRPr="00602763">
        <w:t xml:space="preserve"> section for further information. </w:t>
      </w:r>
    </w:p>
    <w:p w14:paraId="3BEDBDC9" w14:textId="366B1938" w:rsidR="00630252" w:rsidRDefault="00252E4C" w:rsidP="00252E4C">
      <w:pPr>
        <w:pStyle w:val="Heading2-newpage"/>
      </w:pPr>
      <w:bookmarkStart w:id="114" w:name="_Toc204171643"/>
      <w:r w:rsidRPr="00252E4C">
        <w:lastRenderedPageBreak/>
        <w:t>Shigellosis</w:t>
      </w:r>
      <w:bookmarkEnd w:id="114"/>
    </w:p>
    <w:p w14:paraId="312ED6D1" w14:textId="77777777" w:rsidR="00252E4C" w:rsidRPr="00252E4C" w:rsidRDefault="00252E4C" w:rsidP="00252E4C">
      <w:r w:rsidRPr="00252E4C">
        <w:t xml:space="preserve">Shigellosis is a diarrhoeal disease caused by the </w:t>
      </w:r>
      <w:r w:rsidRPr="00252E4C">
        <w:rPr>
          <w:i/>
          <w:iCs/>
        </w:rPr>
        <w:t>Shigella</w:t>
      </w:r>
      <w:r w:rsidRPr="00252E4C">
        <w:t xml:space="preserve"> bacterium. In Australia, the most common mode of transmission is person-to-person spread during close contact with an infectious case. This includes transmission in poor hygiene conditions, transmission between young children, and transmission during certain types of sexual activity (such as oral-anal sex). Person-to-person transmission is common due to the low infectious dose. Outbreaks can occur in conditions of crowding and poor sanitation and hygiene. Rarely infections may be foodborne, caused by infectious food handlers contaminating ready-to-eat food during preparation and handling. Many of the notifications reported in Australia represent infections that have been acquired during overseas travel. Populations at the highest risk of acquiring shigellosis within Australia include Aboriginal and/or Torres Strait Islander communities and MSM.</w:t>
      </w:r>
      <w:r w:rsidRPr="00252E4C">
        <w:rPr>
          <w:vertAlign w:val="superscript"/>
        </w:rPr>
        <w:t>50,51</w:t>
      </w:r>
    </w:p>
    <w:p w14:paraId="6CF3DD66" w14:textId="77777777" w:rsidR="00252E4C" w:rsidRPr="00252E4C" w:rsidRDefault="00252E4C" w:rsidP="00252E4C">
      <w:r w:rsidRPr="00252E4C">
        <w:t xml:space="preserve">Surveillance data includes confirmed and probable cases. A confirmed case requires laboratory definitive evidence of </w:t>
      </w:r>
      <w:r w:rsidRPr="00252E4C">
        <w:rPr>
          <w:i/>
          <w:iCs/>
        </w:rPr>
        <w:t>Shigella.</w:t>
      </w:r>
      <w:r w:rsidRPr="00252E4C">
        <w:rPr>
          <w:vertAlign w:val="superscript"/>
        </w:rPr>
        <w:footnoteReference w:id="22"/>
      </w:r>
      <w:r w:rsidRPr="00252E4C">
        <w:t xml:space="preserve"> Since 2014, when PCR testing was introduced, jurisdictions have classified PCR positive cases differently. In the first half of 2018, Victoria, the Northern Territory and Tasmania continued to include cases found to be positive on PCR alone as confirmed cases in their surveillance data, whereas only cases confirmed by culture were included in the Australian Capital Territory, New South Wales, Queensland, South Australia and Western Australia surveillance data. On 1 July 2018, the national shigellosis case definition was changed to include ‘probable cases.’ Probable cases include those with a detection of </w:t>
      </w:r>
      <w:r w:rsidRPr="00252E4C">
        <w:rPr>
          <w:i/>
          <w:iCs/>
        </w:rPr>
        <w:t xml:space="preserve">Shigella </w:t>
      </w:r>
      <w:r w:rsidRPr="00252E4C">
        <w:t>on nucleic acid testing only (PCR).</w:t>
      </w:r>
      <w:r w:rsidRPr="00252E4C">
        <w:rPr>
          <w:vertAlign w:val="superscript"/>
        </w:rPr>
        <w:footnoteReference w:id="23"/>
      </w:r>
      <w:r w:rsidRPr="00252E4C">
        <w:t xml:space="preserve"> </w:t>
      </w:r>
    </w:p>
    <w:p w14:paraId="62818B36" w14:textId="77777777" w:rsidR="00252E4C" w:rsidRPr="00252E4C" w:rsidRDefault="00252E4C" w:rsidP="00252E4C">
      <w:pPr>
        <w:pStyle w:val="Heading3"/>
      </w:pPr>
      <w:r w:rsidRPr="00252E4C">
        <w:t>Overall trend</w:t>
      </w:r>
    </w:p>
    <w:p w14:paraId="1EC68BE2" w14:textId="77777777" w:rsidR="00252E4C" w:rsidRPr="00252E4C" w:rsidRDefault="00252E4C" w:rsidP="00252E4C">
      <w:pPr>
        <w:pStyle w:val="CDIBullets"/>
      </w:pPr>
      <w:r w:rsidRPr="00252E4C">
        <w:t xml:space="preserve">The notification rate remained steady between 2001 (when national notification began) and 2013, except for peaks in the number of notifications in 2005 and 2008 (observed in multiple jurisdictions). </w:t>
      </w:r>
    </w:p>
    <w:p w14:paraId="41F11AD8" w14:textId="77777777" w:rsidR="00252E4C" w:rsidRPr="00252E4C" w:rsidRDefault="00252E4C" w:rsidP="00252E4C">
      <w:pPr>
        <w:pStyle w:val="CDIBullets"/>
      </w:pPr>
      <w:r w:rsidRPr="00252E4C">
        <w:t>From 2014 onwards, a marked increase in notifications was observed. This is due, at least in part, to the increase in PCR testing as a method of laboratory diagnosis.</w:t>
      </w:r>
    </w:p>
    <w:p w14:paraId="599F9DB8" w14:textId="77777777" w:rsidR="00252E4C" w:rsidRPr="00252E4C" w:rsidRDefault="00252E4C" w:rsidP="00252E4C">
      <w:pPr>
        <w:pStyle w:val="CDIBullets"/>
      </w:pPr>
      <w:r w:rsidRPr="00252E4C">
        <w:t>In 2018, there was a 40% increase in the number of shigellosis notifications compared to 2017. This is largely due to inclusion of a probable shigellosis case definition in the national surveillance case definition which was introduced on 1 July 2018.</w:t>
      </w:r>
    </w:p>
    <w:p w14:paraId="5B728019" w14:textId="77777777" w:rsidR="00252E4C" w:rsidRPr="00252E4C" w:rsidRDefault="00252E4C" w:rsidP="00252E4C">
      <w:pPr>
        <w:pStyle w:val="CDIBullets"/>
      </w:pPr>
      <w:r w:rsidRPr="00252E4C">
        <w:t xml:space="preserve">An ongoing outbreak of </w:t>
      </w:r>
      <w:r w:rsidRPr="00252E4C">
        <w:rPr>
          <w:i/>
          <w:iCs/>
        </w:rPr>
        <w:t>Shigella flexneri</w:t>
      </w:r>
      <w:r w:rsidRPr="00252E4C">
        <w:t xml:space="preserve"> 2b across multiple jurisdictions has contributed to the increase of cases observed in 2017 and 2018.</w:t>
      </w:r>
      <w:r w:rsidRPr="00252E4C">
        <w:rPr>
          <w:vertAlign w:val="superscript"/>
        </w:rPr>
        <w:t>4</w:t>
      </w:r>
    </w:p>
    <w:p w14:paraId="52A91A45" w14:textId="77777777" w:rsidR="00252E4C" w:rsidRPr="00252E4C" w:rsidRDefault="00252E4C" w:rsidP="00252E4C">
      <w:pPr>
        <w:pStyle w:val="CDIBullets"/>
      </w:pPr>
      <w:r w:rsidRPr="00252E4C">
        <w:t>In New South Wales, outbreaks amongst MSM contributed to the increases observed in 2014 and 2016 (refer to the New South Wales OzFoodNet 2016 annual report).</w:t>
      </w:r>
      <w:r w:rsidRPr="00252E4C">
        <w:rPr>
          <w:vertAlign w:val="superscript"/>
        </w:rPr>
        <w:t>52</w:t>
      </w:r>
    </w:p>
    <w:p w14:paraId="3C61A514" w14:textId="77777777" w:rsidR="00252E4C" w:rsidRPr="00252E4C" w:rsidRDefault="00252E4C" w:rsidP="00252E4C">
      <w:pPr>
        <w:pStyle w:val="Heading3"/>
      </w:pPr>
      <w:r w:rsidRPr="00252E4C">
        <w:t>Previous outbreaks in Australia</w:t>
      </w:r>
    </w:p>
    <w:p w14:paraId="0906CC35" w14:textId="77777777" w:rsidR="00252E4C" w:rsidRPr="00252E4C" w:rsidRDefault="00252E4C" w:rsidP="00252E4C">
      <w:r w:rsidRPr="00252E4C">
        <w:t xml:space="preserve">In addition to non-foodborne outbreaks amongst MSM and Aboriginal and/or Torres Strait Islander communities, nine foodborne outbreaks have been reported in Australia since 2000. The most </w:t>
      </w:r>
      <w:r w:rsidRPr="00252E4C">
        <w:lastRenderedPageBreak/>
        <w:t>significant foodborne outbreak was associated with the consumption of imported baby corn, with 55 cases reported in Australia in 2007.</w:t>
      </w:r>
      <w:r w:rsidRPr="00252E4C">
        <w:rPr>
          <w:vertAlign w:val="superscript"/>
        </w:rPr>
        <w:t>53</w:t>
      </w:r>
    </w:p>
    <w:p w14:paraId="64D4BBDB" w14:textId="0F2840F0" w:rsidR="00252E4C" w:rsidRPr="00252E4C" w:rsidRDefault="00252E4C" w:rsidP="00252E4C">
      <w:pPr>
        <w:pStyle w:val="CDIFigure-Title"/>
      </w:pPr>
      <w:bookmarkStart w:id="115" w:name="_Toc196814659"/>
      <w:bookmarkStart w:id="116" w:name="_Toc204171709"/>
      <w:r w:rsidRPr="00252E4C">
        <w:t xml:space="preserve">Figure </w:t>
      </w:r>
      <w:r>
        <w:t>16</w:t>
      </w:r>
      <w:r w:rsidRPr="00252E4C">
        <w:t>: Shigellosis notifications and rate per 100,000 population in Australia by jurisdiction of residence, 2001–2018</w:t>
      </w:r>
      <w:r w:rsidRPr="00252E4C">
        <w:rPr>
          <w:vertAlign w:val="superscript"/>
        </w:rPr>
        <w:t>a</w:t>
      </w:r>
      <w:bookmarkEnd w:id="115"/>
      <w:bookmarkEnd w:id="116"/>
    </w:p>
    <w:p w14:paraId="5037C003" w14:textId="455A8D68" w:rsidR="00252E4C" w:rsidRPr="00252E4C" w:rsidRDefault="00B61C5C" w:rsidP="00252E4C">
      <w:pPr>
        <w:pStyle w:val="CDIFigure-Placeholder"/>
      </w:pPr>
      <w:r>
        <w:rPr>
          <w:noProof/>
          <w14:ligatures w14:val="none"/>
        </w:rPr>
        <w:drawing>
          <wp:inline distT="0" distB="0" distL="0" distR="0" wp14:anchorId="3DEF96CA" wp14:editId="0FC09C52">
            <wp:extent cx="6120765" cy="3537585"/>
            <wp:effectExtent l="0" t="0" r="0" b="5715"/>
            <wp:docPr id="1749390915" name="Picture 16" descr="Figure 16 is a dual stacked column and line graph with the primary axis demonstrating the number of notifications of shigellosis in Australia by jurisdiction of residence and diagnosis year, from 2001–2018. The secondary axis (line graph) demonstrates the annual notification rate per 100,000 population by diagnosis year. All jurisdictions are presented. An increasing trend in the number of shigellosis notifications has been observed since 2014, likely influenced by the increase in culture independent diagnostic testing and the change to the case definition in July 2018 to include ‘probable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90915" name="Picture 16" descr="Figure 16 is a dual stacked column and line graph with the primary axis demonstrating the number of notifications of shigellosis in Australia by jurisdiction of residence and diagnosis year, from 2001–2018. The secondary axis (line graph) demonstrates the annual notification rate per 100,000 population by diagnosis year. All jurisdictions are presented. An increasing trend in the number of shigellosis notifications has been observed since 2014, likely influenced by the increase in culture independent diagnostic testing and the change to the case definition in July 2018 to include ‘probable cases’.  "/>
                    <pic:cNvPicPr/>
                  </pic:nvPicPr>
                  <pic:blipFill>
                    <a:blip r:embed="rId33">
                      <a:extLst>
                        <a:ext uri="{28A0092B-C50C-407E-A947-70E740481C1C}">
                          <a14:useLocalDpi xmlns:a14="http://schemas.microsoft.com/office/drawing/2010/main" val="0"/>
                        </a:ext>
                      </a:extLst>
                    </a:blip>
                    <a:stretch>
                      <a:fillRect/>
                    </a:stretch>
                  </pic:blipFill>
                  <pic:spPr>
                    <a:xfrm>
                      <a:off x="0" y="0"/>
                      <a:ext cx="6120765" cy="3537585"/>
                    </a:xfrm>
                    <a:prstGeom prst="rect">
                      <a:avLst/>
                    </a:prstGeom>
                  </pic:spPr>
                </pic:pic>
              </a:graphicData>
            </a:graphic>
          </wp:inline>
        </w:drawing>
      </w:r>
    </w:p>
    <w:p w14:paraId="05CE0BCF" w14:textId="77777777" w:rsidR="00252E4C" w:rsidRPr="00252E4C" w:rsidRDefault="00252E4C" w:rsidP="00252E4C">
      <w:pPr>
        <w:pStyle w:val="CDITable-FirstFootnote"/>
      </w:pPr>
      <w:proofErr w:type="spellStart"/>
      <w:r w:rsidRPr="00252E4C">
        <w:t>a</w:t>
      </w:r>
      <w:proofErr w:type="spellEnd"/>
      <w:r w:rsidRPr="00252E4C">
        <w:tab/>
      </w:r>
      <w:proofErr w:type="gramStart"/>
      <w:r w:rsidRPr="00252E4C">
        <w:t>The</w:t>
      </w:r>
      <w:proofErr w:type="gramEnd"/>
      <w:r w:rsidRPr="00252E4C">
        <w:t xml:space="preserve"> national shigellosis case definition changed on 1 July 2018 to include ‘probable’ cases.</w:t>
      </w:r>
    </w:p>
    <w:p w14:paraId="4CA7BA12" w14:textId="77777777" w:rsidR="00252E4C" w:rsidRPr="00252E4C" w:rsidRDefault="00252E4C" w:rsidP="00252E4C">
      <w:pPr>
        <w:pStyle w:val="Heading3"/>
        <w:rPr>
          <w:lang w:val="en-GB"/>
        </w:rPr>
      </w:pPr>
      <w:r w:rsidRPr="00252E4C">
        <w:rPr>
          <w:lang w:val="en-GB"/>
        </w:rPr>
        <w:t>Epidemiology of shigellosis in Australia, 2018</w:t>
      </w:r>
    </w:p>
    <w:p w14:paraId="599A3561" w14:textId="79EB31A7" w:rsidR="00252E4C" w:rsidRPr="00252E4C" w:rsidRDefault="00252E4C" w:rsidP="00B61C5C">
      <w:pPr>
        <w:pStyle w:val="CDITable-Title"/>
        <w:spacing w:before="240"/>
      </w:pPr>
      <w:bookmarkStart w:id="117" w:name="_Toc196814686"/>
      <w:bookmarkStart w:id="118" w:name="_Toc204171895"/>
      <w:r w:rsidRPr="00252E4C">
        <w:t xml:space="preserve">Table </w:t>
      </w:r>
      <w:r>
        <w:t>18</w:t>
      </w:r>
      <w:r w:rsidRPr="00252E4C">
        <w:t>: Summary of shigellosis notifications in Australia, 2018</w:t>
      </w:r>
      <w:bookmarkEnd w:id="117"/>
      <w:bookmarkEnd w:id="118"/>
    </w:p>
    <w:tbl>
      <w:tblPr>
        <w:tblW w:w="0" w:type="auto"/>
        <w:tblLayout w:type="fixed"/>
        <w:tblCellMar>
          <w:left w:w="0" w:type="dxa"/>
          <w:right w:w="0" w:type="dxa"/>
        </w:tblCellMar>
        <w:tblLook w:val="0000" w:firstRow="0" w:lastRow="0" w:firstColumn="0" w:lastColumn="0" w:noHBand="0" w:noVBand="0"/>
        <w:tblCaption w:val="Table 18: Summary of shigellosis notifications in Australia, 2018"/>
        <w:tblDescription w:val="Table 18 shows a summary of shigellosis notifications in Australia in 2018. Presented fields include: number of notifications, rate per 100,000 population, jurisdiction with the highest number of notifications and number of foodborne outbreaks. "/>
      </w:tblPr>
      <w:tblGrid>
        <w:gridCol w:w="4819"/>
        <w:gridCol w:w="4819"/>
      </w:tblGrid>
      <w:tr w:rsidR="00B61C5C" w:rsidRPr="00B61C5C" w14:paraId="33EE69C3" w14:textId="77777777" w:rsidTr="00B61C5C">
        <w:trPr>
          <w:trHeight w:val="20"/>
          <w:tblHeader/>
        </w:trPr>
        <w:tc>
          <w:tcPr>
            <w:tcW w:w="4819" w:type="dxa"/>
            <w:shd w:val="clear" w:color="auto" w:fill="1E4496" w:themeFill="text2"/>
            <w:tcMar>
              <w:top w:w="113" w:type="dxa"/>
              <w:left w:w="113" w:type="dxa"/>
              <w:bottom w:w="113" w:type="dxa"/>
              <w:right w:w="113" w:type="dxa"/>
            </w:tcMar>
            <w:vAlign w:val="bottom"/>
          </w:tcPr>
          <w:p w14:paraId="17CC168A" w14:textId="77777777" w:rsidR="00B61C5C" w:rsidRPr="00B61C5C" w:rsidRDefault="00B61C5C" w:rsidP="00B61C5C">
            <w:pPr>
              <w:pStyle w:val="CDITable-HeaderRowLeft"/>
            </w:pPr>
            <w:r w:rsidRPr="00B61C5C">
              <w:t>Category</w:t>
            </w:r>
          </w:p>
        </w:tc>
        <w:tc>
          <w:tcPr>
            <w:tcW w:w="4819" w:type="dxa"/>
            <w:shd w:val="clear" w:color="auto" w:fill="1E4496" w:themeFill="text2"/>
            <w:tcMar>
              <w:top w:w="113" w:type="dxa"/>
              <w:left w:w="113" w:type="dxa"/>
              <w:bottom w:w="113" w:type="dxa"/>
              <w:right w:w="113" w:type="dxa"/>
            </w:tcMar>
            <w:vAlign w:val="bottom"/>
          </w:tcPr>
          <w:p w14:paraId="0B8978DD" w14:textId="77777777" w:rsidR="00B61C5C" w:rsidRPr="00B61C5C" w:rsidRDefault="00B61C5C" w:rsidP="00B61C5C">
            <w:pPr>
              <w:pStyle w:val="CDITable-HeaderRowLeft"/>
            </w:pPr>
            <w:r w:rsidRPr="00B61C5C">
              <w:t>Value</w:t>
            </w:r>
          </w:p>
        </w:tc>
      </w:tr>
      <w:tr w:rsidR="00B61C5C" w:rsidRPr="00B61C5C" w14:paraId="6C2EA468" w14:textId="77777777" w:rsidTr="00B61C5C">
        <w:trPr>
          <w:trHeight w:val="20"/>
        </w:trPr>
        <w:tc>
          <w:tcPr>
            <w:tcW w:w="4819" w:type="dxa"/>
            <w:tcBorders>
              <w:bottom w:val="single" w:sz="6" w:space="0" w:color="1E4496" w:themeColor="text2"/>
            </w:tcBorders>
            <w:tcMar>
              <w:top w:w="113" w:type="dxa"/>
              <w:left w:w="113" w:type="dxa"/>
              <w:bottom w:w="113" w:type="dxa"/>
              <w:right w:w="113" w:type="dxa"/>
            </w:tcMar>
            <w:vAlign w:val="center"/>
          </w:tcPr>
          <w:p w14:paraId="5C5C2F83" w14:textId="77777777" w:rsidR="00B61C5C" w:rsidRPr="00B61C5C" w:rsidRDefault="00B61C5C" w:rsidP="00B61C5C">
            <w:pPr>
              <w:pStyle w:val="CDITable-RowLeft"/>
            </w:pPr>
            <w:r w:rsidRPr="00B61C5C">
              <w:t>Number of notifications</w:t>
            </w:r>
          </w:p>
        </w:tc>
        <w:tc>
          <w:tcPr>
            <w:tcW w:w="4819" w:type="dxa"/>
            <w:tcBorders>
              <w:bottom w:val="single" w:sz="6" w:space="0" w:color="1E4496" w:themeColor="text2"/>
            </w:tcBorders>
            <w:tcMar>
              <w:top w:w="113" w:type="dxa"/>
              <w:left w:w="113" w:type="dxa"/>
              <w:bottom w:w="113" w:type="dxa"/>
              <w:right w:w="113" w:type="dxa"/>
            </w:tcMar>
            <w:vAlign w:val="center"/>
          </w:tcPr>
          <w:p w14:paraId="57978DFA" w14:textId="77777777" w:rsidR="00B61C5C" w:rsidRPr="00B61C5C" w:rsidRDefault="00B61C5C" w:rsidP="00B61C5C">
            <w:pPr>
              <w:pStyle w:val="CDITable-RowLeft"/>
            </w:pPr>
            <w:r w:rsidRPr="00B61C5C">
              <w:t>2,508</w:t>
            </w:r>
          </w:p>
        </w:tc>
      </w:tr>
      <w:tr w:rsidR="00B61C5C" w:rsidRPr="00B61C5C" w14:paraId="4A5BAC29" w14:textId="77777777" w:rsidTr="00B61C5C">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661BE5" w14:textId="77777777" w:rsidR="00B61C5C" w:rsidRPr="00B61C5C" w:rsidRDefault="00B61C5C" w:rsidP="00B61C5C">
            <w:pPr>
              <w:pStyle w:val="CDITable-RowLeft"/>
            </w:pPr>
            <w:r w:rsidRPr="00B61C5C">
              <w:t>Rate per 100,000 population</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49129B" w14:textId="77777777" w:rsidR="00B61C5C" w:rsidRPr="00B61C5C" w:rsidRDefault="00B61C5C" w:rsidP="00B61C5C">
            <w:pPr>
              <w:pStyle w:val="CDITable-RowLeft"/>
            </w:pPr>
            <w:r w:rsidRPr="00B61C5C">
              <w:t xml:space="preserve">10 cases </w:t>
            </w:r>
          </w:p>
        </w:tc>
      </w:tr>
      <w:tr w:rsidR="00B61C5C" w:rsidRPr="00B61C5C" w14:paraId="44226C0B" w14:textId="77777777" w:rsidTr="00B61C5C">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E87171" w14:textId="77777777" w:rsidR="00B61C5C" w:rsidRPr="00B61C5C" w:rsidRDefault="00B61C5C" w:rsidP="00B61C5C">
            <w:pPr>
              <w:pStyle w:val="CDITable-RowLeft"/>
            </w:pPr>
            <w:r w:rsidRPr="00B61C5C">
              <w:t>Jurisdiction with the highest number of notifications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54E002" w14:textId="77777777" w:rsidR="00B61C5C" w:rsidRPr="00B61C5C" w:rsidRDefault="00B61C5C" w:rsidP="00B61C5C">
            <w:pPr>
              <w:pStyle w:val="CDITable-RowLeft"/>
            </w:pPr>
            <w:r w:rsidRPr="00B61C5C">
              <w:t xml:space="preserve">Victoria (n = 512; 20%) </w:t>
            </w:r>
          </w:p>
        </w:tc>
      </w:tr>
      <w:tr w:rsidR="00B61C5C" w:rsidRPr="00B61C5C" w14:paraId="49F73CBA" w14:textId="77777777" w:rsidTr="00B61C5C">
        <w:trPr>
          <w:trHeight w:val="20"/>
        </w:trPr>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97A820" w14:textId="77777777" w:rsidR="00B61C5C" w:rsidRPr="00B61C5C" w:rsidRDefault="00B61C5C" w:rsidP="00B61C5C">
            <w:pPr>
              <w:pStyle w:val="CDITable-RowLeft"/>
            </w:pPr>
            <w:r w:rsidRPr="00B61C5C">
              <w:t>Foodborne outbreaks</w:t>
            </w:r>
          </w:p>
        </w:tc>
        <w:tc>
          <w:tcPr>
            <w:tcW w:w="481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19D46E" w14:textId="77777777" w:rsidR="00B61C5C" w:rsidRPr="00B61C5C" w:rsidRDefault="00B61C5C" w:rsidP="00B61C5C">
            <w:pPr>
              <w:pStyle w:val="CDITable-RowLeft"/>
            </w:pPr>
            <w:r w:rsidRPr="00B61C5C">
              <w:t>0</w:t>
            </w:r>
          </w:p>
        </w:tc>
      </w:tr>
    </w:tbl>
    <w:p w14:paraId="46140078" w14:textId="77777777" w:rsidR="00252E4C" w:rsidRPr="00252E4C" w:rsidRDefault="00252E4C" w:rsidP="00B61C5C">
      <w:pPr>
        <w:pStyle w:val="CDIBullets"/>
        <w:spacing w:before="360"/>
        <w:ind w:left="714" w:hanging="357"/>
      </w:pPr>
      <w:proofErr w:type="gramStart"/>
      <w:r w:rsidRPr="00252E4C">
        <w:t>The majority of</w:t>
      </w:r>
      <w:proofErr w:type="gramEnd"/>
      <w:r w:rsidRPr="00252E4C">
        <w:t xml:space="preserve"> cases reported in 2018 were males (n = 1,269; 51%) compared with females (n = 1,234; 49%). The median age of cases was 31 years of age (range 0–95 years), and the most affected age group were those aged 0–4 years (n = 420; 17%). </w:t>
      </w:r>
    </w:p>
    <w:p w14:paraId="0862C9BF" w14:textId="77777777" w:rsidR="00252E4C" w:rsidRPr="00252E4C" w:rsidRDefault="00252E4C" w:rsidP="00252E4C">
      <w:pPr>
        <w:pStyle w:val="CDIBullets"/>
      </w:pPr>
      <w:r w:rsidRPr="00252E4C">
        <w:t xml:space="preserve">The greatest number of cases was in Victoria (n = 512), but the highest notification rate was in the Northern Territory (164 cases per 100,000 population). </w:t>
      </w:r>
    </w:p>
    <w:p w14:paraId="50E2692C" w14:textId="77777777" w:rsidR="00252E4C" w:rsidRPr="00252E4C" w:rsidRDefault="00252E4C" w:rsidP="00252E4C">
      <w:pPr>
        <w:pStyle w:val="CDIBullets"/>
      </w:pPr>
      <w:r w:rsidRPr="00252E4C">
        <w:t xml:space="preserve">Probable cases accounted for more than half of the total cases reported between July and December 2018 (n = 895; 58%). </w:t>
      </w:r>
    </w:p>
    <w:p w14:paraId="18E98D16" w14:textId="77777777" w:rsidR="00252E4C" w:rsidRPr="00252E4C" w:rsidRDefault="00252E4C" w:rsidP="00252E4C">
      <w:pPr>
        <w:pStyle w:val="CDIBullets"/>
      </w:pPr>
      <w:r w:rsidRPr="00252E4C">
        <w:lastRenderedPageBreak/>
        <w:t xml:space="preserve">The most common species reported among confirmed cases with typing data available was </w:t>
      </w:r>
      <w:r w:rsidRPr="00252E4C">
        <w:rPr>
          <w:i/>
          <w:iCs/>
        </w:rPr>
        <w:t>S. flexneri</w:t>
      </w:r>
      <w:r w:rsidRPr="00252E4C">
        <w:t xml:space="preserve"> (n = 711; 54%), followed by </w:t>
      </w:r>
      <w:r w:rsidRPr="00252E4C">
        <w:rPr>
          <w:i/>
          <w:iCs/>
        </w:rPr>
        <w:t>S. sonnei</w:t>
      </w:r>
      <w:r w:rsidRPr="00252E4C">
        <w:t xml:space="preserve"> (n = 590; 45%). The remaining isolates were </w:t>
      </w:r>
      <w:r w:rsidRPr="00252E4C">
        <w:rPr>
          <w:i/>
          <w:iCs/>
        </w:rPr>
        <w:t>S. boydii</w:t>
      </w:r>
      <w:r w:rsidRPr="00252E4C">
        <w:t xml:space="preserve"> and </w:t>
      </w:r>
      <w:r w:rsidRPr="00252E4C">
        <w:rPr>
          <w:i/>
          <w:iCs/>
        </w:rPr>
        <w:t>S. dysenteriae</w:t>
      </w:r>
      <w:r w:rsidRPr="00252E4C">
        <w:t>, accounting for one percent of cases.</w:t>
      </w:r>
    </w:p>
    <w:p w14:paraId="52D63F23" w14:textId="77777777" w:rsidR="00252E4C" w:rsidRPr="00252E4C" w:rsidRDefault="00252E4C" w:rsidP="00252E4C">
      <w:pPr>
        <w:pStyle w:val="CDIBullets"/>
      </w:pPr>
      <w:r w:rsidRPr="00252E4C">
        <w:t xml:space="preserve">Antimicrobial susceptibility testing is often undertaken on culture positive cases. Of cases that were tested, </w:t>
      </w:r>
      <w:proofErr w:type="gramStart"/>
      <w:r w:rsidRPr="00252E4C">
        <w:t>a number of</w:t>
      </w:r>
      <w:proofErr w:type="gramEnd"/>
      <w:r w:rsidRPr="00252E4C">
        <w:t xml:space="preserve"> multi-drug resistant </w:t>
      </w:r>
      <w:r w:rsidRPr="00252E4C">
        <w:rPr>
          <w:i/>
          <w:iCs/>
        </w:rPr>
        <w:t>Shigella</w:t>
      </w:r>
      <w:r w:rsidRPr="00252E4C">
        <w:t xml:space="preserve"> cases were reported in Queensland (n = 42 cases, comprising n = 40 </w:t>
      </w:r>
      <w:r w:rsidRPr="00252E4C">
        <w:rPr>
          <w:i/>
          <w:iCs/>
        </w:rPr>
        <w:t>Shigella sonnei</w:t>
      </w:r>
      <w:r w:rsidRPr="00252E4C">
        <w:t xml:space="preserve"> biotype a and n = 2 </w:t>
      </w:r>
      <w:r w:rsidRPr="00252E4C">
        <w:rPr>
          <w:i/>
          <w:iCs/>
        </w:rPr>
        <w:t>Shigella flexneri</w:t>
      </w:r>
      <w:r w:rsidRPr="00252E4C">
        <w:t xml:space="preserve">); New South Wales (n = 25 cases of </w:t>
      </w:r>
      <w:r w:rsidRPr="00252E4C">
        <w:rPr>
          <w:i/>
          <w:iCs/>
        </w:rPr>
        <w:t>Shigella sonnei</w:t>
      </w:r>
      <w:r w:rsidRPr="00252E4C">
        <w:t xml:space="preserve"> biotype g); South Australia (n = 5 cases of </w:t>
      </w:r>
      <w:r w:rsidRPr="00252E4C">
        <w:rPr>
          <w:i/>
          <w:iCs/>
        </w:rPr>
        <w:t>Shigella sonnei</w:t>
      </w:r>
      <w:r w:rsidRPr="00252E4C">
        <w:t xml:space="preserve"> biotype g); and Victoria (n = 195 isolates).</w:t>
      </w:r>
    </w:p>
    <w:p w14:paraId="0040F9C3" w14:textId="77777777" w:rsidR="00252E4C" w:rsidRPr="00252E4C" w:rsidRDefault="00252E4C" w:rsidP="00252E4C">
      <w:pPr>
        <w:pStyle w:val="Heading4"/>
        <w:rPr>
          <w:lang w:val="en-GB"/>
        </w:rPr>
      </w:pPr>
      <w:r w:rsidRPr="00252E4C">
        <w:rPr>
          <w:lang w:val="en-GB"/>
        </w:rPr>
        <w:t>Country of acquisition</w:t>
      </w:r>
    </w:p>
    <w:p w14:paraId="57BA4B5C" w14:textId="77777777" w:rsidR="00252E4C" w:rsidRPr="00252E4C" w:rsidRDefault="00252E4C" w:rsidP="00252E4C">
      <w:pPr>
        <w:pStyle w:val="CDIBullets"/>
      </w:pPr>
      <w:r w:rsidRPr="00252E4C">
        <w:t xml:space="preserve">Information on the country of acquisition was available for 59% of cases (n = 1,491/2,508), of which more than half (n = 795/1,491; 53%) were reported as acquired in Australia. </w:t>
      </w:r>
    </w:p>
    <w:p w14:paraId="20E9F7FE" w14:textId="77777777" w:rsidR="00252E4C" w:rsidRPr="00252E4C" w:rsidRDefault="00252E4C" w:rsidP="00252E4C">
      <w:pPr>
        <w:pStyle w:val="CDIBullets"/>
      </w:pPr>
      <w:r w:rsidRPr="00252E4C">
        <w:t xml:space="preserve">Females accounted for a higher proportion of overseas-acquired cases (n = 364; 52%), in contrast to Australian-acquired cases where most cases were males (n = 485; 61%) (Figure 18). </w:t>
      </w:r>
    </w:p>
    <w:p w14:paraId="4ADB9EE5" w14:textId="77777777" w:rsidR="00252E4C" w:rsidRPr="00252E4C" w:rsidRDefault="00252E4C" w:rsidP="00252E4C">
      <w:pPr>
        <w:pStyle w:val="CDIBullets"/>
      </w:pPr>
      <w:r w:rsidRPr="00252E4C">
        <w:t xml:space="preserve">Consistent with previous years, overseas-acquired cases (n = 696) were </w:t>
      </w:r>
      <w:proofErr w:type="gramStart"/>
      <w:r w:rsidRPr="00252E4C">
        <w:t>most commonly acquired</w:t>
      </w:r>
      <w:proofErr w:type="gramEnd"/>
      <w:r w:rsidRPr="00252E4C">
        <w:t xml:space="preserve"> in India (n = 158; 23%) and Indonesia (n = 139; 20%).</w:t>
      </w:r>
    </w:p>
    <w:p w14:paraId="666B85F0" w14:textId="77777777" w:rsidR="00252E4C" w:rsidRPr="00252E4C" w:rsidRDefault="00252E4C" w:rsidP="00252E4C">
      <w:pPr>
        <w:pStyle w:val="CDIBullets"/>
      </w:pPr>
      <w:r w:rsidRPr="00252E4C">
        <w:t>Of the 1,017 cases with unknown country of acquisition, 44% (n = 447) were probable cases.</w:t>
      </w:r>
    </w:p>
    <w:p w14:paraId="45FE44B8" w14:textId="1ED06094" w:rsidR="00252E4C" w:rsidRPr="00252E4C" w:rsidRDefault="00252E4C" w:rsidP="00252E4C">
      <w:pPr>
        <w:pStyle w:val="CDIFigure-Title"/>
      </w:pPr>
      <w:bookmarkStart w:id="119" w:name="_Toc196814660"/>
      <w:bookmarkStart w:id="120" w:name="_Toc204171710"/>
      <w:r w:rsidRPr="00252E4C">
        <w:t xml:space="preserve">Figure </w:t>
      </w:r>
      <w:r>
        <w:t>17</w:t>
      </w:r>
      <w:r w:rsidRPr="00252E4C">
        <w:t>: Shigellosis (confirmed and probable) notifications in Australia by place of acquisition and sex,</w:t>
      </w:r>
      <w:r w:rsidRPr="00252E4C">
        <w:rPr>
          <w:vertAlign w:val="superscript"/>
        </w:rPr>
        <w:t>a</w:t>
      </w:r>
      <w:r w:rsidRPr="00252E4C">
        <w:t xml:space="preserve"> 2018</w:t>
      </w:r>
      <w:bookmarkEnd w:id="119"/>
      <w:bookmarkEnd w:id="120"/>
    </w:p>
    <w:p w14:paraId="469F1C56" w14:textId="0A8F9D0F" w:rsidR="00252E4C" w:rsidRPr="00252E4C" w:rsidRDefault="00B61C5C" w:rsidP="00252E4C">
      <w:pPr>
        <w:pStyle w:val="CDIFigure-Placeholder"/>
      </w:pPr>
      <w:r>
        <w:rPr>
          <w:noProof/>
          <w14:ligatures w14:val="none"/>
        </w:rPr>
        <w:drawing>
          <wp:inline distT="0" distB="0" distL="0" distR="0" wp14:anchorId="42890EA8" wp14:editId="30CAF002">
            <wp:extent cx="6120765" cy="3623945"/>
            <wp:effectExtent l="0" t="0" r="0" b="0"/>
            <wp:docPr id="869773978" name="Picture 17" descr="Figure 17 is a clustered column chart showing shigellosis notifications (confirmed and probable) in Australia in 2018, by place of acquisition and sex. The majority of shigellosis cases acquired in Australia are male, while the majority of cases acquired overseas are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73978" name="Picture 17" descr="Figure 17 is a clustered column chart showing shigellosis notifications (confirmed and probable) in Australia in 2018, by place of acquisition and sex. The majority of shigellosis cases acquired in Australia are male, while the majority of cases acquired overseas are female.  "/>
                    <pic:cNvPicPr/>
                  </pic:nvPicPr>
                  <pic:blipFill>
                    <a:blip r:embed="rId34">
                      <a:extLst>
                        <a:ext uri="{28A0092B-C50C-407E-A947-70E740481C1C}">
                          <a14:useLocalDpi xmlns:a14="http://schemas.microsoft.com/office/drawing/2010/main" val="0"/>
                        </a:ext>
                      </a:extLst>
                    </a:blip>
                    <a:stretch>
                      <a:fillRect/>
                    </a:stretch>
                  </pic:blipFill>
                  <pic:spPr>
                    <a:xfrm>
                      <a:off x="0" y="0"/>
                      <a:ext cx="6120765" cy="3623945"/>
                    </a:xfrm>
                    <a:prstGeom prst="rect">
                      <a:avLst/>
                    </a:prstGeom>
                  </pic:spPr>
                </pic:pic>
              </a:graphicData>
            </a:graphic>
          </wp:inline>
        </w:drawing>
      </w:r>
    </w:p>
    <w:p w14:paraId="610EF2BF" w14:textId="77777777" w:rsidR="00252E4C" w:rsidRPr="00252E4C" w:rsidRDefault="00252E4C" w:rsidP="00252E4C">
      <w:pPr>
        <w:pStyle w:val="CDITable-FirstFootnote"/>
      </w:pPr>
      <w:r w:rsidRPr="00252E4C">
        <w:t>a</w:t>
      </w:r>
      <w:r w:rsidRPr="00252E4C">
        <w:tab/>
        <w:t>Cases with unknown sex (n = 4) were excluded.</w:t>
      </w:r>
    </w:p>
    <w:p w14:paraId="15836B9F" w14:textId="77777777" w:rsidR="00252E4C" w:rsidRPr="00252E4C" w:rsidRDefault="00252E4C" w:rsidP="00252E4C">
      <w:pPr>
        <w:pStyle w:val="Heading4"/>
        <w:rPr>
          <w:lang w:val="en-GB"/>
        </w:rPr>
      </w:pPr>
      <w:r w:rsidRPr="00252E4C">
        <w:rPr>
          <w:lang w:val="en-GB"/>
        </w:rPr>
        <w:lastRenderedPageBreak/>
        <w:t>Aboriginal and/or Torres Strait Islander people (n = 766)</w:t>
      </w:r>
    </w:p>
    <w:p w14:paraId="6DC46B41" w14:textId="77777777" w:rsidR="00252E4C" w:rsidRPr="00252E4C" w:rsidRDefault="00252E4C" w:rsidP="00252E4C">
      <w:pPr>
        <w:pStyle w:val="CDIBullets"/>
      </w:pPr>
      <w:r w:rsidRPr="00252E4C">
        <w:t xml:space="preserve">Indigenous status data was available for 87% of cases (n = 2,179), with 35% of cases identifying as Aboriginal and/or Torres Strait Islander (n = 766/2,179). </w:t>
      </w:r>
    </w:p>
    <w:p w14:paraId="23539B2B" w14:textId="77777777" w:rsidR="00252E4C" w:rsidRPr="00252E4C" w:rsidRDefault="00252E4C" w:rsidP="00252E4C">
      <w:pPr>
        <w:pStyle w:val="CDIBullets"/>
      </w:pPr>
      <w:r w:rsidRPr="00252E4C">
        <w:t xml:space="preserve">The largest number of cases among Aboriginal and/or Torres Strait Islander people occurred in the Northern Territory (n = 374; 49%), followed by South Australia (n = 162; 21%) and Western Australia (n = 129; 17%) (Table 19). </w:t>
      </w:r>
    </w:p>
    <w:p w14:paraId="59749284" w14:textId="77777777" w:rsidR="00252E4C" w:rsidRPr="00252E4C" w:rsidRDefault="00252E4C" w:rsidP="00252E4C">
      <w:pPr>
        <w:pStyle w:val="CDIBullets"/>
      </w:pPr>
      <w:proofErr w:type="gramStart"/>
      <w:r w:rsidRPr="00252E4C">
        <w:t>With the exception of</w:t>
      </w:r>
      <w:proofErr w:type="gramEnd"/>
      <w:r w:rsidRPr="00252E4C">
        <w:t xml:space="preserve"> Victoria, Tasmania and the Australian Capital Territory, in all other jurisdictions the number of notifications in Aboriginal and/or Torres Strait Islander peoples was higher in 2018 than the five-year historical mean. </w:t>
      </w:r>
    </w:p>
    <w:p w14:paraId="6825C03F" w14:textId="77777777" w:rsidR="00252E4C" w:rsidRPr="00252E4C" w:rsidRDefault="00252E4C" w:rsidP="00252E4C">
      <w:pPr>
        <w:pStyle w:val="CDIBullets"/>
      </w:pPr>
      <w:r w:rsidRPr="00252E4C">
        <w:t xml:space="preserve">A higher burden of disease has been consistently observed amongst Aboriginal and/or Torres Strait Islander people between 2013 and 2018 (Figure 19). </w:t>
      </w:r>
    </w:p>
    <w:p w14:paraId="0B4D191E" w14:textId="77777777" w:rsidR="00252E4C" w:rsidRPr="00252E4C" w:rsidRDefault="00252E4C" w:rsidP="00252E4C">
      <w:pPr>
        <w:pStyle w:val="CDIBullets"/>
      </w:pPr>
      <w:r w:rsidRPr="00252E4C">
        <w:t>The rate of shigellosis in Indigenous peoples in 2018 (114 cases per 100,000 population) was ten times as high as the overall national rate of shigellosis (10 cases per 100,000 population).</w:t>
      </w:r>
    </w:p>
    <w:p w14:paraId="27C93A6A" w14:textId="77777777" w:rsidR="00252E4C" w:rsidRPr="00252E4C" w:rsidRDefault="00252E4C" w:rsidP="00252E4C">
      <w:pPr>
        <w:pStyle w:val="CDIBullets"/>
      </w:pPr>
      <w:r w:rsidRPr="00252E4C">
        <w:t xml:space="preserve">The majority of the 542 isolates from Aboriginal and/or Torres Strait Islander people that were speciated were identified as </w:t>
      </w:r>
      <w:r w:rsidRPr="00252E4C">
        <w:rPr>
          <w:i/>
          <w:iCs/>
        </w:rPr>
        <w:t>S. flexneri</w:t>
      </w:r>
      <w:r w:rsidRPr="00252E4C">
        <w:t xml:space="preserve"> (n = 483; 89%), with the remainder </w:t>
      </w:r>
      <w:r w:rsidRPr="00252E4C">
        <w:rPr>
          <w:i/>
          <w:iCs/>
        </w:rPr>
        <w:t>S. sonnei</w:t>
      </w:r>
      <w:r w:rsidRPr="00252E4C">
        <w:t xml:space="preserve"> (n = 59; 11%). Where known, most </w:t>
      </w:r>
      <w:r w:rsidRPr="00252E4C">
        <w:rPr>
          <w:i/>
          <w:iCs/>
        </w:rPr>
        <w:t>S. flexneri</w:t>
      </w:r>
      <w:r w:rsidRPr="00252E4C">
        <w:t xml:space="preserve"> cases from Aboriginal and/or Torres Strait Islander people were serotype 2b (n = 423; 87%) and almost all </w:t>
      </w:r>
      <w:r w:rsidRPr="00252E4C">
        <w:rPr>
          <w:i/>
          <w:iCs/>
        </w:rPr>
        <w:t>S. sonnei</w:t>
      </w:r>
      <w:r w:rsidRPr="00252E4C">
        <w:t xml:space="preserve"> cases were biotype a (n = 53; 89%). </w:t>
      </w:r>
    </w:p>
    <w:p w14:paraId="6DD2B5EB" w14:textId="77777777" w:rsidR="00252E4C" w:rsidRPr="00252E4C" w:rsidRDefault="00252E4C" w:rsidP="00252E4C">
      <w:pPr>
        <w:pStyle w:val="CDIBullets"/>
      </w:pPr>
      <w:r w:rsidRPr="00252E4C">
        <w:t>Of the cases reported in Aboriginal and Torres Strait Islander people, 19% (n = 144) were probable cases.</w:t>
      </w:r>
    </w:p>
    <w:p w14:paraId="4872D788" w14:textId="704D7D31" w:rsidR="007D0417" w:rsidRPr="007D0417" w:rsidRDefault="00252E4C" w:rsidP="007D0417">
      <w:pPr>
        <w:pStyle w:val="CDIBullets"/>
      </w:pPr>
      <w:r w:rsidRPr="00252E4C">
        <w:t xml:space="preserve">Conversely, the majority of the 782 isolates from non-Indigenous people that were speciated were identified as </w:t>
      </w:r>
      <w:r w:rsidRPr="007D0417">
        <w:rPr>
          <w:i/>
          <w:iCs/>
        </w:rPr>
        <w:t>S. sonnei</w:t>
      </w:r>
      <w:r w:rsidRPr="00252E4C">
        <w:t xml:space="preserve"> (n = 531; 68%), with the remainder </w:t>
      </w:r>
      <w:r w:rsidRPr="007D0417">
        <w:rPr>
          <w:i/>
          <w:iCs/>
        </w:rPr>
        <w:t>S. flexneri</w:t>
      </w:r>
      <w:r w:rsidRPr="00252E4C">
        <w:t xml:space="preserve"> (n = 228; 29%), </w:t>
      </w:r>
      <w:r w:rsidRPr="007D0417">
        <w:rPr>
          <w:i/>
          <w:iCs/>
        </w:rPr>
        <w:t>S. boydii</w:t>
      </w:r>
      <w:r w:rsidRPr="00252E4C">
        <w:t xml:space="preserve"> (n = 15; 2%) and </w:t>
      </w:r>
      <w:r w:rsidRPr="007D0417">
        <w:rPr>
          <w:i/>
          <w:iCs/>
        </w:rPr>
        <w:t>S. dysenteriae</w:t>
      </w:r>
      <w:r w:rsidRPr="00252E4C">
        <w:t xml:space="preserve"> (n = 8; 1%). Where known, the majority of non-Indigenous </w:t>
      </w:r>
      <w:r w:rsidRPr="007D0417">
        <w:rPr>
          <w:i/>
          <w:iCs/>
        </w:rPr>
        <w:t>S. sonnei</w:t>
      </w:r>
      <w:r w:rsidRPr="00252E4C">
        <w:t xml:space="preserve"> cases were biotype g (n = 438; 82%) and the highest proportion of non-Indigenous </w:t>
      </w:r>
      <w:r w:rsidRPr="007D0417">
        <w:rPr>
          <w:i/>
          <w:iCs/>
        </w:rPr>
        <w:t>S. flexneri</w:t>
      </w:r>
      <w:r w:rsidRPr="00252E4C">
        <w:t xml:space="preserve"> cases were serotype 2a (n = 88; 39%).</w:t>
      </w:r>
      <w:r w:rsidR="007D0417">
        <w:br w:type="page"/>
      </w:r>
    </w:p>
    <w:p w14:paraId="766C6D65" w14:textId="5F805948" w:rsidR="00252E4C" w:rsidRPr="00252E4C" w:rsidRDefault="00252E4C" w:rsidP="00F75124">
      <w:pPr>
        <w:pStyle w:val="CDITable-Title"/>
        <w:rPr>
          <w:vertAlign w:val="superscript"/>
        </w:rPr>
      </w:pPr>
      <w:bookmarkStart w:id="121" w:name="_Toc196814687"/>
      <w:bookmarkStart w:id="122" w:name="_Toc204171896"/>
      <w:r w:rsidRPr="00252E4C">
        <w:lastRenderedPageBreak/>
        <w:t xml:space="preserve">Table </w:t>
      </w:r>
      <w:r>
        <w:t>19</w:t>
      </w:r>
      <w:r w:rsidRPr="00252E4C">
        <w:t>: Shigellosis (confirmed and probable) notifications in Aboriginal and/or Torres Strait Islander people in Australia by place of residence, 2018</w:t>
      </w:r>
      <w:r w:rsidRPr="00252E4C">
        <w:rPr>
          <w:vertAlign w:val="superscript"/>
        </w:rPr>
        <w:t>a</w:t>
      </w:r>
      <w:bookmarkEnd w:id="121"/>
      <w:bookmarkEnd w:id="122"/>
    </w:p>
    <w:tbl>
      <w:tblPr>
        <w:tblW w:w="0" w:type="auto"/>
        <w:tblLayout w:type="fixed"/>
        <w:tblCellMar>
          <w:left w:w="0" w:type="dxa"/>
          <w:right w:w="0" w:type="dxa"/>
        </w:tblCellMar>
        <w:tblLook w:val="0000" w:firstRow="0" w:lastRow="0" w:firstColumn="0" w:lastColumn="0" w:noHBand="0" w:noVBand="0"/>
        <w:tblCaption w:val="Table 19: Shigellosis (confirmed and probable) notifications in Aboriginal and/or Torres Strait Islander people in Australia by place of residence, 2018"/>
        <w:tblDescription w:val="Table 19 shows shigellosis notifications in Aboriginal and/or Torres Strait Islander people in Australia by jurisdiction of residence. Presented fields include: number of notifications in 2018, rate per 100,000 people, mean notifications 2013–2017, and percentage change in notifications between 2018 and the mean. "/>
      </w:tblPr>
      <w:tblGrid>
        <w:gridCol w:w="1928"/>
        <w:gridCol w:w="1757"/>
        <w:gridCol w:w="1758"/>
        <w:gridCol w:w="1757"/>
        <w:gridCol w:w="2438"/>
      </w:tblGrid>
      <w:tr w:rsidR="00B61C5C" w:rsidRPr="00B61C5C" w14:paraId="3A48994F" w14:textId="77777777" w:rsidTr="007D0417">
        <w:trPr>
          <w:trHeight w:val="20"/>
          <w:tblHeader/>
        </w:trPr>
        <w:tc>
          <w:tcPr>
            <w:tcW w:w="1928" w:type="dxa"/>
            <w:shd w:val="clear" w:color="auto" w:fill="1E4496" w:themeFill="text2"/>
            <w:tcMar>
              <w:top w:w="113" w:type="dxa"/>
              <w:left w:w="113" w:type="dxa"/>
              <w:bottom w:w="113" w:type="dxa"/>
              <w:right w:w="113" w:type="dxa"/>
            </w:tcMar>
            <w:vAlign w:val="bottom"/>
          </w:tcPr>
          <w:p w14:paraId="7A366BBE" w14:textId="77777777" w:rsidR="00B61C5C" w:rsidRPr="00B61C5C" w:rsidRDefault="00B61C5C" w:rsidP="007D0417">
            <w:pPr>
              <w:pStyle w:val="CDITable-HeaderRowLeft"/>
            </w:pPr>
            <w:r w:rsidRPr="00B61C5C">
              <w:t>Jurisdiction</w:t>
            </w:r>
            <w:r w:rsidRPr="007D0417">
              <w:rPr>
                <w:vertAlign w:val="superscript"/>
              </w:rPr>
              <w:t>b</w:t>
            </w:r>
          </w:p>
        </w:tc>
        <w:tc>
          <w:tcPr>
            <w:tcW w:w="1757" w:type="dxa"/>
            <w:shd w:val="clear" w:color="auto" w:fill="1E4496" w:themeFill="text2"/>
            <w:tcMar>
              <w:top w:w="113" w:type="dxa"/>
              <w:left w:w="113" w:type="dxa"/>
              <w:bottom w:w="113" w:type="dxa"/>
              <w:right w:w="113" w:type="dxa"/>
            </w:tcMar>
            <w:vAlign w:val="bottom"/>
          </w:tcPr>
          <w:p w14:paraId="14D05010" w14:textId="29789C86" w:rsidR="00B61C5C" w:rsidRPr="00B61C5C" w:rsidRDefault="00B61C5C" w:rsidP="007D0417">
            <w:pPr>
              <w:pStyle w:val="CDITable-HeaderRowCentre"/>
            </w:pPr>
            <w:r w:rsidRPr="00B61C5C">
              <w:t>2018</w:t>
            </w:r>
            <w:r w:rsidR="007D0417">
              <w:br/>
            </w:r>
            <w:r w:rsidRPr="00B61C5C">
              <w:t>notifications</w:t>
            </w:r>
          </w:p>
        </w:tc>
        <w:tc>
          <w:tcPr>
            <w:tcW w:w="1758" w:type="dxa"/>
            <w:shd w:val="clear" w:color="auto" w:fill="1E4496" w:themeFill="text2"/>
            <w:tcMar>
              <w:top w:w="113" w:type="dxa"/>
              <w:left w:w="113" w:type="dxa"/>
              <w:bottom w:w="113" w:type="dxa"/>
              <w:right w:w="113" w:type="dxa"/>
            </w:tcMar>
            <w:vAlign w:val="bottom"/>
          </w:tcPr>
          <w:p w14:paraId="169C28FE" w14:textId="56894629" w:rsidR="00B61C5C" w:rsidRPr="00B61C5C" w:rsidRDefault="00B61C5C" w:rsidP="007D0417">
            <w:pPr>
              <w:pStyle w:val="CDITable-HeaderRowCentre"/>
            </w:pPr>
            <w:r w:rsidRPr="00B61C5C">
              <w:t>2018 rate per</w:t>
            </w:r>
            <w:r w:rsidR="007D0417">
              <w:t> </w:t>
            </w:r>
            <w:r w:rsidRPr="00B61C5C">
              <w:t>100,000 people</w:t>
            </w:r>
            <w:r w:rsidRPr="007D0417">
              <w:rPr>
                <w:vertAlign w:val="superscript"/>
              </w:rPr>
              <w:t>a</w:t>
            </w:r>
          </w:p>
        </w:tc>
        <w:tc>
          <w:tcPr>
            <w:tcW w:w="1757" w:type="dxa"/>
            <w:shd w:val="clear" w:color="auto" w:fill="1E4496" w:themeFill="text2"/>
            <w:tcMar>
              <w:top w:w="113" w:type="dxa"/>
              <w:left w:w="113" w:type="dxa"/>
              <w:bottom w:w="113" w:type="dxa"/>
              <w:right w:w="113" w:type="dxa"/>
            </w:tcMar>
            <w:vAlign w:val="bottom"/>
          </w:tcPr>
          <w:p w14:paraId="7FDD4E12" w14:textId="77777777" w:rsidR="00B61C5C" w:rsidRPr="00B61C5C" w:rsidRDefault="00B61C5C" w:rsidP="007D0417">
            <w:pPr>
              <w:pStyle w:val="CDITable-HeaderRowCentre"/>
            </w:pPr>
            <w:r w:rsidRPr="00B61C5C">
              <w:t>Mean notifications 2013–2017</w:t>
            </w:r>
          </w:p>
        </w:tc>
        <w:tc>
          <w:tcPr>
            <w:tcW w:w="2438" w:type="dxa"/>
            <w:shd w:val="clear" w:color="auto" w:fill="1E4496" w:themeFill="text2"/>
            <w:tcMar>
              <w:top w:w="113" w:type="dxa"/>
              <w:left w:w="113" w:type="dxa"/>
              <w:bottom w:w="113" w:type="dxa"/>
              <w:right w:w="113" w:type="dxa"/>
            </w:tcMar>
            <w:vAlign w:val="bottom"/>
          </w:tcPr>
          <w:p w14:paraId="6808F269" w14:textId="23AB8550" w:rsidR="00B61C5C" w:rsidRPr="00B61C5C" w:rsidRDefault="00B61C5C" w:rsidP="007D0417">
            <w:pPr>
              <w:pStyle w:val="CDITable-HeaderRowCentre"/>
            </w:pPr>
            <w:r w:rsidRPr="00B61C5C">
              <w:t>% change in</w:t>
            </w:r>
            <w:r w:rsidR="007D0417">
              <w:br/>
            </w:r>
            <w:r w:rsidRPr="00B61C5C">
              <w:t>notifications (2018</w:t>
            </w:r>
            <w:r w:rsidR="007D0417">
              <w:t> </w:t>
            </w:r>
            <w:r w:rsidRPr="00B61C5C">
              <w:t>compared</w:t>
            </w:r>
            <w:r w:rsidR="007D0417">
              <w:br/>
            </w:r>
            <w:r w:rsidRPr="00B61C5C">
              <w:t>to 2013–2017)</w:t>
            </w:r>
          </w:p>
        </w:tc>
      </w:tr>
      <w:tr w:rsidR="00B61C5C" w:rsidRPr="00B61C5C" w14:paraId="1435FC10" w14:textId="77777777" w:rsidTr="007D0417">
        <w:trPr>
          <w:trHeight w:val="20"/>
        </w:trPr>
        <w:tc>
          <w:tcPr>
            <w:tcW w:w="1928" w:type="dxa"/>
            <w:tcBorders>
              <w:bottom w:val="single" w:sz="6" w:space="0" w:color="1E4496" w:themeColor="text2"/>
            </w:tcBorders>
            <w:tcMar>
              <w:top w:w="113" w:type="dxa"/>
              <w:left w:w="113" w:type="dxa"/>
              <w:bottom w:w="113" w:type="dxa"/>
              <w:right w:w="113" w:type="dxa"/>
            </w:tcMar>
            <w:vAlign w:val="center"/>
          </w:tcPr>
          <w:p w14:paraId="0E2E4C83" w14:textId="77777777" w:rsidR="00B61C5C" w:rsidRPr="00B61C5C" w:rsidRDefault="00B61C5C" w:rsidP="007D0417">
            <w:pPr>
              <w:pStyle w:val="CDITable-RowLeft"/>
            </w:pPr>
            <w:r w:rsidRPr="00B61C5C">
              <w:t>ACT</w:t>
            </w:r>
          </w:p>
        </w:tc>
        <w:tc>
          <w:tcPr>
            <w:tcW w:w="1757" w:type="dxa"/>
            <w:tcBorders>
              <w:bottom w:val="single" w:sz="6" w:space="0" w:color="1E4496" w:themeColor="text2"/>
            </w:tcBorders>
            <w:tcMar>
              <w:top w:w="113" w:type="dxa"/>
              <w:left w:w="113" w:type="dxa"/>
              <w:bottom w:w="113" w:type="dxa"/>
              <w:right w:w="113" w:type="dxa"/>
            </w:tcMar>
            <w:vAlign w:val="center"/>
          </w:tcPr>
          <w:p w14:paraId="2139E4C8" w14:textId="77777777" w:rsidR="00B61C5C" w:rsidRPr="00B61C5C" w:rsidRDefault="00B61C5C" w:rsidP="00B61C5C">
            <w:pPr>
              <w:pStyle w:val="CDITable-RowCentre"/>
            </w:pPr>
            <w:r w:rsidRPr="00B61C5C">
              <w:t>0</w:t>
            </w:r>
          </w:p>
        </w:tc>
        <w:tc>
          <w:tcPr>
            <w:tcW w:w="1758" w:type="dxa"/>
            <w:tcBorders>
              <w:bottom w:val="single" w:sz="6" w:space="0" w:color="1E4496" w:themeColor="text2"/>
            </w:tcBorders>
            <w:tcMar>
              <w:top w:w="113" w:type="dxa"/>
              <w:left w:w="113" w:type="dxa"/>
              <w:bottom w:w="113" w:type="dxa"/>
              <w:right w:w="113" w:type="dxa"/>
            </w:tcMar>
            <w:vAlign w:val="center"/>
          </w:tcPr>
          <w:p w14:paraId="450A800F" w14:textId="77777777" w:rsidR="00B61C5C" w:rsidRPr="00B61C5C" w:rsidRDefault="00B61C5C" w:rsidP="00B61C5C">
            <w:pPr>
              <w:pStyle w:val="CDITable-RowCentre"/>
            </w:pPr>
            <w:r w:rsidRPr="00B61C5C">
              <w:t>0</w:t>
            </w:r>
          </w:p>
        </w:tc>
        <w:tc>
          <w:tcPr>
            <w:tcW w:w="1757" w:type="dxa"/>
            <w:tcBorders>
              <w:bottom w:val="single" w:sz="6" w:space="0" w:color="1E4496" w:themeColor="text2"/>
            </w:tcBorders>
            <w:tcMar>
              <w:top w:w="113" w:type="dxa"/>
              <w:left w:w="113" w:type="dxa"/>
              <w:bottom w:w="113" w:type="dxa"/>
              <w:right w:w="113" w:type="dxa"/>
            </w:tcMar>
            <w:vAlign w:val="center"/>
          </w:tcPr>
          <w:p w14:paraId="3EDF8A27" w14:textId="77777777" w:rsidR="00B61C5C" w:rsidRPr="00B61C5C" w:rsidRDefault="00B61C5C" w:rsidP="00B61C5C">
            <w:pPr>
              <w:pStyle w:val="CDITable-RowCentre"/>
            </w:pPr>
            <w:r w:rsidRPr="00B61C5C">
              <w:t>0</w:t>
            </w:r>
          </w:p>
        </w:tc>
        <w:tc>
          <w:tcPr>
            <w:tcW w:w="2438" w:type="dxa"/>
            <w:tcBorders>
              <w:bottom w:val="single" w:sz="6" w:space="0" w:color="1E4496" w:themeColor="text2"/>
            </w:tcBorders>
            <w:tcMar>
              <w:top w:w="113" w:type="dxa"/>
              <w:left w:w="113" w:type="dxa"/>
              <w:bottom w:w="113" w:type="dxa"/>
              <w:right w:w="113" w:type="dxa"/>
            </w:tcMar>
            <w:vAlign w:val="center"/>
          </w:tcPr>
          <w:p w14:paraId="20C3D7AE" w14:textId="77777777" w:rsidR="00B61C5C" w:rsidRPr="00B61C5C" w:rsidRDefault="00B61C5C" w:rsidP="00B61C5C">
            <w:pPr>
              <w:pStyle w:val="CDITable-RowCentre"/>
            </w:pPr>
            <w:r w:rsidRPr="00B61C5C">
              <w:t>0%</w:t>
            </w:r>
          </w:p>
        </w:tc>
      </w:tr>
      <w:tr w:rsidR="00B61C5C" w:rsidRPr="00B61C5C" w14:paraId="1B0002E6" w14:textId="77777777" w:rsidTr="007D0417">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13C115" w14:textId="77777777" w:rsidR="00B61C5C" w:rsidRPr="00B61C5C" w:rsidRDefault="00B61C5C" w:rsidP="007D0417">
            <w:pPr>
              <w:pStyle w:val="CDITable-RowLeft"/>
            </w:pPr>
            <w:r w:rsidRPr="00B61C5C">
              <w:t>NSW</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E34992" w14:textId="77777777" w:rsidR="00B61C5C" w:rsidRPr="00B61C5C" w:rsidRDefault="00B61C5C" w:rsidP="00B61C5C">
            <w:pPr>
              <w:pStyle w:val="CDITable-RowCentre"/>
            </w:pPr>
            <w:r w:rsidRPr="00B61C5C">
              <w:t>10</w:t>
            </w:r>
          </w:p>
        </w:tc>
        <w:tc>
          <w:tcPr>
            <w:tcW w:w="17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8A6B7D" w14:textId="77777777" w:rsidR="00B61C5C" w:rsidRPr="00B61C5C" w:rsidRDefault="00B61C5C" w:rsidP="00B61C5C">
            <w:pPr>
              <w:pStyle w:val="CDITable-RowCentre"/>
            </w:pPr>
            <w:r w:rsidRPr="00B61C5C">
              <w:t>5.1</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4A6137" w14:textId="77777777" w:rsidR="00B61C5C" w:rsidRPr="00B61C5C" w:rsidRDefault="00B61C5C" w:rsidP="00B61C5C">
            <w:pPr>
              <w:pStyle w:val="CDITable-RowCentre"/>
            </w:pPr>
            <w:r w:rsidRPr="00B61C5C">
              <w:t>4</w:t>
            </w:r>
          </w:p>
        </w:tc>
        <w:tc>
          <w:tcPr>
            <w:tcW w:w="243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806DC6" w14:textId="77777777" w:rsidR="00B61C5C" w:rsidRPr="00B61C5C" w:rsidRDefault="00B61C5C" w:rsidP="00B61C5C">
            <w:pPr>
              <w:pStyle w:val="CDITable-RowCentre"/>
            </w:pPr>
            <w:r w:rsidRPr="00B61C5C">
              <w:t>150%</w:t>
            </w:r>
          </w:p>
        </w:tc>
      </w:tr>
      <w:tr w:rsidR="00B61C5C" w:rsidRPr="00B61C5C" w14:paraId="0607E008" w14:textId="77777777" w:rsidTr="007D0417">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7BED58" w14:textId="77777777" w:rsidR="00B61C5C" w:rsidRPr="00B61C5C" w:rsidRDefault="00B61C5C" w:rsidP="007D0417">
            <w:pPr>
              <w:pStyle w:val="CDITable-RowLeft"/>
            </w:pPr>
            <w:r w:rsidRPr="00B61C5C">
              <w:t>NT</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4D4739" w14:textId="77777777" w:rsidR="00B61C5C" w:rsidRPr="00B61C5C" w:rsidRDefault="00B61C5C" w:rsidP="00B61C5C">
            <w:pPr>
              <w:pStyle w:val="CDITable-RowCentre"/>
            </w:pPr>
            <w:r w:rsidRPr="00B61C5C">
              <w:t>374</w:t>
            </w:r>
          </w:p>
        </w:tc>
        <w:tc>
          <w:tcPr>
            <w:tcW w:w="17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B23205" w14:textId="77777777" w:rsidR="00B61C5C" w:rsidRPr="00B61C5C" w:rsidRDefault="00B61C5C" w:rsidP="00B61C5C">
            <w:pPr>
              <w:pStyle w:val="CDITable-RowCentre"/>
            </w:pPr>
            <w:r w:rsidRPr="00B61C5C">
              <w:t>477</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35BB43" w14:textId="77777777" w:rsidR="00B61C5C" w:rsidRPr="00B61C5C" w:rsidRDefault="00B61C5C" w:rsidP="00B61C5C">
            <w:pPr>
              <w:pStyle w:val="CDITable-RowCentre"/>
            </w:pPr>
            <w:r w:rsidRPr="00B61C5C">
              <w:t>163</w:t>
            </w:r>
          </w:p>
        </w:tc>
        <w:tc>
          <w:tcPr>
            <w:tcW w:w="243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5DE430" w14:textId="77777777" w:rsidR="00B61C5C" w:rsidRPr="00B61C5C" w:rsidRDefault="00B61C5C" w:rsidP="00B61C5C">
            <w:pPr>
              <w:pStyle w:val="CDITable-RowCentre"/>
            </w:pPr>
            <w:r w:rsidRPr="00B61C5C">
              <w:t>129%</w:t>
            </w:r>
          </w:p>
        </w:tc>
      </w:tr>
      <w:tr w:rsidR="00B61C5C" w:rsidRPr="00B61C5C" w14:paraId="0E0057EE" w14:textId="77777777" w:rsidTr="007D0417">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2A372B" w14:textId="77777777" w:rsidR="00B61C5C" w:rsidRPr="00B61C5C" w:rsidRDefault="00B61C5C" w:rsidP="007D0417">
            <w:pPr>
              <w:pStyle w:val="CDITable-RowLeft"/>
            </w:pPr>
            <w:r w:rsidRPr="00B61C5C">
              <w:t>Qld</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936987" w14:textId="77777777" w:rsidR="00B61C5C" w:rsidRPr="00B61C5C" w:rsidRDefault="00B61C5C" w:rsidP="00B61C5C">
            <w:pPr>
              <w:pStyle w:val="CDITable-RowCentre"/>
            </w:pPr>
            <w:r w:rsidRPr="00B61C5C">
              <w:t>88</w:t>
            </w:r>
          </w:p>
        </w:tc>
        <w:tc>
          <w:tcPr>
            <w:tcW w:w="17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443218" w14:textId="77777777" w:rsidR="00B61C5C" w:rsidRPr="00B61C5C" w:rsidRDefault="00B61C5C" w:rsidP="00B61C5C">
            <w:pPr>
              <w:pStyle w:val="CDITable-RowCentre"/>
            </w:pPr>
            <w:r w:rsidRPr="00B61C5C">
              <w:t>44</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42723A" w14:textId="77777777" w:rsidR="00B61C5C" w:rsidRPr="00B61C5C" w:rsidRDefault="00B61C5C" w:rsidP="00B61C5C">
            <w:pPr>
              <w:pStyle w:val="CDITable-RowCentre"/>
            </w:pPr>
            <w:r w:rsidRPr="00B61C5C">
              <w:t>45</w:t>
            </w:r>
          </w:p>
        </w:tc>
        <w:tc>
          <w:tcPr>
            <w:tcW w:w="243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24D4B1" w14:textId="77777777" w:rsidR="00B61C5C" w:rsidRPr="00B61C5C" w:rsidRDefault="00B61C5C" w:rsidP="00B61C5C">
            <w:pPr>
              <w:pStyle w:val="CDITable-RowCentre"/>
            </w:pPr>
            <w:r w:rsidRPr="00B61C5C">
              <w:t>96%</w:t>
            </w:r>
          </w:p>
        </w:tc>
      </w:tr>
      <w:tr w:rsidR="00B61C5C" w:rsidRPr="00B61C5C" w14:paraId="33B7B6A9" w14:textId="77777777" w:rsidTr="007D0417">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39FFD5" w14:textId="77777777" w:rsidR="00B61C5C" w:rsidRPr="00B61C5C" w:rsidRDefault="00B61C5C" w:rsidP="007D0417">
            <w:pPr>
              <w:pStyle w:val="CDITable-RowLeft"/>
            </w:pPr>
            <w:r w:rsidRPr="00B61C5C">
              <w:t>SA</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1854F6" w14:textId="77777777" w:rsidR="00B61C5C" w:rsidRPr="00B61C5C" w:rsidRDefault="00B61C5C" w:rsidP="00B61C5C">
            <w:pPr>
              <w:pStyle w:val="CDITable-RowCentre"/>
            </w:pPr>
            <w:r w:rsidRPr="00B61C5C">
              <w:t>162</w:t>
            </w:r>
          </w:p>
        </w:tc>
        <w:tc>
          <w:tcPr>
            <w:tcW w:w="17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803F42" w14:textId="77777777" w:rsidR="00B61C5C" w:rsidRPr="00B61C5C" w:rsidRDefault="00B61C5C" w:rsidP="00B61C5C">
            <w:pPr>
              <w:pStyle w:val="CDITable-RowCentre"/>
            </w:pPr>
            <w:r w:rsidRPr="00B61C5C">
              <w:t>450</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076AF0" w14:textId="77777777" w:rsidR="00B61C5C" w:rsidRPr="00B61C5C" w:rsidRDefault="00B61C5C" w:rsidP="00B61C5C">
            <w:pPr>
              <w:pStyle w:val="CDITable-RowCentre"/>
            </w:pPr>
            <w:r w:rsidRPr="00B61C5C">
              <w:t>11</w:t>
            </w:r>
          </w:p>
        </w:tc>
        <w:tc>
          <w:tcPr>
            <w:tcW w:w="243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9E8095" w14:textId="77777777" w:rsidR="00B61C5C" w:rsidRPr="00B61C5C" w:rsidRDefault="00B61C5C" w:rsidP="00B61C5C">
            <w:pPr>
              <w:pStyle w:val="CDITable-RowCentre"/>
            </w:pPr>
            <w:r w:rsidRPr="00B61C5C">
              <w:t>1373%</w:t>
            </w:r>
          </w:p>
        </w:tc>
      </w:tr>
      <w:tr w:rsidR="00B61C5C" w:rsidRPr="00B61C5C" w14:paraId="3D5B9762" w14:textId="77777777" w:rsidTr="007D0417">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E745C4" w14:textId="77777777" w:rsidR="00B61C5C" w:rsidRPr="00B61C5C" w:rsidRDefault="00B61C5C" w:rsidP="007D0417">
            <w:pPr>
              <w:pStyle w:val="CDITable-RowLeft"/>
            </w:pPr>
            <w:r w:rsidRPr="00B61C5C">
              <w:t>Tas.</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6C37E9" w14:textId="77777777" w:rsidR="00B61C5C" w:rsidRPr="00B61C5C" w:rsidRDefault="00B61C5C" w:rsidP="00B61C5C">
            <w:pPr>
              <w:pStyle w:val="CDITable-RowCentre"/>
            </w:pPr>
            <w:r w:rsidRPr="00B61C5C">
              <w:t>0</w:t>
            </w:r>
          </w:p>
        </w:tc>
        <w:tc>
          <w:tcPr>
            <w:tcW w:w="17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A9B8F7" w14:textId="77777777" w:rsidR="00B61C5C" w:rsidRPr="00B61C5C" w:rsidRDefault="00B61C5C" w:rsidP="00B61C5C">
            <w:pPr>
              <w:pStyle w:val="CDITable-RowCentre"/>
            </w:pPr>
            <w:r w:rsidRPr="00B61C5C">
              <w:t>0</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29B4F8" w14:textId="77777777" w:rsidR="00B61C5C" w:rsidRPr="00B61C5C" w:rsidRDefault="00B61C5C" w:rsidP="00B61C5C">
            <w:pPr>
              <w:pStyle w:val="CDITable-RowCentre"/>
            </w:pPr>
            <w:r w:rsidRPr="00B61C5C">
              <w:t>0</w:t>
            </w:r>
          </w:p>
        </w:tc>
        <w:tc>
          <w:tcPr>
            <w:tcW w:w="243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1074BF" w14:textId="77777777" w:rsidR="00B61C5C" w:rsidRPr="00B61C5C" w:rsidRDefault="00B61C5C" w:rsidP="00B61C5C">
            <w:pPr>
              <w:pStyle w:val="CDITable-RowCentre"/>
            </w:pPr>
            <w:r w:rsidRPr="00B61C5C">
              <w:t>0%</w:t>
            </w:r>
          </w:p>
        </w:tc>
      </w:tr>
      <w:tr w:rsidR="00B61C5C" w:rsidRPr="00B61C5C" w14:paraId="71E6B0F4" w14:textId="77777777" w:rsidTr="007D0417">
        <w:trPr>
          <w:trHeight w:val="20"/>
        </w:trPr>
        <w:tc>
          <w:tcPr>
            <w:tcW w:w="192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CB55D3" w14:textId="77777777" w:rsidR="00B61C5C" w:rsidRPr="00B61C5C" w:rsidRDefault="00B61C5C" w:rsidP="007D0417">
            <w:pPr>
              <w:pStyle w:val="CDITable-RowLeft"/>
            </w:pPr>
            <w:r w:rsidRPr="00B61C5C">
              <w:t>Vic.</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A88DF0" w14:textId="77777777" w:rsidR="00B61C5C" w:rsidRPr="00B61C5C" w:rsidRDefault="00B61C5C" w:rsidP="00B61C5C">
            <w:pPr>
              <w:pStyle w:val="CDITable-RowCentre"/>
            </w:pPr>
            <w:r w:rsidRPr="00B61C5C">
              <w:t>3</w:t>
            </w:r>
          </w:p>
        </w:tc>
        <w:tc>
          <w:tcPr>
            <w:tcW w:w="175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5A2DFD" w14:textId="77777777" w:rsidR="00B61C5C" w:rsidRPr="00B61C5C" w:rsidRDefault="00B61C5C" w:rsidP="00B61C5C">
            <w:pPr>
              <w:pStyle w:val="CDITable-RowCentre"/>
            </w:pPr>
            <w:r w:rsidRPr="00B61C5C">
              <w:t>6.7</w:t>
            </w:r>
          </w:p>
        </w:tc>
        <w:tc>
          <w:tcPr>
            <w:tcW w:w="175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A34237" w14:textId="77777777" w:rsidR="00B61C5C" w:rsidRPr="00B61C5C" w:rsidRDefault="00B61C5C" w:rsidP="00B61C5C">
            <w:pPr>
              <w:pStyle w:val="CDITable-RowCentre"/>
            </w:pPr>
            <w:r w:rsidRPr="00B61C5C">
              <w:t>4</w:t>
            </w:r>
          </w:p>
        </w:tc>
        <w:tc>
          <w:tcPr>
            <w:tcW w:w="243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3002C2" w14:textId="77777777" w:rsidR="00B61C5C" w:rsidRPr="00B61C5C" w:rsidRDefault="00B61C5C" w:rsidP="00B61C5C">
            <w:pPr>
              <w:pStyle w:val="CDITable-RowCentre"/>
            </w:pPr>
            <w:r w:rsidRPr="00B61C5C">
              <w:t>-25%</w:t>
            </w:r>
          </w:p>
        </w:tc>
      </w:tr>
      <w:tr w:rsidR="00B61C5C" w:rsidRPr="00B61C5C" w14:paraId="6C158BF5" w14:textId="77777777" w:rsidTr="007D0417">
        <w:trPr>
          <w:trHeight w:val="20"/>
        </w:trPr>
        <w:tc>
          <w:tcPr>
            <w:tcW w:w="1928" w:type="dxa"/>
            <w:tcBorders>
              <w:top w:val="single" w:sz="6" w:space="0" w:color="1E4496" w:themeColor="text2"/>
            </w:tcBorders>
            <w:tcMar>
              <w:top w:w="113" w:type="dxa"/>
              <w:left w:w="113" w:type="dxa"/>
              <w:bottom w:w="113" w:type="dxa"/>
              <w:right w:w="113" w:type="dxa"/>
            </w:tcMar>
            <w:vAlign w:val="center"/>
          </w:tcPr>
          <w:p w14:paraId="3A1F70BC" w14:textId="77777777" w:rsidR="00B61C5C" w:rsidRPr="00B61C5C" w:rsidRDefault="00B61C5C" w:rsidP="007D0417">
            <w:pPr>
              <w:pStyle w:val="CDITable-RowLeft"/>
            </w:pPr>
            <w:r w:rsidRPr="00B61C5C">
              <w:t>WA</w:t>
            </w:r>
          </w:p>
        </w:tc>
        <w:tc>
          <w:tcPr>
            <w:tcW w:w="1757" w:type="dxa"/>
            <w:tcBorders>
              <w:top w:val="single" w:sz="6" w:space="0" w:color="1E4496" w:themeColor="text2"/>
            </w:tcBorders>
            <w:tcMar>
              <w:top w:w="113" w:type="dxa"/>
              <w:left w:w="113" w:type="dxa"/>
              <w:bottom w:w="113" w:type="dxa"/>
              <w:right w:w="113" w:type="dxa"/>
            </w:tcMar>
            <w:vAlign w:val="center"/>
          </w:tcPr>
          <w:p w14:paraId="6334ABF2" w14:textId="77777777" w:rsidR="00B61C5C" w:rsidRPr="00B61C5C" w:rsidRDefault="00B61C5C" w:rsidP="00B61C5C">
            <w:pPr>
              <w:pStyle w:val="CDITable-RowCentre"/>
            </w:pPr>
            <w:r w:rsidRPr="00B61C5C">
              <w:t>129</w:t>
            </w:r>
          </w:p>
        </w:tc>
        <w:tc>
          <w:tcPr>
            <w:tcW w:w="1758" w:type="dxa"/>
            <w:tcBorders>
              <w:top w:val="single" w:sz="6" w:space="0" w:color="1E4496" w:themeColor="text2"/>
            </w:tcBorders>
            <w:tcMar>
              <w:top w:w="113" w:type="dxa"/>
              <w:left w:w="113" w:type="dxa"/>
              <w:bottom w:w="113" w:type="dxa"/>
              <w:right w:w="113" w:type="dxa"/>
            </w:tcMar>
            <w:vAlign w:val="center"/>
          </w:tcPr>
          <w:p w14:paraId="76B53FF9" w14:textId="77777777" w:rsidR="00B61C5C" w:rsidRPr="00B61C5C" w:rsidRDefault="00B61C5C" w:rsidP="00B61C5C">
            <w:pPr>
              <w:pStyle w:val="CDITable-RowCentre"/>
            </w:pPr>
            <w:r w:rsidRPr="00B61C5C">
              <w:t>146</w:t>
            </w:r>
          </w:p>
        </w:tc>
        <w:tc>
          <w:tcPr>
            <w:tcW w:w="1757" w:type="dxa"/>
            <w:tcBorders>
              <w:top w:val="single" w:sz="6" w:space="0" w:color="1E4496" w:themeColor="text2"/>
            </w:tcBorders>
            <w:tcMar>
              <w:top w:w="113" w:type="dxa"/>
              <w:left w:w="113" w:type="dxa"/>
              <w:bottom w:w="113" w:type="dxa"/>
              <w:right w:w="113" w:type="dxa"/>
            </w:tcMar>
            <w:vAlign w:val="center"/>
          </w:tcPr>
          <w:p w14:paraId="2264243A" w14:textId="77777777" w:rsidR="00B61C5C" w:rsidRPr="00B61C5C" w:rsidRDefault="00B61C5C" w:rsidP="00B61C5C">
            <w:pPr>
              <w:pStyle w:val="CDITable-RowCentre"/>
            </w:pPr>
            <w:r w:rsidRPr="00B61C5C">
              <w:t>45</w:t>
            </w:r>
          </w:p>
        </w:tc>
        <w:tc>
          <w:tcPr>
            <w:tcW w:w="2438" w:type="dxa"/>
            <w:tcBorders>
              <w:top w:val="single" w:sz="6" w:space="0" w:color="1E4496" w:themeColor="text2"/>
            </w:tcBorders>
            <w:tcMar>
              <w:top w:w="113" w:type="dxa"/>
              <w:left w:w="113" w:type="dxa"/>
              <w:bottom w:w="113" w:type="dxa"/>
              <w:right w:w="113" w:type="dxa"/>
            </w:tcMar>
            <w:vAlign w:val="center"/>
          </w:tcPr>
          <w:p w14:paraId="76CE86C8" w14:textId="77777777" w:rsidR="00B61C5C" w:rsidRPr="00B61C5C" w:rsidRDefault="00B61C5C" w:rsidP="00B61C5C">
            <w:pPr>
              <w:pStyle w:val="CDITable-RowCentre"/>
            </w:pPr>
            <w:r w:rsidRPr="00B61C5C">
              <w:t>187%</w:t>
            </w:r>
          </w:p>
        </w:tc>
      </w:tr>
      <w:tr w:rsidR="00B61C5C" w:rsidRPr="00B61C5C" w14:paraId="3E5673A6" w14:textId="77777777" w:rsidTr="007D0417">
        <w:trPr>
          <w:trHeight w:val="20"/>
        </w:trPr>
        <w:tc>
          <w:tcPr>
            <w:tcW w:w="192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1A72606" w14:textId="77777777" w:rsidR="00B61C5C" w:rsidRPr="00B61C5C" w:rsidRDefault="00B61C5C" w:rsidP="007D0417">
            <w:pPr>
              <w:pStyle w:val="CDITable-TotalRowLeft"/>
            </w:pPr>
            <w:r w:rsidRPr="00B61C5C">
              <w:t>Total</w:t>
            </w:r>
          </w:p>
        </w:tc>
        <w:tc>
          <w:tcPr>
            <w:tcW w:w="175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46A7CEF" w14:textId="77777777" w:rsidR="00B61C5C" w:rsidRPr="00B61C5C" w:rsidRDefault="00B61C5C" w:rsidP="007D0417">
            <w:pPr>
              <w:pStyle w:val="CDITable-TotalRowCentre"/>
            </w:pPr>
            <w:r w:rsidRPr="00B61C5C">
              <w:t>766</w:t>
            </w:r>
          </w:p>
        </w:tc>
        <w:tc>
          <w:tcPr>
            <w:tcW w:w="175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447C4FA" w14:textId="77777777" w:rsidR="00B61C5C" w:rsidRPr="00B61C5C" w:rsidRDefault="00B61C5C" w:rsidP="007D0417">
            <w:pPr>
              <w:pStyle w:val="CDITable-TotalRowCentre"/>
            </w:pPr>
            <w:r w:rsidRPr="00B61C5C">
              <w:t>114</w:t>
            </w:r>
          </w:p>
        </w:tc>
        <w:tc>
          <w:tcPr>
            <w:tcW w:w="175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05C70BB" w14:textId="77777777" w:rsidR="00B61C5C" w:rsidRPr="00B61C5C" w:rsidRDefault="00B61C5C" w:rsidP="007D0417">
            <w:pPr>
              <w:pStyle w:val="CDITable-TotalRowCentre"/>
            </w:pPr>
            <w:r w:rsidRPr="00B61C5C">
              <w:t>272</w:t>
            </w:r>
          </w:p>
        </w:tc>
        <w:tc>
          <w:tcPr>
            <w:tcW w:w="243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55D7B78" w14:textId="77777777" w:rsidR="00B61C5C" w:rsidRPr="00B61C5C" w:rsidRDefault="00B61C5C" w:rsidP="007D0417">
            <w:pPr>
              <w:pStyle w:val="CDITable-TotalRowCentre"/>
            </w:pPr>
            <w:r w:rsidRPr="00B61C5C">
              <w:t>182%</w:t>
            </w:r>
          </w:p>
        </w:tc>
      </w:tr>
    </w:tbl>
    <w:p w14:paraId="79425236" w14:textId="77777777" w:rsidR="00252E4C" w:rsidRPr="00252E4C" w:rsidRDefault="00252E4C" w:rsidP="00F75124">
      <w:pPr>
        <w:pStyle w:val="CDITable-FirstFootnote"/>
      </w:pPr>
      <w:proofErr w:type="spellStart"/>
      <w:r w:rsidRPr="00252E4C">
        <w:t>a</w:t>
      </w:r>
      <w:proofErr w:type="spellEnd"/>
      <w:r w:rsidRPr="00252E4C">
        <w:tab/>
        <w:t xml:space="preserve">Rates are calculated using population estimates of Aboriginal and Torres Strait Islander Australians as </w:t>
      </w:r>
      <w:proofErr w:type="gramStart"/>
      <w:r w:rsidRPr="00252E4C">
        <w:t>at</w:t>
      </w:r>
      <w:proofErr w:type="gramEnd"/>
      <w:r w:rsidRPr="00252E4C">
        <w:t xml:space="preserve"> 30 June 2018.</w:t>
      </w:r>
    </w:p>
    <w:p w14:paraId="0058E5A5" w14:textId="77777777" w:rsidR="00252E4C" w:rsidRPr="00252E4C" w:rsidRDefault="00252E4C" w:rsidP="00F75124">
      <w:pPr>
        <w:pStyle w:val="CDITable-Footnote"/>
      </w:pPr>
      <w:r w:rsidRPr="00252E4C">
        <w:t>b</w:t>
      </w:r>
      <w:r w:rsidRPr="00252E4C">
        <w:tab/>
        <w:t>ACT: Australian Capital Territory; NSW: New South Wales; NT: Northern Territory; Qld: Queensland; SA: South Australia; Tas.: Tasmania; Vic.: Victoria; WA: Western Australia.</w:t>
      </w:r>
    </w:p>
    <w:p w14:paraId="6D6EA083" w14:textId="75151DE6" w:rsidR="00252E4C" w:rsidRPr="00252E4C" w:rsidRDefault="00252E4C" w:rsidP="00F75124">
      <w:pPr>
        <w:pStyle w:val="CDIFigure-Title"/>
        <w:rPr>
          <w:vertAlign w:val="superscript"/>
        </w:rPr>
      </w:pPr>
      <w:bookmarkStart w:id="123" w:name="_Toc196814661"/>
      <w:bookmarkStart w:id="124" w:name="_Toc204171711"/>
      <w:r w:rsidRPr="00252E4C">
        <w:t xml:space="preserve">Figure </w:t>
      </w:r>
      <w:r>
        <w:t>1</w:t>
      </w:r>
      <w:r w:rsidR="007D0417">
        <w:t>8</w:t>
      </w:r>
      <w:r w:rsidRPr="00252E4C">
        <w:t>: Shigellosis (confirmed and probable)</w:t>
      </w:r>
      <w:r w:rsidRPr="00252E4C">
        <w:rPr>
          <w:vertAlign w:val="superscript"/>
        </w:rPr>
        <w:t>a</w:t>
      </w:r>
      <w:r w:rsidRPr="00252E4C">
        <w:t xml:space="preserve"> notifications and rates per 100,000 population in Australia by Indigenous status, 2013–2018</w:t>
      </w:r>
      <w:r w:rsidRPr="00252E4C">
        <w:rPr>
          <w:vertAlign w:val="superscript"/>
        </w:rPr>
        <w:t>b</w:t>
      </w:r>
      <w:bookmarkEnd w:id="123"/>
      <w:bookmarkEnd w:id="124"/>
    </w:p>
    <w:p w14:paraId="4810BCEC" w14:textId="2E5AB4C0" w:rsidR="00252E4C" w:rsidRPr="00252E4C" w:rsidRDefault="007D0417" w:rsidP="00F75124">
      <w:pPr>
        <w:pStyle w:val="CDIFigure-Placeholder"/>
      </w:pPr>
      <w:r>
        <w:rPr>
          <w:noProof/>
          <w14:ligatures w14:val="none"/>
        </w:rPr>
        <w:drawing>
          <wp:inline distT="0" distB="0" distL="0" distR="0" wp14:anchorId="68D4E40B" wp14:editId="028BACD4">
            <wp:extent cx="6120765" cy="3528695"/>
            <wp:effectExtent l="0" t="0" r="0" b="0"/>
            <wp:docPr id="1180205739" name="Picture 18" descr="Figure 18 is a dual clustered column and line graph with the primary axis demonstrating the number of notifications of shigellosis in Australia by Indigenous status and diagnosis year, from 2013–2018. The secondary axis (line graph) demonstrates the annual notification rate per 100,000 population by Indigenous status by diagnosis year. Non-indigenous notifications are higher than Indigenous and unknown status in all years, however an increase in notifications and rates among Indigenous people occurred in 2017 and 2018 due to an outbr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05739" name="Picture 18" descr="Figure 18 is a dual clustered column and line graph with the primary axis demonstrating the number of notifications of shigellosis in Australia by Indigenous status and diagnosis year, from 2013–2018. The secondary axis (line graph) demonstrates the annual notification rate per 100,000 population by Indigenous status by diagnosis year. Non-indigenous notifications are higher than Indigenous and unknown status in all years, however an increase in notifications and rates among Indigenous people occurred in 2017 and 2018 due to an outbreak. "/>
                    <pic:cNvPicPr/>
                  </pic:nvPicPr>
                  <pic:blipFill>
                    <a:blip r:embed="rId35">
                      <a:extLst>
                        <a:ext uri="{28A0092B-C50C-407E-A947-70E740481C1C}">
                          <a14:useLocalDpi xmlns:a14="http://schemas.microsoft.com/office/drawing/2010/main" val="0"/>
                        </a:ext>
                      </a:extLst>
                    </a:blip>
                    <a:stretch>
                      <a:fillRect/>
                    </a:stretch>
                  </pic:blipFill>
                  <pic:spPr>
                    <a:xfrm>
                      <a:off x="0" y="0"/>
                      <a:ext cx="6120765" cy="3528695"/>
                    </a:xfrm>
                    <a:prstGeom prst="rect">
                      <a:avLst/>
                    </a:prstGeom>
                  </pic:spPr>
                </pic:pic>
              </a:graphicData>
            </a:graphic>
          </wp:inline>
        </w:drawing>
      </w:r>
    </w:p>
    <w:p w14:paraId="452C9136" w14:textId="77777777" w:rsidR="00252E4C" w:rsidRPr="00252E4C" w:rsidRDefault="00252E4C" w:rsidP="00F75124">
      <w:pPr>
        <w:pStyle w:val="CDITable-FirstFootnote"/>
      </w:pPr>
      <w:proofErr w:type="spellStart"/>
      <w:r w:rsidRPr="00252E4C">
        <w:t>a</w:t>
      </w:r>
      <w:proofErr w:type="spellEnd"/>
      <w:r w:rsidRPr="00252E4C">
        <w:tab/>
      </w:r>
      <w:proofErr w:type="gramStart"/>
      <w:r w:rsidRPr="00252E4C">
        <w:t>On</w:t>
      </w:r>
      <w:proofErr w:type="gramEnd"/>
      <w:r w:rsidRPr="00252E4C">
        <w:t xml:space="preserve"> 1 July 2018, the national shigellosis case definition was changed to include ‘probable cases’; therefore, probable cases are included from 2018 onwards.</w:t>
      </w:r>
    </w:p>
    <w:p w14:paraId="59CB9889" w14:textId="77777777" w:rsidR="00252E4C" w:rsidRPr="00252E4C" w:rsidRDefault="00252E4C" w:rsidP="00F75124">
      <w:pPr>
        <w:pStyle w:val="CDITable-Footnote"/>
      </w:pPr>
      <w:r w:rsidRPr="00252E4C">
        <w:t>b</w:t>
      </w:r>
      <w:r w:rsidRPr="00252E4C">
        <w:tab/>
        <w:t>Cases with unknown Indigenous status were included as non-Indigenous in the rate calculations.</w:t>
      </w:r>
    </w:p>
    <w:p w14:paraId="72A7AA64" w14:textId="77777777" w:rsidR="00252E4C" w:rsidRPr="00900048" w:rsidRDefault="00252E4C" w:rsidP="00900048">
      <w:pPr>
        <w:pStyle w:val="Heading5"/>
        <w:rPr>
          <w:i/>
          <w:iCs/>
          <w:lang w:val="en-GB"/>
        </w:rPr>
      </w:pPr>
      <w:r w:rsidRPr="00900048">
        <w:rPr>
          <w:i/>
          <w:iCs/>
          <w:lang w:val="en-GB"/>
        </w:rPr>
        <w:lastRenderedPageBreak/>
        <w:t xml:space="preserve">Shigella flexneri </w:t>
      </w:r>
      <w:r w:rsidRPr="00900048">
        <w:t>serotype 2b outbreak amongst Aboriginal and/or Torres Strait Islander people</w:t>
      </w:r>
    </w:p>
    <w:p w14:paraId="2540AA60" w14:textId="77777777" w:rsidR="00252E4C" w:rsidRPr="00252E4C" w:rsidRDefault="00252E4C" w:rsidP="00F75124">
      <w:pPr>
        <w:pStyle w:val="CDIBullets"/>
      </w:pPr>
      <w:r w:rsidRPr="00252E4C">
        <w:t xml:space="preserve">In 2017 and 2018 there was an outbreak of </w:t>
      </w:r>
      <w:r w:rsidRPr="00252E4C">
        <w:rPr>
          <w:i/>
          <w:iCs/>
        </w:rPr>
        <w:t>S. flexneri</w:t>
      </w:r>
      <w:r w:rsidRPr="00252E4C">
        <w:t xml:space="preserve"> 2b among Aboriginal and/or Torres Strait Islander people in Australia. Cases of </w:t>
      </w:r>
      <w:r w:rsidRPr="00252E4C">
        <w:rPr>
          <w:i/>
          <w:iCs/>
        </w:rPr>
        <w:t>S. flexneri</w:t>
      </w:r>
      <w:r w:rsidRPr="00252E4C">
        <w:t xml:space="preserve"> 2b were first identified in remote areas of the Northern Territory in late 2016. A total of 350 </w:t>
      </w:r>
      <w:r w:rsidRPr="00252E4C">
        <w:rPr>
          <w:i/>
          <w:iCs/>
        </w:rPr>
        <w:t>S. flexneri</w:t>
      </w:r>
      <w:r w:rsidRPr="00252E4C">
        <w:t xml:space="preserve"> 2b cases were notified in 2017 across the Northern Territory, South Australia, Western Australia and Queensland. Of these cases, the majority were reported in Aboriginal and Torres Strait Islander people (n = 336).</w:t>
      </w:r>
      <w:r w:rsidRPr="00252E4C">
        <w:rPr>
          <w:vertAlign w:val="superscript"/>
        </w:rPr>
        <w:t>4</w:t>
      </w:r>
      <w:r w:rsidRPr="00252E4C">
        <w:t xml:space="preserve"> The outbreak continued into 2018. </w:t>
      </w:r>
    </w:p>
    <w:p w14:paraId="3CD4FC04" w14:textId="77777777" w:rsidR="00252E4C" w:rsidRPr="00252E4C" w:rsidRDefault="00252E4C" w:rsidP="00F75124">
      <w:pPr>
        <w:pStyle w:val="CDIBullets"/>
      </w:pPr>
      <w:r w:rsidRPr="00252E4C">
        <w:t xml:space="preserve">There were a total of 450 </w:t>
      </w:r>
      <w:r w:rsidRPr="00252E4C">
        <w:rPr>
          <w:i/>
          <w:iCs/>
        </w:rPr>
        <w:t>S. flexneri</w:t>
      </w:r>
      <w:r w:rsidRPr="00252E4C">
        <w:t xml:space="preserve"> 2b cases reported in Australia in 2018, of which 94% (n = 423) were reported in Aboriginal and Torres Strait Islander people across the Northern Territory (n = 202), Western Australia (n = 118), Queensland (n = 30), South Australia (n = 72) and Victoria (n = 1).</w:t>
      </w:r>
    </w:p>
    <w:p w14:paraId="51D508CF" w14:textId="77777777" w:rsidR="00252E4C" w:rsidRPr="00252E4C" w:rsidRDefault="00252E4C" w:rsidP="00F75124">
      <w:pPr>
        <w:pStyle w:val="CDIBullets"/>
      </w:pPr>
      <w:r w:rsidRPr="00252E4C">
        <w:t xml:space="preserve">The highest number of cases of </w:t>
      </w:r>
      <w:r w:rsidRPr="00252E4C">
        <w:rPr>
          <w:i/>
          <w:iCs/>
        </w:rPr>
        <w:t>S. flexneri</w:t>
      </w:r>
      <w:r w:rsidRPr="00252E4C">
        <w:t xml:space="preserve"> 2b were reported in January 2018 and declined throughout the year. </w:t>
      </w:r>
    </w:p>
    <w:p w14:paraId="74BFC17E" w14:textId="65A799C8" w:rsidR="00252E4C" w:rsidRPr="00252E4C" w:rsidRDefault="00252E4C" w:rsidP="00F75124">
      <w:pPr>
        <w:pStyle w:val="CDIBullets"/>
      </w:pPr>
      <w:r w:rsidRPr="00252E4C">
        <w:t xml:space="preserve">Among the cases reported as Aboriginal and Torres Strait Islander peoples, most were females and aged between 0 and 4 years (Figure </w:t>
      </w:r>
      <w:r>
        <w:t>19</w:t>
      </w:r>
      <w:r w:rsidRPr="00252E4C">
        <w:t xml:space="preserve">). </w:t>
      </w:r>
    </w:p>
    <w:p w14:paraId="7B6EE5DF" w14:textId="77777777" w:rsidR="00252E4C" w:rsidRPr="00252E4C" w:rsidRDefault="00252E4C" w:rsidP="00F75124">
      <w:pPr>
        <w:pStyle w:val="CDIBullets"/>
      </w:pPr>
      <w:r w:rsidRPr="00252E4C">
        <w:t xml:space="preserve">A variety of public health actions were undertaken in outbreak affected areas, including improved contact tracing and specimen collection from symptomatic cases and increased health promotion and awareness campaigns in remote communities. </w:t>
      </w:r>
    </w:p>
    <w:p w14:paraId="687599D0" w14:textId="77777777" w:rsidR="00252E4C" w:rsidRPr="00252E4C" w:rsidRDefault="00252E4C" w:rsidP="00F75124">
      <w:pPr>
        <w:pStyle w:val="CDIBullets"/>
      </w:pPr>
      <w:r w:rsidRPr="00252E4C">
        <w:t>The Northern Territory outbreak in 2017 is further described in the Northern Territory surveillance report;</w:t>
      </w:r>
      <w:r w:rsidRPr="00252E4C">
        <w:rPr>
          <w:vertAlign w:val="superscript"/>
        </w:rPr>
        <w:t>54</w:t>
      </w:r>
      <w:r w:rsidRPr="00252E4C">
        <w:t xml:space="preserve"> and cases in Queensland are further described in an outbreak investigation report.</w:t>
      </w:r>
      <w:r w:rsidRPr="00252E4C">
        <w:rPr>
          <w:vertAlign w:val="superscript"/>
        </w:rPr>
        <w:t>50</w:t>
      </w:r>
      <w:r w:rsidRPr="00252E4C">
        <w:t xml:space="preserve"> The outbreak continued into 2019.</w:t>
      </w:r>
    </w:p>
    <w:p w14:paraId="029ABFDF" w14:textId="5A1C6DAC" w:rsidR="00252E4C" w:rsidRPr="00252E4C" w:rsidRDefault="00252E4C" w:rsidP="00F75124">
      <w:pPr>
        <w:pStyle w:val="CDIFigure-Title"/>
      </w:pPr>
      <w:bookmarkStart w:id="125" w:name="_Toc196814662"/>
      <w:bookmarkStart w:id="126" w:name="_Toc204171712"/>
      <w:r w:rsidRPr="00252E4C">
        <w:t xml:space="preserve">Figure </w:t>
      </w:r>
      <w:r>
        <w:t>19</w:t>
      </w:r>
      <w:r w:rsidRPr="00252E4C">
        <w:t xml:space="preserve">: </w:t>
      </w:r>
      <w:r w:rsidRPr="00252E4C">
        <w:rPr>
          <w:i/>
          <w:iCs/>
        </w:rPr>
        <w:t>Shigella flexneri</w:t>
      </w:r>
      <w:r w:rsidRPr="00252E4C">
        <w:t xml:space="preserve"> serotype 2b confirmed and probable notifications in Aboriginal and/or Torres Strait Islander people in Australia, by age group and sex, 2018</w:t>
      </w:r>
      <w:bookmarkEnd w:id="125"/>
      <w:bookmarkEnd w:id="126"/>
    </w:p>
    <w:p w14:paraId="05BF726E" w14:textId="5C0EF997" w:rsidR="00252E4C" w:rsidRPr="00252E4C" w:rsidRDefault="007D0417" w:rsidP="00F75124">
      <w:pPr>
        <w:pStyle w:val="CDIFigure-Placeholder"/>
      </w:pPr>
      <w:r>
        <w:rPr>
          <w:noProof/>
          <w14:ligatures w14:val="none"/>
        </w:rPr>
        <w:drawing>
          <wp:inline distT="0" distB="0" distL="0" distR="0" wp14:anchorId="458A0367" wp14:editId="1362E77C">
            <wp:extent cx="6117336" cy="3529584"/>
            <wp:effectExtent l="0" t="0" r="0" b="0"/>
            <wp:docPr id="2037092298" name="Picture 19" descr="Figure 19 is a clustered column chart showing Shigella flexneri serotype 2b notifications in Aboriginal and/or Torres Strait Islander people in Australia in 2018 by age group and sex. Notifications are highest among children aged less than 5 years. The number of notifications among males was higher than females among children aged under 5 years, but higher among females aged 5 years an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92298" name="Picture 19" descr="Figure 19 is a clustered column chart showing Shigella flexneri serotype 2b notifications in Aboriginal and/or Torres Strait Islander people in Australia in 2018 by age group and sex. Notifications are highest among children aged less than 5 years. The number of notifications among males was higher than females among children aged under 5 years, but higher among females aged 5 years and above. "/>
                    <pic:cNvPicPr/>
                  </pic:nvPicPr>
                  <pic:blipFill>
                    <a:blip r:embed="rId36">
                      <a:extLst>
                        <a:ext uri="{28A0092B-C50C-407E-A947-70E740481C1C}">
                          <a14:useLocalDpi xmlns:a14="http://schemas.microsoft.com/office/drawing/2010/main" val="0"/>
                        </a:ext>
                      </a:extLst>
                    </a:blip>
                    <a:stretch>
                      <a:fillRect/>
                    </a:stretch>
                  </pic:blipFill>
                  <pic:spPr>
                    <a:xfrm>
                      <a:off x="0" y="0"/>
                      <a:ext cx="6117336" cy="3529584"/>
                    </a:xfrm>
                    <a:prstGeom prst="rect">
                      <a:avLst/>
                    </a:prstGeom>
                  </pic:spPr>
                </pic:pic>
              </a:graphicData>
            </a:graphic>
          </wp:inline>
        </w:drawing>
      </w:r>
    </w:p>
    <w:p w14:paraId="04A16FC9" w14:textId="39FA9A0D" w:rsidR="00EA7906" w:rsidRDefault="00900048" w:rsidP="00F75124">
      <w:pPr>
        <w:pStyle w:val="Heading2-newpage"/>
      </w:pPr>
      <w:bookmarkStart w:id="127" w:name="_Toc204171644"/>
      <w:r w:rsidRPr="00900048">
        <w:lastRenderedPageBreak/>
        <w:t xml:space="preserve">Shiga toxin-producing </w:t>
      </w:r>
      <w:r w:rsidRPr="00900048">
        <w:rPr>
          <w:i/>
          <w:iCs/>
        </w:rPr>
        <w:t>Escherichia coli</w:t>
      </w:r>
      <w:r w:rsidRPr="00900048">
        <w:t xml:space="preserve"> infection and haemolytic uraemic syndrome</w:t>
      </w:r>
      <w:bookmarkEnd w:id="127"/>
    </w:p>
    <w:p w14:paraId="0CE8E229" w14:textId="77777777" w:rsidR="00900048" w:rsidRPr="00900048" w:rsidRDefault="00900048" w:rsidP="00900048">
      <w:r w:rsidRPr="00900048">
        <w:t xml:space="preserve">Shiga toxigenic </w:t>
      </w:r>
      <w:r w:rsidRPr="00900048">
        <w:rPr>
          <w:i/>
        </w:rPr>
        <w:t>E. coli</w:t>
      </w:r>
      <w:r w:rsidRPr="00900048">
        <w:t xml:space="preserve"> (STEC) infection is a diarrhoeal illness caused by the strains of the </w:t>
      </w:r>
      <w:r w:rsidRPr="00900048">
        <w:rPr>
          <w:i/>
          <w:iCs/>
        </w:rPr>
        <w:t>Escherichia coli</w:t>
      </w:r>
      <w:r w:rsidRPr="00900048">
        <w:rPr>
          <w:i/>
        </w:rPr>
        <w:t xml:space="preserve"> (E. coli) </w:t>
      </w:r>
      <w:r w:rsidRPr="00900048">
        <w:t>bacterium that produce shiga toxins. The principal reservoirs of STEC in Australia are the lower intestinal tract of ruminants, particularly cattle and sheep. Infections in humans can occur after consuming contaminated food including undercooked meat, particularly minced beef/burgers, unwashed salad and vegetables and unpasteurised milk or milk products, drinking or swimming in contaminated water, close contact with an infectious case or direct contact with infectious animals on farms or at petting zoos.</w:t>
      </w:r>
      <w:r w:rsidRPr="00900048">
        <w:rPr>
          <w:vertAlign w:val="superscript"/>
        </w:rPr>
        <w:t>44</w:t>
      </w:r>
    </w:p>
    <w:p w14:paraId="5D38E974" w14:textId="77777777" w:rsidR="00900048" w:rsidRPr="00900048" w:rsidRDefault="00900048" w:rsidP="00900048">
      <w:r w:rsidRPr="00900048">
        <w:t xml:space="preserve">Haemolytic uraemic syndrome (HUS) is a severe and potentially fatal condition characterised by kidney failure, bleeding and anaemia, and is more common in young children and the elderly. While STEC is the most common infectious agent that causes HUS, it can also be caused by other infectious agents including </w:t>
      </w:r>
      <w:r w:rsidRPr="00900048">
        <w:rPr>
          <w:i/>
        </w:rPr>
        <w:t>Shigella</w:t>
      </w:r>
      <w:r w:rsidRPr="00900048">
        <w:t xml:space="preserve"> and </w:t>
      </w:r>
      <w:r w:rsidRPr="00900048">
        <w:rPr>
          <w:i/>
        </w:rPr>
        <w:t>Streptococcus pneumoniae</w:t>
      </w:r>
      <w:r w:rsidRPr="00900048">
        <w:t xml:space="preserve">. HUS can also result from non-infectious causes. </w:t>
      </w:r>
      <w:r w:rsidRPr="00900048">
        <w:rPr>
          <w:lang w:val="en-US"/>
        </w:rPr>
        <w:t xml:space="preserve">Cases resulting from a STEC infection usually report a history of a diarrhoeal illness, often bloody, up to three weeks (usually within seven days) prior to the onset of HUS. Attempts are made for collection and microbiological examination of stool samples from all HUS cases. However, due to the timing since onset of diarrhoea, STEC may no longer be detectable in the stool at the time of subsequent stool testing. </w:t>
      </w:r>
    </w:p>
    <w:p w14:paraId="6B60E792" w14:textId="77777777" w:rsidR="00900048" w:rsidRPr="00900048" w:rsidRDefault="00900048" w:rsidP="00900048">
      <w:r w:rsidRPr="00900048">
        <w:t>Surveillance data of STEC and HUS consists of confirmed cases only. A confirmed case of STEC requires laboratory definitive evidence,</w:t>
      </w:r>
      <w:r w:rsidRPr="00900048">
        <w:rPr>
          <w:vertAlign w:val="superscript"/>
        </w:rPr>
        <w:footnoteReference w:id="24"/>
      </w:r>
      <w:r w:rsidRPr="00900048">
        <w:t xml:space="preserve"> and a confirmed case of HUS requires clinical evidence only.</w:t>
      </w:r>
      <w:r w:rsidRPr="00900048">
        <w:rPr>
          <w:vertAlign w:val="superscript"/>
        </w:rPr>
        <w:footnoteReference w:id="25"/>
      </w:r>
      <w:r w:rsidRPr="00900048">
        <w:t xml:space="preserve"> Where STEC is isolated in the context of HUS, it is notified as both STEC and HUS.</w:t>
      </w:r>
      <w:r w:rsidRPr="00900048">
        <w:rPr>
          <w:vertAlign w:val="superscript"/>
        </w:rPr>
        <w:footnoteReference w:id="26"/>
      </w:r>
      <w:r w:rsidRPr="00900048">
        <w:t xml:space="preserve"> </w:t>
      </w:r>
    </w:p>
    <w:p w14:paraId="7FA0C379" w14:textId="77777777" w:rsidR="00900048" w:rsidRPr="00900048" w:rsidRDefault="00900048" w:rsidP="00900048">
      <w:r w:rsidRPr="00900048">
        <w:t xml:space="preserve">Prior to 1 July 2016, the case definition required ‘identification of the gene associated with the production of shiga toxin or vero toxin in </w:t>
      </w:r>
      <w:r w:rsidRPr="00900048">
        <w:rPr>
          <w:i/>
          <w:iCs/>
        </w:rPr>
        <w:t>E. coli</w:t>
      </w:r>
      <w:r w:rsidRPr="00900048">
        <w:t xml:space="preserve"> by nucleic acid testing on isolate or raw bloody diarrhoea’. The case definition was revised in light of the increasing uptake of CIDT to make provision for the detection of </w:t>
      </w:r>
      <w:r w:rsidRPr="00900048">
        <w:rPr>
          <w:i/>
          <w:iCs/>
        </w:rPr>
        <w:t>stx</w:t>
      </w:r>
      <w:r w:rsidRPr="00900048">
        <w:rPr>
          <w:vertAlign w:val="subscript"/>
        </w:rPr>
        <w:t>1</w:t>
      </w:r>
      <w:r w:rsidRPr="00900048">
        <w:t xml:space="preserve"> and/or </w:t>
      </w:r>
      <w:r w:rsidRPr="00900048">
        <w:rPr>
          <w:i/>
          <w:iCs/>
        </w:rPr>
        <w:t>stx</w:t>
      </w:r>
      <w:r w:rsidRPr="00900048">
        <w:rPr>
          <w:vertAlign w:val="subscript"/>
        </w:rPr>
        <w:t>2</w:t>
      </w:r>
      <w:r w:rsidRPr="00900048">
        <w:t xml:space="preserve"> genes in faeces without macroscopic evidence of blood or diarrhoea.</w:t>
      </w:r>
    </w:p>
    <w:p w14:paraId="5577E77A" w14:textId="77777777" w:rsidR="00900048" w:rsidRPr="00900048" w:rsidRDefault="00900048" w:rsidP="00900048">
      <w:pPr>
        <w:pStyle w:val="Heading3"/>
      </w:pPr>
      <w:r w:rsidRPr="00900048">
        <w:t>Overall trend</w:t>
      </w:r>
    </w:p>
    <w:p w14:paraId="73F80A29" w14:textId="77777777" w:rsidR="00900048" w:rsidRPr="00900048" w:rsidRDefault="00900048" w:rsidP="00900048">
      <w:r w:rsidRPr="00900048">
        <w:t>Notification rates of STEC have trended upwards between 2001 (when national notification began) and 2015. The peak in 2013 was related to a zoonotic outbreak in Queensland (see below) (Figure 20).</w:t>
      </w:r>
    </w:p>
    <w:p w14:paraId="0DAAB4BE" w14:textId="77777777" w:rsidR="00900048" w:rsidRPr="00900048" w:rsidRDefault="00900048" w:rsidP="00900048">
      <w:r w:rsidRPr="00900048">
        <w:t>From 2016 onwards there has been a marked increase in the number of STEC cases notified, in line with the change to the national surveillance case definition.</w:t>
      </w:r>
    </w:p>
    <w:p w14:paraId="68E49B96" w14:textId="403E5F68" w:rsidR="00900048" w:rsidRPr="00900048" w:rsidRDefault="00900048" w:rsidP="00900048">
      <w:r w:rsidRPr="00900048">
        <w:t>Notification rates for STEC are significantly influenced by local testing practices.</w:t>
      </w:r>
    </w:p>
    <w:p w14:paraId="2531BD09" w14:textId="77777777" w:rsidR="00900048" w:rsidRPr="00900048" w:rsidRDefault="00900048" w:rsidP="00900048">
      <w:pPr>
        <w:pStyle w:val="CDIBullets"/>
      </w:pPr>
      <w:r w:rsidRPr="00900048">
        <w:lastRenderedPageBreak/>
        <w:t xml:space="preserve">The consistently higher rates observed in South Australia since 2001 reflect the routine testing of all bloody stool samples in addition to clinician requests. </w:t>
      </w:r>
    </w:p>
    <w:p w14:paraId="002DB932" w14:textId="77777777" w:rsidR="00900048" w:rsidRPr="00900048" w:rsidRDefault="00900048" w:rsidP="00900048">
      <w:pPr>
        <w:pStyle w:val="CDIBullets"/>
      </w:pPr>
      <w:r w:rsidRPr="00900048">
        <w:t xml:space="preserve">In June 2016, the only laboratory in South Australia conducting STEC testing began testing all faeces for STEC, instead of only bloody stool samples, resulting in an increase in notifications. </w:t>
      </w:r>
    </w:p>
    <w:p w14:paraId="75266C1B" w14:textId="77777777" w:rsidR="00900048" w:rsidRPr="00900048" w:rsidRDefault="00900048" w:rsidP="00900048">
      <w:r w:rsidRPr="00900048">
        <w:t>HUS is rare in Australia, with notification rates relatively stable since 1999 when it became nationally notifiable. The number of notifications reported in 2018 (n = 13) is lower than the five-year historical mean of 17 cases per year (Figure 22).</w:t>
      </w:r>
    </w:p>
    <w:p w14:paraId="5E0E49CF" w14:textId="77777777" w:rsidR="00900048" w:rsidRPr="00900048" w:rsidRDefault="00900048" w:rsidP="00900048">
      <w:pPr>
        <w:pStyle w:val="Heading3"/>
      </w:pPr>
      <w:r w:rsidRPr="00900048">
        <w:t>Previous outbreaks in Australia</w:t>
      </w:r>
    </w:p>
    <w:p w14:paraId="6532781E" w14:textId="77777777" w:rsidR="00900048" w:rsidRPr="00900048" w:rsidRDefault="00900048" w:rsidP="00900048">
      <w:r w:rsidRPr="00900048">
        <w:t>Most STEC cases in Australia are sporadic, though outbreaks have been reported. Risk factors identified in a national case-control study in Australia between 2003 and 2007 included consuming hamburgers; eating at restaurants; occupational exposure to animals or raw red meat by case or household member; antibiotic use in the four weeks before illness; consumption of sliced chicken meat or corned beef from a delicatessen; bush camping in Australia; and eating at catered events.</w:t>
      </w:r>
      <w:r w:rsidRPr="00900048">
        <w:rPr>
          <w:vertAlign w:val="superscript"/>
        </w:rPr>
        <w:t>55</w:t>
      </w:r>
    </w:p>
    <w:p w14:paraId="5C3702A5" w14:textId="77777777" w:rsidR="00900048" w:rsidRPr="00900048" w:rsidRDefault="00900048" w:rsidP="00900048">
      <w:pPr>
        <w:pStyle w:val="Heading4"/>
        <w:rPr>
          <w:lang w:val="en-GB"/>
        </w:rPr>
      </w:pPr>
      <w:r w:rsidRPr="00900048">
        <w:rPr>
          <w:lang w:val="en-GB"/>
        </w:rPr>
        <w:t>Foodborne outbreaks</w:t>
      </w:r>
    </w:p>
    <w:p w14:paraId="456D556C" w14:textId="77777777" w:rsidR="00900048" w:rsidRPr="00900048" w:rsidRDefault="00900048" w:rsidP="00900048">
      <w:r w:rsidRPr="00900048">
        <w:t>Significant foodborne outbreaks have been reported internationally and have most commonly been associated with ground beef or sprouts. Sprouts from a farm in Germany were the implicated source of an international outbreak in 2011 that included over 3,000 STEC cases and 800 HUS cases.</w:t>
      </w:r>
      <w:r w:rsidRPr="00900048">
        <w:rPr>
          <w:vertAlign w:val="superscript"/>
        </w:rPr>
        <w:t>56</w:t>
      </w:r>
      <w:r w:rsidRPr="00900048">
        <w:t xml:space="preserve"> In Australia, foodborne outbreaks are rare, the most notable being a large outbreak of </w:t>
      </w:r>
      <w:r w:rsidRPr="00900048">
        <w:rPr>
          <w:i/>
          <w:iCs/>
        </w:rPr>
        <w:t>E. coli</w:t>
      </w:r>
      <w:r w:rsidRPr="00900048">
        <w:t xml:space="preserve"> O111 infection in 1995 associated with the consumption of contaminated mettwurst.</w:t>
      </w:r>
      <w:r w:rsidRPr="00900048">
        <w:rPr>
          <w:vertAlign w:val="superscript"/>
        </w:rPr>
        <w:t xml:space="preserve">46 </w:t>
      </w:r>
      <w:r w:rsidRPr="00900048">
        <w:t>Since 2000, implicated foods in confirmed and probable foodborne STEC outbreaks reported in Australia include:</w:t>
      </w:r>
    </w:p>
    <w:p w14:paraId="0E72F624" w14:textId="5427BF1E" w:rsidR="00900048" w:rsidRPr="00900048" w:rsidRDefault="00900048" w:rsidP="00900048">
      <w:pPr>
        <w:pStyle w:val="CDIBullets"/>
      </w:pPr>
      <w:r w:rsidRPr="00900048">
        <w:t>potato salad consumed at a camp in rural South Australia in 2009 (n = 31, no HUS cases);</w:t>
      </w:r>
      <w:r w:rsidRPr="00900048">
        <w:rPr>
          <w:vertAlign w:val="superscript"/>
        </w:rPr>
        <w:t>57</w:t>
      </w:r>
      <w:r w:rsidR="00607BDB" w:rsidRPr="00607BDB">
        <w:t xml:space="preserve"> </w:t>
      </w:r>
      <w:r w:rsidRPr="00900048">
        <w:t>and</w:t>
      </w:r>
    </w:p>
    <w:p w14:paraId="6B5977C0" w14:textId="77777777" w:rsidR="00900048" w:rsidRPr="00900048" w:rsidRDefault="00900048" w:rsidP="00900048">
      <w:pPr>
        <w:pStyle w:val="CDIBullets"/>
      </w:pPr>
      <w:r w:rsidRPr="00900048">
        <w:t>kangaroo meat consumed in a remote Northern Territory community in 2012 (n = 5, no HUS cases).</w:t>
      </w:r>
      <w:r w:rsidRPr="00900048">
        <w:rPr>
          <w:vertAlign w:val="superscript"/>
        </w:rPr>
        <w:t>58</w:t>
      </w:r>
    </w:p>
    <w:p w14:paraId="6253F530" w14:textId="77777777" w:rsidR="00900048" w:rsidRPr="00900048" w:rsidRDefault="00900048" w:rsidP="00900048">
      <w:pPr>
        <w:pStyle w:val="Heading4"/>
        <w:rPr>
          <w:lang w:val="en-GB"/>
        </w:rPr>
      </w:pPr>
      <w:r w:rsidRPr="00900048">
        <w:rPr>
          <w:lang w:val="en-GB"/>
        </w:rPr>
        <w:t>Non-foodborne outbreaks</w:t>
      </w:r>
    </w:p>
    <w:p w14:paraId="49F216C4" w14:textId="77777777" w:rsidR="00900048" w:rsidRPr="00900048" w:rsidRDefault="00900048" w:rsidP="00900048">
      <w:r w:rsidRPr="00900048">
        <w:t>Outbreaks due to contaminated tank water, person-to-person transmission and zoonotic transmission at petting zoos have been reported in Australia. The largest STEC outbreak in Australia occurred following contact with animals at a petting zoo in Queensland in 2013 (n = 57 STEC cases, no HUS cases).</w:t>
      </w:r>
      <w:r w:rsidRPr="00900048">
        <w:rPr>
          <w:vertAlign w:val="superscript"/>
        </w:rPr>
        <w:t>59</w:t>
      </w:r>
      <w:r w:rsidRPr="00900048">
        <w:t xml:space="preserve"> </w:t>
      </w:r>
    </w:p>
    <w:p w14:paraId="67603F5B" w14:textId="46F9BC64" w:rsidR="00900048" w:rsidRPr="00900048" w:rsidRDefault="00900048" w:rsidP="00900048">
      <w:pPr>
        <w:pStyle w:val="CDIFigure-Title"/>
      </w:pPr>
      <w:bookmarkStart w:id="128" w:name="_Toc196814663"/>
      <w:bookmarkStart w:id="129" w:name="_Toc204171713"/>
      <w:r w:rsidRPr="00900048">
        <w:lastRenderedPageBreak/>
        <w:t xml:space="preserve">Figure </w:t>
      </w:r>
      <w:r>
        <w:t>20</w:t>
      </w:r>
      <w:r w:rsidRPr="00900048">
        <w:t>: STEC notifications and rate per 100,000 population in Australia by jurisdiction of residence, 2001–2018</w:t>
      </w:r>
      <w:r w:rsidRPr="00900048">
        <w:rPr>
          <w:vertAlign w:val="superscript"/>
        </w:rPr>
        <w:t>a</w:t>
      </w:r>
      <w:bookmarkEnd w:id="128"/>
      <w:bookmarkEnd w:id="129"/>
    </w:p>
    <w:p w14:paraId="726B844F" w14:textId="0A10D3D2" w:rsidR="00900048" w:rsidRPr="00900048" w:rsidRDefault="00A05BCD" w:rsidP="00900048">
      <w:pPr>
        <w:pStyle w:val="CDIFigure-Placeholder"/>
      </w:pPr>
      <w:r>
        <w:rPr>
          <w:noProof/>
          <w14:ligatures w14:val="none"/>
        </w:rPr>
        <w:drawing>
          <wp:inline distT="0" distB="0" distL="0" distR="0" wp14:anchorId="429ADC6E" wp14:editId="767136CA">
            <wp:extent cx="6120765" cy="3528695"/>
            <wp:effectExtent l="0" t="0" r="0" b="0"/>
            <wp:docPr id="342936422" name="Picture 20" descr="Figure 20 is a dual stacked column and line graph with the primary axis demonstrating the number of notifications of STEC in Australia by jurisdiction of residence and diagnosis year, from 2001–2018. The secondary axis (line graph) demonstrates the annual notification rate per 100,000 population by diagnosis year. All jurisdictions are presented. An increasing trend in the number of STEC notifications has been observed since 2010. A substantial increase in notifications in South Australia has been observed since 2016, influenced by changes in testing practices in that jurisdi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36422" name="Picture 20" descr="Figure 20 is a dual stacked column and line graph with the primary axis demonstrating the number of notifications of STEC in Australia by jurisdiction of residence and diagnosis year, from 2001–2018. The secondary axis (line graph) demonstrates the annual notification rate per 100,000 population by diagnosis year. All jurisdictions are presented. An increasing trend in the number of STEC notifications has been observed since 2010. A substantial increase in notifications in South Australia has been observed since 2016, influenced by changes in testing practices in that jurisdiction.  "/>
                    <pic:cNvPicPr/>
                  </pic:nvPicPr>
                  <pic:blipFill>
                    <a:blip r:embed="rId37">
                      <a:extLst>
                        <a:ext uri="{28A0092B-C50C-407E-A947-70E740481C1C}">
                          <a14:useLocalDpi xmlns:a14="http://schemas.microsoft.com/office/drawing/2010/main" val="0"/>
                        </a:ext>
                      </a:extLst>
                    </a:blip>
                    <a:stretch>
                      <a:fillRect/>
                    </a:stretch>
                  </pic:blipFill>
                  <pic:spPr>
                    <a:xfrm>
                      <a:off x="0" y="0"/>
                      <a:ext cx="6120765" cy="3528695"/>
                    </a:xfrm>
                    <a:prstGeom prst="rect">
                      <a:avLst/>
                    </a:prstGeom>
                  </pic:spPr>
                </pic:pic>
              </a:graphicData>
            </a:graphic>
          </wp:inline>
        </w:drawing>
      </w:r>
    </w:p>
    <w:p w14:paraId="21BFCD60" w14:textId="77777777" w:rsidR="00900048" w:rsidRPr="00900048" w:rsidRDefault="00900048" w:rsidP="00900048">
      <w:pPr>
        <w:pStyle w:val="CDITable-FirstFootnote"/>
      </w:pPr>
      <w:r w:rsidRPr="00900048">
        <w:t>a</w:t>
      </w:r>
      <w:r w:rsidRPr="00900048">
        <w:tab/>
        <w:t>Data includes HUS cases where a STEC organism was isolated (see footnote xxv).</w:t>
      </w:r>
    </w:p>
    <w:p w14:paraId="5636AD52" w14:textId="190CBEA5" w:rsidR="00900048" w:rsidRPr="00900048" w:rsidRDefault="00900048" w:rsidP="00900048">
      <w:pPr>
        <w:pStyle w:val="CDIFigure-Title"/>
      </w:pPr>
      <w:bookmarkStart w:id="130" w:name="_Toc196814664"/>
      <w:bookmarkStart w:id="131" w:name="_Toc204171714"/>
      <w:r w:rsidRPr="00900048">
        <w:t xml:space="preserve">Figure </w:t>
      </w:r>
      <w:r>
        <w:t>21</w:t>
      </w:r>
      <w:r w:rsidRPr="00900048">
        <w:t>: HUS notifications and rate per 100,000 population in Australia by jurisdiction of residence, 1999–2018</w:t>
      </w:r>
      <w:bookmarkEnd w:id="130"/>
      <w:bookmarkEnd w:id="131"/>
    </w:p>
    <w:p w14:paraId="0AA40DA4" w14:textId="3A38BB64" w:rsidR="00900048" w:rsidRPr="00900048" w:rsidRDefault="00A05BCD" w:rsidP="00900048">
      <w:pPr>
        <w:pStyle w:val="CDIFigure-Placeholder"/>
      </w:pPr>
      <w:r>
        <w:rPr>
          <w:noProof/>
          <w14:ligatures w14:val="none"/>
        </w:rPr>
        <w:drawing>
          <wp:inline distT="0" distB="0" distL="0" distR="0" wp14:anchorId="2D79B150" wp14:editId="64E703E8">
            <wp:extent cx="6120765" cy="3528695"/>
            <wp:effectExtent l="0" t="0" r="0" b="0"/>
            <wp:docPr id="1594323140" name="Picture 21" descr="Figure 21 is a dual stacked column and line graph with the primary axis demonstrating the number of notifications of HUS in Australia by jurisdiction of residence and diagnosis year, from 1999–2018. The secondary axis (line graph) demonstrates the annual notification rate per 100,000 population by diagnosis year. All jurisdictions are pres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23140" name="Picture 21" descr="Figure 21 is a dual stacked column and line graph with the primary axis demonstrating the number of notifications of HUS in Australia by jurisdiction of residence and diagnosis year, from 1999–2018. The secondary axis (line graph) demonstrates the annual notification rate per 100,000 population by diagnosis year. All jurisdictions are presented. "/>
                    <pic:cNvPicPr/>
                  </pic:nvPicPr>
                  <pic:blipFill>
                    <a:blip r:embed="rId38">
                      <a:extLst>
                        <a:ext uri="{28A0092B-C50C-407E-A947-70E740481C1C}">
                          <a14:useLocalDpi xmlns:a14="http://schemas.microsoft.com/office/drawing/2010/main" val="0"/>
                        </a:ext>
                      </a:extLst>
                    </a:blip>
                    <a:stretch>
                      <a:fillRect/>
                    </a:stretch>
                  </pic:blipFill>
                  <pic:spPr>
                    <a:xfrm>
                      <a:off x="0" y="0"/>
                      <a:ext cx="6120765" cy="3528695"/>
                    </a:xfrm>
                    <a:prstGeom prst="rect">
                      <a:avLst/>
                    </a:prstGeom>
                  </pic:spPr>
                </pic:pic>
              </a:graphicData>
            </a:graphic>
          </wp:inline>
        </w:drawing>
      </w:r>
    </w:p>
    <w:p w14:paraId="52AC00CD" w14:textId="77777777" w:rsidR="00900048" w:rsidRPr="00900048" w:rsidRDefault="00900048" w:rsidP="00900048">
      <w:pPr>
        <w:pStyle w:val="Heading3"/>
        <w:rPr>
          <w:lang w:val="en-GB"/>
        </w:rPr>
      </w:pPr>
      <w:r w:rsidRPr="00900048">
        <w:rPr>
          <w:lang w:val="en-GB"/>
        </w:rPr>
        <w:lastRenderedPageBreak/>
        <w:t>Epidemiology of STEC and HUS in Australia, 2018</w:t>
      </w:r>
    </w:p>
    <w:p w14:paraId="2BA7A977" w14:textId="7D15E74D" w:rsidR="00900048" w:rsidRPr="00900048" w:rsidRDefault="00900048" w:rsidP="00A05BCD">
      <w:pPr>
        <w:pStyle w:val="CDITable-Title"/>
        <w:spacing w:before="240"/>
      </w:pPr>
      <w:bookmarkStart w:id="132" w:name="_Toc196814688"/>
      <w:bookmarkStart w:id="133" w:name="_Toc204171897"/>
      <w:r w:rsidRPr="00900048">
        <w:t xml:space="preserve">Table </w:t>
      </w:r>
      <w:r>
        <w:t>20</w:t>
      </w:r>
      <w:r w:rsidRPr="00900048">
        <w:t>: Summary of STEC and HUS notifications in Australia, 2018</w:t>
      </w:r>
      <w:bookmarkEnd w:id="132"/>
      <w:bookmarkEnd w:id="133"/>
    </w:p>
    <w:tbl>
      <w:tblPr>
        <w:tblW w:w="0" w:type="auto"/>
        <w:tblLayout w:type="fixed"/>
        <w:tblCellMar>
          <w:left w:w="0" w:type="dxa"/>
          <w:right w:w="0" w:type="dxa"/>
        </w:tblCellMar>
        <w:tblLook w:val="0000" w:firstRow="0" w:lastRow="0" w:firstColumn="0" w:lastColumn="0" w:noHBand="0" w:noVBand="0"/>
        <w:tblCaption w:val="Table 20: Summary of STEC and HUS notifications in Australia, 2018"/>
        <w:tblDescription w:val="Table 20 shows a summary of STEC and HUS notifications in Australia in 2018. Presented fields include: number of notifications, rate per 100,000 population, jurisdiction with the highest number of notifications, cases in Aboriginal and/or Torres Strait Islanders, and number of foodborne outbreaks. "/>
      </w:tblPr>
      <w:tblGrid>
        <w:gridCol w:w="3005"/>
        <w:gridCol w:w="3316"/>
        <w:gridCol w:w="3317"/>
      </w:tblGrid>
      <w:tr w:rsidR="002F6E6A" w:rsidRPr="002F6E6A" w14:paraId="08F82E93" w14:textId="77777777" w:rsidTr="002F6E6A">
        <w:trPr>
          <w:trHeight w:val="20"/>
          <w:tblHeader/>
        </w:trPr>
        <w:tc>
          <w:tcPr>
            <w:tcW w:w="3005" w:type="dxa"/>
            <w:shd w:val="clear" w:color="auto" w:fill="1E4496" w:themeFill="text2"/>
            <w:tcMar>
              <w:top w:w="113" w:type="dxa"/>
              <w:left w:w="113" w:type="dxa"/>
              <w:bottom w:w="113" w:type="dxa"/>
              <w:right w:w="113" w:type="dxa"/>
            </w:tcMar>
            <w:vAlign w:val="bottom"/>
          </w:tcPr>
          <w:p w14:paraId="67A24B65" w14:textId="77777777" w:rsidR="002F6E6A" w:rsidRPr="002F6E6A" w:rsidRDefault="002F6E6A" w:rsidP="002F6E6A">
            <w:pPr>
              <w:pStyle w:val="CDITable-HeaderRowLeft"/>
            </w:pPr>
            <w:r w:rsidRPr="002F6E6A">
              <w:t>Category</w:t>
            </w:r>
          </w:p>
        </w:tc>
        <w:tc>
          <w:tcPr>
            <w:tcW w:w="3316" w:type="dxa"/>
            <w:shd w:val="clear" w:color="auto" w:fill="1E4496" w:themeFill="text2"/>
            <w:tcMar>
              <w:top w:w="113" w:type="dxa"/>
              <w:left w:w="113" w:type="dxa"/>
              <w:bottom w:w="113" w:type="dxa"/>
              <w:right w:w="113" w:type="dxa"/>
            </w:tcMar>
            <w:vAlign w:val="bottom"/>
          </w:tcPr>
          <w:p w14:paraId="58333D1B" w14:textId="77777777" w:rsidR="002F6E6A" w:rsidRPr="002F6E6A" w:rsidRDefault="002F6E6A" w:rsidP="002F6E6A">
            <w:pPr>
              <w:pStyle w:val="CDITable-HeaderRowCentre"/>
            </w:pPr>
            <w:r w:rsidRPr="002F6E6A">
              <w:t>STEC</w:t>
            </w:r>
          </w:p>
        </w:tc>
        <w:tc>
          <w:tcPr>
            <w:tcW w:w="3317" w:type="dxa"/>
            <w:shd w:val="clear" w:color="auto" w:fill="1E4496" w:themeFill="text2"/>
            <w:tcMar>
              <w:top w:w="113" w:type="dxa"/>
              <w:left w:w="113" w:type="dxa"/>
              <w:bottom w:w="113" w:type="dxa"/>
              <w:right w:w="113" w:type="dxa"/>
            </w:tcMar>
            <w:vAlign w:val="bottom"/>
          </w:tcPr>
          <w:p w14:paraId="40BC0AD4" w14:textId="77777777" w:rsidR="002F6E6A" w:rsidRPr="002F6E6A" w:rsidRDefault="002F6E6A" w:rsidP="002F6E6A">
            <w:pPr>
              <w:pStyle w:val="CDITable-HeaderRowCentre"/>
            </w:pPr>
            <w:r w:rsidRPr="002F6E6A">
              <w:t>HUS</w:t>
            </w:r>
          </w:p>
        </w:tc>
      </w:tr>
      <w:tr w:rsidR="002F6E6A" w:rsidRPr="002F6E6A" w14:paraId="14AC1875" w14:textId="77777777" w:rsidTr="002F6E6A">
        <w:trPr>
          <w:trHeight w:val="20"/>
        </w:trPr>
        <w:tc>
          <w:tcPr>
            <w:tcW w:w="3005" w:type="dxa"/>
            <w:tcBorders>
              <w:bottom w:val="single" w:sz="6" w:space="0" w:color="1E4496" w:themeColor="text2"/>
            </w:tcBorders>
            <w:tcMar>
              <w:top w:w="113" w:type="dxa"/>
              <w:left w:w="113" w:type="dxa"/>
              <w:bottom w:w="113" w:type="dxa"/>
              <w:right w:w="113" w:type="dxa"/>
            </w:tcMar>
            <w:vAlign w:val="center"/>
          </w:tcPr>
          <w:p w14:paraId="341F82C9" w14:textId="77777777" w:rsidR="002F6E6A" w:rsidRPr="002F6E6A" w:rsidRDefault="002F6E6A" w:rsidP="002F6E6A">
            <w:pPr>
              <w:pStyle w:val="CDITable-RowLeft"/>
            </w:pPr>
            <w:r w:rsidRPr="002F6E6A">
              <w:t>Number of notifications</w:t>
            </w:r>
          </w:p>
        </w:tc>
        <w:tc>
          <w:tcPr>
            <w:tcW w:w="3316" w:type="dxa"/>
            <w:tcBorders>
              <w:bottom w:val="single" w:sz="6" w:space="0" w:color="1E4496" w:themeColor="text2"/>
            </w:tcBorders>
            <w:tcMar>
              <w:top w:w="113" w:type="dxa"/>
              <w:left w:w="113" w:type="dxa"/>
              <w:bottom w:w="113" w:type="dxa"/>
              <w:right w:w="113" w:type="dxa"/>
            </w:tcMar>
            <w:vAlign w:val="center"/>
          </w:tcPr>
          <w:p w14:paraId="37E93A81" w14:textId="77777777" w:rsidR="002F6E6A" w:rsidRPr="002F6E6A" w:rsidRDefault="002F6E6A" w:rsidP="002F6E6A">
            <w:pPr>
              <w:pStyle w:val="CDITable-RowCentre"/>
            </w:pPr>
            <w:r w:rsidRPr="002F6E6A">
              <w:t>562</w:t>
            </w:r>
          </w:p>
        </w:tc>
        <w:tc>
          <w:tcPr>
            <w:tcW w:w="3317" w:type="dxa"/>
            <w:tcBorders>
              <w:bottom w:val="single" w:sz="6" w:space="0" w:color="1E4496" w:themeColor="text2"/>
            </w:tcBorders>
            <w:tcMar>
              <w:top w:w="113" w:type="dxa"/>
              <w:left w:w="113" w:type="dxa"/>
              <w:bottom w:w="113" w:type="dxa"/>
              <w:right w:w="113" w:type="dxa"/>
            </w:tcMar>
            <w:vAlign w:val="center"/>
          </w:tcPr>
          <w:p w14:paraId="09762668" w14:textId="77777777" w:rsidR="002F6E6A" w:rsidRPr="002F6E6A" w:rsidRDefault="002F6E6A" w:rsidP="002F6E6A">
            <w:pPr>
              <w:pStyle w:val="CDITable-RowCentre"/>
            </w:pPr>
            <w:r w:rsidRPr="002F6E6A">
              <w:t>13</w:t>
            </w:r>
          </w:p>
        </w:tc>
      </w:tr>
      <w:tr w:rsidR="002F6E6A" w:rsidRPr="002F6E6A" w14:paraId="617C4F7C" w14:textId="77777777" w:rsidTr="002F6E6A">
        <w:trPr>
          <w:trHeight w:val="20"/>
        </w:trPr>
        <w:tc>
          <w:tcPr>
            <w:tcW w:w="30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330E95" w14:textId="77777777" w:rsidR="002F6E6A" w:rsidRPr="002F6E6A" w:rsidRDefault="002F6E6A" w:rsidP="002F6E6A">
            <w:pPr>
              <w:pStyle w:val="CDITable-RowLeft"/>
            </w:pPr>
            <w:r w:rsidRPr="002F6E6A">
              <w:t>Rate per 100,000 population</w:t>
            </w:r>
          </w:p>
        </w:tc>
        <w:tc>
          <w:tcPr>
            <w:tcW w:w="331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C327F2" w14:textId="77777777" w:rsidR="002F6E6A" w:rsidRPr="002F6E6A" w:rsidRDefault="002F6E6A" w:rsidP="002F6E6A">
            <w:pPr>
              <w:pStyle w:val="CDITable-RowCentre"/>
            </w:pPr>
            <w:r w:rsidRPr="002F6E6A">
              <w:t xml:space="preserve">2.2 cases </w:t>
            </w:r>
          </w:p>
        </w:tc>
        <w:tc>
          <w:tcPr>
            <w:tcW w:w="33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E04323" w14:textId="77777777" w:rsidR="002F6E6A" w:rsidRPr="002F6E6A" w:rsidRDefault="002F6E6A" w:rsidP="002F6E6A">
            <w:pPr>
              <w:pStyle w:val="CDITable-RowCentre"/>
            </w:pPr>
            <w:r w:rsidRPr="002F6E6A">
              <w:t xml:space="preserve">0.1 cases </w:t>
            </w:r>
          </w:p>
        </w:tc>
      </w:tr>
      <w:tr w:rsidR="002F6E6A" w:rsidRPr="002F6E6A" w14:paraId="3BA85192" w14:textId="77777777" w:rsidTr="002F6E6A">
        <w:trPr>
          <w:trHeight w:val="20"/>
        </w:trPr>
        <w:tc>
          <w:tcPr>
            <w:tcW w:w="30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02239B" w14:textId="1045EF02" w:rsidR="002F6E6A" w:rsidRPr="002F6E6A" w:rsidRDefault="002F6E6A" w:rsidP="002F6E6A">
            <w:pPr>
              <w:pStyle w:val="CDITable-RowLeft"/>
            </w:pPr>
            <w:r w:rsidRPr="002F6E6A">
              <w:t>Jurisdiction with highest number of</w:t>
            </w:r>
            <w:r>
              <w:t> n</w:t>
            </w:r>
            <w:r w:rsidRPr="002F6E6A">
              <w:t>otifications</w:t>
            </w:r>
          </w:p>
        </w:tc>
        <w:tc>
          <w:tcPr>
            <w:tcW w:w="331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1CF029" w14:textId="77777777" w:rsidR="002F6E6A" w:rsidRPr="002F6E6A" w:rsidRDefault="002F6E6A" w:rsidP="002F6E6A">
            <w:pPr>
              <w:pStyle w:val="CDITable-RowCentre"/>
            </w:pPr>
            <w:r w:rsidRPr="002F6E6A">
              <w:t>South Australia (n = 316; 56%)</w:t>
            </w:r>
          </w:p>
        </w:tc>
        <w:tc>
          <w:tcPr>
            <w:tcW w:w="33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3642AB" w14:textId="77777777" w:rsidR="002F6E6A" w:rsidRPr="002F6E6A" w:rsidRDefault="002F6E6A" w:rsidP="002F6E6A">
            <w:pPr>
              <w:pStyle w:val="CDITable-RowCentre"/>
            </w:pPr>
            <w:r w:rsidRPr="002F6E6A">
              <w:t>New South Wales (n = 4; 31%) and Queensland (n = 4; 31%)</w:t>
            </w:r>
          </w:p>
        </w:tc>
      </w:tr>
      <w:tr w:rsidR="002F6E6A" w:rsidRPr="002F6E6A" w14:paraId="42E0CE2A" w14:textId="77777777" w:rsidTr="002F6E6A">
        <w:trPr>
          <w:trHeight w:val="20"/>
        </w:trPr>
        <w:tc>
          <w:tcPr>
            <w:tcW w:w="30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4E1166" w14:textId="776EDB3E" w:rsidR="002F6E6A" w:rsidRPr="002F6E6A" w:rsidRDefault="002F6E6A" w:rsidP="002F6E6A">
            <w:pPr>
              <w:pStyle w:val="CDITable-RowLeft"/>
            </w:pPr>
            <w:r w:rsidRPr="002F6E6A">
              <w:t>Cases in Aboriginal and/or Torres</w:t>
            </w:r>
            <w:r>
              <w:t> </w:t>
            </w:r>
            <w:r w:rsidRPr="002F6E6A">
              <w:t>Strait Islanders</w:t>
            </w:r>
            <w:r w:rsidRPr="002F6E6A">
              <w:rPr>
                <w:vertAlign w:val="superscript"/>
              </w:rPr>
              <w:t>a</w:t>
            </w:r>
          </w:p>
        </w:tc>
        <w:tc>
          <w:tcPr>
            <w:tcW w:w="331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FE5B36" w14:textId="77777777" w:rsidR="002F6E6A" w:rsidRPr="002F6E6A" w:rsidRDefault="002F6E6A" w:rsidP="002F6E6A">
            <w:pPr>
              <w:pStyle w:val="CDITable-RowCentre"/>
            </w:pPr>
            <w:r w:rsidRPr="002F6E6A">
              <w:t>29</w:t>
            </w:r>
          </w:p>
        </w:tc>
        <w:tc>
          <w:tcPr>
            <w:tcW w:w="33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FDE256" w14:textId="77777777" w:rsidR="002F6E6A" w:rsidRPr="002F6E6A" w:rsidRDefault="002F6E6A" w:rsidP="002F6E6A">
            <w:pPr>
              <w:pStyle w:val="CDITable-RowCentre"/>
            </w:pPr>
            <w:r w:rsidRPr="002F6E6A">
              <w:t>1</w:t>
            </w:r>
          </w:p>
        </w:tc>
      </w:tr>
      <w:tr w:rsidR="002F6E6A" w:rsidRPr="002F6E6A" w14:paraId="00C93D03" w14:textId="77777777" w:rsidTr="002F6E6A">
        <w:trPr>
          <w:trHeight w:val="20"/>
        </w:trPr>
        <w:tc>
          <w:tcPr>
            <w:tcW w:w="300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5201B1" w14:textId="77777777" w:rsidR="002F6E6A" w:rsidRPr="002F6E6A" w:rsidRDefault="002F6E6A" w:rsidP="002F6E6A">
            <w:pPr>
              <w:pStyle w:val="CDITable-RowLeft"/>
            </w:pPr>
            <w:r w:rsidRPr="002F6E6A">
              <w:t>Foodborne outbreaks</w:t>
            </w:r>
          </w:p>
        </w:tc>
        <w:tc>
          <w:tcPr>
            <w:tcW w:w="331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17B45F" w14:textId="77777777" w:rsidR="002F6E6A" w:rsidRPr="002F6E6A" w:rsidRDefault="002F6E6A" w:rsidP="002F6E6A">
            <w:pPr>
              <w:pStyle w:val="CDITable-RowCentre"/>
            </w:pPr>
            <w:r w:rsidRPr="002F6E6A">
              <w:t>0</w:t>
            </w:r>
          </w:p>
        </w:tc>
        <w:tc>
          <w:tcPr>
            <w:tcW w:w="33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6F8EE3" w14:textId="77777777" w:rsidR="002F6E6A" w:rsidRPr="002F6E6A" w:rsidRDefault="002F6E6A" w:rsidP="002F6E6A">
            <w:pPr>
              <w:pStyle w:val="CDITable-RowCentre"/>
            </w:pPr>
            <w:r w:rsidRPr="002F6E6A">
              <w:t>0</w:t>
            </w:r>
          </w:p>
        </w:tc>
      </w:tr>
    </w:tbl>
    <w:p w14:paraId="28194DE7" w14:textId="77777777" w:rsidR="00900048" w:rsidRPr="00900048" w:rsidRDefault="00900048" w:rsidP="00900048">
      <w:pPr>
        <w:pStyle w:val="CDITable-FirstFootnote"/>
      </w:pPr>
      <w:proofErr w:type="spellStart"/>
      <w:r w:rsidRPr="00900048">
        <w:t>a</w:t>
      </w:r>
      <w:proofErr w:type="spellEnd"/>
      <w:r w:rsidRPr="00900048">
        <w:tab/>
        <w:t>Indigenous status was not known for 11 STEC cases.</w:t>
      </w:r>
    </w:p>
    <w:p w14:paraId="6DCE65D1" w14:textId="77777777" w:rsidR="00900048" w:rsidRPr="00900048" w:rsidRDefault="00900048" w:rsidP="00900048">
      <w:pPr>
        <w:pStyle w:val="Heading4"/>
        <w:rPr>
          <w:lang w:val="en-GB"/>
        </w:rPr>
      </w:pPr>
      <w:r w:rsidRPr="00900048">
        <w:rPr>
          <w:lang w:val="en-GB"/>
        </w:rPr>
        <w:t>STEC</w:t>
      </w:r>
    </w:p>
    <w:p w14:paraId="2224E708" w14:textId="77777777" w:rsidR="00900048" w:rsidRPr="00900048" w:rsidRDefault="00900048" w:rsidP="00900048">
      <w:pPr>
        <w:pStyle w:val="CDIBullets"/>
      </w:pPr>
      <w:r w:rsidRPr="00900048">
        <w:t>Notifications were highest in children aged 0–4 years (n = 72; 13%), followed by those aged 25–29 years (n = 45; 8%). The median age of all cases was 41 years of age (range 0–101 years).</w:t>
      </w:r>
    </w:p>
    <w:p w14:paraId="7CBFEB27" w14:textId="77777777" w:rsidR="00900048" w:rsidRPr="00900048" w:rsidRDefault="00900048" w:rsidP="00900048">
      <w:pPr>
        <w:pStyle w:val="CDIBullets"/>
      </w:pPr>
      <w:r w:rsidRPr="00900048">
        <w:t>STEC cases were more common in females (n = 303; 54%) than in males (n = 258; 46%). However, cases in males were more commonly reported in the 0–4, 55–59 and 75–79 years age groups (Figure 23).</w:t>
      </w:r>
    </w:p>
    <w:p w14:paraId="69AD41C8" w14:textId="77777777" w:rsidR="00900048" w:rsidRPr="00900048" w:rsidRDefault="00900048" w:rsidP="00900048">
      <w:pPr>
        <w:pStyle w:val="CDIBullets"/>
      </w:pPr>
      <w:r w:rsidRPr="00900048">
        <w:t xml:space="preserve">Where known, </w:t>
      </w:r>
      <w:proofErr w:type="gramStart"/>
      <w:r w:rsidRPr="00900048">
        <w:t>the majority of</w:t>
      </w:r>
      <w:proofErr w:type="gramEnd"/>
      <w:r w:rsidRPr="00900048">
        <w:t xml:space="preserve"> cases (n = 338/427; 79%) were acquired in Australia. Of the cases that were known to be acquired overseas (n = 89), Indonesia was the </w:t>
      </w:r>
      <w:proofErr w:type="gramStart"/>
      <w:r w:rsidRPr="00900048">
        <w:t>most commonly reported</w:t>
      </w:r>
      <w:proofErr w:type="gramEnd"/>
      <w:r w:rsidRPr="00900048">
        <w:t xml:space="preserve"> country of acquisition (n = 34), accounting for 38% of all overseas-acquired cases.</w:t>
      </w:r>
    </w:p>
    <w:p w14:paraId="36C1975C" w14:textId="6855BEEF" w:rsidR="00900048" w:rsidRPr="00900048" w:rsidRDefault="00900048" w:rsidP="00900048">
      <w:pPr>
        <w:pStyle w:val="CDIFigure-Title"/>
      </w:pPr>
      <w:bookmarkStart w:id="134" w:name="_Toc196814665"/>
      <w:bookmarkStart w:id="135" w:name="_Toc204171715"/>
      <w:r w:rsidRPr="00900048">
        <w:lastRenderedPageBreak/>
        <w:t xml:space="preserve">Figure </w:t>
      </w:r>
      <w:r>
        <w:t>22</w:t>
      </w:r>
      <w:r w:rsidRPr="00900048">
        <w:t>: STEC cases in Australia by age group and sex, 2018</w:t>
      </w:r>
      <w:r w:rsidRPr="00900048">
        <w:rPr>
          <w:vertAlign w:val="superscript"/>
        </w:rPr>
        <w:t>a</w:t>
      </w:r>
      <w:bookmarkEnd w:id="134"/>
      <w:bookmarkEnd w:id="135"/>
    </w:p>
    <w:p w14:paraId="3BD86802" w14:textId="05041D45" w:rsidR="00900048" w:rsidRPr="00900048" w:rsidRDefault="00A05BCD" w:rsidP="00900048">
      <w:pPr>
        <w:pStyle w:val="CDIFigure-Placeholder"/>
      </w:pPr>
      <w:r>
        <w:rPr>
          <w:noProof/>
          <w14:ligatures w14:val="none"/>
        </w:rPr>
        <w:drawing>
          <wp:inline distT="0" distB="0" distL="0" distR="0" wp14:anchorId="09E38B74" wp14:editId="6245D676">
            <wp:extent cx="6123600" cy="3448800"/>
            <wp:effectExtent l="0" t="0" r="0" b="0"/>
            <wp:docPr id="30656201" name="Picture 22" descr="Figure 22 is a clustered column chart showing STEC notifications in Australia in 2018, by age group and sex. The highest number of notifications occurred among children aged less than fiv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6201" name="Picture 22" descr="Figure 22 is a clustered column chart showing STEC notifications in Australia in 2018, by age group and sex. The highest number of notifications occurred among children aged less than five years. "/>
                    <pic:cNvPicPr/>
                  </pic:nvPicPr>
                  <pic:blipFill>
                    <a:blip r:embed="rId39">
                      <a:extLst>
                        <a:ext uri="{28A0092B-C50C-407E-A947-70E740481C1C}">
                          <a14:useLocalDpi xmlns:a14="http://schemas.microsoft.com/office/drawing/2010/main" val="0"/>
                        </a:ext>
                      </a:extLst>
                    </a:blip>
                    <a:stretch>
                      <a:fillRect/>
                    </a:stretch>
                  </pic:blipFill>
                  <pic:spPr>
                    <a:xfrm>
                      <a:off x="0" y="0"/>
                      <a:ext cx="6123600" cy="3448800"/>
                    </a:xfrm>
                    <a:prstGeom prst="rect">
                      <a:avLst/>
                    </a:prstGeom>
                  </pic:spPr>
                </pic:pic>
              </a:graphicData>
            </a:graphic>
          </wp:inline>
        </w:drawing>
      </w:r>
    </w:p>
    <w:p w14:paraId="781AE86B" w14:textId="77777777" w:rsidR="00900048" w:rsidRPr="00900048" w:rsidRDefault="00900048" w:rsidP="00900048">
      <w:pPr>
        <w:pStyle w:val="CDITable-FirstFootnote"/>
      </w:pPr>
      <w:r w:rsidRPr="00900048">
        <w:t>a</w:t>
      </w:r>
      <w:r w:rsidRPr="00900048">
        <w:tab/>
        <w:t>Excludes cases with unknown sex (n = 1).</w:t>
      </w:r>
    </w:p>
    <w:p w14:paraId="3B534CF4" w14:textId="77777777" w:rsidR="00900048" w:rsidRPr="00900048" w:rsidRDefault="00900048" w:rsidP="00900048">
      <w:pPr>
        <w:pStyle w:val="Heading4"/>
        <w:rPr>
          <w:lang w:val="en-GB"/>
        </w:rPr>
      </w:pPr>
      <w:r w:rsidRPr="00900048">
        <w:rPr>
          <w:lang w:val="en-GB"/>
        </w:rPr>
        <w:t>HUS</w:t>
      </w:r>
    </w:p>
    <w:p w14:paraId="05BBFEB1" w14:textId="77777777" w:rsidR="00900048" w:rsidRPr="00900048" w:rsidRDefault="00900048" w:rsidP="00900048">
      <w:pPr>
        <w:pStyle w:val="CDIBullets"/>
      </w:pPr>
      <w:r w:rsidRPr="00900048">
        <w:t xml:space="preserve">Consistent with previous years, HUS was </w:t>
      </w:r>
      <w:proofErr w:type="gramStart"/>
      <w:r w:rsidRPr="00900048">
        <w:t>most commonly reported</w:t>
      </w:r>
      <w:proofErr w:type="gramEnd"/>
      <w:r w:rsidRPr="00900048">
        <w:t xml:space="preserve"> in children aged less than five years (n = 4; 31%). Cases had a median age of 44 years of age (range 0–86 years). </w:t>
      </w:r>
    </w:p>
    <w:p w14:paraId="18267BCF" w14:textId="77777777" w:rsidR="00900048" w:rsidRPr="00900048" w:rsidRDefault="00900048" w:rsidP="00900048">
      <w:pPr>
        <w:pStyle w:val="CDIBullets"/>
      </w:pPr>
      <w:r w:rsidRPr="00900048">
        <w:t xml:space="preserve">Notifications were more common in males (n = 7; 54%) than in females (n = 6; 46%). </w:t>
      </w:r>
    </w:p>
    <w:p w14:paraId="0899E5A2" w14:textId="17686DD2" w:rsidR="00252E4C" w:rsidRDefault="00900048" w:rsidP="00867750">
      <w:pPr>
        <w:pStyle w:val="CDIBullets"/>
      </w:pPr>
      <w:r w:rsidRPr="00900048">
        <w:t xml:space="preserve">In accordance with recent years, STEC infection was identified in 85% of the HUS cases reported in 2018 (n = 11/13). Of the remaining two cases, one was due to </w:t>
      </w:r>
      <w:r w:rsidRPr="00900048">
        <w:rPr>
          <w:i/>
          <w:iCs/>
        </w:rPr>
        <w:t>Streptococcus pneumoniae</w:t>
      </w:r>
      <w:r w:rsidRPr="00900048">
        <w:t xml:space="preserve"> and the other was due to invasive group A streptococcus.</w:t>
      </w:r>
    </w:p>
    <w:p w14:paraId="2F4D7E65" w14:textId="132BCD10" w:rsidR="00252E4C" w:rsidRDefault="00B57D95" w:rsidP="00BF2C89">
      <w:pPr>
        <w:pStyle w:val="Heading1"/>
        <w:spacing w:line="240" w:lineRule="auto"/>
      </w:pPr>
      <w:bookmarkStart w:id="136" w:name="_Toc204171645"/>
      <w:r w:rsidRPr="00B57D95">
        <w:lastRenderedPageBreak/>
        <w:t>Outbreaks of gastrointestinal disease including foodborne disease outbreaks</w:t>
      </w:r>
      <w:bookmarkEnd w:id="136"/>
    </w:p>
    <w:p w14:paraId="2AE9B00D" w14:textId="77777777" w:rsidR="00B57D95" w:rsidRPr="00B57D95" w:rsidRDefault="00B57D95" w:rsidP="00D50650">
      <w:pPr>
        <w:pStyle w:val="Normal-morespacebefore"/>
      </w:pPr>
      <w:r w:rsidRPr="00B57D95">
        <w:t>In 2018, a total of 137 outbreaks of gastrointestinal illness caused by foodborne, animal-to-person, environmental or waterborne disease were reported by OzFoodNet sites, affecting 1,768 individuals. The majority of outbreaks (n = 127/137; 93%) were a result of foodborne and probable foodborne transmission of infection (Table 21).</w:t>
      </w:r>
    </w:p>
    <w:p w14:paraId="62139E97" w14:textId="2D6A495A" w:rsidR="00B57D95" w:rsidRPr="00B57D95" w:rsidRDefault="00B57D95" w:rsidP="00B57D95">
      <w:pPr>
        <w:pStyle w:val="CDITable-Title"/>
      </w:pPr>
      <w:bookmarkStart w:id="137" w:name="_Toc196814689"/>
      <w:bookmarkStart w:id="138" w:name="_Toc204171898"/>
      <w:r w:rsidRPr="00B57D95">
        <w:t xml:space="preserve">Table </w:t>
      </w:r>
      <w:r>
        <w:t>21</w:t>
      </w:r>
      <w:r w:rsidRPr="00B57D95">
        <w:t>: Gastrointestinal disease outbreaks and ill people by transmission mode in Australia, 2018</w:t>
      </w:r>
      <w:bookmarkEnd w:id="137"/>
      <w:bookmarkEnd w:id="138"/>
    </w:p>
    <w:tbl>
      <w:tblPr>
        <w:tblW w:w="0" w:type="auto"/>
        <w:tblLayout w:type="fixed"/>
        <w:tblCellMar>
          <w:left w:w="0" w:type="dxa"/>
          <w:right w:w="0" w:type="dxa"/>
        </w:tblCellMar>
        <w:tblLook w:val="0000" w:firstRow="0" w:lastRow="0" w:firstColumn="0" w:lastColumn="0" w:noHBand="0" w:noVBand="0"/>
        <w:tblCaption w:val="Table 21: Gastrointestinal disease outbreaks and ill people by transmission mode in Australia, 2018"/>
        <w:tblDescription w:val="Table 21 shows the number of gastrointestinal illness outbreaks reported to state or territory health departments in Australia in 2018, by mode of transmission. Data on the mean number of outbreaks occurring by transmission mode between 2013–2017, and the number of people affected and the respective mean is also provided. "/>
      </w:tblPr>
      <w:tblGrid>
        <w:gridCol w:w="2154"/>
        <w:gridCol w:w="1248"/>
        <w:gridCol w:w="1247"/>
        <w:gridCol w:w="1247"/>
        <w:gridCol w:w="1247"/>
        <w:gridCol w:w="1248"/>
        <w:gridCol w:w="1247"/>
      </w:tblGrid>
      <w:tr w:rsidR="002F6E6A" w:rsidRPr="002F6E6A" w14:paraId="3BE4DC0A" w14:textId="77777777" w:rsidTr="002F6E6A">
        <w:trPr>
          <w:trHeight w:val="20"/>
          <w:tblHeader/>
        </w:trPr>
        <w:tc>
          <w:tcPr>
            <w:tcW w:w="2154" w:type="dxa"/>
            <w:vMerge w:val="restart"/>
            <w:shd w:val="clear" w:color="auto" w:fill="1E4496" w:themeFill="text2"/>
            <w:tcMar>
              <w:top w:w="113" w:type="dxa"/>
              <w:left w:w="113" w:type="dxa"/>
              <w:bottom w:w="113" w:type="dxa"/>
              <w:right w:w="113" w:type="dxa"/>
            </w:tcMar>
            <w:vAlign w:val="bottom"/>
          </w:tcPr>
          <w:p w14:paraId="55A44EE9" w14:textId="77777777" w:rsidR="002F6E6A" w:rsidRPr="002F6E6A" w:rsidRDefault="002F6E6A" w:rsidP="002F6E6A">
            <w:pPr>
              <w:pStyle w:val="CDITable-HeaderRowLeft"/>
            </w:pPr>
            <w:r w:rsidRPr="002F6E6A">
              <w:t>Transmission mode</w:t>
            </w:r>
          </w:p>
        </w:tc>
        <w:tc>
          <w:tcPr>
            <w:tcW w:w="3742" w:type="dxa"/>
            <w:gridSpan w:val="3"/>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1B7429B2" w14:textId="77777777" w:rsidR="002F6E6A" w:rsidRPr="002F6E6A" w:rsidRDefault="002F6E6A" w:rsidP="002F6E6A">
            <w:pPr>
              <w:pStyle w:val="CDITable-HeaderRowCentre"/>
            </w:pPr>
            <w:r w:rsidRPr="002F6E6A">
              <w:t>Outbreaks</w:t>
            </w:r>
          </w:p>
        </w:tc>
        <w:tc>
          <w:tcPr>
            <w:tcW w:w="3742" w:type="dxa"/>
            <w:gridSpan w:val="3"/>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2705E77" w14:textId="77777777" w:rsidR="002F6E6A" w:rsidRPr="002F6E6A" w:rsidRDefault="002F6E6A" w:rsidP="002F6E6A">
            <w:pPr>
              <w:pStyle w:val="CDITable-HeaderRowCentre"/>
            </w:pPr>
            <w:r w:rsidRPr="002F6E6A">
              <w:t>Ill people</w:t>
            </w:r>
          </w:p>
        </w:tc>
      </w:tr>
      <w:tr w:rsidR="002F6E6A" w:rsidRPr="002F6E6A" w14:paraId="47BD6FF1" w14:textId="77777777" w:rsidTr="002F6E6A">
        <w:trPr>
          <w:trHeight w:val="20"/>
          <w:tblHeader/>
        </w:trPr>
        <w:tc>
          <w:tcPr>
            <w:tcW w:w="2154" w:type="dxa"/>
            <w:vMerge/>
            <w:shd w:val="clear" w:color="auto" w:fill="1E4496" w:themeFill="text2"/>
          </w:tcPr>
          <w:p w14:paraId="55DA392F" w14:textId="77777777" w:rsidR="002F6E6A" w:rsidRPr="002F6E6A" w:rsidRDefault="002F6E6A" w:rsidP="002F6E6A">
            <w:pPr>
              <w:pStyle w:val="CDITable-HeaderRowCentre"/>
            </w:pPr>
          </w:p>
        </w:tc>
        <w:tc>
          <w:tcPr>
            <w:tcW w:w="124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FD099D7" w14:textId="77777777" w:rsidR="002F6E6A" w:rsidRPr="002F6E6A" w:rsidRDefault="002F6E6A" w:rsidP="002F6E6A">
            <w:pPr>
              <w:pStyle w:val="CDITable-HeaderRowCentre"/>
            </w:pPr>
            <w:r w:rsidRPr="002F6E6A">
              <w:t>Number, 2018</w:t>
            </w:r>
          </w:p>
        </w:tc>
        <w:tc>
          <w:tcPr>
            <w:tcW w:w="124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0AA97CE" w14:textId="77777777" w:rsidR="002F6E6A" w:rsidRPr="002F6E6A" w:rsidRDefault="002F6E6A" w:rsidP="002F6E6A">
            <w:pPr>
              <w:pStyle w:val="CDITable-HeaderRowCentre"/>
            </w:pPr>
            <w:r w:rsidRPr="002F6E6A">
              <w:t>Proportion</w:t>
            </w:r>
          </w:p>
        </w:tc>
        <w:tc>
          <w:tcPr>
            <w:tcW w:w="1247"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5B8EBDB5" w14:textId="4E2B34DA" w:rsidR="002F6E6A" w:rsidRPr="002F6E6A" w:rsidRDefault="002F6E6A" w:rsidP="002F6E6A">
            <w:pPr>
              <w:pStyle w:val="CDITable-HeaderRowCentre"/>
            </w:pPr>
            <w:r w:rsidRPr="002F6E6A">
              <w:t xml:space="preserve">Annual mean </w:t>
            </w:r>
            <w:r>
              <w:br/>
            </w:r>
            <w:r w:rsidRPr="002F6E6A">
              <w:t>2013–2017</w:t>
            </w:r>
          </w:p>
        </w:tc>
        <w:tc>
          <w:tcPr>
            <w:tcW w:w="1247"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E10BCF9" w14:textId="77777777" w:rsidR="002F6E6A" w:rsidRPr="002F6E6A" w:rsidRDefault="002F6E6A" w:rsidP="002F6E6A">
            <w:pPr>
              <w:pStyle w:val="CDITable-HeaderRowCentre"/>
            </w:pPr>
            <w:r w:rsidRPr="002F6E6A">
              <w:t>Number, 2018</w:t>
            </w:r>
          </w:p>
        </w:tc>
        <w:tc>
          <w:tcPr>
            <w:tcW w:w="1248"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32E455E" w14:textId="77777777" w:rsidR="002F6E6A" w:rsidRPr="002F6E6A" w:rsidRDefault="002F6E6A" w:rsidP="002F6E6A">
            <w:pPr>
              <w:pStyle w:val="CDITable-HeaderRowCentre"/>
            </w:pPr>
            <w:r w:rsidRPr="002F6E6A">
              <w:t>Proportion</w:t>
            </w:r>
          </w:p>
        </w:tc>
        <w:tc>
          <w:tcPr>
            <w:tcW w:w="124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12807BC" w14:textId="0BC636A6" w:rsidR="002F6E6A" w:rsidRPr="002F6E6A" w:rsidRDefault="002F6E6A" w:rsidP="002F6E6A">
            <w:pPr>
              <w:pStyle w:val="CDITable-HeaderRowCentre"/>
            </w:pPr>
            <w:r w:rsidRPr="002F6E6A">
              <w:t>Annual mean</w:t>
            </w:r>
            <w:r>
              <w:br/>
            </w:r>
            <w:r w:rsidRPr="002F6E6A">
              <w:t>2013–2017</w:t>
            </w:r>
          </w:p>
        </w:tc>
      </w:tr>
      <w:tr w:rsidR="002F6E6A" w:rsidRPr="002F6E6A" w14:paraId="766854E3" w14:textId="77777777" w:rsidTr="002F6E6A">
        <w:trPr>
          <w:trHeight w:val="20"/>
        </w:trPr>
        <w:tc>
          <w:tcPr>
            <w:tcW w:w="2154" w:type="dxa"/>
            <w:tcBorders>
              <w:bottom w:val="single" w:sz="6" w:space="0" w:color="1E4496" w:themeColor="text2"/>
            </w:tcBorders>
            <w:tcMar>
              <w:top w:w="113" w:type="dxa"/>
              <w:left w:w="113" w:type="dxa"/>
              <w:bottom w:w="113" w:type="dxa"/>
              <w:right w:w="113" w:type="dxa"/>
            </w:tcMar>
            <w:vAlign w:val="center"/>
          </w:tcPr>
          <w:p w14:paraId="497C56AE" w14:textId="77777777" w:rsidR="002F6E6A" w:rsidRPr="002F6E6A" w:rsidRDefault="002F6E6A" w:rsidP="002F6E6A">
            <w:pPr>
              <w:pStyle w:val="CDITable-RowLeft"/>
            </w:pPr>
            <w:r w:rsidRPr="002F6E6A">
              <w:t>Foodborne and probable foodborne</w:t>
            </w:r>
          </w:p>
        </w:tc>
        <w:tc>
          <w:tcPr>
            <w:tcW w:w="1248" w:type="dxa"/>
            <w:tcBorders>
              <w:bottom w:val="single" w:sz="6" w:space="0" w:color="1E4496" w:themeColor="text2"/>
            </w:tcBorders>
            <w:tcMar>
              <w:top w:w="113" w:type="dxa"/>
              <w:left w:w="113" w:type="dxa"/>
              <w:bottom w:w="113" w:type="dxa"/>
              <w:right w:w="113" w:type="dxa"/>
            </w:tcMar>
            <w:vAlign w:val="center"/>
          </w:tcPr>
          <w:p w14:paraId="42161ACA" w14:textId="77777777" w:rsidR="002F6E6A" w:rsidRPr="002F6E6A" w:rsidRDefault="002F6E6A" w:rsidP="002F6E6A">
            <w:pPr>
              <w:pStyle w:val="CDITable-RowCentre"/>
            </w:pPr>
            <w:r w:rsidRPr="002F6E6A">
              <w:t>127</w:t>
            </w:r>
          </w:p>
        </w:tc>
        <w:tc>
          <w:tcPr>
            <w:tcW w:w="1247" w:type="dxa"/>
            <w:tcBorders>
              <w:bottom w:val="single" w:sz="6" w:space="0" w:color="1E4496" w:themeColor="text2"/>
            </w:tcBorders>
            <w:tcMar>
              <w:top w:w="113" w:type="dxa"/>
              <w:left w:w="113" w:type="dxa"/>
              <w:bottom w:w="113" w:type="dxa"/>
              <w:right w:w="113" w:type="dxa"/>
            </w:tcMar>
            <w:vAlign w:val="center"/>
          </w:tcPr>
          <w:p w14:paraId="650E9F75" w14:textId="77777777" w:rsidR="002F6E6A" w:rsidRPr="002F6E6A" w:rsidRDefault="002F6E6A" w:rsidP="002F6E6A">
            <w:pPr>
              <w:pStyle w:val="CDITable-RowCentre"/>
            </w:pPr>
            <w:r w:rsidRPr="002F6E6A">
              <w:t>93%</w:t>
            </w:r>
          </w:p>
        </w:tc>
        <w:tc>
          <w:tcPr>
            <w:tcW w:w="1247" w:type="dxa"/>
            <w:tcBorders>
              <w:bottom w:val="single" w:sz="6" w:space="0" w:color="1E4496" w:themeColor="text2"/>
            </w:tcBorders>
            <w:tcMar>
              <w:top w:w="113" w:type="dxa"/>
              <w:left w:w="113" w:type="dxa"/>
              <w:bottom w:w="113" w:type="dxa"/>
              <w:right w:w="113" w:type="dxa"/>
            </w:tcMar>
            <w:vAlign w:val="center"/>
          </w:tcPr>
          <w:p w14:paraId="7D0830CE" w14:textId="77777777" w:rsidR="002F6E6A" w:rsidRPr="002F6E6A" w:rsidRDefault="002F6E6A" w:rsidP="002F6E6A">
            <w:pPr>
              <w:pStyle w:val="CDITable-RowCentre"/>
            </w:pPr>
            <w:r w:rsidRPr="002F6E6A">
              <w:t>162</w:t>
            </w:r>
          </w:p>
        </w:tc>
        <w:tc>
          <w:tcPr>
            <w:tcW w:w="1247" w:type="dxa"/>
            <w:tcBorders>
              <w:bottom w:val="single" w:sz="6" w:space="0" w:color="1E4496" w:themeColor="text2"/>
            </w:tcBorders>
            <w:tcMar>
              <w:top w:w="113" w:type="dxa"/>
              <w:left w:w="113" w:type="dxa"/>
              <w:bottom w:w="113" w:type="dxa"/>
              <w:right w:w="113" w:type="dxa"/>
            </w:tcMar>
            <w:vAlign w:val="center"/>
          </w:tcPr>
          <w:p w14:paraId="3E453EDB" w14:textId="77777777" w:rsidR="002F6E6A" w:rsidRPr="002F6E6A" w:rsidRDefault="002F6E6A" w:rsidP="002F6E6A">
            <w:pPr>
              <w:pStyle w:val="CDITable-RowCentre"/>
            </w:pPr>
            <w:r w:rsidRPr="002F6E6A">
              <w:t>1,644</w:t>
            </w:r>
          </w:p>
        </w:tc>
        <w:tc>
          <w:tcPr>
            <w:tcW w:w="1248" w:type="dxa"/>
            <w:tcBorders>
              <w:bottom w:val="single" w:sz="6" w:space="0" w:color="1E4496" w:themeColor="text2"/>
            </w:tcBorders>
            <w:tcMar>
              <w:top w:w="113" w:type="dxa"/>
              <w:left w:w="113" w:type="dxa"/>
              <w:bottom w:w="113" w:type="dxa"/>
              <w:right w:w="113" w:type="dxa"/>
            </w:tcMar>
            <w:vAlign w:val="center"/>
          </w:tcPr>
          <w:p w14:paraId="01892051" w14:textId="77777777" w:rsidR="002F6E6A" w:rsidRPr="002F6E6A" w:rsidRDefault="002F6E6A" w:rsidP="002F6E6A">
            <w:pPr>
              <w:pStyle w:val="CDITable-RowCentre"/>
            </w:pPr>
            <w:r w:rsidRPr="002F6E6A">
              <w:t>93%</w:t>
            </w:r>
          </w:p>
        </w:tc>
        <w:tc>
          <w:tcPr>
            <w:tcW w:w="1247" w:type="dxa"/>
            <w:tcBorders>
              <w:bottom w:val="single" w:sz="6" w:space="0" w:color="1E4496" w:themeColor="text2"/>
            </w:tcBorders>
            <w:tcMar>
              <w:top w:w="113" w:type="dxa"/>
              <w:left w:w="113" w:type="dxa"/>
              <w:bottom w:w="113" w:type="dxa"/>
              <w:right w:w="113" w:type="dxa"/>
            </w:tcMar>
            <w:vAlign w:val="center"/>
          </w:tcPr>
          <w:p w14:paraId="04A98537" w14:textId="77777777" w:rsidR="002F6E6A" w:rsidRPr="002F6E6A" w:rsidRDefault="002F6E6A" w:rsidP="002F6E6A">
            <w:pPr>
              <w:pStyle w:val="CDITable-RowCentre"/>
            </w:pPr>
            <w:r w:rsidRPr="002F6E6A">
              <w:t>2,626</w:t>
            </w:r>
          </w:p>
        </w:tc>
      </w:tr>
      <w:tr w:rsidR="002F6E6A" w:rsidRPr="002F6E6A" w14:paraId="584CCB36" w14:textId="77777777" w:rsidTr="002F6E6A">
        <w:trPr>
          <w:trHeight w:val="20"/>
        </w:trPr>
        <w:tc>
          <w:tcPr>
            <w:tcW w:w="215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8D7FDC" w14:textId="77777777" w:rsidR="002F6E6A" w:rsidRPr="002F6E6A" w:rsidRDefault="002F6E6A" w:rsidP="002F6E6A">
            <w:pPr>
              <w:pStyle w:val="CDITable-RowLeft"/>
            </w:pPr>
            <w:r w:rsidRPr="002F6E6A">
              <w:t xml:space="preserve">Environmental and probable environmental </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6EEB06" w14:textId="77777777" w:rsidR="002F6E6A" w:rsidRPr="002F6E6A" w:rsidRDefault="002F6E6A" w:rsidP="002F6E6A">
            <w:pPr>
              <w:pStyle w:val="CDITable-RowCentre"/>
            </w:pPr>
            <w:r w:rsidRPr="002F6E6A">
              <w:t>9</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3AFF54" w14:textId="77777777" w:rsidR="002F6E6A" w:rsidRPr="002F6E6A" w:rsidRDefault="002F6E6A" w:rsidP="002F6E6A">
            <w:pPr>
              <w:pStyle w:val="CDITable-RowCentre"/>
            </w:pPr>
            <w:r w:rsidRPr="002F6E6A">
              <w:t>7%</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61EB32" w14:textId="77777777" w:rsidR="002F6E6A" w:rsidRPr="002F6E6A" w:rsidRDefault="002F6E6A" w:rsidP="002F6E6A">
            <w:pPr>
              <w:pStyle w:val="CDITable-RowCentre"/>
            </w:pPr>
            <w:r w:rsidRPr="002F6E6A">
              <w:t>16</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88A10C" w14:textId="77777777" w:rsidR="002F6E6A" w:rsidRPr="002F6E6A" w:rsidRDefault="002F6E6A" w:rsidP="002F6E6A">
            <w:pPr>
              <w:pStyle w:val="CDITable-RowCentre"/>
            </w:pPr>
            <w:r w:rsidRPr="002F6E6A">
              <w:t>106</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9738EF" w14:textId="77777777" w:rsidR="002F6E6A" w:rsidRPr="002F6E6A" w:rsidRDefault="002F6E6A" w:rsidP="002F6E6A">
            <w:pPr>
              <w:pStyle w:val="CDITable-RowCentre"/>
            </w:pPr>
            <w:r w:rsidRPr="002F6E6A">
              <w:t>6%</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6FC7B2" w14:textId="77777777" w:rsidR="002F6E6A" w:rsidRPr="002F6E6A" w:rsidRDefault="002F6E6A" w:rsidP="002F6E6A">
            <w:pPr>
              <w:pStyle w:val="CDITable-RowCentre"/>
            </w:pPr>
            <w:r w:rsidRPr="002F6E6A">
              <w:t>122</w:t>
            </w:r>
          </w:p>
        </w:tc>
      </w:tr>
      <w:tr w:rsidR="002F6E6A" w:rsidRPr="002F6E6A" w14:paraId="301F310C" w14:textId="77777777" w:rsidTr="002F6E6A">
        <w:trPr>
          <w:trHeight w:val="20"/>
        </w:trPr>
        <w:tc>
          <w:tcPr>
            <w:tcW w:w="215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1CA9E7" w14:textId="77777777" w:rsidR="002F6E6A" w:rsidRPr="002F6E6A" w:rsidRDefault="002F6E6A" w:rsidP="002F6E6A">
            <w:pPr>
              <w:pStyle w:val="CDITable-RowLeft"/>
            </w:pPr>
            <w:r w:rsidRPr="002F6E6A">
              <w:t>Animal-to-person and probable animal-to-person</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AEC575" w14:textId="77777777" w:rsidR="002F6E6A" w:rsidRPr="002F6E6A" w:rsidRDefault="002F6E6A" w:rsidP="002F6E6A">
            <w:pPr>
              <w:pStyle w:val="CDITable-RowCentre"/>
            </w:pPr>
            <w:r w:rsidRPr="002F6E6A">
              <w:t>0</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D9D85E" w14:textId="77777777" w:rsidR="002F6E6A" w:rsidRPr="002F6E6A" w:rsidRDefault="002F6E6A" w:rsidP="002F6E6A">
            <w:pPr>
              <w:pStyle w:val="CDITable-RowCentre"/>
            </w:pPr>
            <w:r w:rsidRPr="002F6E6A">
              <w:t>0%</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4E7732" w14:textId="77777777" w:rsidR="002F6E6A" w:rsidRPr="002F6E6A" w:rsidRDefault="002F6E6A" w:rsidP="002F6E6A">
            <w:pPr>
              <w:pStyle w:val="CDITable-RowCentre"/>
            </w:pPr>
            <w:r w:rsidRPr="002F6E6A">
              <w:t>2</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3FAC55" w14:textId="77777777" w:rsidR="002F6E6A" w:rsidRPr="002F6E6A" w:rsidRDefault="002F6E6A" w:rsidP="002F6E6A">
            <w:pPr>
              <w:pStyle w:val="CDITable-RowCentre"/>
            </w:pPr>
            <w:r w:rsidRPr="002F6E6A">
              <w:t>0</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C2F365" w14:textId="77777777" w:rsidR="002F6E6A" w:rsidRPr="002F6E6A" w:rsidRDefault="002F6E6A" w:rsidP="002F6E6A">
            <w:pPr>
              <w:pStyle w:val="CDITable-RowCentre"/>
            </w:pPr>
            <w:r w:rsidRPr="002F6E6A">
              <w:t>0%</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006493" w14:textId="77777777" w:rsidR="002F6E6A" w:rsidRPr="002F6E6A" w:rsidRDefault="002F6E6A" w:rsidP="002F6E6A">
            <w:pPr>
              <w:pStyle w:val="CDITable-RowCentre"/>
            </w:pPr>
            <w:r w:rsidRPr="002F6E6A">
              <w:t>20</w:t>
            </w:r>
          </w:p>
        </w:tc>
      </w:tr>
      <w:tr w:rsidR="002F6E6A" w:rsidRPr="002F6E6A" w14:paraId="36D62B9C" w14:textId="77777777" w:rsidTr="002F6E6A">
        <w:trPr>
          <w:trHeight w:val="20"/>
        </w:trPr>
        <w:tc>
          <w:tcPr>
            <w:tcW w:w="2154" w:type="dxa"/>
            <w:tcBorders>
              <w:top w:val="single" w:sz="6" w:space="0" w:color="1E4496" w:themeColor="text2"/>
            </w:tcBorders>
            <w:tcMar>
              <w:top w:w="113" w:type="dxa"/>
              <w:left w:w="113" w:type="dxa"/>
              <w:bottom w:w="113" w:type="dxa"/>
              <w:right w:w="113" w:type="dxa"/>
            </w:tcMar>
            <w:vAlign w:val="center"/>
          </w:tcPr>
          <w:p w14:paraId="37A96470" w14:textId="77777777" w:rsidR="002F6E6A" w:rsidRPr="002F6E6A" w:rsidRDefault="002F6E6A" w:rsidP="002F6E6A">
            <w:pPr>
              <w:pStyle w:val="CDITable-RowLeft"/>
            </w:pPr>
            <w:r w:rsidRPr="002F6E6A">
              <w:t>Waterborne and probable waterborne</w:t>
            </w:r>
          </w:p>
        </w:tc>
        <w:tc>
          <w:tcPr>
            <w:tcW w:w="1248" w:type="dxa"/>
            <w:tcBorders>
              <w:top w:val="single" w:sz="6" w:space="0" w:color="1E4496" w:themeColor="text2"/>
            </w:tcBorders>
            <w:tcMar>
              <w:top w:w="113" w:type="dxa"/>
              <w:left w:w="113" w:type="dxa"/>
              <w:bottom w:w="113" w:type="dxa"/>
              <w:right w:w="113" w:type="dxa"/>
            </w:tcMar>
            <w:vAlign w:val="center"/>
          </w:tcPr>
          <w:p w14:paraId="787EF6AC" w14:textId="77777777" w:rsidR="002F6E6A" w:rsidRPr="002F6E6A" w:rsidRDefault="002F6E6A" w:rsidP="002F6E6A">
            <w:pPr>
              <w:pStyle w:val="CDITable-RowCentre"/>
            </w:pPr>
            <w:r w:rsidRPr="002F6E6A">
              <w:t>1</w:t>
            </w:r>
          </w:p>
        </w:tc>
        <w:tc>
          <w:tcPr>
            <w:tcW w:w="1247" w:type="dxa"/>
            <w:tcBorders>
              <w:top w:val="single" w:sz="6" w:space="0" w:color="1E4496" w:themeColor="text2"/>
            </w:tcBorders>
            <w:tcMar>
              <w:top w:w="113" w:type="dxa"/>
              <w:left w:w="113" w:type="dxa"/>
              <w:bottom w:w="113" w:type="dxa"/>
              <w:right w:w="113" w:type="dxa"/>
            </w:tcMar>
            <w:vAlign w:val="center"/>
          </w:tcPr>
          <w:p w14:paraId="39CA2A75" w14:textId="77777777" w:rsidR="002F6E6A" w:rsidRPr="002F6E6A" w:rsidRDefault="002F6E6A" w:rsidP="002F6E6A">
            <w:pPr>
              <w:pStyle w:val="CDITable-RowCentre"/>
            </w:pPr>
            <w:r w:rsidRPr="002F6E6A">
              <w:t>1%</w:t>
            </w:r>
          </w:p>
        </w:tc>
        <w:tc>
          <w:tcPr>
            <w:tcW w:w="1247" w:type="dxa"/>
            <w:tcBorders>
              <w:top w:val="single" w:sz="6" w:space="0" w:color="1E4496" w:themeColor="text2"/>
            </w:tcBorders>
            <w:tcMar>
              <w:top w:w="113" w:type="dxa"/>
              <w:left w:w="113" w:type="dxa"/>
              <w:bottom w:w="113" w:type="dxa"/>
              <w:right w:w="113" w:type="dxa"/>
            </w:tcMar>
            <w:vAlign w:val="center"/>
          </w:tcPr>
          <w:p w14:paraId="1BCB9BA7" w14:textId="77777777" w:rsidR="002F6E6A" w:rsidRPr="002F6E6A" w:rsidRDefault="002F6E6A" w:rsidP="002F6E6A">
            <w:pPr>
              <w:pStyle w:val="CDITable-RowCentre"/>
            </w:pPr>
            <w:r w:rsidRPr="002F6E6A">
              <w:t>2</w:t>
            </w:r>
          </w:p>
        </w:tc>
        <w:tc>
          <w:tcPr>
            <w:tcW w:w="1247" w:type="dxa"/>
            <w:tcBorders>
              <w:top w:val="single" w:sz="6" w:space="0" w:color="1E4496" w:themeColor="text2"/>
            </w:tcBorders>
            <w:tcMar>
              <w:top w:w="113" w:type="dxa"/>
              <w:left w:w="113" w:type="dxa"/>
              <w:bottom w:w="113" w:type="dxa"/>
              <w:right w:w="113" w:type="dxa"/>
            </w:tcMar>
            <w:vAlign w:val="center"/>
          </w:tcPr>
          <w:p w14:paraId="6D1F24A4" w14:textId="77777777" w:rsidR="002F6E6A" w:rsidRPr="002F6E6A" w:rsidRDefault="002F6E6A" w:rsidP="002F6E6A">
            <w:pPr>
              <w:pStyle w:val="CDITable-RowCentre"/>
            </w:pPr>
            <w:r w:rsidRPr="002F6E6A">
              <w:t>18</w:t>
            </w:r>
          </w:p>
        </w:tc>
        <w:tc>
          <w:tcPr>
            <w:tcW w:w="1248" w:type="dxa"/>
            <w:tcBorders>
              <w:top w:val="single" w:sz="6" w:space="0" w:color="1E4496" w:themeColor="text2"/>
            </w:tcBorders>
            <w:tcMar>
              <w:top w:w="113" w:type="dxa"/>
              <w:left w:w="113" w:type="dxa"/>
              <w:bottom w:w="113" w:type="dxa"/>
              <w:right w:w="113" w:type="dxa"/>
            </w:tcMar>
            <w:vAlign w:val="center"/>
          </w:tcPr>
          <w:p w14:paraId="5ECD92A6" w14:textId="77777777" w:rsidR="002F6E6A" w:rsidRPr="002F6E6A" w:rsidRDefault="002F6E6A" w:rsidP="002F6E6A">
            <w:pPr>
              <w:pStyle w:val="CDITable-RowCentre"/>
            </w:pPr>
            <w:r w:rsidRPr="002F6E6A">
              <w:t>1%</w:t>
            </w:r>
          </w:p>
        </w:tc>
        <w:tc>
          <w:tcPr>
            <w:tcW w:w="1247" w:type="dxa"/>
            <w:tcBorders>
              <w:top w:val="single" w:sz="6" w:space="0" w:color="1E4496" w:themeColor="text2"/>
            </w:tcBorders>
            <w:tcMar>
              <w:top w:w="113" w:type="dxa"/>
              <w:left w:w="113" w:type="dxa"/>
              <w:bottom w:w="113" w:type="dxa"/>
              <w:right w:w="113" w:type="dxa"/>
            </w:tcMar>
            <w:vAlign w:val="center"/>
          </w:tcPr>
          <w:p w14:paraId="0F7FD9E0" w14:textId="77777777" w:rsidR="002F6E6A" w:rsidRPr="002F6E6A" w:rsidRDefault="002F6E6A" w:rsidP="002F6E6A">
            <w:pPr>
              <w:pStyle w:val="CDITable-RowCentre"/>
            </w:pPr>
            <w:r w:rsidRPr="002F6E6A">
              <w:t>5</w:t>
            </w:r>
          </w:p>
        </w:tc>
      </w:tr>
      <w:tr w:rsidR="002F6E6A" w:rsidRPr="002F6E6A" w14:paraId="014BB49E" w14:textId="77777777" w:rsidTr="002F6E6A">
        <w:trPr>
          <w:trHeight w:val="20"/>
        </w:trPr>
        <w:tc>
          <w:tcPr>
            <w:tcW w:w="215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153D337" w14:textId="77777777" w:rsidR="002F6E6A" w:rsidRPr="002F6E6A" w:rsidRDefault="002F6E6A" w:rsidP="002F6E6A">
            <w:pPr>
              <w:pStyle w:val="CDITable-TotalRowLeft"/>
            </w:pPr>
            <w:r w:rsidRPr="002F6E6A">
              <w:t>Total</w:t>
            </w:r>
          </w:p>
        </w:tc>
        <w:tc>
          <w:tcPr>
            <w:tcW w:w="124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7DAD321" w14:textId="77777777" w:rsidR="002F6E6A" w:rsidRPr="002F6E6A" w:rsidRDefault="002F6E6A" w:rsidP="002F6E6A">
            <w:pPr>
              <w:pStyle w:val="CDITable-TotalRowCentre"/>
            </w:pPr>
            <w:r w:rsidRPr="002F6E6A">
              <w:t>137</w:t>
            </w:r>
          </w:p>
        </w:tc>
        <w:tc>
          <w:tcPr>
            <w:tcW w:w="124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0E24CEA" w14:textId="77777777" w:rsidR="002F6E6A" w:rsidRPr="002F6E6A" w:rsidRDefault="002F6E6A" w:rsidP="002F6E6A">
            <w:pPr>
              <w:pStyle w:val="CDITable-TotalRowCentre"/>
            </w:pPr>
            <w:r w:rsidRPr="002F6E6A">
              <w:t>100%</w:t>
            </w:r>
            <w:r w:rsidRPr="002F6E6A">
              <w:rPr>
                <w:vertAlign w:val="superscript"/>
              </w:rPr>
              <w:t>a</w:t>
            </w:r>
          </w:p>
        </w:tc>
        <w:tc>
          <w:tcPr>
            <w:tcW w:w="124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4AD8220" w14:textId="77777777" w:rsidR="002F6E6A" w:rsidRPr="002F6E6A" w:rsidRDefault="002F6E6A" w:rsidP="002F6E6A">
            <w:pPr>
              <w:pStyle w:val="CDITable-TotalRowCentre"/>
            </w:pPr>
            <w:r w:rsidRPr="002F6E6A">
              <w:t>182</w:t>
            </w:r>
          </w:p>
        </w:tc>
        <w:tc>
          <w:tcPr>
            <w:tcW w:w="124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F65ECA7" w14:textId="77777777" w:rsidR="002F6E6A" w:rsidRPr="002F6E6A" w:rsidRDefault="002F6E6A" w:rsidP="002F6E6A">
            <w:pPr>
              <w:pStyle w:val="CDITable-TotalRowCentre"/>
            </w:pPr>
            <w:r w:rsidRPr="002F6E6A">
              <w:t>1,768</w:t>
            </w:r>
          </w:p>
        </w:tc>
        <w:tc>
          <w:tcPr>
            <w:tcW w:w="1248"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4349325" w14:textId="77777777" w:rsidR="002F6E6A" w:rsidRPr="002F6E6A" w:rsidRDefault="002F6E6A" w:rsidP="002F6E6A">
            <w:pPr>
              <w:pStyle w:val="CDITable-TotalRowCentre"/>
            </w:pPr>
            <w:r w:rsidRPr="002F6E6A">
              <w:t>100%</w:t>
            </w:r>
          </w:p>
        </w:tc>
        <w:tc>
          <w:tcPr>
            <w:tcW w:w="124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FFDA911" w14:textId="77777777" w:rsidR="002F6E6A" w:rsidRPr="002F6E6A" w:rsidRDefault="002F6E6A" w:rsidP="002F6E6A">
            <w:pPr>
              <w:pStyle w:val="CDITable-TotalRowCentre"/>
            </w:pPr>
            <w:r w:rsidRPr="002F6E6A">
              <w:t>2,773</w:t>
            </w:r>
          </w:p>
        </w:tc>
      </w:tr>
    </w:tbl>
    <w:p w14:paraId="1AF475AC" w14:textId="77777777" w:rsidR="00B57D95" w:rsidRPr="00B57D95" w:rsidRDefault="00B57D95" w:rsidP="00B57D95">
      <w:pPr>
        <w:pStyle w:val="CDITable-FirstFootnote"/>
      </w:pPr>
      <w:proofErr w:type="spellStart"/>
      <w:r w:rsidRPr="00B57D95">
        <w:t>a</w:t>
      </w:r>
      <w:proofErr w:type="spellEnd"/>
      <w:r w:rsidRPr="00B57D95">
        <w:tab/>
        <w:t>Does not equal 100% due to rounding.</w:t>
      </w:r>
    </w:p>
    <w:p w14:paraId="2F53194F" w14:textId="77777777" w:rsidR="00B57D95" w:rsidRPr="00B57D95" w:rsidRDefault="00B57D95" w:rsidP="00AB5AD9">
      <w:pPr>
        <w:pStyle w:val="Heading2"/>
      </w:pPr>
      <w:bookmarkStart w:id="139" w:name="_Toc204171646"/>
      <w:r w:rsidRPr="00B57D95">
        <w:t>Foodborne and probable foodborne outbreaks</w:t>
      </w:r>
      <w:bookmarkEnd w:id="139"/>
    </w:p>
    <w:p w14:paraId="21FEACAA" w14:textId="77777777" w:rsidR="00B57D95" w:rsidRPr="00B57D95" w:rsidRDefault="00B57D95" w:rsidP="00B57D95">
      <w:r w:rsidRPr="00B57D95">
        <w:t xml:space="preserve">OzFoodNet sites reported 127 outbreaks where the consumption of food was the probable or confirmed mode of transmission (hereon referred to collectively as foodborne outbreaks). Foodborne outbreaks in 2018 affected a total of 1,644 people. The total number of outbreaks and the number of affected people reported in 2018 were both lower than the respective five-year historical means (n = 162 outbreaks and n = 2,626 ill people) (Table 21). Admission to hospital was required for at least 283 people across Australia, and 13 deaths were reported during the outbreaks (Table 22). </w:t>
      </w:r>
    </w:p>
    <w:p w14:paraId="4232BBBE" w14:textId="4A0BA95B" w:rsidR="00B57D95" w:rsidRPr="00B57D95" w:rsidRDefault="00B57D95" w:rsidP="00B57D95">
      <w:r w:rsidRPr="00B57D95">
        <w:t>Western Australia and New South Wales reported the highest numbers of foodborne outbreaks in 2018 (Table 22), reporting 37 and 33 outbreaks respectively. New South Wales reported the highest number of ill people overall in 2018 (n = 610); however, Tasmania reported the highest average number of ill people per outbreak (n = 21). Consistent with previous years, outbreaks more commonly occurred in the warmer months of January to March (Quarter 1) (Figure 2</w:t>
      </w:r>
      <w:r>
        <w:t>3</w:t>
      </w:r>
      <w:r w:rsidRPr="00B57D95">
        <w:t xml:space="preserve"> and Figure 2</w:t>
      </w:r>
      <w:r>
        <w:t>4</w:t>
      </w:r>
      <w:r w:rsidRPr="00B57D95">
        <w:t xml:space="preserve">). </w:t>
      </w:r>
    </w:p>
    <w:p w14:paraId="2F593487" w14:textId="7AE88606" w:rsidR="00B57D95" w:rsidRPr="00B57D95" w:rsidRDefault="00B57D95" w:rsidP="00B57D95">
      <w:r w:rsidRPr="00B57D95">
        <w:t xml:space="preserve">A summary of the foodborne outbreaks is provided in the following section. Refer to Appendix </w:t>
      </w:r>
      <w:r>
        <w:t xml:space="preserve">B </w:t>
      </w:r>
      <w:r w:rsidRPr="00B57D95">
        <w:t>for details on individual outbreaks.</w:t>
      </w:r>
    </w:p>
    <w:p w14:paraId="0C40E3FB" w14:textId="7F8FAC66" w:rsidR="00B57D95" w:rsidRPr="00B57D95" w:rsidRDefault="00B57D95" w:rsidP="00B57D95">
      <w:pPr>
        <w:pStyle w:val="CDITable-Title"/>
      </w:pPr>
      <w:bookmarkStart w:id="140" w:name="_Toc196814690"/>
      <w:bookmarkStart w:id="141" w:name="_Toc204171899"/>
      <w:r w:rsidRPr="00B57D95">
        <w:lastRenderedPageBreak/>
        <w:t xml:space="preserve">Table </w:t>
      </w:r>
      <w:r>
        <w:t>22</w:t>
      </w:r>
      <w:r w:rsidRPr="00B57D95">
        <w:t>: Foodborne outbreaks and affected people in Australia by jurisdiction, 2018</w:t>
      </w:r>
      <w:bookmarkEnd w:id="140"/>
      <w:bookmarkEnd w:id="141"/>
    </w:p>
    <w:tbl>
      <w:tblPr>
        <w:tblW w:w="0" w:type="auto"/>
        <w:tblLayout w:type="fixed"/>
        <w:tblCellMar>
          <w:left w:w="0" w:type="dxa"/>
          <w:right w:w="0" w:type="dxa"/>
        </w:tblCellMar>
        <w:tblLook w:val="0000" w:firstRow="0" w:lastRow="0" w:firstColumn="0" w:lastColumn="0" w:noHBand="0" w:noVBand="0"/>
        <w:tblCaption w:val="Table 22: Foodborne outbreaks and affected people in Australia by jurisdiction, 2018"/>
        <w:tblDescription w:val="Table 22 shows the number and proportion of reported foodborne outbreaks in Australia in 2018 by jurisdiction. Data on the total number of people affected, the average number cases per outbreak, and number of hospitalisations and fatalities by state or territory is also provided."/>
      </w:tblPr>
      <w:tblGrid>
        <w:gridCol w:w="1417"/>
        <w:gridCol w:w="1377"/>
        <w:gridCol w:w="1377"/>
        <w:gridCol w:w="1377"/>
        <w:gridCol w:w="1377"/>
        <w:gridCol w:w="1376"/>
        <w:gridCol w:w="1337"/>
      </w:tblGrid>
      <w:tr w:rsidR="00847016" w:rsidRPr="00847016" w14:paraId="0621DE36" w14:textId="77777777" w:rsidTr="00847016">
        <w:trPr>
          <w:trHeight w:val="20"/>
          <w:tblHeader/>
        </w:trPr>
        <w:tc>
          <w:tcPr>
            <w:tcW w:w="1417" w:type="dxa"/>
            <w:vMerge w:val="restart"/>
            <w:shd w:val="clear" w:color="auto" w:fill="1E4496" w:themeFill="text2"/>
            <w:tcMar>
              <w:top w:w="113" w:type="dxa"/>
              <w:left w:w="113" w:type="dxa"/>
              <w:bottom w:w="113" w:type="dxa"/>
              <w:right w:w="113" w:type="dxa"/>
            </w:tcMar>
            <w:vAlign w:val="bottom"/>
          </w:tcPr>
          <w:p w14:paraId="1DCB00EA" w14:textId="77777777" w:rsidR="00847016" w:rsidRPr="00847016" w:rsidRDefault="00847016" w:rsidP="00847016">
            <w:pPr>
              <w:pStyle w:val="CDITable-HeaderRowLeft"/>
            </w:pPr>
            <w:r w:rsidRPr="00847016">
              <w:t>Jurisdiction</w:t>
            </w:r>
            <w:r w:rsidRPr="00847016">
              <w:rPr>
                <w:vertAlign w:val="superscript"/>
              </w:rPr>
              <w:t>a</w:t>
            </w:r>
          </w:p>
        </w:tc>
        <w:tc>
          <w:tcPr>
            <w:tcW w:w="2754"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0FEECCBB" w14:textId="77777777" w:rsidR="00847016" w:rsidRPr="00847016" w:rsidRDefault="00847016" w:rsidP="00847016">
            <w:pPr>
              <w:pStyle w:val="CDITable-HeaderRowCentre"/>
            </w:pPr>
            <w:r w:rsidRPr="00847016">
              <w:t>Outbreaks</w:t>
            </w:r>
          </w:p>
        </w:tc>
        <w:tc>
          <w:tcPr>
            <w:tcW w:w="5467" w:type="dxa"/>
            <w:gridSpan w:val="4"/>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730CC7E" w14:textId="77777777" w:rsidR="00847016" w:rsidRPr="00847016" w:rsidRDefault="00847016" w:rsidP="00847016">
            <w:pPr>
              <w:pStyle w:val="CDITable-HeaderRowCentre"/>
            </w:pPr>
            <w:r w:rsidRPr="00847016">
              <w:t>Ill people</w:t>
            </w:r>
          </w:p>
        </w:tc>
      </w:tr>
      <w:tr w:rsidR="00847016" w:rsidRPr="00847016" w14:paraId="317D1085" w14:textId="77777777" w:rsidTr="00847016">
        <w:trPr>
          <w:trHeight w:val="20"/>
          <w:tblHeader/>
        </w:trPr>
        <w:tc>
          <w:tcPr>
            <w:tcW w:w="1417" w:type="dxa"/>
            <w:vMerge/>
            <w:shd w:val="clear" w:color="auto" w:fill="1E4496" w:themeFill="text2"/>
          </w:tcPr>
          <w:p w14:paraId="5C566853" w14:textId="77777777" w:rsidR="00847016" w:rsidRPr="00847016" w:rsidRDefault="00847016" w:rsidP="00847016">
            <w:pPr>
              <w:pStyle w:val="CDITable-HeaderRowCentre"/>
            </w:pPr>
          </w:p>
        </w:tc>
        <w:tc>
          <w:tcPr>
            <w:tcW w:w="137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9ED2685" w14:textId="77777777" w:rsidR="00847016" w:rsidRPr="00847016" w:rsidRDefault="00847016" w:rsidP="00847016">
            <w:pPr>
              <w:pStyle w:val="CDITable-HeaderRowCentre"/>
            </w:pPr>
            <w:r w:rsidRPr="00847016">
              <w:t>Number of outbreaks</w:t>
            </w:r>
          </w:p>
        </w:tc>
        <w:tc>
          <w:tcPr>
            <w:tcW w:w="1377"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19EBAB83" w14:textId="77777777" w:rsidR="00847016" w:rsidRPr="00847016" w:rsidRDefault="00847016" w:rsidP="00847016">
            <w:pPr>
              <w:pStyle w:val="CDITable-HeaderRowCentre"/>
            </w:pPr>
            <w:r w:rsidRPr="00847016">
              <w:t>Proportion</w:t>
            </w:r>
          </w:p>
        </w:tc>
        <w:tc>
          <w:tcPr>
            <w:tcW w:w="1377"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011F8959" w14:textId="77777777" w:rsidR="00847016" w:rsidRPr="00847016" w:rsidRDefault="00847016" w:rsidP="00847016">
            <w:pPr>
              <w:pStyle w:val="CDITable-HeaderRowCentre"/>
            </w:pPr>
            <w:r w:rsidRPr="00847016">
              <w:t>Total number</w:t>
            </w:r>
          </w:p>
        </w:tc>
        <w:tc>
          <w:tcPr>
            <w:tcW w:w="137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1E4DD1F" w14:textId="77777777" w:rsidR="00847016" w:rsidRPr="00847016" w:rsidRDefault="00847016" w:rsidP="00847016">
            <w:pPr>
              <w:pStyle w:val="CDITable-HeaderRowCentre"/>
            </w:pPr>
            <w:r w:rsidRPr="00847016">
              <w:t>Mean number ill per outbreak</w:t>
            </w:r>
          </w:p>
        </w:tc>
        <w:tc>
          <w:tcPr>
            <w:tcW w:w="1376"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3403B42C" w14:textId="77777777" w:rsidR="00847016" w:rsidRPr="00847016" w:rsidRDefault="00847016" w:rsidP="00847016">
            <w:pPr>
              <w:pStyle w:val="CDITable-HeaderRowCentre"/>
            </w:pPr>
            <w:r w:rsidRPr="00847016">
              <w:t>Hospitalised</w:t>
            </w:r>
          </w:p>
        </w:tc>
        <w:tc>
          <w:tcPr>
            <w:tcW w:w="133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0D23CD06" w14:textId="77777777" w:rsidR="00847016" w:rsidRPr="00847016" w:rsidRDefault="00847016" w:rsidP="00847016">
            <w:pPr>
              <w:pStyle w:val="CDITable-HeaderRowCentre"/>
            </w:pPr>
            <w:r w:rsidRPr="00847016">
              <w:t>Fatalities</w:t>
            </w:r>
          </w:p>
        </w:tc>
      </w:tr>
      <w:tr w:rsidR="00847016" w:rsidRPr="00847016" w14:paraId="36D21687" w14:textId="77777777" w:rsidTr="00847016">
        <w:trPr>
          <w:trHeight w:val="20"/>
        </w:trPr>
        <w:tc>
          <w:tcPr>
            <w:tcW w:w="1417" w:type="dxa"/>
            <w:tcBorders>
              <w:bottom w:val="single" w:sz="6" w:space="0" w:color="1E4496" w:themeColor="text2"/>
            </w:tcBorders>
            <w:tcMar>
              <w:top w:w="113" w:type="dxa"/>
              <w:left w:w="113" w:type="dxa"/>
              <w:bottom w:w="113" w:type="dxa"/>
              <w:right w:w="113" w:type="dxa"/>
            </w:tcMar>
            <w:vAlign w:val="center"/>
          </w:tcPr>
          <w:p w14:paraId="25EF9C64" w14:textId="77777777" w:rsidR="00847016" w:rsidRPr="00847016" w:rsidRDefault="00847016" w:rsidP="00847016">
            <w:pPr>
              <w:pStyle w:val="CDITable-RowLeft"/>
            </w:pPr>
            <w:r w:rsidRPr="00847016">
              <w:t>MJOI</w:t>
            </w:r>
          </w:p>
        </w:tc>
        <w:tc>
          <w:tcPr>
            <w:tcW w:w="1377" w:type="dxa"/>
            <w:tcBorders>
              <w:bottom w:val="single" w:sz="6" w:space="0" w:color="1E4496" w:themeColor="text2"/>
            </w:tcBorders>
            <w:tcMar>
              <w:top w:w="113" w:type="dxa"/>
              <w:left w:w="113" w:type="dxa"/>
              <w:bottom w:w="113" w:type="dxa"/>
              <w:right w:w="113" w:type="dxa"/>
            </w:tcMar>
            <w:vAlign w:val="center"/>
          </w:tcPr>
          <w:p w14:paraId="744F70E5" w14:textId="77777777" w:rsidR="00847016" w:rsidRPr="00847016" w:rsidRDefault="00847016" w:rsidP="00847016">
            <w:pPr>
              <w:pStyle w:val="CDITable-RowCentre"/>
            </w:pPr>
            <w:r w:rsidRPr="00847016">
              <w:t>2</w:t>
            </w:r>
          </w:p>
        </w:tc>
        <w:tc>
          <w:tcPr>
            <w:tcW w:w="1377" w:type="dxa"/>
            <w:tcBorders>
              <w:bottom w:val="single" w:sz="6" w:space="0" w:color="1E4496" w:themeColor="text2"/>
            </w:tcBorders>
            <w:tcMar>
              <w:top w:w="113" w:type="dxa"/>
              <w:left w:w="113" w:type="dxa"/>
              <w:bottom w:w="113" w:type="dxa"/>
              <w:right w:w="113" w:type="dxa"/>
            </w:tcMar>
            <w:vAlign w:val="center"/>
          </w:tcPr>
          <w:p w14:paraId="26AAEB1B" w14:textId="77777777" w:rsidR="00847016" w:rsidRPr="00847016" w:rsidRDefault="00847016" w:rsidP="00847016">
            <w:pPr>
              <w:pStyle w:val="CDITable-RowCentre"/>
            </w:pPr>
            <w:r w:rsidRPr="00847016">
              <w:t>2%</w:t>
            </w:r>
          </w:p>
        </w:tc>
        <w:tc>
          <w:tcPr>
            <w:tcW w:w="1377" w:type="dxa"/>
            <w:tcBorders>
              <w:bottom w:val="single" w:sz="6" w:space="0" w:color="1E4496" w:themeColor="text2"/>
            </w:tcBorders>
            <w:tcMar>
              <w:top w:w="113" w:type="dxa"/>
              <w:left w:w="113" w:type="dxa"/>
              <w:bottom w:w="113" w:type="dxa"/>
              <w:right w:w="113" w:type="dxa"/>
            </w:tcMar>
            <w:vAlign w:val="center"/>
          </w:tcPr>
          <w:p w14:paraId="060A27E1" w14:textId="77777777" w:rsidR="00847016" w:rsidRPr="00847016" w:rsidRDefault="00847016" w:rsidP="00847016">
            <w:pPr>
              <w:pStyle w:val="CDITable-RowCentre"/>
            </w:pPr>
            <w:r w:rsidRPr="00847016">
              <w:t>55</w:t>
            </w:r>
          </w:p>
        </w:tc>
        <w:tc>
          <w:tcPr>
            <w:tcW w:w="1377" w:type="dxa"/>
            <w:tcBorders>
              <w:bottom w:val="single" w:sz="6" w:space="0" w:color="1E4496" w:themeColor="text2"/>
            </w:tcBorders>
            <w:tcMar>
              <w:top w:w="113" w:type="dxa"/>
              <w:left w:w="113" w:type="dxa"/>
              <w:bottom w:w="113" w:type="dxa"/>
              <w:right w:w="113" w:type="dxa"/>
            </w:tcMar>
            <w:vAlign w:val="center"/>
          </w:tcPr>
          <w:p w14:paraId="4EA897A3" w14:textId="77777777" w:rsidR="00847016" w:rsidRPr="00847016" w:rsidRDefault="00847016" w:rsidP="00847016">
            <w:pPr>
              <w:pStyle w:val="CDITable-RowCentre"/>
            </w:pPr>
            <w:r w:rsidRPr="00847016">
              <w:t>28</w:t>
            </w:r>
          </w:p>
        </w:tc>
        <w:tc>
          <w:tcPr>
            <w:tcW w:w="1376" w:type="dxa"/>
            <w:tcBorders>
              <w:bottom w:val="single" w:sz="6" w:space="0" w:color="1E4496" w:themeColor="text2"/>
            </w:tcBorders>
            <w:tcMar>
              <w:top w:w="113" w:type="dxa"/>
              <w:left w:w="113" w:type="dxa"/>
              <w:bottom w:w="113" w:type="dxa"/>
              <w:right w:w="113" w:type="dxa"/>
            </w:tcMar>
            <w:vAlign w:val="center"/>
          </w:tcPr>
          <w:p w14:paraId="34CE2B32" w14:textId="77777777" w:rsidR="00847016" w:rsidRPr="00847016" w:rsidRDefault="00847016" w:rsidP="00847016">
            <w:pPr>
              <w:pStyle w:val="CDITable-RowCentre"/>
            </w:pPr>
            <w:r w:rsidRPr="00847016">
              <w:t>50</w:t>
            </w:r>
          </w:p>
        </w:tc>
        <w:tc>
          <w:tcPr>
            <w:tcW w:w="1337" w:type="dxa"/>
            <w:tcBorders>
              <w:bottom w:val="single" w:sz="6" w:space="0" w:color="1E4496" w:themeColor="text2"/>
            </w:tcBorders>
            <w:tcMar>
              <w:top w:w="113" w:type="dxa"/>
              <w:left w:w="113" w:type="dxa"/>
              <w:bottom w:w="113" w:type="dxa"/>
              <w:right w:w="113" w:type="dxa"/>
            </w:tcMar>
            <w:vAlign w:val="center"/>
          </w:tcPr>
          <w:p w14:paraId="645BF4FA" w14:textId="77777777" w:rsidR="00847016" w:rsidRPr="00847016" w:rsidRDefault="00847016" w:rsidP="00847016">
            <w:pPr>
              <w:pStyle w:val="CDITable-RowCentre"/>
            </w:pPr>
            <w:r w:rsidRPr="00847016">
              <w:t>8</w:t>
            </w:r>
          </w:p>
        </w:tc>
      </w:tr>
      <w:tr w:rsidR="00847016" w:rsidRPr="00847016" w14:paraId="184AF755" w14:textId="77777777" w:rsidTr="00847016">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B70E9D" w14:textId="77777777" w:rsidR="00847016" w:rsidRPr="00847016" w:rsidRDefault="00847016" w:rsidP="00847016">
            <w:pPr>
              <w:pStyle w:val="CDITable-RowLeft"/>
            </w:pPr>
            <w:r w:rsidRPr="00847016">
              <w:t>ACT</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B86124" w14:textId="77777777" w:rsidR="00847016" w:rsidRPr="00847016" w:rsidRDefault="00847016" w:rsidP="00847016">
            <w:pPr>
              <w:pStyle w:val="CDITable-RowCentre"/>
            </w:pPr>
            <w:r w:rsidRPr="00847016">
              <w:t>4</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73A68D" w14:textId="77777777" w:rsidR="00847016" w:rsidRPr="00847016" w:rsidRDefault="00847016" w:rsidP="00847016">
            <w:pPr>
              <w:pStyle w:val="CDITable-RowCentre"/>
            </w:pPr>
            <w:r w:rsidRPr="00847016">
              <w:t>3%</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C94E75" w14:textId="77777777" w:rsidR="00847016" w:rsidRPr="00847016" w:rsidRDefault="00847016" w:rsidP="00847016">
            <w:pPr>
              <w:pStyle w:val="CDITable-RowCentre"/>
            </w:pPr>
            <w:r w:rsidRPr="00847016">
              <w:t>34</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D3B32C" w14:textId="77777777" w:rsidR="00847016" w:rsidRPr="00847016" w:rsidRDefault="00847016" w:rsidP="00847016">
            <w:pPr>
              <w:pStyle w:val="CDITable-RowCentre"/>
            </w:pPr>
            <w:r w:rsidRPr="00847016">
              <w:t>9</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8D8291" w14:textId="77777777" w:rsidR="00847016" w:rsidRPr="00847016" w:rsidRDefault="00847016" w:rsidP="00847016">
            <w:pPr>
              <w:pStyle w:val="CDITable-RowCentre"/>
            </w:pPr>
            <w:r w:rsidRPr="00847016">
              <w:t>6</w:t>
            </w:r>
          </w:p>
        </w:tc>
        <w:tc>
          <w:tcPr>
            <w:tcW w:w="13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D6B784" w14:textId="77777777" w:rsidR="00847016" w:rsidRPr="00847016" w:rsidRDefault="00847016" w:rsidP="00847016">
            <w:pPr>
              <w:pStyle w:val="CDITable-RowCentre"/>
            </w:pPr>
            <w:r w:rsidRPr="00847016">
              <w:t>0</w:t>
            </w:r>
          </w:p>
        </w:tc>
      </w:tr>
      <w:tr w:rsidR="00847016" w:rsidRPr="00847016" w14:paraId="17B5552E" w14:textId="77777777" w:rsidTr="00847016">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FF2A16" w14:textId="77777777" w:rsidR="00847016" w:rsidRPr="00847016" w:rsidRDefault="00847016" w:rsidP="00847016">
            <w:pPr>
              <w:pStyle w:val="CDITable-RowLeft"/>
            </w:pPr>
            <w:r w:rsidRPr="00847016">
              <w:t>NSW</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FE35ED" w14:textId="77777777" w:rsidR="00847016" w:rsidRPr="00847016" w:rsidRDefault="00847016" w:rsidP="00847016">
            <w:pPr>
              <w:pStyle w:val="CDITable-RowCentre"/>
            </w:pPr>
            <w:r w:rsidRPr="00847016">
              <w:t>33</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67BE2E" w14:textId="77777777" w:rsidR="00847016" w:rsidRPr="00847016" w:rsidRDefault="00847016" w:rsidP="00847016">
            <w:pPr>
              <w:pStyle w:val="CDITable-RowCentre"/>
            </w:pPr>
            <w:r w:rsidRPr="00847016">
              <w:t>26%</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F7D8EE" w14:textId="77777777" w:rsidR="00847016" w:rsidRPr="00847016" w:rsidRDefault="00847016" w:rsidP="00847016">
            <w:pPr>
              <w:pStyle w:val="CDITable-RowCentre"/>
            </w:pPr>
            <w:r w:rsidRPr="00847016">
              <w:t>610</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4A03B8" w14:textId="77777777" w:rsidR="00847016" w:rsidRPr="00847016" w:rsidRDefault="00847016" w:rsidP="00847016">
            <w:pPr>
              <w:pStyle w:val="CDITable-RowCentre"/>
            </w:pPr>
            <w:r w:rsidRPr="00847016">
              <w:t>18</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D7AD7" w14:textId="77777777" w:rsidR="00847016" w:rsidRPr="00847016" w:rsidRDefault="00847016" w:rsidP="00847016">
            <w:pPr>
              <w:pStyle w:val="CDITable-RowCentre"/>
            </w:pPr>
            <w:r w:rsidRPr="00847016">
              <w:t>79</w:t>
            </w:r>
          </w:p>
        </w:tc>
        <w:tc>
          <w:tcPr>
            <w:tcW w:w="13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DE7181" w14:textId="77777777" w:rsidR="00847016" w:rsidRPr="00847016" w:rsidRDefault="00847016" w:rsidP="00847016">
            <w:pPr>
              <w:pStyle w:val="CDITable-RowCentre"/>
            </w:pPr>
            <w:r w:rsidRPr="00847016">
              <w:t>5</w:t>
            </w:r>
          </w:p>
        </w:tc>
      </w:tr>
      <w:tr w:rsidR="00847016" w:rsidRPr="00847016" w14:paraId="2A5A63E4" w14:textId="77777777" w:rsidTr="00847016">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918E18" w14:textId="77777777" w:rsidR="00847016" w:rsidRPr="00847016" w:rsidRDefault="00847016" w:rsidP="00847016">
            <w:pPr>
              <w:pStyle w:val="CDITable-RowLeft"/>
            </w:pPr>
            <w:r w:rsidRPr="00847016">
              <w:t>NT</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04F407" w14:textId="77777777" w:rsidR="00847016" w:rsidRPr="00847016" w:rsidRDefault="00847016" w:rsidP="00847016">
            <w:pPr>
              <w:pStyle w:val="CDITable-RowCentre"/>
            </w:pPr>
            <w:r w:rsidRPr="00847016">
              <w:t>6</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128B0E" w14:textId="77777777" w:rsidR="00847016" w:rsidRPr="00847016" w:rsidRDefault="00847016" w:rsidP="00847016">
            <w:pPr>
              <w:pStyle w:val="CDITable-RowCentre"/>
            </w:pPr>
            <w:r w:rsidRPr="00847016">
              <w:t>5%</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6D821C" w14:textId="77777777" w:rsidR="00847016" w:rsidRPr="00847016" w:rsidRDefault="00847016" w:rsidP="00847016">
            <w:pPr>
              <w:pStyle w:val="CDITable-RowCentre"/>
            </w:pPr>
            <w:r w:rsidRPr="00847016">
              <w:t>77</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2546D5" w14:textId="77777777" w:rsidR="00847016" w:rsidRPr="00847016" w:rsidRDefault="00847016" w:rsidP="00847016">
            <w:pPr>
              <w:pStyle w:val="CDITable-RowCentre"/>
            </w:pPr>
            <w:r w:rsidRPr="00847016">
              <w:t>13</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1B5157" w14:textId="77777777" w:rsidR="00847016" w:rsidRPr="00847016" w:rsidRDefault="00847016" w:rsidP="00847016">
            <w:pPr>
              <w:pStyle w:val="CDITable-RowCentre"/>
            </w:pPr>
            <w:r w:rsidRPr="00847016">
              <w:t>7</w:t>
            </w:r>
          </w:p>
        </w:tc>
        <w:tc>
          <w:tcPr>
            <w:tcW w:w="13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0C4908" w14:textId="77777777" w:rsidR="00847016" w:rsidRPr="00847016" w:rsidRDefault="00847016" w:rsidP="00847016">
            <w:pPr>
              <w:pStyle w:val="CDITable-RowCentre"/>
            </w:pPr>
            <w:r w:rsidRPr="00847016">
              <w:t>0</w:t>
            </w:r>
          </w:p>
        </w:tc>
      </w:tr>
      <w:tr w:rsidR="00847016" w:rsidRPr="00847016" w14:paraId="0A4B3947" w14:textId="77777777" w:rsidTr="00847016">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B6ED34" w14:textId="77777777" w:rsidR="00847016" w:rsidRPr="00847016" w:rsidRDefault="00847016" w:rsidP="00847016">
            <w:pPr>
              <w:pStyle w:val="CDITable-RowLeft"/>
            </w:pPr>
            <w:r w:rsidRPr="00847016">
              <w:t>Qld</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B6D9C1" w14:textId="77777777" w:rsidR="00847016" w:rsidRPr="00847016" w:rsidRDefault="00847016" w:rsidP="00847016">
            <w:pPr>
              <w:pStyle w:val="CDITable-RowCentre"/>
            </w:pPr>
            <w:r w:rsidRPr="00847016">
              <w:t>13</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CC903D" w14:textId="77777777" w:rsidR="00847016" w:rsidRPr="00847016" w:rsidRDefault="00847016" w:rsidP="00847016">
            <w:pPr>
              <w:pStyle w:val="CDITable-RowCentre"/>
            </w:pPr>
            <w:r w:rsidRPr="00847016">
              <w:t>10%</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C646CE" w14:textId="77777777" w:rsidR="00847016" w:rsidRPr="00847016" w:rsidRDefault="00847016" w:rsidP="00847016">
            <w:pPr>
              <w:pStyle w:val="CDITable-RowCentre"/>
            </w:pPr>
            <w:r w:rsidRPr="00847016">
              <w:t>95</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973417" w14:textId="77777777" w:rsidR="00847016" w:rsidRPr="00847016" w:rsidRDefault="00847016" w:rsidP="00847016">
            <w:pPr>
              <w:pStyle w:val="CDITable-RowCentre"/>
            </w:pPr>
            <w:r w:rsidRPr="00847016">
              <w:t>7</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B61560" w14:textId="77777777" w:rsidR="00847016" w:rsidRPr="00847016" w:rsidRDefault="00847016" w:rsidP="00847016">
            <w:pPr>
              <w:pStyle w:val="CDITable-RowCentre"/>
            </w:pPr>
            <w:r w:rsidRPr="00847016">
              <w:t>9</w:t>
            </w:r>
          </w:p>
        </w:tc>
        <w:tc>
          <w:tcPr>
            <w:tcW w:w="13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5EAE22" w14:textId="77777777" w:rsidR="00847016" w:rsidRPr="00847016" w:rsidRDefault="00847016" w:rsidP="00847016">
            <w:pPr>
              <w:pStyle w:val="CDITable-RowCentre"/>
            </w:pPr>
            <w:r w:rsidRPr="00847016">
              <w:t>0</w:t>
            </w:r>
          </w:p>
        </w:tc>
      </w:tr>
      <w:tr w:rsidR="00847016" w:rsidRPr="00847016" w14:paraId="5EE0536D" w14:textId="77777777" w:rsidTr="00847016">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E113FE" w14:textId="77777777" w:rsidR="00847016" w:rsidRPr="00847016" w:rsidRDefault="00847016" w:rsidP="00847016">
            <w:pPr>
              <w:pStyle w:val="CDITable-RowLeft"/>
            </w:pPr>
            <w:r w:rsidRPr="00847016">
              <w:t>SA</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C8976C" w14:textId="77777777" w:rsidR="00847016" w:rsidRPr="00847016" w:rsidRDefault="00847016" w:rsidP="00847016">
            <w:pPr>
              <w:pStyle w:val="CDITable-RowCentre"/>
            </w:pPr>
            <w:r w:rsidRPr="00847016">
              <w:t>11</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65BACB" w14:textId="77777777" w:rsidR="00847016" w:rsidRPr="00847016" w:rsidRDefault="00847016" w:rsidP="00847016">
            <w:pPr>
              <w:pStyle w:val="CDITable-RowCentre"/>
            </w:pPr>
            <w:r w:rsidRPr="00847016">
              <w:t>9%</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BBBCD5" w14:textId="77777777" w:rsidR="00847016" w:rsidRPr="00847016" w:rsidRDefault="00847016" w:rsidP="00847016">
            <w:pPr>
              <w:pStyle w:val="CDITable-RowCentre"/>
            </w:pPr>
            <w:r w:rsidRPr="00847016">
              <w:t>131</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483555" w14:textId="77777777" w:rsidR="00847016" w:rsidRPr="00847016" w:rsidRDefault="00847016" w:rsidP="00847016">
            <w:pPr>
              <w:pStyle w:val="CDITable-RowCentre"/>
            </w:pPr>
            <w:r w:rsidRPr="00847016">
              <w:t>12</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32E4AF" w14:textId="77777777" w:rsidR="00847016" w:rsidRPr="00847016" w:rsidRDefault="00847016" w:rsidP="00847016">
            <w:pPr>
              <w:pStyle w:val="CDITable-RowCentre"/>
            </w:pPr>
            <w:r w:rsidRPr="00847016">
              <w:t>30</w:t>
            </w:r>
          </w:p>
        </w:tc>
        <w:tc>
          <w:tcPr>
            <w:tcW w:w="13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7BC925" w14:textId="77777777" w:rsidR="00847016" w:rsidRPr="00847016" w:rsidRDefault="00847016" w:rsidP="00847016">
            <w:pPr>
              <w:pStyle w:val="CDITable-RowCentre"/>
            </w:pPr>
            <w:r w:rsidRPr="00847016">
              <w:t>0</w:t>
            </w:r>
          </w:p>
        </w:tc>
      </w:tr>
      <w:tr w:rsidR="00847016" w:rsidRPr="00847016" w14:paraId="1734935F" w14:textId="77777777" w:rsidTr="00847016">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ED6545" w14:textId="77777777" w:rsidR="00847016" w:rsidRPr="00847016" w:rsidRDefault="00847016" w:rsidP="00847016">
            <w:pPr>
              <w:pStyle w:val="CDITable-RowLeft"/>
            </w:pPr>
            <w:r w:rsidRPr="00847016">
              <w:t>Tas.</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52FEC0" w14:textId="77777777" w:rsidR="00847016" w:rsidRPr="00847016" w:rsidRDefault="00847016" w:rsidP="00847016">
            <w:pPr>
              <w:pStyle w:val="CDITable-RowCentre"/>
            </w:pPr>
            <w:r w:rsidRPr="00847016">
              <w:t>3</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04012A" w14:textId="77777777" w:rsidR="00847016" w:rsidRPr="00847016" w:rsidRDefault="00847016" w:rsidP="00847016">
            <w:pPr>
              <w:pStyle w:val="CDITable-RowCentre"/>
            </w:pPr>
            <w:r w:rsidRPr="00847016">
              <w:t>2%</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AD73F0" w14:textId="77777777" w:rsidR="00847016" w:rsidRPr="00847016" w:rsidRDefault="00847016" w:rsidP="00847016">
            <w:pPr>
              <w:pStyle w:val="CDITable-RowCentre"/>
            </w:pPr>
            <w:r w:rsidRPr="00847016">
              <w:t>64</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458332" w14:textId="77777777" w:rsidR="00847016" w:rsidRPr="00847016" w:rsidRDefault="00847016" w:rsidP="00847016">
            <w:pPr>
              <w:pStyle w:val="CDITable-RowCentre"/>
            </w:pPr>
            <w:r w:rsidRPr="00847016">
              <w:t>21</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C6FA2B" w14:textId="77777777" w:rsidR="00847016" w:rsidRPr="00847016" w:rsidRDefault="00847016" w:rsidP="00847016">
            <w:pPr>
              <w:pStyle w:val="CDITable-RowCentre"/>
            </w:pPr>
            <w:r w:rsidRPr="00847016">
              <w:t>12</w:t>
            </w:r>
          </w:p>
        </w:tc>
        <w:tc>
          <w:tcPr>
            <w:tcW w:w="13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7817C5" w14:textId="77777777" w:rsidR="00847016" w:rsidRPr="00847016" w:rsidRDefault="00847016" w:rsidP="00847016">
            <w:pPr>
              <w:pStyle w:val="CDITable-RowCentre"/>
            </w:pPr>
            <w:r w:rsidRPr="00847016">
              <w:t>0</w:t>
            </w:r>
          </w:p>
        </w:tc>
      </w:tr>
      <w:tr w:rsidR="00847016" w:rsidRPr="00847016" w14:paraId="5494132A" w14:textId="77777777" w:rsidTr="00847016">
        <w:trPr>
          <w:trHeight w:val="20"/>
        </w:trPr>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065CD5" w14:textId="77777777" w:rsidR="00847016" w:rsidRPr="00847016" w:rsidRDefault="00847016" w:rsidP="00847016">
            <w:pPr>
              <w:pStyle w:val="CDITable-RowLeft"/>
            </w:pPr>
            <w:r w:rsidRPr="00847016">
              <w:t>Vic.</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242F7F" w14:textId="77777777" w:rsidR="00847016" w:rsidRPr="00847016" w:rsidRDefault="00847016" w:rsidP="00847016">
            <w:pPr>
              <w:pStyle w:val="CDITable-RowCentre"/>
            </w:pPr>
            <w:r w:rsidRPr="00847016">
              <w:t>18</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3EE5FD" w14:textId="77777777" w:rsidR="00847016" w:rsidRPr="00847016" w:rsidRDefault="00847016" w:rsidP="00847016">
            <w:pPr>
              <w:pStyle w:val="CDITable-RowCentre"/>
            </w:pPr>
            <w:r w:rsidRPr="00847016">
              <w:t>14%</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0A065C" w14:textId="77777777" w:rsidR="00847016" w:rsidRPr="00847016" w:rsidRDefault="00847016" w:rsidP="00847016">
            <w:pPr>
              <w:pStyle w:val="CDITable-RowCentre"/>
            </w:pPr>
            <w:r w:rsidRPr="00847016">
              <w:t>235</w:t>
            </w:r>
          </w:p>
        </w:tc>
        <w:tc>
          <w:tcPr>
            <w:tcW w:w="137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A2BD08" w14:textId="77777777" w:rsidR="00847016" w:rsidRPr="00847016" w:rsidRDefault="00847016" w:rsidP="00847016">
            <w:pPr>
              <w:pStyle w:val="CDITable-RowCentre"/>
            </w:pPr>
            <w:r w:rsidRPr="00847016">
              <w:t>13</w:t>
            </w:r>
          </w:p>
        </w:tc>
        <w:tc>
          <w:tcPr>
            <w:tcW w:w="13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3AABEF" w14:textId="77777777" w:rsidR="00847016" w:rsidRPr="00847016" w:rsidRDefault="00847016" w:rsidP="00847016">
            <w:pPr>
              <w:pStyle w:val="CDITable-RowCentre"/>
            </w:pPr>
            <w:r w:rsidRPr="00847016">
              <w:t>33</w:t>
            </w:r>
          </w:p>
        </w:tc>
        <w:tc>
          <w:tcPr>
            <w:tcW w:w="133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E2A301" w14:textId="77777777" w:rsidR="00847016" w:rsidRPr="00847016" w:rsidRDefault="00847016" w:rsidP="00847016">
            <w:pPr>
              <w:pStyle w:val="CDITable-RowCentre"/>
            </w:pPr>
            <w:r w:rsidRPr="00847016">
              <w:t>0</w:t>
            </w:r>
          </w:p>
        </w:tc>
      </w:tr>
      <w:tr w:rsidR="00847016" w:rsidRPr="00847016" w14:paraId="6829F6C3" w14:textId="77777777" w:rsidTr="00847016">
        <w:trPr>
          <w:trHeight w:val="20"/>
        </w:trPr>
        <w:tc>
          <w:tcPr>
            <w:tcW w:w="1417" w:type="dxa"/>
            <w:tcBorders>
              <w:top w:val="single" w:sz="6" w:space="0" w:color="1E4496" w:themeColor="text2"/>
            </w:tcBorders>
            <w:tcMar>
              <w:top w:w="113" w:type="dxa"/>
              <w:left w:w="113" w:type="dxa"/>
              <w:bottom w:w="113" w:type="dxa"/>
              <w:right w:w="113" w:type="dxa"/>
            </w:tcMar>
            <w:vAlign w:val="center"/>
          </w:tcPr>
          <w:p w14:paraId="4FB00CC5" w14:textId="77777777" w:rsidR="00847016" w:rsidRPr="00847016" w:rsidRDefault="00847016" w:rsidP="00847016">
            <w:pPr>
              <w:pStyle w:val="CDITable-RowLeft"/>
            </w:pPr>
            <w:r w:rsidRPr="00847016">
              <w:t>WA</w:t>
            </w:r>
          </w:p>
        </w:tc>
        <w:tc>
          <w:tcPr>
            <w:tcW w:w="1377" w:type="dxa"/>
            <w:tcBorders>
              <w:top w:val="single" w:sz="6" w:space="0" w:color="1E4496" w:themeColor="text2"/>
            </w:tcBorders>
            <w:tcMar>
              <w:top w:w="113" w:type="dxa"/>
              <w:left w:w="113" w:type="dxa"/>
              <w:bottom w:w="113" w:type="dxa"/>
              <w:right w:w="113" w:type="dxa"/>
            </w:tcMar>
            <w:vAlign w:val="center"/>
          </w:tcPr>
          <w:p w14:paraId="2FE6CB97" w14:textId="77777777" w:rsidR="00847016" w:rsidRPr="00847016" w:rsidRDefault="00847016" w:rsidP="00847016">
            <w:pPr>
              <w:pStyle w:val="CDITable-RowCentre"/>
            </w:pPr>
            <w:r w:rsidRPr="00847016">
              <w:t>37</w:t>
            </w:r>
          </w:p>
        </w:tc>
        <w:tc>
          <w:tcPr>
            <w:tcW w:w="1377" w:type="dxa"/>
            <w:tcBorders>
              <w:top w:val="single" w:sz="6" w:space="0" w:color="1E4496" w:themeColor="text2"/>
            </w:tcBorders>
            <w:tcMar>
              <w:top w:w="113" w:type="dxa"/>
              <w:left w:w="113" w:type="dxa"/>
              <w:bottom w:w="113" w:type="dxa"/>
              <w:right w:w="113" w:type="dxa"/>
            </w:tcMar>
            <w:vAlign w:val="center"/>
          </w:tcPr>
          <w:p w14:paraId="441D3A85" w14:textId="77777777" w:rsidR="00847016" w:rsidRPr="00847016" w:rsidRDefault="00847016" w:rsidP="00847016">
            <w:pPr>
              <w:pStyle w:val="CDITable-RowCentre"/>
            </w:pPr>
            <w:r w:rsidRPr="00847016">
              <w:t>29%</w:t>
            </w:r>
          </w:p>
        </w:tc>
        <w:tc>
          <w:tcPr>
            <w:tcW w:w="1377" w:type="dxa"/>
            <w:tcBorders>
              <w:top w:val="single" w:sz="6" w:space="0" w:color="1E4496" w:themeColor="text2"/>
            </w:tcBorders>
            <w:tcMar>
              <w:top w:w="113" w:type="dxa"/>
              <w:left w:w="113" w:type="dxa"/>
              <w:bottom w:w="113" w:type="dxa"/>
              <w:right w:w="113" w:type="dxa"/>
            </w:tcMar>
            <w:vAlign w:val="center"/>
          </w:tcPr>
          <w:p w14:paraId="305AD1EA" w14:textId="77777777" w:rsidR="00847016" w:rsidRPr="00847016" w:rsidRDefault="00847016" w:rsidP="00847016">
            <w:pPr>
              <w:pStyle w:val="CDITable-RowCentre"/>
            </w:pPr>
            <w:r w:rsidRPr="00847016">
              <w:t>343</w:t>
            </w:r>
          </w:p>
        </w:tc>
        <w:tc>
          <w:tcPr>
            <w:tcW w:w="1377" w:type="dxa"/>
            <w:tcBorders>
              <w:top w:val="single" w:sz="6" w:space="0" w:color="1E4496" w:themeColor="text2"/>
            </w:tcBorders>
            <w:tcMar>
              <w:top w:w="113" w:type="dxa"/>
              <w:left w:w="113" w:type="dxa"/>
              <w:bottom w:w="113" w:type="dxa"/>
              <w:right w:w="113" w:type="dxa"/>
            </w:tcMar>
            <w:vAlign w:val="center"/>
          </w:tcPr>
          <w:p w14:paraId="2733D06E" w14:textId="77777777" w:rsidR="00847016" w:rsidRPr="00847016" w:rsidRDefault="00847016" w:rsidP="00847016">
            <w:pPr>
              <w:pStyle w:val="CDITable-RowCentre"/>
            </w:pPr>
            <w:r w:rsidRPr="00847016">
              <w:t>9</w:t>
            </w:r>
          </w:p>
        </w:tc>
        <w:tc>
          <w:tcPr>
            <w:tcW w:w="1376" w:type="dxa"/>
            <w:tcBorders>
              <w:top w:val="single" w:sz="6" w:space="0" w:color="1E4496" w:themeColor="text2"/>
            </w:tcBorders>
            <w:tcMar>
              <w:top w:w="113" w:type="dxa"/>
              <w:left w:w="113" w:type="dxa"/>
              <w:bottom w:w="113" w:type="dxa"/>
              <w:right w:w="113" w:type="dxa"/>
            </w:tcMar>
            <w:vAlign w:val="center"/>
          </w:tcPr>
          <w:p w14:paraId="09CFDE50" w14:textId="77777777" w:rsidR="00847016" w:rsidRPr="00847016" w:rsidRDefault="00847016" w:rsidP="00847016">
            <w:pPr>
              <w:pStyle w:val="CDITable-RowCentre"/>
            </w:pPr>
            <w:r w:rsidRPr="00847016">
              <w:t>57</w:t>
            </w:r>
          </w:p>
        </w:tc>
        <w:tc>
          <w:tcPr>
            <w:tcW w:w="1337" w:type="dxa"/>
            <w:tcBorders>
              <w:top w:val="single" w:sz="6" w:space="0" w:color="1E4496" w:themeColor="text2"/>
            </w:tcBorders>
            <w:tcMar>
              <w:top w:w="113" w:type="dxa"/>
              <w:left w:w="113" w:type="dxa"/>
              <w:bottom w:w="113" w:type="dxa"/>
              <w:right w:w="113" w:type="dxa"/>
            </w:tcMar>
            <w:vAlign w:val="center"/>
          </w:tcPr>
          <w:p w14:paraId="06904815" w14:textId="77777777" w:rsidR="00847016" w:rsidRPr="00847016" w:rsidRDefault="00847016" w:rsidP="00847016">
            <w:pPr>
              <w:pStyle w:val="CDITable-RowCentre"/>
            </w:pPr>
            <w:r w:rsidRPr="00847016">
              <w:t>0</w:t>
            </w:r>
          </w:p>
        </w:tc>
      </w:tr>
      <w:tr w:rsidR="00847016" w:rsidRPr="00847016" w14:paraId="66B35E4D" w14:textId="77777777" w:rsidTr="00847016">
        <w:trPr>
          <w:trHeight w:val="20"/>
        </w:trPr>
        <w:tc>
          <w:tcPr>
            <w:tcW w:w="141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CEC8C54" w14:textId="77777777" w:rsidR="00847016" w:rsidRPr="00847016" w:rsidRDefault="00847016" w:rsidP="00847016">
            <w:pPr>
              <w:pStyle w:val="CDITable-TotalRowLeft"/>
            </w:pPr>
            <w:r w:rsidRPr="00847016">
              <w:t>Total</w:t>
            </w:r>
          </w:p>
        </w:tc>
        <w:tc>
          <w:tcPr>
            <w:tcW w:w="137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9D0452A" w14:textId="77777777" w:rsidR="00847016" w:rsidRPr="00847016" w:rsidRDefault="00847016" w:rsidP="00847016">
            <w:pPr>
              <w:pStyle w:val="CDITable-TotalRowCentre"/>
            </w:pPr>
            <w:r w:rsidRPr="00847016">
              <w:t>127</w:t>
            </w:r>
          </w:p>
        </w:tc>
        <w:tc>
          <w:tcPr>
            <w:tcW w:w="137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5FA1D26" w14:textId="77777777" w:rsidR="00847016" w:rsidRPr="00847016" w:rsidRDefault="00847016" w:rsidP="00847016">
            <w:pPr>
              <w:pStyle w:val="CDITable-TotalRowCentre"/>
            </w:pPr>
            <w:r w:rsidRPr="00847016">
              <w:t>100%</w:t>
            </w:r>
          </w:p>
        </w:tc>
        <w:tc>
          <w:tcPr>
            <w:tcW w:w="137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73CF9D2" w14:textId="77777777" w:rsidR="00847016" w:rsidRPr="00847016" w:rsidRDefault="00847016" w:rsidP="00847016">
            <w:pPr>
              <w:pStyle w:val="CDITable-TotalRowCentre"/>
            </w:pPr>
            <w:r w:rsidRPr="00847016">
              <w:t>1,644</w:t>
            </w:r>
          </w:p>
        </w:tc>
        <w:tc>
          <w:tcPr>
            <w:tcW w:w="137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948BDEA" w14:textId="77777777" w:rsidR="00847016" w:rsidRPr="00847016" w:rsidRDefault="00847016" w:rsidP="00847016">
            <w:pPr>
              <w:pStyle w:val="CDITable-TotalRowCentre"/>
            </w:pPr>
            <w:r w:rsidRPr="00847016">
              <w:t>130</w:t>
            </w:r>
          </w:p>
        </w:tc>
        <w:tc>
          <w:tcPr>
            <w:tcW w:w="1376"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6AA7E91" w14:textId="77777777" w:rsidR="00847016" w:rsidRPr="00847016" w:rsidRDefault="00847016" w:rsidP="00847016">
            <w:pPr>
              <w:pStyle w:val="CDITable-TotalRowCentre"/>
            </w:pPr>
            <w:r w:rsidRPr="00847016">
              <w:t>283</w:t>
            </w:r>
          </w:p>
        </w:tc>
        <w:tc>
          <w:tcPr>
            <w:tcW w:w="1337"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5C6623B" w14:textId="77777777" w:rsidR="00847016" w:rsidRPr="00847016" w:rsidRDefault="00847016" w:rsidP="00847016">
            <w:pPr>
              <w:pStyle w:val="CDITable-TotalRowCentre"/>
            </w:pPr>
            <w:r w:rsidRPr="00847016">
              <w:t>13</w:t>
            </w:r>
          </w:p>
        </w:tc>
      </w:tr>
    </w:tbl>
    <w:p w14:paraId="587768D3" w14:textId="77777777" w:rsidR="00B57D95" w:rsidRPr="00B57D95" w:rsidRDefault="00B57D95" w:rsidP="00B57D95">
      <w:pPr>
        <w:pStyle w:val="CDITable-FirstFootnote"/>
      </w:pPr>
      <w:r w:rsidRPr="00B57D95">
        <w:t>a</w:t>
      </w:r>
      <w:r w:rsidRPr="00B57D95">
        <w:tab/>
        <w:t>MJOI: multi-jurisdictional outbreak investigation; ACT: Australian Capital Territory; NSW: New South Wales; NT: Northern Territory; Qld: Queensland; SA: South Australia; Tas.: Tasmania; Vic.: Victoria; WA: Western Australia.</w:t>
      </w:r>
    </w:p>
    <w:p w14:paraId="77FD3F70" w14:textId="4210F042" w:rsidR="00B57D95" w:rsidRPr="00B57D95" w:rsidRDefault="00B57D95" w:rsidP="00B57D95">
      <w:pPr>
        <w:pStyle w:val="CDIFigure-Title"/>
      </w:pPr>
      <w:bookmarkStart w:id="142" w:name="_Toc196814666"/>
      <w:bookmarkStart w:id="143" w:name="_Toc204171716"/>
      <w:r w:rsidRPr="00B57D95">
        <w:t xml:space="preserve">Figure </w:t>
      </w:r>
      <w:r>
        <w:t>23</w:t>
      </w:r>
      <w:r w:rsidRPr="00B57D95">
        <w:t>: Foodborne outbreaks in Australia by year and quarter,</w:t>
      </w:r>
      <w:r w:rsidRPr="00B57D95">
        <w:rPr>
          <w:vertAlign w:val="superscript"/>
        </w:rPr>
        <w:t>a</w:t>
      </w:r>
      <w:r w:rsidRPr="00B57D95">
        <w:t xml:space="preserve"> 2013–2018</w:t>
      </w:r>
      <w:bookmarkEnd w:id="142"/>
      <w:bookmarkEnd w:id="143"/>
    </w:p>
    <w:p w14:paraId="4977B541" w14:textId="59A2DC2D" w:rsidR="00B57D95" w:rsidRPr="00B57D95" w:rsidRDefault="0080306D" w:rsidP="00B57D95">
      <w:pPr>
        <w:pStyle w:val="CDIFigure-Placeholder"/>
      </w:pPr>
      <w:r>
        <w:rPr>
          <w:noProof/>
          <w14:ligatures w14:val="none"/>
        </w:rPr>
        <w:drawing>
          <wp:inline distT="0" distB="0" distL="0" distR="0" wp14:anchorId="57E57DF7" wp14:editId="016E41C5">
            <wp:extent cx="6120765" cy="3478530"/>
            <wp:effectExtent l="0" t="0" r="0" b="7620"/>
            <wp:docPr id="1811946860" name="Picture 23" descr="Figure 23 is a column chart showing reported foodborne outbreaks notifications in Australia from 2013–2018, by year and quarter. Most foodborne outbreaks occur during the first quarter each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46860" name="Picture 23" descr="Figure 23 is a column chart showing reported foodborne outbreaks notifications in Australia from 2013–2018, by year and quarter. Most foodborne outbreaks occur during the first quarter each year. "/>
                    <pic:cNvPicPr/>
                  </pic:nvPicPr>
                  <pic:blipFill>
                    <a:blip r:embed="rId40">
                      <a:extLst>
                        <a:ext uri="{28A0092B-C50C-407E-A947-70E740481C1C}">
                          <a14:useLocalDpi xmlns:a14="http://schemas.microsoft.com/office/drawing/2010/main" val="0"/>
                        </a:ext>
                      </a:extLst>
                    </a:blip>
                    <a:stretch>
                      <a:fillRect/>
                    </a:stretch>
                  </pic:blipFill>
                  <pic:spPr>
                    <a:xfrm>
                      <a:off x="0" y="0"/>
                      <a:ext cx="6120765" cy="3478530"/>
                    </a:xfrm>
                    <a:prstGeom prst="rect">
                      <a:avLst/>
                    </a:prstGeom>
                  </pic:spPr>
                </pic:pic>
              </a:graphicData>
            </a:graphic>
          </wp:inline>
        </w:drawing>
      </w:r>
    </w:p>
    <w:p w14:paraId="10716B56" w14:textId="77777777" w:rsidR="00B57D95" w:rsidRPr="00B57D95" w:rsidRDefault="00B57D95" w:rsidP="0080306D">
      <w:pPr>
        <w:pStyle w:val="CDITable-FirstFootnote"/>
      </w:pPr>
      <w:r w:rsidRPr="00B57D95">
        <w:t>a</w:t>
      </w:r>
      <w:r w:rsidRPr="00B57D95">
        <w:tab/>
        <w:t>Year and quarter of the outbreak is based on the month of onset of the first case or the month of notification of the first case or the month in which the outbreak investigation commenced.</w:t>
      </w:r>
    </w:p>
    <w:p w14:paraId="6A2F8B38" w14:textId="74897960" w:rsidR="00B57D95" w:rsidRPr="00B57D95" w:rsidRDefault="00B57D95" w:rsidP="00B57D95">
      <w:pPr>
        <w:pStyle w:val="CDIFigure-Title"/>
      </w:pPr>
      <w:bookmarkStart w:id="144" w:name="_Toc196814667"/>
      <w:bookmarkStart w:id="145" w:name="_Toc204171717"/>
      <w:r w:rsidRPr="00B57D95">
        <w:lastRenderedPageBreak/>
        <w:t xml:space="preserve">Figure </w:t>
      </w:r>
      <w:r>
        <w:t>24</w:t>
      </w:r>
      <w:r w:rsidRPr="00B57D95">
        <w:t>: Number of ill people in foodborne outbreaks in Australia by year and quarter,</w:t>
      </w:r>
      <w:r w:rsidRPr="00B57D95">
        <w:rPr>
          <w:vertAlign w:val="superscript"/>
        </w:rPr>
        <w:t>a</w:t>
      </w:r>
      <w:r w:rsidRPr="00B57D95">
        <w:t xml:space="preserve"> 2013–2018</w:t>
      </w:r>
      <w:bookmarkEnd w:id="144"/>
      <w:bookmarkEnd w:id="145"/>
    </w:p>
    <w:p w14:paraId="3CFCE066" w14:textId="0F974620" w:rsidR="00B57D95" w:rsidRPr="00B57D95" w:rsidRDefault="0080306D" w:rsidP="00B57D95">
      <w:pPr>
        <w:pStyle w:val="CDIFigure-Placeholder"/>
      </w:pPr>
      <w:r>
        <w:rPr>
          <w:noProof/>
          <w14:ligatures w14:val="none"/>
        </w:rPr>
        <w:drawing>
          <wp:inline distT="0" distB="0" distL="0" distR="0" wp14:anchorId="396A054E" wp14:editId="52A9E9E1">
            <wp:extent cx="6120765" cy="3482975"/>
            <wp:effectExtent l="0" t="0" r="0" b="3175"/>
            <wp:docPr id="1045484211" name="Picture 24" descr="Figure 24 is a column chart showing the number of ill people reported during foodborne outbreaks in Australia from 2013–2018, by year and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84211" name="Picture 24" descr="Figure 24 is a column chart showing the number of ill people reported during foodborne outbreaks in Australia from 2013–2018, by year and quarter. "/>
                    <pic:cNvPicPr/>
                  </pic:nvPicPr>
                  <pic:blipFill>
                    <a:blip r:embed="rId41">
                      <a:extLst>
                        <a:ext uri="{28A0092B-C50C-407E-A947-70E740481C1C}">
                          <a14:useLocalDpi xmlns:a14="http://schemas.microsoft.com/office/drawing/2010/main" val="0"/>
                        </a:ext>
                      </a:extLst>
                    </a:blip>
                    <a:stretch>
                      <a:fillRect/>
                    </a:stretch>
                  </pic:blipFill>
                  <pic:spPr>
                    <a:xfrm>
                      <a:off x="0" y="0"/>
                      <a:ext cx="6120765" cy="3482975"/>
                    </a:xfrm>
                    <a:prstGeom prst="rect">
                      <a:avLst/>
                    </a:prstGeom>
                  </pic:spPr>
                </pic:pic>
              </a:graphicData>
            </a:graphic>
          </wp:inline>
        </w:drawing>
      </w:r>
    </w:p>
    <w:p w14:paraId="4C3988F6" w14:textId="77777777" w:rsidR="00B57D95" w:rsidRPr="00B57D95" w:rsidRDefault="00B57D95" w:rsidP="00B57D95">
      <w:pPr>
        <w:pStyle w:val="CDITable-FirstFootnote"/>
      </w:pPr>
      <w:r w:rsidRPr="00B57D95">
        <w:t>a</w:t>
      </w:r>
      <w:r w:rsidRPr="00B57D95">
        <w:tab/>
        <w:t>Year and quarter of the outbreak is based on the month of onset of the first case or the month of notification of the first case or the month in which the outbreak investigation commenced.</w:t>
      </w:r>
    </w:p>
    <w:p w14:paraId="56483263" w14:textId="77777777" w:rsidR="00B57D95" w:rsidRPr="00B57D95" w:rsidRDefault="00B57D95" w:rsidP="00AB5AD9">
      <w:pPr>
        <w:pStyle w:val="Heading3"/>
        <w:rPr>
          <w:lang w:val="en-GB"/>
        </w:rPr>
      </w:pPr>
      <w:r w:rsidRPr="00B57D95">
        <w:rPr>
          <w:lang w:val="en-GB"/>
        </w:rPr>
        <w:t>Aetiologies</w:t>
      </w:r>
    </w:p>
    <w:p w14:paraId="1CCA3B18" w14:textId="13373400" w:rsidR="000C0C4D" w:rsidRDefault="00B57D95" w:rsidP="000C0C4D">
      <w:r w:rsidRPr="00B57D95">
        <w:t xml:space="preserve">Consistent with previous years, </w:t>
      </w:r>
      <w:r w:rsidRPr="00B57D95">
        <w:rPr>
          <w:i/>
        </w:rPr>
        <w:t>Salmonella</w:t>
      </w:r>
      <w:r w:rsidRPr="00B57D95">
        <w:t xml:space="preserve"> was the most commonly identified foodborne pathogen, responsible for 56% of all outbreaks (n = 71/127) and 61% of all cases of foodborne illness (n = 1,007/1,644) reported during outbreaks in 2018 (Table 23). The most commonly identified serotype, accounting for 86% (61/71) of all </w:t>
      </w:r>
      <w:r w:rsidRPr="00B57D95">
        <w:rPr>
          <w:i/>
        </w:rPr>
        <w:t>Salmonella</w:t>
      </w:r>
      <w:r w:rsidRPr="00B57D95">
        <w:t xml:space="preserve"> outbreaks reported in 2018, was </w:t>
      </w:r>
      <w:r w:rsidRPr="00B57D95">
        <w:rPr>
          <w:i/>
        </w:rPr>
        <w:t>S.</w:t>
      </w:r>
      <w:r w:rsidRPr="00B57D95">
        <w:t xml:space="preserve"> Typhimurium, of which 38 different causative MLVA profiles were identified. </w:t>
      </w:r>
      <w:r w:rsidR="000C0C4D">
        <w:br w:type="page"/>
      </w:r>
    </w:p>
    <w:p w14:paraId="6B74127F" w14:textId="67C09B4A" w:rsidR="00B57D95" w:rsidRPr="00B57D95" w:rsidRDefault="00B57D95" w:rsidP="00B57D95">
      <w:pPr>
        <w:pStyle w:val="CDITable-Title"/>
      </w:pPr>
      <w:bookmarkStart w:id="146" w:name="_Toc196814691"/>
      <w:bookmarkStart w:id="147" w:name="_Toc204171900"/>
      <w:r w:rsidRPr="00B57D95">
        <w:lastRenderedPageBreak/>
        <w:t xml:space="preserve">Table </w:t>
      </w:r>
      <w:r>
        <w:t>23</w:t>
      </w:r>
      <w:r w:rsidRPr="00B57D95">
        <w:t>: Foodborne outbreaks, ill people and hospitalisations in Australia by aetiology, 2018</w:t>
      </w:r>
      <w:bookmarkEnd w:id="146"/>
      <w:bookmarkEnd w:id="147"/>
    </w:p>
    <w:tbl>
      <w:tblPr>
        <w:tblW w:w="0" w:type="auto"/>
        <w:tblLayout w:type="fixed"/>
        <w:tblCellMar>
          <w:left w:w="0" w:type="dxa"/>
          <w:right w:w="0" w:type="dxa"/>
        </w:tblCellMar>
        <w:tblLook w:val="0000" w:firstRow="0" w:lastRow="0" w:firstColumn="0" w:lastColumn="0" w:noHBand="0" w:noVBand="0"/>
        <w:tblCaption w:val="Table 23: Foodborne outbreaks, ill people and hospitalisations in Australia by aetiology, 2018"/>
        <w:tblDescription w:val="Table 23 shows the number and proportion of foodborne outbreaks reported, people affected and people hospitalised in Australia in 2018, by aetiological agent. "/>
      </w:tblPr>
      <w:tblGrid>
        <w:gridCol w:w="2324"/>
        <w:gridCol w:w="1134"/>
        <w:gridCol w:w="1304"/>
        <w:gridCol w:w="1134"/>
        <w:gridCol w:w="1304"/>
        <w:gridCol w:w="1134"/>
        <w:gridCol w:w="1304"/>
      </w:tblGrid>
      <w:tr w:rsidR="00847016" w:rsidRPr="00847016" w14:paraId="7573573E" w14:textId="77777777" w:rsidTr="000C0C4D">
        <w:trPr>
          <w:trHeight w:val="20"/>
          <w:tblHeader/>
        </w:trPr>
        <w:tc>
          <w:tcPr>
            <w:tcW w:w="2324" w:type="dxa"/>
            <w:vMerge w:val="restart"/>
            <w:shd w:val="clear" w:color="auto" w:fill="1E4496" w:themeFill="text2"/>
            <w:tcMar>
              <w:top w:w="85" w:type="dxa"/>
              <w:left w:w="85" w:type="dxa"/>
              <w:bottom w:w="85" w:type="dxa"/>
              <w:right w:w="85" w:type="dxa"/>
            </w:tcMar>
            <w:vAlign w:val="bottom"/>
          </w:tcPr>
          <w:p w14:paraId="1D5BD13B" w14:textId="77777777" w:rsidR="00847016" w:rsidRPr="00847016" w:rsidRDefault="00847016" w:rsidP="000C0C4D">
            <w:pPr>
              <w:pStyle w:val="CDITable-HeaderRowLeft"/>
            </w:pPr>
            <w:r w:rsidRPr="00847016">
              <w:t>Aetiological agent</w:t>
            </w:r>
          </w:p>
        </w:tc>
        <w:tc>
          <w:tcPr>
            <w:tcW w:w="2438" w:type="dxa"/>
            <w:gridSpan w:val="2"/>
            <w:tcBorders>
              <w:bottom w:val="single" w:sz="6" w:space="0" w:color="FFFFFF" w:themeColor="background1"/>
            </w:tcBorders>
            <w:shd w:val="clear" w:color="auto" w:fill="1E4496" w:themeFill="text2"/>
            <w:tcMar>
              <w:top w:w="85" w:type="dxa"/>
              <w:left w:w="85" w:type="dxa"/>
              <w:bottom w:w="85" w:type="dxa"/>
              <w:right w:w="85" w:type="dxa"/>
            </w:tcMar>
            <w:vAlign w:val="bottom"/>
          </w:tcPr>
          <w:p w14:paraId="66768E16" w14:textId="77777777" w:rsidR="00847016" w:rsidRPr="00847016" w:rsidRDefault="00847016" w:rsidP="00847016">
            <w:pPr>
              <w:pStyle w:val="CDITable-HeaderRowCentre"/>
            </w:pPr>
            <w:r w:rsidRPr="00847016">
              <w:t>Outbreaks</w:t>
            </w:r>
          </w:p>
        </w:tc>
        <w:tc>
          <w:tcPr>
            <w:tcW w:w="2438" w:type="dxa"/>
            <w:gridSpan w:val="2"/>
            <w:tcBorders>
              <w:bottom w:val="single" w:sz="6" w:space="0" w:color="FFFFFF" w:themeColor="background1"/>
            </w:tcBorders>
            <w:shd w:val="clear" w:color="auto" w:fill="1E4496" w:themeFill="text2"/>
            <w:tcMar>
              <w:top w:w="85" w:type="dxa"/>
              <w:left w:w="85" w:type="dxa"/>
              <w:bottom w:w="85" w:type="dxa"/>
              <w:right w:w="85" w:type="dxa"/>
            </w:tcMar>
            <w:vAlign w:val="bottom"/>
          </w:tcPr>
          <w:p w14:paraId="6D35D109" w14:textId="77777777" w:rsidR="00847016" w:rsidRPr="00847016" w:rsidRDefault="00847016" w:rsidP="00847016">
            <w:pPr>
              <w:pStyle w:val="CDITable-HeaderRowCentre"/>
            </w:pPr>
            <w:r w:rsidRPr="00847016">
              <w:t>Ill people</w:t>
            </w:r>
          </w:p>
        </w:tc>
        <w:tc>
          <w:tcPr>
            <w:tcW w:w="2438" w:type="dxa"/>
            <w:gridSpan w:val="2"/>
            <w:tcBorders>
              <w:bottom w:val="single" w:sz="6" w:space="0" w:color="FFFFFF" w:themeColor="background1"/>
            </w:tcBorders>
            <w:shd w:val="clear" w:color="auto" w:fill="1E4496" w:themeFill="text2"/>
            <w:tcMar>
              <w:top w:w="85" w:type="dxa"/>
              <w:left w:w="85" w:type="dxa"/>
              <w:bottom w:w="85" w:type="dxa"/>
              <w:right w:w="85" w:type="dxa"/>
            </w:tcMar>
            <w:vAlign w:val="bottom"/>
          </w:tcPr>
          <w:p w14:paraId="44A12774" w14:textId="77777777" w:rsidR="00847016" w:rsidRPr="00847016" w:rsidRDefault="00847016" w:rsidP="00847016">
            <w:pPr>
              <w:pStyle w:val="CDITable-HeaderRowCentre"/>
            </w:pPr>
            <w:r w:rsidRPr="00847016">
              <w:t>Hospitalisations</w:t>
            </w:r>
          </w:p>
        </w:tc>
      </w:tr>
      <w:tr w:rsidR="000C0C4D" w:rsidRPr="00847016" w14:paraId="6090CEE2" w14:textId="77777777" w:rsidTr="000C0C4D">
        <w:trPr>
          <w:trHeight w:val="20"/>
          <w:tblHeader/>
        </w:trPr>
        <w:tc>
          <w:tcPr>
            <w:tcW w:w="2324" w:type="dxa"/>
            <w:vMerge/>
            <w:shd w:val="clear" w:color="auto" w:fill="1E4496" w:themeFill="text2"/>
            <w:tcMar>
              <w:top w:w="85" w:type="dxa"/>
              <w:left w:w="85" w:type="dxa"/>
              <w:bottom w:w="85" w:type="dxa"/>
              <w:right w:w="85" w:type="dxa"/>
            </w:tcMar>
          </w:tcPr>
          <w:p w14:paraId="64E6D803" w14:textId="77777777" w:rsidR="00847016" w:rsidRPr="00847016" w:rsidRDefault="00847016" w:rsidP="00847016">
            <w:pPr>
              <w:pStyle w:val="CDITable-HeaderRowCentre"/>
            </w:pPr>
          </w:p>
        </w:tc>
        <w:tc>
          <w:tcPr>
            <w:tcW w:w="1134" w:type="dxa"/>
            <w:tcBorders>
              <w:top w:val="single" w:sz="6" w:space="0" w:color="FFFFFF" w:themeColor="background1"/>
            </w:tcBorders>
            <w:shd w:val="clear" w:color="auto" w:fill="1E4496" w:themeFill="text2"/>
            <w:tcMar>
              <w:top w:w="85" w:type="dxa"/>
              <w:left w:w="85" w:type="dxa"/>
              <w:bottom w:w="85" w:type="dxa"/>
              <w:right w:w="85" w:type="dxa"/>
            </w:tcMar>
            <w:vAlign w:val="bottom"/>
          </w:tcPr>
          <w:p w14:paraId="06F9D9EA" w14:textId="77777777" w:rsidR="00847016" w:rsidRPr="00847016" w:rsidRDefault="00847016" w:rsidP="00847016">
            <w:pPr>
              <w:pStyle w:val="CDITable-HeaderRowCentre"/>
            </w:pPr>
            <w:r w:rsidRPr="00847016">
              <w:t>n</w:t>
            </w:r>
          </w:p>
        </w:tc>
        <w:tc>
          <w:tcPr>
            <w:tcW w:w="1304" w:type="dxa"/>
            <w:tcBorders>
              <w:top w:val="single" w:sz="6" w:space="0" w:color="FFFFFF" w:themeColor="background1"/>
              <w:right w:val="single" w:sz="6" w:space="0" w:color="FFFFFF" w:themeColor="background1"/>
            </w:tcBorders>
            <w:shd w:val="clear" w:color="auto" w:fill="1E4496" w:themeFill="text2"/>
            <w:tcMar>
              <w:top w:w="85" w:type="dxa"/>
              <w:left w:w="85" w:type="dxa"/>
              <w:bottom w:w="85" w:type="dxa"/>
              <w:right w:w="85" w:type="dxa"/>
            </w:tcMar>
            <w:vAlign w:val="bottom"/>
          </w:tcPr>
          <w:p w14:paraId="3A298BEC" w14:textId="77777777" w:rsidR="00847016" w:rsidRPr="00847016" w:rsidRDefault="00847016" w:rsidP="00847016">
            <w:pPr>
              <w:pStyle w:val="CDITable-HeaderRowCentre"/>
            </w:pPr>
            <w:r w:rsidRPr="00847016">
              <w:t>% of all outbreaks</w:t>
            </w:r>
          </w:p>
        </w:tc>
        <w:tc>
          <w:tcPr>
            <w:tcW w:w="1134" w:type="dxa"/>
            <w:tcBorders>
              <w:top w:val="single" w:sz="6" w:space="0" w:color="FFFFFF" w:themeColor="background1"/>
              <w:left w:val="single" w:sz="6" w:space="0" w:color="FFFFFF" w:themeColor="background1"/>
            </w:tcBorders>
            <w:shd w:val="clear" w:color="auto" w:fill="1E4496" w:themeFill="text2"/>
            <w:tcMar>
              <w:top w:w="85" w:type="dxa"/>
              <w:left w:w="85" w:type="dxa"/>
              <w:bottom w:w="85" w:type="dxa"/>
              <w:right w:w="85" w:type="dxa"/>
            </w:tcMar>
            <w:vAlign w:val="bottom"/>
          </w:tcPr>
          <w:p w14:paraId="66E9B320" w14:textId="77777777" w:rsidR="00847016" w:rsidRPr="00847016" w:rsidRDefault="00847016" w:rsidP="00847016">
            <w:pPr>
              <w:pStyle w:val="CDITable-HeaderRowCentre"/>
            </w:pPr>
            <w:r w:rsidRPr="00847016">
              <w:t>n</w:t>
            </w:r>
          </w:p>
        </w:tc>
        <w:tc>
          <w:tcPr>
            <w:tcW w:w="1304" w:type="dxa"/>
            <w:tcBorders>
              <w:top w:val="single" w:sz="6" w:space="0" w:color="FFFFFF" w:themeColor="background1"/>
              <w:right w:val="single" w:sz="6" w:space="0" w:color="FFFFFF" w:themeColor="background1"/>
            </w:tcBorders>
            <w:shd w:val="clear" w:color="auto" w:fill="1E4496" w:themeFill="text2"/>
            <w:tcMar>
              <w:top w:w="85" w:type="dxa"/>
              <w:left w:w="85" w:type="dxa"/>
              <w:bottom w:w="85" w:type="dxa"/>
              <w:right w:w="85" w:type="dxa"/>
            </w:tcMar>
            <w:vAlign w:val="bottom"/>
          </w:tcPr>
          <w:p w14:paraId="2E89BD06" w14:textId="77777777" w:rsidR="00847016" w:rsidRPr="00847016" w:rsidRDefault="00847016" w:rsidP="00847016">
            <w:pPr>
              <w:pStyle w:val="CDITable-HeaderRowCentre"/>
            </w:pPr>
            <w:r w:rsidRPr="00847016">
              <w:t>% of</w:t>
            </w:r>
            <w:r w:rsidRPr="00847016">
              <w:br/>
              <w:t>all ill</w:t>
            </w:r>
          </w:p>
        </w:tc>
        <w:tc>
          <w:tcPr>
            <w:tcW w:w="1134" w:type="dxa"/>
            <w:tcBorders>
              <w:top w:val="single" w:sz="6" w:space="0" w:color="FFFFFF" w:themeColor="background1"/>
              <w:left w:val="single" w:sz="6" w:space="0" w:color="FFFFFF" w:themeColor="background1"/>
            </w:tcBorders>
            <w:shd w:val="clear" w:color="auto" w:fill="1E4496" w:themeFill="text2"/>
            <w:tcMar>
              <w:top w:w="85" w:type="dxa"/>
              <w:left w:w="85" w:type="dxa"/>
              <w:bottom w:w="85" w:type="dxa"/>
              <w:right w:w="85" w:type="dxa"/>
            </w:tcMar>
            <w:vAlign w:val="bottom"/>
          </w:tcPr>
          <w:p w14:paraId="75256652" w14:textId="77777777" w:rsidR="00847016" w:rsidRPr="00847016" w:rsidRDefault="00847016" w:rsidP="00847016">
            <w:pPr>
              <w:pStyle w:val="CDITable-HeaderRowCentre"/>
            </w:pPr>
            <w:r w:rsidRPr="00847016">
              <w:t>n</w:t>
            </w:r>
          </w:p>
        </w:tc>
        <w:tc>
          <w:tcPr>
            <w:tcW w:w="1304" w:type="dxa"/>
            <w:tcBorders>
              <w:top w:val="single" w:sz="6" w:space="0" w:color="FFFFFF" w:themeColor="background1"/>
            </w:tcBorders>
            <w:shd w:val="clear" w:color="auto" w:fill="1E4496" w:themeFill="text2"/>
            <w:tcMar>
              <w:top w:w="85" w:type="dxa"/>
              <w:left w:w="85" w:type="dxa"/>
              <w:bottom w:w="85" w:type="dxa"/>
              <w:right w:w="85" w:type="dxa"/>
            </w:tcMar>
            <w:vAlign w:val="bottom"/>
          </w:tcPr>
          <w:p w14:paraId="36D33B25" w14:textId="77777777" w:rsidR="00847016" w:rsidRPr="00847016" w:rsidRDefault="00847016" w:rsidP="00847016">
            <w:pPr>
              <w:pStyle w:val="CDITable-HeaderRowCentre"/>
            </w:pPr>
            <w:r w:rsidRPr="00847016">
              <w:t>% of all hospitalised</w:t>
            </w:r>
          </w:p>
        </w:tc>
      </w:tr>
      <w:tr w:rsidR="00847016" w:rsidRPr="00847016" w14:paraId="07246444" w14:textId="77777777" w:rsidTr="000C0C4D">
        <w:trPr>
          <w:trHeight w:val="20"/>
        </w:trPr>
        <w:tc>
          <w:tcPr>
            <w:tcW w:w="2324" w:type="dxa"/>
            <w:tcBorders>
              <w:bottom w:val="single" w:sz="6" w:space="0" w:color="1E4496" w:themeColor="text2"/>
            </w:tcBorders>
            <w:tcMar>
              <w:top w:w="85" w:type="dxa"/>
              <w:left w:w="85" w:type="dxa"/>
              <w:bottom w:w="85" w:type="dxa"/>
              <w:right w:w="85" w:type="dxa"/>
            </w:tcMar>
            <w:vAlign w:val="center"/>
          </w:tcPr>
          <w:p w14:paraId="2E5DA924" w14:textId="77777777" w:rsidR="00847016" w:rsidRPr="000C0C4D" w:rsidRDefault="00847016" w:rsidP="000C0C4D">
            <w:pPr>
              <w:pStyle w:val="CDITable-RowLeft"/>
              <w:rPr>
                <w:i/>
                <w:iCs/>
              </w:rPr>
            </w:pPr>
            <w:r w:rsidRPr="000C0C4D">
              <w:rPr>
                <w:i/>
                <w:iCs/>
              </w:rPr>
              <w:t>Salmonella</w:t>
            </w:r>
          </w:p>
        </w:tc>
        <w:tc>
          <w:tcPr>
            <w:tcW w:w="1134" w:type="dxa"/>
            <w:tcBorders>
              <w:bottom w:val="single" w:sz="6" w:space="0" w:color="1E4496" w:themeColor="text2"/>
            </w:tcBorders>
            <w:tcMar>
              <w:top w:w="85" w:type="dxa"/>
              <w:left w:w="85" w:type="dxa"/>
              <w:bottom w:w="85" w:type="dxa"/>
              <w:right w:w="85" w:type="dxa"/>
            </w:tcMar>
            <w:vAlign w:val="center"/>
          </w:tcPr>
          <w:p w14:paraId="5A2E9947" w14:textId="77777777" w:rsidR="00847016" w:rsidRPr="00847016" w:rsidRDefault="00847016" w:rsidP="00847016">
            <w:pPr>
              <w:pStyle w:val="CDITable-RowCentre"/>
            </w:pPr>
            <w:r w:rsidRPr="00847016">
              <w:t>71</w:t>
            </w:r>
          </w:p>
        </w:tc>
        <w:tc>
          <w:tcPr>
            <w:tcW w:w="1304" w:type="dxa"/>
            <w:tcBorders>
              <w:bottom w:val="single" w:sz="6" w:space="0" w:color="1E4496" w:themeColor="text2"/>
            </w:tcBorders>
            <w:tcMar>
              <w:top w:w="85" w:type="dxa"/>
              <w:left w:w="85" w:type="dxa"/>
              <w:bottom w:w="85" w:type="dxa"/>
              <w:right w:w="85" w:type="dxa"/>
            </w:tcMar>
            <w:vAlign w:val="center"/>
          </w:tcPr>
          <w:p w14:paraId="48BB1268" w14:textId="77777777" w:rsidR="00847016" w:rsidRPr="00847016" w:rsidRDefault="00847016" w:rsidP="00847016">
            <w:pPr>
              <w:pStyle w:val="CDITable-RowCentre"/>
            </w:pPr>
            <w:r w:rsidRPr="00847016">
              <w:t>56%</w:t>
            </w:r>
          </w:p>
        </w:tc>
        <w:tc>
          <w:tcPr>
            <w:tcW w:w="1134" w:type="dxa"/>
            <w:tcBorders>
              <w:bottom w:val="single" w:sz="6" w:space="0" w:color="1E4496" w:themeColor="text2"/>
            </w:tcBorders>
            <w:tcMar>
              <w:top w:w="85" w:type="dxa"/>
              <w:left w:w="85" w:type="dxa"/>
              <w:bottom w:w="85" w:type="dxa"/>
              <w:right w:w="85" w:type="dxa"/>
            </w:tcMar>
            <w:vAlign w:val="center"/>
          </w:tcPr>
          <w:p w14:paraId="4BBE02E9" w14:textId="77777777" w:rsidR="00847016" w:rsidRPr="00847016" w:rsidRDefault="00847016" w:rsidP="00847016">
            <w:pPr>
              <w:pStyle w:val="CDITable-RowCentre"/>
            </w:pPr>
            <w:r w:rsidRPr="00847016">
              <w:t>1,007</w:t>
            </w:r>
          </w:p>
        </w:tc>
        <w:tc>
          <w:tcPr>
            <w:tcW w:w="1304" w:type="dxa"/>
            <w:tcBorders>
              <w:bottom w:val="single" w:sz="6" w:space="0" w:color="1E4496" w:themeColor="text2"/>
            </w:tcBorders>
            <w:tcMar>
              <w:top w:w="85" w:type="dxa"/>
              <w:left w:w="85" w:type="dxa"/>
              <w:bottom w:w="85" w:type="dxa"/>
              <w:right w:w="85" w:type="dxa"/>
            </w:tcMar>
            <w:vAlign w:val="center"/>
          </w:tcPr>
          <w:p w14:paraId="53828A65" w14:textId="77777777" w:rsidR="00847016" w:rsidRPr="00847016" w:rsidRDefault="00847016" w:rsidP="00847016">
            <w:pPr>
              <w:pStyle w:val="CDITable-RowCentre"/>
            </w:pPr>
            <w:r w:rsidRPr="00847016">
              <w:t>61%</w:t>
            </w:r>
          </w:p>
        </w:tc>
        <w:tc>
          <w:tcPr>
            <w:tcW w:w="1134" w:type="dxa"/>
            <w:tcBorders>
              <w:bottom w:val="single" w:sz="6" w:space="0" w:color="1E4496" w:themeColor="text2"/>
            </w:tcBorders>
            <w:tcMar>
              <w:top w:w="85" w:type="dxa"/>
              <w:left w:w="85" w:type="dxa"/>
              <w:bottom w:w="85" w:type="dxa"/>
              <w:right w:w="85" w:type="dxa"/>
            </w:tcMar>
            <w:vAlign w:val="center"/>
          </w:tcPr>
          <w:p w14:paraId="52043828" w14:textId="77777777" w:rsidR="00847016" w:rsidRPr="00847016" w:rsidRDefault="00847016" w:rsidP="00847016">
            <w:pPr>
              <w:pStyle w:val="CDITable-RowCentre"/>
            </w:pPr>
            <w:r w:rsidRPr="00847016">
              <w:t>206</w:t>
            </w:r>
          </w:p>
        </w:tc>
        <w:tc>
          <w:tcPr>
            <w:tcW w:w="1304" w:type="dxa"/>
            <w:tcBorders>
              <w:bottom w:val="single" w:sz="6" w:space="0" w:color="1E4496" w:themeColor="text2"/>
            </w:tcBorders>
            <w:tcMar>
              <w:top w:w="85" w:type="dxa"/>
              <w:left w:w="85" w:type="dxa"/>
              <w:bottom w:w="85" w:type="dxa"/>
              <w:right w:w="85" w:type="dxa"/>
            </w:tcMar>
            <w:vAlign w:val="center"/>
          </w:tcPr>
          <w:p w14:paraId="06EB2CDA" w14:textId="77777777" w:rsidR="00847016" w:rsidRPr="00847016" w:rsidRDefault="00847016" w:rsidP="00847016">
            <w:pPr>
              <w:pStyle w:val="CDITable-RowCentre"/>
            </w:pPr>
            <w:r w:rsidRPr="00847016">
              <w:t>73%</w:t>
            </w:r>
          </w:p>
        </w:tc>
      </w:tr>
      <w:tr w:rsidR="00847016" w:rsidRPr="00847016" w14:paraId="20A7D0B8" w14:textId="77777777" w:rsidTr="000C0C4D">
        <w:trPr>
          <w:trHeight w:val="20"/>
        </w:trPr>
        <w:tc>
          <w:tcPr>
            <w:tcW w:w="232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A27399B" w14:textId="77777777" w:rsidR="00847016" w:rsidRPr="00847016" w:rsidRDefault="00847016" w:rsidP="000C0C4D">
            <w:pPr>
              <w:pStyle w:val="CDITable-RowLeft"/>
            </w:pPr>
            <w:r w:rsidRPr="00847016">
              <w:t>Norovirus</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D9ABEC" w14:textId="77777777" w:rsidR="00847016" w:rsidRPr="00847016" w:rsidRDefault="00847016" w:rsidP="00847016">
            <w:pPr>
              <w:pStyle w:val="CDITable-RowCentre"/>
            </w:pPr>
            <w:r w:rsidRPr="00847016">
              <w:t>5</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2A57AEA" w14:textId="77777777" w:rsidR="00847016" w:rsidRPr="00847016" w:rsidRDefault="00847016" w:rsidP="00847016">
            <w:pPr>
              <w:pStyle w:val="CDITable-RowCentre"/>
            </w:pPr>
            <w:r w:rsidRPr="00847016">
              <w:t>4%</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169385A" w14:textId="77777777" w:rsidR="00847016" w:rsidRPr="00847016" w:rsidRDefault="00847016" w:rsidP="00847016">
            <w:pPr>
              <w:pStyle w:val="CDITable-RowCentre"/>
            </w:pPr>
            <w:r w:rsidRPr="00847016">
              <w:t>128</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CA3AA44" w14:textId="77777777" w:rsidR="00847016" w:rsidRPr="00847016" w:rsidRDefault="00847016" w:rsidP="00847016">
            <w:pPr>
              <w:pStyle w:val="CDITable-RowCentre"/>
            </w:pPr>
            <w:r w:rsidRPr="00847016">
              <w:t>8%</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DC7B6D1" w14:textId="77777777" w:rsidR="00847016" w:rsidRPr="00847016" w:rsidRDefault="00847016" w:rsidP="00847016">
            <w:pPr>
              <w:pStyle w:val="CDITable-RowCentre"/>
            </w:pPr>
            <w:r w:rsidRPr="00847016">
              <w:t>1</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1BD27AD" w14:textId="77777777" w:rsidR="00847016" w:rsidRPr="00847016" w:rsidRDefault="00847016" w:rsidP="00847016">
            <w:pPr>
              <w:pStyle w:val="CDITable-RowCentre"/>
            </w:pPr>
            <w:r w:rsidRPr="00847016">
              <w:t>&lt; 1%</w:t>
            </w:r>
          </w:p>
        </w:tc>
      </w:tr>
      <w:tr w:rsidR="00847016" w:rsidRPr="00847016" w14:paraId="256D5D03" w14:textId="77777777" w:rsidTr="000C0C4D">
        <w:trPr>
          <w:trHeight w:val="20"/>
        </w:trPr>
        <w:tc>
          <w:tcPr>
            <w:tcW w:w="232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0FEF783" w14:textId="77777777" w:rsidR="00847016" w:rsidRPr="00847016" w:rsidRDefault="00847016" w:rsidP="000C0C4D">
            <w:pPr>
              <w:pStyle w:val="CDITable-RowLeft"/>
            </w:pPr>
            <w:r w:rsidRPr="00847016">
              <w:t>Scombrotoxin</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06A402C" w14:textId="77777777" w:rsidR="00847016" w:rsidRPr="00847016" w:rsidRDefault="00847016" w:rsidP="00847016">
            <w:pPr>
              <w:pStyle w:val="CDITable-RowCentre"/>
            </w:pPr>
            <w:r w:rsidRPr="00847016">
              <w:t>5</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72C9AD1" w14:textId="77777777" w:rsidR="00847016" w:rsidRPr="00847016" w:rsidRDefault="00847016" w:rsidP="00847016">
            <w:pPr>
              <w:pStyle w:val="CDITable-RowCentre"/>
            </w:pPr>
            <w:r w:rsidRPr="00847016">
              <w:t>4%</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53C4508" w14:textId="77777777" w:rsidR="00847016" w:rsidRPr="00847016" w:rsidRDefault="00847016" w:rsidP="00847016">
            <w:pPr>
              <w:pStyle w:val="CDITable-RowCentre"/>
            </w:pPr>
            <w:r w:rsidRPr="00847016">
              <w:t>23</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430F62E" w14:textId="77777777" w:rsidR="00847016" w:rsidRPr="00847016" w:rsidRDefault="00847016" w:rsidP="00847016">
            <w:pPr>
              <w:pStyle w:val="CDITable-RowCentre"/>
            </w:pPr>
            <w:r w:rsidRPr="00847016">
              <w:t>1%</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5613E58" w14:textId="77777777" w:rsidR="00847016" w:rsidRPr="00847016" w:rsidRDefault="00847016" w:rsidP="00847016">
            <w:pPr>
              <w:pStyle w:val="CDITable-RowCentre"/>
            </w:pPr>
            <w:r w:rsidRPr="00847016">
              <w:t>7</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EA184B8" w14:textId="77777777" w:rsidR="00847016" w:rsidRPr="00847016" w:rsidRDefault="00847016" w:rsidP="00847016">
            <w:pPr>
              <w:pStyle w:val="CDITable-RowCentre"/>
            </w:pPr>
            <w:r w:rsidRPr="00847016">
              <w:t>3%</w:t>
            </w:r>
          </w:p>
        </w:tc>
      </w:tr>
      <w:tr w:rsidR="00847016" w:rsidRPr="00847016" w14:paraId="6C1815C2" w14:textId="77777777" w:rsidTr="000C0C4D">
        <w:trPr>
          <w:trHeight w:val="20"/>
        </w:trPr>
        <w:tc>
          <w:tcPr>
            <w:tcW w:w="232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F961195" w14:textId="77777777" w:rsidR="00847016" w:rsidRPr="00847016" w:rsidRDefault="00847016" w:rsidP="000C0C4D">
            <w:pPr>
              <w:pStyle w:val="CDITable-RowLeft"/>
            </w:pPr>
            <w:r w:rsidRPr="00847016">
              <w:t>Ciguatoxin</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B2D64A2" w14:textId="77777777" w:rsidR="00847016" w:rsidRPr="00847016" w:rsidRDefault="00847016" w:rsidP="00847016">
            <w:pPr>
              <w:pStyle w:val="CDITable-RowCentre"/>
            </w:pPr>
            <w:r w:rsidRPr="00847016">
              <w:t>4</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77A7D15" w14:textId="77777777" w:rsidR="00847016" w:rsidRPr="00847016" w:rsidRDefault="00847016" w:rsidP="00847016">
            <w:pPr>
              <w:pStyle w:val="CDITable-RowCentre"/>
            </w:pPr>
            <w:r w:rsidRPr="00847016">
              <w:t>3%</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11D6D90" w14:textId="77777777" w:rsidR="00847016" w:rsidRPr="00847016" w:rsidRDefault="00847016" w:rsidP="00847016">
            <w:pPr>
              <w:pStyle w:val="CDITable-RowCentre"/>
            </w:pPr>
            <w:r w:rsidRPr="00847016">
              <w:t>13</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1010C79" w14:textId="77777777" w:rsidR="00847016" w:rsidRPr="00847016" w:rsidRDefault="00847016" w:rsidP="00847016">
            <w:pPr>
              <w:pStyle w:val="CDITable-RowCentre"/>
            </w:pPr>
            <w:r w:rsidRPr="00847016">
              <w:t>1%</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0484BA8" w14:textId="77777777" w:rsidR="00847016" w:rsidRPr="00847016" w:rsidRDefault="00847016" w:rsidP="00847016">
            <w:pPr>
              <w:pStyle w:val="CDITable-RowCentre"/>
            </w:pPr>
            <w:r w:rsidRPr="00847016">
              <w:t>0</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08B53BC" w14:textId="77777777" w:rsidR="00847016" w:rsidRPr="00847016" w:rsidRDefault="00847016" w:rsidP="00847016">
            <w:pPr>
              <w:pStyle w:val="CDITable-RowCentre"/>
            </w:pPr>
            <w:r w:rsidRPr="00847016">
              <w:t>0%</w:t>
            </w:r>
          </w:p>
        </w:tc>
      </w:tr>
      <w:tr w:rsidR="00847016" w:rsidRPr="00847016" w14:paraId="4AD761BA" w14:textId="77777777" w:rsidTr="000C0C4D">
        <w:trPr>
          <w:trHeight w:val="20"/>
        </w:trPr>
        <w:tc>
          <w:tcPr>
            <w:tcW w:w="232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30791BC" w14:textId="77777777" w:rsidR="00847016" w:rsidRPr="000C0C4D" w:rsidRDefault="00847016" w:rsidP="000C0C4D">
            <w:pPr>
              <w:pStyle w:val="CDITable-RowLeft"/>
              <w:rPr>
                <w:i/>
                <w:iCs/>
              </w:rPr>
            </w:pPr>
            <w:r w:rsidRPr="000C0C4D">
              <w:rPr>
                <w:i/>
                <w:iCs/>
              </w:rPr>
              <w:t>Campylobacter</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46EC69F" w14:textId="77777777" w:rsidR="00847016" w:rsidRPr="00847016" w:rsidRDefault="00847016" w:rsidP="00847016">
            <w:pPr>
              <w:pStyle w:val="CDITable-RowCentre"/>
            </w:pPr>
            <w:r w:rsidRPr="00847016">
              <w:t>4</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8C675D7" w14:textId="77777777" w:rsidR="00847016" w:rsidRPr="00847016" w:rsidRDefault="00847016" w:rsidP="00847016">
            <w:pPr>
              <w:pStyle w:val="CDITable-RowCentre"/>
            </w:pPr>
            <w:r w:rsidRPr="00847016">
              <w:t>3%</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0A375CC" w14:textId="77777777" w:rsidR="00847016" w:rsidRPr="00847016" w:rsidRDefault="00847016" w:rsidP="00847016">
            <w:pPr>
              <w:pStyle w:val="CDITable-RowCentre"/>
            </w:pPr>
            <w:r w:rsidRPr="00847016">
              <w:t>17</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9EAF1E4" w14:textId="77777777" w:rsidR="00847016" w:rsidRPr="00847016" w:rsidRDefault="00847016" w:rsidP="00847016">
            <w:pPr>
              <w:pStyle w:val="CDITable-RowCentre"/>
            </w:pPr>
            <w:r w:rsidRPr="00847016">
              <w:t>1%</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54EAF6A" w14:textId="77777777" w:rsidR="00847016" w:rsidRPr="00847016" w:rsidRDefault="00847016" w:rsidP="00847016">
            <w:pPr>
              <w:pStyle w:val="CDITable-RowCentre"/>
            </w:pPr>
            <w:r w:rsidRPr="00847016">
              <w:t>0</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6AC4B73" w14:textId="77777777" w:rsidR="00847016" w:rsidRPr="00847016" w:rsidRDefault="00847016" w:rsidP="00847016">
            <w:pPr>
              <w:pStyle w:val="CDITable-RowCentre"/>
            </w:pPr>
            <w:r w:rsidRPr="00847016">
              <w:t>0%</w:t>
            </w:r>
          </w:p>
        </w:tc>
      </w:tr>
      <w:tr w:rsidR="00847016" w:rsidRPr="00847016" w14:paraId="79707C00" w14:textId="77777777" w:rsidTr="000C0C4D">
        <w:trPr>
          <w:trHeight w:val="20"/>
        </w:trPr>
        <w:tc>
          <w:tcPr>
            <w:tcW w:w="232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CD0C97" w14:textId="77777777" w:rsidR="00847016" w:rsidRPr="000C0C4D" w:rsidRDefault="00847016" w:rsidP="000C0C4D">
            <w:pPr>
              <w:pStyle w:val="CDITable-RowLeft"/>
              <w:rPr>
                <w:i/>
                <w:iCs/>
              </w:rPr>
            </w:pPr>
            <w:r w:rsidRPr="000C0C4D">
              <w:rPr>
                <w:i/>
                <w:iCs/>
              </w:rPr>
              <w:t>Clostridium perfringens</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C68C58A" w14:textId="77777777" w:rsidR="00847016" w:rsidRPr="00847016" w:rsidRDefault="00847016" w:rsidP="00847016">
            <w:pPr>
              <w:pStyle w:val="CDITable-RowCentre"/>
            </w:pPr>
            <w:r w:rsidRPr="00847016">
              <w:t>2</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A6EF9F4" w14:textId="77777777" w:rsidR="00847016" w:rsidRPr="00847016" w:rsidRDefault="00847016" w:rsidP="00847016">
            <w:pPr>
              <w:pStyle w:val="CDITable-RowCentre"/>
            </w:pPr>
            <w:r w:rsidRPr="00847016">
              <w:t>2%</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E77CFAC" w14:textId="77777777" w:rsidR="00847016" w:rsidRPr="00847016" w:rsidRDefault="00847016" w:rsidP="00847016">
            <w:pPr>
              <w:pStyle w:val="CDITable-RowCentre"/>
            </w:pPr>
            <w:r w:rsidRPr="00847016">
              <w:t>25</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566BEA4" w14:textId="77777777" w:rsidR="00847016" w:rsidRPr="00847016" w:rsidRDefault="00847016" w:rsidP="00847016">
            <w:pPr>
              <w:pStyle w:val="CDITable-RowCentre"/>
            </w:pPr>
            <w:r w:rsidRPr="00847016">
              <w:t>2%</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1AC8C86" w14:textId="77777777" w:rsidR="00847016" w:rsidRPr="00847016" w:rsidRDefault="00847016" w:rsidP="00847016">
            <w:pPr>
              <w:pStyle w:val="CDITable-RowCentre"/>
            </w:pPr>
            <w:r w:rsidRPr="00847016">
              <w:t>2</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397965E" w14:textId="77777777" w:rsidR="00847016" w:rsidRPr="00847016" w:rsidRDefault="00847016" w:rsidP="00847016">
            <w:pPr>
              <w:pStyle w:val="CDITable-RowCentre"/>
            </w:pPr>
            <w:r w:rsidRPr="00847016">
              <w:t>1%</w:t>
            </w:r>
          </w:p>
        </w:tc>
      </w:tr>
      <w:tr w:rsidR="00847016" w:rsidRPr="00847016" w14:paraId="2290E708" w14:textId="77777777" w:rsidTr="000C0C4D">
        <w:trPr>
          <w:trHeight w:val="20"/>
        </w:trPr>
        <w:tc>
          <w:tcPr>
            <w:tcW w:w="232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B51F366" w14:textId="77777777" w:rsidR="00847016" w:rsidRPr="000C0C4D" w:rsidRDefault="00847016" w:rsidP="000C0C4D">
            <w:pPr>
              <w:pStyle w:val="CDITable-RowLeft"/>
              <w:rPr>
                <w:i/>
                <w:iCs/>
              </w:rPr>
            </w:pPr>
            <w:r w:rsidRPr="000C0C4D">
              <w:rPr>
                <w:i/>
                <w:iCs/>
              </w:rPr>
              <w:t>Listeria monocytogenes</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1F3835F" w14:textId="77777777" w:rsidR="00847016" w:rsidRPr="00847016" w:rsidRDefault="00847016" w:rsidP="00847016">
            <w:pPr>
              <w:pStyle w:val="CDITable-RowCentre"/>
            </w:pPr>
            <w:r w:rsidRPr="00847016">
              <w:t>2</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6039BF8" w14:textId="77777777" w:rsidR="00847016" w:rsidRPr="00847016" w:rsidRDefault="00847016" w:rsidP="00847016">
            <w:pPr>
              <w:pStyle w:val="CDITable-RowCentre"/>
            </w:pPr>
            <w:r w:rsidRPr="00847016">
              <w:t>2%</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383455F" w14:textId="77777777" w:rsidR="00847016" w:rsidRPr="00847016" w:rsidRDefault="00847016" w:rsidP="00847016">
            <w:pPr>
              <w:pStyle w:val="CDITable-RowCentre"/>
            </w:pPr>
            <w:r w:rsidRPr="00847016">
              <w:t>27</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E0923E8" w14:textId="77777777" w:rsidR="00847016" w:rsidRPr="00847016" w:rsidRDefault="00847016" w:rsidP="00847016">
            <w:pPr>
              <w:pStyle w:val="CDITable-RowCentre"/>
            </w:pPr>
            <w:r w:rsidRPr="00847016">
              <w:t>2%</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FB33F51" w14:textId="77777777" w:rsidR="00847016" w:rsidRPr="00847016" w:rsidRDefault="00847016" w:rsidP="00847016">
            <w:pPr>
              <w:pStyle w:val="CDITable-RowCentre"/>
            </w:pPr>
            <w:r w:rsidRPr="00847016">
              <w:t>27</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A90DD90" w14:textId="77777777" w:rsidR="00847016" w:rsidRPr="00847016" w:rsidRDefault="00847016" w:rsidP="00847016">
            <w:pPr>
              <w:pStyle w:val="CDITable-RowCentre"/>
            </w:pPr>
            <w:r w:rsidRPr="00847016">
              <w:t>10%</w:t>
            </w:r>
          </w:p>
        </w:tc>
      </w:tr>
      <w:tr w:rsidR="00847016" w:rsidRPr="00847016" w14:paraId="1B13F62F" w14:textId="77777777" w:rsidTr="000C0C4D">
        <w:trPr>
          <w:trHeight w:val="20"/>
        </w:trPr>
        <w:tc>
          <w:tcPr>
            <w:tcW w:w="232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BFBF25A" w14:textId="77777777" w:rsidR="00847016" w:rsidRPr="00847016" w:rsidRDefault="00847016" w:rsidP="000C0C4D">
            <w:pPr>
              <w:pStyle w:val="CDITable-RowLeft"/>
            </w:pPr>
            <w:r w:rsidRPr="00847016">
              <w:t>Hepatitis A</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B8D355E" w14:textId="77777777" w:rsidR="00847016" w:rsidRPr="00847016" w:rsidRDefault="00847016" w:rsidP="00847016">
            <w:pPr>
              <w:pStyle w:val="CDITable-RowCentre"/>
            </w:pPr>
            <w:r w:rsidRPr="00847016">
              <w:t>1</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3454CB5" w14:textId="77777777" w:rsidR="00847016" w:rsidRPr="00847016" w:rsidRDefault="00847016" w:rsidP="00847016">
            <w:pPr>
              <w:pStyle w:val="CDITable-RowCentre"/>
            </w:pPr>
            <w:r w:rsidRPr="00847016">
              <w:t>&lt; 1%</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49CBBCE" w14:textId="77777777" w:rsidR="00847016" w:rsidRPr="00847016" w:rsidRDefault="00847016" w:rsidP="00847016">
            <w:pPr>
              <w:pStyle w:val="CDITable-RowCentre"/>
            </w:pPr>
            <w:r w:rsidRPr="00847016">
              <w:t>31</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BDDB802" w14:textId="77777777" w:rsidR="00847016" w:rsidRPr="00847016" w:rsidRDefault="00847016" w:rsidP="00847016">
            <w:pPr>
              <w:pStyle w:val="CDITable-RowCentre"/>
            </w:pPr>
            <w:r w:rsidRPr="00847016">
              <w:t>2%</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3E90D54" w14:textId="77777777" w:rsidR="00847016" w:rsidRPr="00847016" w:rsidRDefault="00847016" w:rsidP="00847016">
            <w:pPr>
              <w:pStyle w:val="CDITable-RowCentre"/>
            </w:pPr>
            <w:r w:rsidRPr="00847016">
              <w:t>26</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EB118DE" w14:textId="77777777" w:rsidR="00847016" w:rsidRPr="00847016" w:rsidRDefault="00847016" w:rsidP="00847016">
            <w:pPr>
              <w:pStyle w:val="CDITable-RowCentre"/>
            </w:pPr>
            <w:r w:rsidRPr="00847016">
              <w:t>9%</w:t>
            </w:r>
          </w:p>
        </w:tc>
      </w:tr>
      <w:tr w:rsidR="00847016" w:rsidRPr="00847016" w14:paraId="453306BC" w14:textId="77777777" w:rsidTr="000C0C4D">
        <w:trPr>
          <w:trHeight w:val="20"/>
        </w:trPr>
        <w:tc>
          <w:tcPr>
            <w:tcW w:w="232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7D83486" w14:textId="77777777" w:rsidR="00847016" w:rsidRPr="000C0C4D" w:rsidRDefault="00847016" w:rsidP="000C0C4D">
            <w:pPr>
              <w:pStyle w:val="CDITable-RowLeft"/>
              <w:rPr>
                <w:i/>
                <w:iCs/>
              </w:rPr>
            </w:pPr>
            <w:r w:rsidRPr="000C0C4D">
              <w:rPr>
                <w:i/>
                <w:iCs/>
              </w:rPr>
              <w:t>Bacillus cereus</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C63F582" w14:textId="77777777" w:rsidR="00847016" w:rsidRPr="00847016" w:rsidRDefault="00847016" w:rsidP="00847016">
            <w:pPr>
              <w:pStyle w:val="CDITable-RowCentre"/>
            </w:pPr>
            <w:r w:rsidRPr="00847016">
              <w:t>1</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1CE6D98" w14:textId="77777777" w:rsidR="00847016" w:rsidRPr="00847016" w:rsidRDefault="00847016" w:rsidP="00847016">
            <w:pPr>
              <w:pStyle w:val="CDITable-RowCentre"/>
            </w:pPr>
            <w:r w:rsidRPr="00847016">
              <w:t>&lt; 1%</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74F3350" w14:textId="77777777" w:rsidR="00847016" w:rsidRPr="00847016" w:rsidRDefault="00847016" w:rsidP="00847016">
            <w:pPr>
              <w:pStyle w:val="CDITable-RowCentre"/>
            </w:pPr>
            <w:r w:rsidRPr="00847016">
              <w:t>15</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4706EC3" w14:textId="77777777" w:rsidR="00847016" w:rsidRPr="00847016" w:rsidRDefault="00847016" w:rsidP="00847016">
            <w:pPr>
              <w:pStyle w:val="CDITable-RowCentre"/>
            </w:pPr>
            <w:r w:rsidRPr="00847016">
              <w:t>1%</w:t>
            </w:r>
          </w:p>
        </w:tc>
        <w:tc>
          <w:tcPr>
            <w:tcW w:w="113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855FB7E" w14:textId="77777777" w:rsidR="00847016" w:rsidRPr="00847016" w:rsidRDefault="00847016" w:rsidP="00847016">
            <w:pPr>
              <w:pStyle w:val="CDITable-RowCentre"/>
            </w:pPr>
            <w:r w:rsidRPr="00847016">
              <w:t>0</w:t>
            </w:r>
          </w:p>
        </w:tc>
        <w:tc>
          <w:tcPr>
            <w:tcW w:w="1304"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59DE3A4" w14:textId="77777777" w:rsidR="00847016" w:rsidRPr="00847016" w:rsidRDefault="00847016" w:rsidP="00847016">
            <w:pPr>
              <w:pStyle w:val="CDITable-RowCentre"/>
            </w:pPr>
            <w:r w:rsidRPr="00847016">
              <w:t>0%</w:t>
            </w:r>
          </w:p>
        </w:tc>
      </w:tr>
      <w:tr w:rsidR="00847016" w:rsidRPr="00847016" w14:paraId="233C800C" w14:textId="77777777" w:rsidTr="000C0C4D">
        <w:trPr>
          <w:trHeight w:val="20"/>
        </w:trPr>
        <w:tc>
          <w:tcPr>
            <w:tcW w:w="2324" w:type="dxa"/>
            <w:tcBorders>
              <w:top w:val="single" w:sz="6" w:space="0" w:color="1E4496" w:themeColor="text2"/>
            </w:tcBorders>
            <w:tcMar>
              <w:top w:w="85" w:type="dxa"/>
              <w:left w:w="85" w:type="dxa"/>
              <w:bottom w:w="85" w:type="dxa"/>
              <w:right w:w="85" w:type="dxa"/>
            </w:tcMar>
            <w:vAlign w:val="center"/>
          </w:tcPr>
          <w:p w14:paraId="51963363" w14:textId="77777777" w:rsidR="00847016" w:rsidRPr="00847016" w:rsidRDefault="00847016" w:rsidP="000C0C4D">
            <w:pPr>
              <w:pStyle w:val="CDITable-RowLeft"/>
            </w:pPr>
            <w:r w:rsidRPr="00847016">
              <w:t>Unknown</w:t>
            </w:r>
          </w:p>
        </w:tc>
        <w:tc>
          <w:tcPr>
            <w:tcW w:w="1134" w:type="dxa"/>
            <w:tcBorders>
              <w:top w:val="single" w:sz="6" w:space="0" w:color="1E4496" w:themeColor="text2"/>
            </w:tcBorders>
            <w:tcMar>
              <w:top w:w="85" w:type="dxa"/>
              <w:left w:w="85" w:type="dxa"/>
              <w:bottom w:w="85" w:type="dxa"/>
              <w:right w:w="85" w:type="dxa"/>
            </w:tcMar>
            <w:vAlign w:val="center"/>
          </w:tcPr>
          <w:p w14:paraId="0A3E35AF" w14:textId="77777777" w:rsidR="00847016" w:rsidRPr="00847016" w:rsidRDefault="00847016" w:rsidP="00847016">
            <w:pPr>
              <w:pStyle w:val="CDITable-RowCentre"/>
            </w:pPr>
            <w:r w:rsidRPr="00847016">
              <w:t>32</w:t>
            </w:r>
          </w:p>
        </w:tc>
        <w:tc>
          <w:tcPr>
            <w:tcW w:w="1304" w:type="dxa"/>
            <w:tcBorders>
              <w:top w:val="single" w:sz="6" w:space="0" w:color="1E4496" w:themeColor="text2"/>
            </w:tcBorders>
            <w:tcMar>
              <w:top w:w="85" w:type="dxa"/>
              <w:left w:w="85" w:type="dxa"/>
              <w:bottom w:w="85" w:type="dxa"/>
              <w:right w:w="85" w:type="dxa"/>
            </w:tcMar>
            <w:vAlign w:val="center"/>
          </w:tcPr>
          <w:p w14:paraId="0F9E3073" w14:textId="77777777" w:rsidR="00847016" w:rsidRPr="00847016" w:rsidRDefault="00847016" w:rsidP="00847016">
            <w:pPr>
              <w:pStyle w:val="CDITable-RowCentre"/>
            </w:pPr>
            <w:r w:rsidRPr="00847016">
              <w:t>25%</w:t>
            </w:r>
          </w:p>
        </w:tc>
        <w:tc>
          <w:tcPr>
            <w:tcW w:w="1134" w:type="dxa"/>
            <w:tcBorders>
              <w:top w:val="single" w:sz="6" w:space="0" w:color="1E4496" w:themeColor="text2"/>
            </w:tcBorders>
            <w:tcMar>
              <w:top w:w="85" w:type="dxa"/>
              <w:left w:w="85" w:type="dxa"/>
              <w:bottom w:w="85" w:type="dxa"/>
              <w:right w:w="85" w:type="dxa"/>
            </w:tcMar>
            <w:vAlign w:val="center"/>
          </w:tcPr>
          <w:p w14:paraId="42B57642" w14:textId="77777777" w:rsidR="00847016" w:rsidRPr="00847016" w:rsidRDefault="00847016" w:rsidP="00847016">
            <w:pPr>
              <w:pStyle w:val="CDITable-RowCentre"/>
            </w:pPr>
            <w:r w:rsidRPr="00847016">
              <w:t>358</w:t>
            </w:r>
          </w:p>
        </w:tc>
        <w:tc>
          <w:tcPr>
            <w:tcW w:w="1304" w:type="dxa"/>
            <w:tcBorders>
              <w:top w:val="single" w:sz="6" w:space="0" w:color="1E4496" w:themeColor="text2"/>
            </w:tcBorders>
            <w:tcMar>
              <w:top w:w="85" w:type="dxa"/>
              <w:left w:w="85" w:type="dxa"/>
              <w:bottom w:w="85" w:type="dxa"/>
              <w:right w:w="85" w:type="dxa"/>
            </w:tcMar>
            <w:vAlign w:val="center"/>
          </w:tcPr>
          <w:p w14:paraId="46868A95" w14:textId="77777777" w:rsidR="00847016" w:rsidRPr="00847016" w:rsidRDefault="00847016" w:rsidP="00847016">
            <w:pPr>
              <w:pStyle w:val="CDITable-RowCentre"/>
            </w:pPr>
            <w:r w:rsidRPr="00847016">
              <w:t>22%</w:t>
            </w:r>
          </w:p>
        </w:tc>
        <w:tc>
          <w:tcPr>
            <w:tcW w:w="1134" w:type="dxa"/>
            <w:tcBorders>
              <w:top w:val="single" w:sz="6" w:space="0" w:color="1E4496" w:themeColor="text2"/>
            </w:tcBorders>
            <w:tcMar>
              <w:top w:w="85" w:type="dxa"/>
              <w:left w:w="85" w:type="dxa"/>
              <w:bottom w:w="85" w:type="dxa"/>
              <w:right w:w="85" w:type="dxa"/>
            </w:tcMar>
            <w:vAlign w:val="center"/>
          </w:tcPr>
          <w:p w14:paraId="327F5058" w14:textId="77777777" w:rsidR="00847016" w:rsidRPr="00847016" w:rsidRDefault="00847016" w:rsidP="00847016">
            <w:pPr>
              <w:pStyle w:val="CDITable-RowCentre"/>
            </w:pPr>
            <w:r w:rsidRPr="00847016">
              <w:t>14</w:t>
            </w:r>
          </w:p>
        </w:tc>
        <w:tc>
          <w:tcPr>
            <w:tcW w:w="1304" w:type="dxa"/>
            <w:tcBorders>
              <w:top w:val="single" w:sz="6" w:space="0" w:color="1E4496" w:themeColor="text2"/>
            </w:tcBorders>
            <w:tcMar>
              <w:top w:w="85" w:type="dxa"/>
              <w:left w:w="85" w:type="dxa"/>
              <w:bottom w:w="85" w:type="dxa"/>
              <w:right w:w="85" w:type="dxa"/>
            </w:tcMar>
            <w:vAlign w:val="center"/>
          </w:tcPr>
          <w:p w14:paraId="593A0E1E" w14:textId="77777777" w:rsidR="00847016" w:rsidRPr="00847016" w:rsidRDefault="00847016" w:rsidP="00847016">
            <w:pPr>
              <w:pStyle w:val="CDITable-RowCentre"/>
            </w:pPr>
            <w:r w:rsidRPr="00847016">
              <w:t>5%</w:t>
            </w:r>
          </w:p>
        </w:tc>
      </w:tr>
      <w:tr w:rsidR="00693D69" w:rsidRPr="00847016" w14:paraId="79A7F3D3" w14:textId="77777777" w:rsidTr="000C0C4D">
        <w:trPr>
          <w:trHeight w:val="20"/>
        </w:trPr>
        <w:tc>
          <w:tcPr>
            <w:tcW w:w="2324"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63091C75" w14:textId="77777777" w:rsidR="00847016" w:rsidRPr="00847016" w:rsidRDefault="00847016" w:rsidP="000C0C4D">
            <w:pPr>
              <w:pStyle w:val="CDITable-TotalRowLeft"/>
            </w:pPr>
            <w:r w:rsidRPr="00847016">
              <w:t>Total</w:t>
            </w:r>
          </w:p>
        </w:tc>
        <w:tc>
          <w:tcPr>
            <w:tcW w:w="1134"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6F959502" w14:textId="77777777" w:rsidR="00847016" w:rsidRPr="00847016" w:rsidRDefault="00847016" w:rsidP="000C0C4D">
            <w:pPr>
              <w:pStyle w:val="CDITable-TotalRowCentre"/>
            </w:pPr>
            <w:r w:rsidRPr="00847016">
              <w:t>127</w:t>
            </w:r>
          </w:p>
        </w:tc>
        <w:tc>
          <w:tcPr>
            <w:tcW w:w="1304"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58826C21" w14:textId="77777777" w:rsidR="00847016" w:rsidRPr="00847016" w:rsidRDefault="00847016" w:rsidP="000C0C4D">
            <w:pPr>
              <w:pStyle w:val="CDITable-TotalRowCentre"/>
            </w:pPr>
            <w:r w:rsidRPr="00847016">
              <w:t>100%</w:t>
            </w:r>
          </w:p>
        </w:tc>
        <w:tc>
          <w:tcPr>
            <w:tcW w:w="1134"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1E7B1850" w14:textId="77777777" w:rsidR="00847016" w:rsidRPr="00847016" w:rsidRDefault="00847016" w:rsidP="000C0C4D">
            <w:pPr>
              <w:pStyle w:val="CDITable-TotalRowCentre"/>
            </w:pPr>
            <w:r w:rsidRPr="00847016">
              <w:t>1,644</w:t>
            </w:r>
          </w:p>
        </w:tc>
        <w:tc>
          <w:tcPr>
            <w:tcW w:w="1304"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7360853C" w14:textId="77777777" w:rsidR="00847016" w:rsidRPr="00847016" w:rsidRDefault="00847016" w:rsidP="000C0C4D">
            <w:pPr>
              <w:pStyle w:val="CDITable-TotalRowCentre"/>
            </w:pPr>
            <w:r w:rsidRPr="00847016">
              <w:t>100%</w:t>
            </w:r>
          </w:p>
        </w:tc>
        <w:tc>
          <w:tcPr>
            <w:tcW w:w="1134"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58E43646" w14:textId="77777777" w:rsidR="00847016" w:rsidRPr="00847016" w:rsidRDefault="00847016" w:rsidP="000C0C4D">
            <w:pPr>
              <w:pStyle w:val="CDITable-TotalRowCentre"/>
            </w:pPr>
            <w:r w:rsidRPr="00847016">
              <w:t>283</w:t>
            </w:r>
          </w:p>
        </w:tc>
        <w:tc>
          <w:tcPr>
            <w:tcW w:w="1304"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4602EF6D" w14:textId="77777777" w:rsidR="00847016" w:rsidRPr="00847016" w:rsidRDefault="00847016" w:rsidP="000C0C4D">
            <w:pPr>
              <w:pStyle w:val="CDITable-TotalRowCentre"/>
            </w:pPr>
            <w:r w:rsidRPr="00847016">
              <w:t>100%</w:t>
            </w:r>
          </w:p>
        </w:tc>
      </w:tr>
    </w:tbl>
    <w:p w14:paraId="2FBB7A6E" w14:textId="77777777" w:rsidR="00B57D95" w:rsidRPr="00B57D95" w:rsidRDefault="00B57D95" w:rsidP="00AB5AD9">
      <w:pPr>
        <w:pStyle w:val="Heading3"/>
        <w:rPr>
          <w:lang w:val="en-GB"/>
        </w:rPr>
      </w:pPr>
      <w:r w:rsidRPr="00B57D95">
        <w:rPr>
          <w:lang w:val="en-GB"/>
        </w:rPr>
        <w:t>Food commodity</w:t>
      </w:r>
    </w:p>
    <w:p w14:paraId="4654AD1F" w14:textId="77777777" w:rsidR="00B57D95" w:rsidRPr="00B57D95" w:rsidRDefault="00B57D95" w:rsidP="00B57D95">
      <w:r w:rsidRPr="00B57D95">
        <w:t xml:space="preserve">A food vehicle was identified in almost half of all foodborne outbreaks in 2018 (n = 61/127; 48%). Outbreaks were categorised as being attributable to selected broad food categories if a single contaminated ingredient was identified, or if all the identified ingredients belonged to a single food category. A single food commodity was identified for 69% of foodborne outbreaks (n = 87/127) in 2018. The most commonly identified commodity was eggs (n = 26; 20%), followed by meat (n = 9; 7%) and seafood (n = 9; 7%) (Table 24). In 2018, for some aetiological agents, one food commodity was found to be responsible for a large proportion of outbreaks: for example, 37% of all </w:t>
      </w:r>
      <w:r w:rsidRPr="00B57D95">
        <w:rPr>
          <w:i/>
          <w:iCs/>
        </w:rPr>
        <w:t xml:space="preserve">Salmonella </w:t>
      </w:r>
      <w:r w:rsidRPr="00B57D95">
        <w:t xml:space="preserve">outbreaks (26/71) were attributed to eggs (Table 25). </w:t>
      </w:r>
    </w:p>
    <w:p w14:paraId="39824BF7" w14:textId="0A349C0E" w:rsidR="00B57D95" w:rsidRPr="00B57D95" w:rsidRDefault="00B57D95" w:rsidP="00B57D95">
      <w:pPr>
        <w:pStyle w:val="CDITable-Title"/>
      </w:pPr>
      <w:bookmarkStart w:id="148" w:name="_Toc196814692"/>
      <w:bookmarkStart w:id="149" w:name="_Toc204171901"/>
      <w:r w:rsidRPr="00B57D95">
        <w:t xml:space="preserve">Table </w:t>
      </w:r>
      <w:r>
        <w:t>24</w:t>
      </w:r>
      <w:r w:rsidRPr="00B57D95">
        <w:t>: Foodborne outbreaks and ill people in Australia by food commodity, 2018 (n = 127)</w:t>
      </w:r>
      <w:bookmarkEnd w:id="148"/>
      <w:bookmarkEnd w:id="149"/>
    </w:p>
    <w:tbl>
      <w:tblPr>
        <w:tblW w:w="0" w:type="auto"/>
        <w:tblLayout w:type="fixed"/>
        <w:tblCellMar>
          <w:left w:w="0" w:type="dxa"/>
          <w:right w:w="0" w:type="dxa"/>
        </w:tblCellMar>
        <w:tblLook w:val="0000" w:firstRow="0" w:lastRow="0" w:firstColumn="0" w:lastColumn="0" w:noHBand="0" w:noVBand="0"/>
        <w:tblCaption w:val="Table 24: Foodborne outbreaks and ill people in Australia by food commodity, 2018 (n = 127)"/>
        <w:tblDescription w:val="Table 24 shows the number of foodborne outbreaks and number of people affected by foodborne outbreaks reported in Australia in 2018, by the implicated food commodity."/>
      </w:tblPr>
      <w:tblGrid>
        <w:gridCol w:w="1928"/>
        <w:gridCol w:w="1927"/>
        <w:gridCol w:w="1928"/>
        <w:gridCol w:w="1927"/>
        <w:gridCol w:w="1928"/>
      </w:tblGrid>
      <w:tr w:rsidR="000C0C4D" w:rsidRPr="000C0C4D" w14:paraId="09D3A878" w14:textId="77777777" w:rsidTr="000C0C4D">
        <w:trPr>
          <w:trHeight w:val="20"/>
          <w:tblHeader/>
        </w:trPr>
        <w:tc>
          <w:tcPr>
            <w:tcW w:w="1928" w:type="dxa"/>
            <w:vMerge w:val="restart"/>
            <w:shd w:val="clear" w:color="auto" w:fill="1E4496" w:themeFill="text2"/>
            <w:tcMar>
              <w:top w:w="85" w:type="dxa"/>
              <w:left w:w="85" w:type="dxa"/>
              <w:bottom w:w="85" w:type="dxa"/>
              <w:right w:w="85" w:type="dxa"/>
            </w:tcMar>
            <w:vAlign w:val="bottom"/>
          </w:tcPr>
          <w:p w14:paraId="783D008C" w14:textId="77777777" w:rsidR="000C0C4D" w:rsidRPr="000C0C4D" w:rsidRDefault="000C0C4D" w:rsidP="000C0C4D">
            <w:pPr>
              <w:pStyle w:val="CDITable-HeaderRowLeft"/>
            </w:pPr>
            <w:r w:rsidRPr="000C0C4D">
              <w:t>Category</w:t>
            </w:r>
          </w:p>
        </w:tc>
        <w:tc>
          <w:tcPr>
            <w:tcW w:w="3855" w:type="dxa"/>
            <w:gridSpan w:val="2"/>
            <w:tcBorders>
              <w:bottom w:val="single" w:sz="6" w:space="0" w:color="FFFFFF" w:themeColor="background1"/>
            </w:tcBorders>
            <w:shd w:val="clear" w:color="auto" w:fill="1E4496" w:themeFill="text2"/>
            <w:tcMar>
              <w:top w:w="85" w:type="dxa"/>
              <w:left w:w="85" w:type="dxa"/>
              <w:bottom w:w="85" w:type="dxa"/>
              <w:right w:w="85" w:type="dxa"/>
            </w:tcMar>
            <w:vAlign w:val="bottom"/>
          </w:tcPr>
          <w:p w14:paraId="574AE64E" w14:textId="77777777" w:rsidR="000C0C4D" w:rsidRPr="000C0C4D" w:rsidRDefault="000C0C4D" w:rsidP="000C0C4D">
            <w:pPr>
              <w:pStyle w:val="CDITable-HeaderRowCentre"/>
            </w:pPr>
            <w:r w:rsidRPr="000C0C4D">
              <w:t>Outbreaks</w:t>
            </w:r>
          </w:p>
        </w:tc>
        <w:tc>
          <w:tcPr>
            <w:tcW w:w="3855" w:type="dxa"/>
            <w:gridSpan w:val="2"/>
            <w:tcBorders>
              <w:bottom w:val="single" w:sz="6" w:space="0" w:color="FFFFFF" w:themeColor="background1"/>
            </w:tcBorders>
            <w:shd w:val="clear" w:color="auto" w:fill="1E4496" w:themeFill="text2"/>
            <w:tcMar>
              <w:top w:w="85" w:type="dxa"/>
              <w:left w:w="85" w:type="dxa"/>
              <w:bottom w:w="85" w:type="dxa"/>
              <w:right w:w="85" w:type="dxa"/>
            </w:tcMar>
            <w:vAlign w:val="bottom"/>
          </w:tcPr>
          <w:p w14:paraId="6F722A74" w14:textId="77777777" w:rsidR="000C0C4D" w:rsidRPr="000C0C4D" w:rsidRDefault="000C0C4D" w:rsidP="000C0C4D">
            <w:pPr>
              <w:pStyle w:val="CDITable-HeaderRowCentre"/>
            </w:pPr>
            <w:r w:rsidRPr="000C0C4D">
              <w:t>Ill people</w:t>
            </w:r>
          </w:p>
        </w:tc>
      </w:tr>
      <w:tr w:rsidR="000C0C4D" w:rsidRPr="000C0C4D" w14:paraId="1AFF6326" w14:textId="77777777" w:rsidTr="000C0C4D">
        <w:trPr>
          <w:trHeight w:val="20"/>
          <w:tblHeader/>
        </w:trPr>
        <w:tc>
          <w:tcPr>
            <w:tcW w:w="1928" w:type="dxa"/>
            <w:vMerge/>
            <w:shd w:val="clear" w:color="auto" w:fill="1E4496" w:themeFill="text2"/>
            <w:tcMar>
              <w:top w:w="85" w:type="dxa"/>
              <w:left w:w="85" w:type="dxa"/>
              <w:bottom w:w="85" w:type="dxa"/>
              <w:right w:w="85" w:type="dxa"/>
            </w:tcMar>
          </w:tcPr>
          <w:p w14:paraId="17F2AEAE" w14:textId="77777777" w:rsidR="000C0C4D" w:rsidRPr="000C0C4D" w:rsidRDefault="000C0C4D" w:rsidP="000C0C4D">
            <w:pPr>
              <w:pStyle w:val="CDITable-HeaderRowCentre"/>
            </w:pPr>
          </w:p>
        </w:tc>
        <w:tc>
          <w:tcPr>
            <w:tcW w:w="1927" w:type="dxa"/>
            <w:tcBorders>
              <w:top w:val="single" w:sz="6" w:space="0" w:color="FFFFFF" w:themeColor="background1"/>
            </w:tcBorders>
            <w:shd w:val="clear" w:color="auto" w:fill="1E4496" w:themeFill="text2"/>
            <w:tcMar>
              <w:top w:w="85" w:type="dxa"/>
              <w:left w:w="85" w:type="dxa"/>
              <w:bottom w:w="85" w:type="dxa"/>
              <w:right w:w="85" w:type="dxa"/>
            </w:tcMar>
            <w:vAlign w:val="bottom"/>
          </w:tcPr>
          <w:p w14:paraId="54240DB2" w14:textId="77777777" w:rsidR="000C0C4D" w:rsidRPr="000C0C4D" w:rsidRDefault="000C0C4D" w:rsidP="000C0C4D">
            <w:pPr>
              <w:pStyle w:val="CDITable-HeaderRowCentre"/>
            </w:pPr>
            <w:r w:rsidRPr="000C0C4D">
              <w:t>n</w:t>
            </w:r>
          </w:p>
        </w:tc>
        <w:tc>
          <w:tcPr>
            <w:tcW w:w="1928" w:type="dxa"/>
            <w:tcBorders>
              <w:top w:val="single" w:sz="6" w:space="0" w:color="FFFFFF" w:themeColor="background1"/>
              <w:right w:val="single" w:sz="6" w:space="0" w:color="FFFFFF" w:themeColor="background1"/>
            </w:tcBorders>
            <w:shd w:val="clear" w:color="auto" w:fill="1E4496" w:themeFill="text2"/>
            <w:tcMar>
              <w:top w:w="85" w:type="dxa"/>
              <w:left w:w="85" w:type="dxa"/>
              <w:bottom w:w="85" w:type="dxa"/>
              <w:right w:w="85" w:type="dxa"/>
            </w:tcMar>
            <w:vAlign w:val="bottom"/>
          </w:tcPr>
          <w:p w14:paraId="062E4042" w14:textId="77777777" w:rsidR="000C0C4D" w:rsidRPr="000C0C4D" w:rsidRDefault="000C0C4D" w:rsidP="000C0C4D">
            <w:pPr>
              <w:pStyle w:val="CDITable-HeaderRowCentre"/>
            </w:pPr>
            <w:r w:rsidRPr="000C0C4D">
              <w:t>%</w:t>
            </w:r>
          </w:p>
        </w:tc>
        <w:tc>
          <w:tcPr>
            <w:tcW w:w="1927" w:type="dxa"/>
            <w:tcBorders>
              <w:top w:val="single" w:sz="6" w:space="0" w:color="FFFFFF" w:themeColor="background1"/>
              <w:left w:val="single" w:sz="6" w:space="0" w:color="FFFFFF" w:themeColor="background1"/>
            </w:tcBorders>
            <w:shd w:val="clear" w:color="auto" w:fill="1E4496" w:themeFill="text2"/>
            <w:tcMar>
              <w:top w:w="85" w:type="dxa"/>
              <w:left w:w="85" w:type="dxa"/>
              <w:bottom w:w="85" w:type="dxa"/>
              <w:right w:w="85" w:type="dxa"/>
            </w:tcMar>
            <w:vAlign w:val="bottom"/>
          </w:tcPr>
          <w:p w14:paraId="3763C83E" w14:textId="77777777" w:rsidR="000C0C4D" w:rsidRPr="000C0C4D" w:rsidRDefault="000C0C4D" w:rsidP="000C0C4D">
            <w:pPr>
              <w:pStyle w:val="CDITable-HeaderRowCentre"/>
            </w:pPr>
            <w:r w:rsidRPr="000C0C4D">
              <w:t>n</w:t>
            </w:r>
          </w:p>
        </w:tc>
        <w:tc>
          <w:tcPr>
            <w:tcW w:w="1928" w:type="dxa"/>
            <w:tcBorders>
              <w:top w:val="single" w:sz="6" w:space="0" w:color="FFFFFF" w:themeColor="background1"/>
            </w:tcBorders>
            <w:shd w:val="clear" w:color="auto" w:fill="1E4496" w:themeFill="text2"/>
            <w:tcMar>
              <w:top w:w="85" w:type="dxa"/>
              <w:left w:w="85" w:type="dxa"/>
              <w:bottom w:w="85" w:type="dxa"/>
              <w:right w:w="85" w:type="dxa"/>
            </w:tcMar>
            <w:vAlign w:val="bottom"/>
          </w:tcPr>
          <w:p w14:paraId="0A05C912" w14:textId="77777777" w:rsidR="000C0C4D" w:rsidRPr="000C0C4D" w:rsidRDefault="000C0C4D" w:rsidP="000C0C4D">
            <w:pPr>
              <w:pStyle w:val="CDITable-HeaderRowCentre"/>
            </w:pPr>
            <w:r w:rsidRPr="000C0C4D">
              <w:t>%</w:t>
            </w:r>
          </w:p>
        </w:tc>
      </w:tr>
      <w:tr w:rsidR="000C0C4D" w:rsidRPr="000C0C4D" w14:paraId="234EAB3D" w14:textId="77777777" w:rsidTr="000C0C4D">
        <w:trPr>
          <w:trHeight w:val="20"/>
        </w:trPr>
        <w:tc>
          <w:tcPr>
            <w:tcW w:w="1928" w:type="dxa"/>
            <w:tcBorders>
              <w:bottom w:val="single" w:sz="6" w:space="0" w:color="1E4496" w:themeColor="text2"/>
            </w:tcBorders>
            <w:tcMar>
              <w:top w:w="85" w:type="dxa"/>
              <w:left w:w="85" w:type="dxa"/>
              <w:bottom w:w="85" w:type="dxa"/>
              <w:right w:w="85" w:type="dxa"/>
            </w:tcMar>
            <w:vAlign w:val="center"/>
          </w:tcPr>
          <w:p w14:paraId="528B77B4" w14:textId="77777777" w:rsidR="000C0C4D" w:rsidRPr="000C0C4D" w:rsidRDefault="000C0C4D" w:rsidP="000C0C4D">
            <w:pPr>
              <w:pStyle w:val="CDITable-RowLeft"/>
            </w:pPr>
            <w:r w:rsidRPr="000C0C4D">
              <w:t>Dairy</w:t>
            </w:r>
          </w:p>
        </w:tc>
        <w:tc>
          <w:tcPr>
            <w:tcW w:w="1927" w:type="dxa"/>
            <w:tcBorders>
              <w:bottom w:val="single" w:sz="6" w:space="0" w:color="1E4496" w:themeColor="text2"/>
            </w:tcBorders>
            <w:tcMar>
              <w:top w:w="85" w:type="dxa"/>
              <w:left w:w="85" w:type="dxa"/>
              <w:bottom w:w="85" w:type="dxa"/>
              <w:right w:w="85" w:type="dxa"/>
            </w:tcMar>
            <w:vAlign w:val="center"/>
          </w:tcPr>
          <w:p w14:paraId="4B7C187F" w14:textId="77777777" w:rsidR="000C0C4D" w:rsidRPr="000C0C4D" w:rsidRDefault="000C0C4D" w:rsidP="000C0C4D">
            <w:pPr>
              <w:pStyle w:val="CDITable-RowCentre"/>
            </w:pPr>
            <w:r w:rsidRPr="000C0C4D">
              <w:t>1</w:t>
            </w:r>
          </w:p>
        </w:tc>
        <w:tc>
          <w:tcPr>
            <w:tcW w:w="1928" w:type="dxa"/>
            <w:tcBorders>
              <w:bottom w:val="single" w:sz="6" w:space="0" w:color="1E4496" w:themeColor="text2"/>
            </w:tcBorders>
            <w:tcMar>
              <w:top w:w="85" w:type="dxa"/>
              <w:left w:w="85" w:type="dxa"/>
              <w:bottom w:w="85" w:type="dxa"/>
              <w:right w:w="85" w:type="dxa"/>
            </w:tcMar>
            <w:vAlign w:val="center"/>
          </w:tcPr>
          <w:p w14:paraId="72C48D63" w14:textId="77777777" w:rsidR="000C0C4D" w:rsidRPr="000C0C4D" w:rsidRDefault="000C0C4D" w:rsidP="000C0C4D">
            <w:pPr>
              <w:pStyle w:val="CDITable-RowCentre"/>
            </w:pPr>
            <w:r w:rsidRPr="000C0C4D">
              <w:t>&lt; 1%</w:t>
            </w:r>
          </w:p>
        </w:tc>
        <w:tc>
          <w:tcPr>
            <w:tcW w:w="1927" w:type="dxa"/>
            <w:tcBorders>
              <w:bottom w:val="single" w:sz="6" w:space="0" w:color="1E4496" w:themeColor="text2"/>
            </w:tcBorders>
            <w:tcMar>
              <w:top w:w="85" w:type="dxa"/>
              <w:left w:w="85" w:type="dxa"/>
              <w:bottom w:w="85" w:type="dxa"/>
              <w:right w:w="85" w:type="dxa"/>
            </w:tcMar>
            <w:vAlign w:val="center"/>
          </w:tcPr>
          <w:p w14:paraId="7970F337" w14:textId="77777777" w:rsidR="000C0C4D" w:rsidRPr="000C0C4D" w:rsidRDefault="000C0C4D" w:rsidP="000C0C4D">
            <w:pPr>
              <w:pStyle w:val="CDITable-RowCentre"/>
            </w:pPr>
            <w:r w:rsidRPr="000C0C4D">
              <w:t>5</w:t>
            </w:r>
          </w:p>
        </w:tc>
        <w:tc>
          <w:tcPr>
            <w:tcW w:w="1928" w:type="dxa"/>
            <w:tcBorders>
              <w:bottom w:val="single" w:sz="6" w:space="0" w:color="1E4496" w:themeColor="text2"/>
            </w:tcBorders>
            <w:tcMar>
              <w:top w:w="85" w:type="dxa"/>
              <w:left w:w="85" w:type="dxa"/>
              <w:bottom w:w="85" w:type="dxa"/>
              <w:right w:w="85" w:type="dxa"/>
            </w:tcMar>
            <w:vAlign w:val="center"/>
          </w:tcPr>
          <w:p w14:paraId="7D2F86AE" w14:textId="77777777" w:rsidR="000C0C4D" w:rsidRPr="000C0C4D" w:rsidRDefault="000C0C4D" w:rsidP="000C0C4D">
            <w:pPr>
              <w:pStyle w:val="CDITable-RowCentre"/>
            </w:pPr>
            <w:r w:rsidRPr="000C0C4D">
              <w:t>&lt; 1%</w:t>
            </w:r>
          </w:p>
        </w:tc>
      </w:tr>
      <w:tr w:rsidR="000C0C4D" w:rsidRPr="000C0C4D" w14:paraId="082420CA" w14:textId="77777777" w:rsidTr="000C0C4D">
        <w:trPr>
          <w:trHeight w:val="2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C0BF78A" w14:textId="77777777" w:rsidR="000C0C4D" w:rsidRPr="000C0C4D" w:rsidRDefault="000C0C4D" w:rsidP="000C0C4D">
            <w:pPr>
              <w:pStyle w:val="CDITable-RowLeft"/>
            </w:pPr>
            <w:r w:rsidRPr="000C0C4D">
              <w:t>Eggs</w:t>
            </w:r>
            <w:r w:rsidRPr="000C0C4D">
              <w:rPr>
                <w:vertAlign w:val="superscript"/>
              </w:rPr>
              <w:t>a</w:t>
            </w:r>
          </w:p>
        </w:tc>
        <w:tc>
          <w:tcPr>
            <w:tcW w:w="192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2241B57" w14:textId="77777777" w:rsidR="000C0C4D" w:rsidRPr="000C0C4D" w:rsidRDefault="000C0C4D" w:rsidP="000C0C4D">
            <w:pPr>
              <w:pStyle w:val="CDITable-RowCentre"/>
            </w:pPr>
            <w:r w:rsidRPr="000C0C4D">
              <w:t>26</w:t>
            </w:r>
          </w:p>
        </w:tc>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E39808C" w14:textId="77777777" w:rsidR="000C0C4D" w:rsidRPr="000C0C4D" w:rsidRDefault="000C0C4D" w:rsidP="000C0C4D">
            <w:pPr>
              <w:pStyle w:val="CDITable-RowCentre"/>
            </w:pPr>
            <w:r w:rsidRPr="000C0C4D">
              <w:t>20%</w:t>
            </w:r>
          </w:p>
        </w:tc>
        <w:tc>
          <w:tcPr>
            <w:tcW w:w="192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F052737" w14:textId="77777777" w:rsidR="000C0C4D" w:rsidRPr="000C0C4D" w:rsidRDefault="000C0C4D" w:rsidP="000C0C4D">
            <w:pPr>
              <w:pStyle w:val="CDITable-RowCentre"/>
            </w:pPr>
            <w:r w:rsidRPr="000C0C4D">
              <w:t>535</w:t>
            </w:r>
          </w:p>
        </w:tc>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13BE5734" w14:textId="77777777" w:rsidR="000C0C4D" w:rsidRPr="000C0C4D" w:rsidRDefault="000C0C4D" w:rsidP="000C0C4D">
            <w:pPr>
              <w:pStyle w:val="CDITable-RowCentre"/>
            </w:pPr>
            <w:r w:rsidRPr="000C0C4D">
              <w:t>33%</w:t>
            </w:r>
          </w:p>
        </w:tc>
      </w:tr>
      <w:tr w:rsidR="000C0C4D" w:rsidRPr="000C0C4D" w14:paraId="7AD231B7" w14:textId="77777777" w:rsidTr="000C0C4D">
        <w:trPr>
          <w:trHeight w:val="2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D0A9004" w14:textId="77777777" w:rsidR="000C0C4D" w:rsidRPr="000C0C4D" w:rsidRDefault="000C0C4D" w:rsidP="000C0C4D">
            <w:pPr>
              <w:pStyle w:val="CDITable-RowLeft"/>
            </w:pPr>
            <w:r w:rsidRPr="000C0C4D">
              <w:t>Meat</w:t>
            </w:r>
          </w:p>
        </w:tc>
        <w:tc>
          <w:tcPr>
            <w:tcW w:w="192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943D0DB" w14:textId="77777777" w:rsidR="000C0C4D" w:rsidRPr="000C0C4D" w:rsidRDefault="000C0C4D" w:rsidP="000C0C4D">
            <w:pPr>
              <w:pStyle w:val="CDITable-RowCentre"/>
            </w:pPr>
            <w:r w:rsidRPr="000C0C4D">
              <w:t>9</w:t>
            </w:r>
          </w:p>
        </w:tc>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9B02E82" w14:textId="77777777" w:rsidR="000C0C4D" w:rsidRPr="000C0C4D" w:rsidRDefault="000C0C4D" w:rsidP="000C0C4D">
            <w:pPr>
              <w:pStyle w:val="CDITable-RowCentre"/>
            </w:pPr>
            <w:r w:rsidRPr="000C0C4D">
              <w:t>7%</w:t>
            </w:r>
          </w:p>
        </w:tc>
        <w:tc>
          <w:tcPr>
            <w:tcW w:w="192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6F51FF9" w14:textId="77777777" w:rsidR="000C0C4D" w:rsidRPr="000C0C4D" w:rsidRDefault="000C0C4D" w:rsidP="000C0C4D">
            <w:pPr>
              <w:pStyle w:val="CDITable-RowCentre"/>
            </w:pPr>
            <w:r w:rsidRPr="000C0C4D">
              <w:t>113</w:t>
            </w:r>
          </w:p>
        </w:tc>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4D858C5" w14:textId="77777777" w:rsidR="000C0C4D" w:rsidRPr="000C0C4D" w:rsidRDefault="000C0C4D" w:rsidP="000C0C4D">
            <w:pPr>
              <w:pStyle w:val="CDITable-RowCentre"/>
            </w:pPr>
            <w:r w:rsidRPr="000C0C4D">
              <w:t>7%</w:t>
            </w:r>
          </w:p>
        </w:tc>
      </w:tr>
      <w:tr w:rsidR="000C0C4D" w:rsidRPr="000C0C4D" w14:paraId="0E91B9AC" w14:textId="77777777" w:rsidTr="000C0C4D">
        <w:trPr>
          <w:trHeight w:val="2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6CCA2380" w14:textId="77777777" w:rsidR="000C0C4D" w:rsidRPr="000C0C4D" w:rsidRDefault="000C0C4D" w:rsidP="000C0C4D">
            <w:pPr>
              <w:pStyle w:val="CDITable-RowLeft"/>
            </w:pPr>
            <w:r w:rsidRPr="000C0C4D">
              <w:t>Produce</w:t>
            </w:r>
          </w:p>
        </w:tc>
        <w:tc>
          <w:tcPr>
            <w:tcW w:w="192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1C0E69B" w14:textId="77777777" w:rsidR="000C0C4D" w:rsidRPr="000C0C4D" w:rsidRDefault="000C0C4D" w:rsidP="000C0C4D">
            <w:pPr>
              <w:pStyle w:val="CDITable-RowCentre"/>
            </w:pPr>
            <w:r w:rsidRPr="000C0C4D">
              <w:t>4</w:t>
            </w:r>
          </w:p>
        </w:tc>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05B7A97" w14:textId="77777777" w:rsidR="000C0C4D" w:rsidRPr="000C0C4D" w:rsidRDefault="000C0C4D" w:rsidP="000C0C4D">
            <w:pPr>
              <w:pStyle w:val="CDITable-RowCentre"/>
            </w:pPr>
            <w:r w:rsidRPr="000C0C4D">
              <w:t>3%</w:t>
            </w:r>
          </w:p>
        </w:tc>
        <w:tc>
          <w:tcPr>
            <w:tcW w:w="192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07AA1C3" w14:textId="77777777" w:rsidR="000C0C4D" w:rsidRPr="000C0C4D" w:rsidRDefault="000C0C4D" w:rsidP="000C0C4D">
            <w:pPr>
              <w:pStyle w:val="CDITable-RowCentre"/>
            </w:pPr>
            <w:r w:rsidRPr="000C0C4D">
              <w:t>113</w:t>
            </w:r>
          </w:p>
        </w:tc>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B9C8472" w14:textId="77777777" w:rsidR="000C0C4D" w:rsidRPr="000C0C4D" w:rsidRDefault="000C0C4D" w:rsidP="000C0C4D">
            <w:pPr>
              <w:pStyle w:val="CDITable-RowCentre"/>
            </w:pPr>
            <w:r w:rsidRPr="000C0C4D">
              <w:t>7%</w:t>
            </w:r>
          </w:p>
        </w:tc>
      </w:tr>
      <w:tr w:rsidR="000C0C4D" w:rsidRPr="000C0C4D" w14:paraId="277F73F2" w14:textId="77777777" w:rsidTr="000C0C4D">
        <w:trPr>
          <w:trHeight w:val="2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078CAE11" w14:textId="77777777" w:rsidR="000C0C4D" w:rsidRPr="000C0C4D" w:rsidRDefault="000C0C4D" w:rsidP="000C0C4D">
            <w:pPr>
              <w:pStyle w:val="CDITable-RowLeft"/>
            </w:pPr>
            <w:r w:rsidRPr="000C0C4D">
              <w:t>Seafood</w:t>
            </w:r>
          </w:p>
        </w:tc>
        <w:tc>
          <w:tcPr>
            <w:tcW w:w="192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AFE6697" w14:textId="77777777" w:rsidR="000C0C4D" w:rsidRPr="000C0C4D" w:rsidRDefault="000C0C4D" w:rsidP="000C0C4D">
            <w:pPr>
              <w:pStyle w:val="CDITable-RowCentre"/>
            </w:pPr>
            <w:r w:rsidRPr="000C0C4D">
              <w:t>9</w:t>
            </w:r>
          </w:p>
        </w:tc>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CB29355" w14:textId="77777777" w:rsidR="000C0C4D" w:rsidRPr="000C0C4D" w:rsidRDefault="000C0C4D" w:rsidP="000C0C4D">
            <w:pPr>
              <w:pStyle w:val="CDITable-RowCentre"/>
            </w:pPr>
            <w:r w:rsidRPr="000C0C4D">
              <w:t>7%</w:t>
            </w:r>
          </w:p>
        </w:tc>
        <w:tc>
          <w:tcPr>
            <w:tcW w:w="192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9CB13F8" w14:textId="77777777" w:rsidR="000C0C4D" w:rsidRPr="000C0C4D" w:rsidRDefault="000C0C4D" w:rsidP="000C0C4D">
            <w:pPr>
              <w:pStyle w:val="CDITable-RowCentre"/>
            </w:pPr>
            <w:r w:rsidRPr="000C0C4D">
              <w:t>36</w:t>
            </w:r>
          </w:p>
        </w:tc>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7ECA071A" w14:textId="77777777" w:rsidR="000C0C4D" w:rsidRPr="000C0C4D" w:rsidRDefault="000C0C4D" w:rsidP="000C0C4D">
            <w:pPr>
              <w:pStyle w:val="CDITable-RowCentre"/>
            </w:pPr>
            <w:r w:rsidRPr="000C0C4D">
              <w:t>2%</w:t>
            </w:r>
          </w:p>
        </w:tc>
      </w:tr>
      <w:tr w:rsidR="000C0C4D" w:rsidRPr="000C0C4D" w14:paraId="51013229" w14:textId="77777777" w:rsidTr="000C0C4D">
        <w:trPr>
          <w:trHeight w:val="20"/>
        </w:trPr>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5F8FDC5C" w14:textId="77777777" w:rsidR="000C0C4D" w:rsidRPr="000C0C4D" w:rsidRDefault="000C0C4D" w:rsidP="000C0C4D">
            <w:pPr>
              <w:pStyle w:val="CDITable-RowLeft"/>
            </w:pPr>
            <w:r w:rsidRPr="000C0C4D">
              <w:t>Mixed/multiple</w:t>
            </w:r>
          </w:p>
        </w:tc>
        <w:tc>
          <w:tcPr>
            <w:tcW w:w="192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2D05A045" w14:textId="77777777" w:rsidR="000C0C4D" w:rsidRPr="000C0C4D" w:rsidRDefault="000C0C4D" w:rsidP="000C0C4D">
            <w:pPr>
              <w:pStyle w:val="CDITable-RowCentre"/>
            </w:pPr>
            <w:r w:rsidRPr="000C0C4D">
              <w:t>19</w:t>
            </w:r>
          </w:p>
        </w:tc>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BE251A8" w14:textId="77777777" w:rsidR="000C0C4D" w:rsidRPr="000C0C4D" w:rsidRDefault="000C0C4D" w:rsidP="000C0C4D">
            <w:pPr>
              <w:pStyle w:val="CDITable-RowCentre"/>
            </w:pPr>
            <w:r w:rsidRPr="000C0C4D">
              <w:t>15%</w:t>
            </w:r>
          </w:p>
        </w:tc>
        <w:tc>
          <w:tcPr>
            <w:tcW w:w="1927"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446364A9" w14:textId="77777777" w:rsidR="000C0C4D" w:rsidRPr="000C0C4D" w:rsidRDefault="000C0C4D" w:rsidP="000C0C4D">
            <w:pPr>
              <w:pStyle w:val="CDITable-RowCentre"/>
            </w:pPr>
            <w:r w:rsidRPr="000C0C4D">
              <w:t>229</w:t>
            </w:r>
          </w:p>
        </w:tc>
        <w:tc>
          <w:tcPr>
            <w:tcW w:w="1928" w:type="dxa"/>
            <w:tcBorders>
              <w:top w:val="single" w:sz="6" w:space="0" w:color="1E4496" w:themeColor="text2"/>
              <w:bottom w:val="single" w:sz="6" w:space="0" w:color="1E4496" w:themeColor="text2"/>
            </w:tcBorders>
            <w:tcMar>
              <w:top w:w="85" w:type="dxa"/>
              <w:left w:w="85" w:type="dxa"/>
              <w:bottom w:w="85" w:type="dxa"/>
              <w:right w:w="85" w:type="dxa"/>
            </w:tcMar>
            <w:vAlign w:val="center"/>
          </w:tcPr>
          <w:p w14:paraId="34197DF0" w14:textId="77777777" w:rsidR="000C0C4D" w:rsidRPr="000C0C4D" w:rsidRDefault="000C0C4D" w:rsidP="000C0C4D">
            <w:pPr>
              <w:pStyle w:val="CDITable-RowCentre"/>
            </w:pPr>
            <w:r w:rsidRPr="000C0C4D">
              <w:t>14%</w:t>
            </w:r>
          </w:p>
        </w:tc>
      </w:tr>
      <w:tr w:rsidR="000C0C4D" w:rsidRPr="000C0C4D" w14:paraId="523792C9" w14:textId="77777777" w:rsidTr="000C0C4D">
        <w:trPr>
          <w:trHeight w:val="20"/>
        </w:trPr>
        <w:tc>
          <w:tcPr>
            <w:tcW w:w="1928" w:type="dxa"/>
            <w:tcBorders>
              <w:top w:val="single" w:sz="6" w:space="0" w:color="1E4496" w:themeColor="text2"/>
            </w:tcBorders>
            <w:tcMar>
              <w:top w:w="85" w:type="dxa"/>
              <w:left w:w="85" w:type="dxa"/>
              <w:bottom w:w="85" w:type="dxa"/>
              <w:right w:w="85" w:type="dxa"/>
            </w:tcMar>
            <w:vAlign w:val="center"/>
          </w:tcPr>
          <w:p w14:paraId="35EE1DCC" w14:textId="77777777" w:rsidR="000C0C4D" w:rsidRPr="000C0C4D" w:rsidRDefault="000C0C4D" w:rsidP="000C0C4D">
            <w:pPr>
              <w:pStyle w:val="CDITable-RowLeft"/>
            </w:pPr>
            <w:r w:rsidRPr="000C0C4D">
              <w:t>Not attributed</w:t>
            </w:r>
          </w:p>
        </w:tc>
        <w:tc>
          <w:tcPr>
            <w:tcW w:w="1927" w:type="dxa"/>
            <w:tcBorders>
              <w:top w:val="single" w:sz="6" w:space="0" w:color="1E4496" w:themeColor="text2"/>
            </w:tcBorders>
            <w:tcMar>
              <w:top w:w="85" w:type="dxa"/>
              <w:left w:w="85" w:type="dxa"/>
              <w:bottom w:w="85" w:type="dxa"/>
              <w:right w:w="85" w:type="dxa"/>
            </w:tcMar>
            <w:vAlign w:val="center"/>
          </w:tcPr>
          <w:p w14:paraId="0AF9D8DB" w14:textId="77777777" w:rsidR="000C0C4D" w:rsidRPr="000C0C4D" w:rsidRDefault="000C0C4D" w:rsidP="000C0C4D">
            <w:pPr>
              <w:pStyle w:val="CDITable-RowCentre"/>
            </w:pPr>
            <w:r w:rsidRPr="000C0C4D">
              <w:t>59</w:t>
            </w:r>
          </w:p>
        </w:tc>
        <w:tc>
          <w:tcPr>
            <w:tcW w:w="1928" w:type="dxa"/>
            <w:tcBorders>
              <w:top w:val="single" w:sz="6" w:space="0" w:color="1E4496" w:themeColor="text2"/>
            </w:tcBorders>
            <w:tcMar>
              <w:top w:w="85" w:type="dxa"/>
              <w:left w:w="85" w:type="dxa"/>
              <w:bottom w:w="85" w:type="dxa"/>
              <w:right w:w="85" w:type="dxa"/>
            </w:tcMar>
            <w:vAlign w:val="center"/>
          </w:tcPr>
          <w:p w14:paraId="2E00F073" w14:textId="77777777" w:rsidR="000C0C4D" w:rsidRPr="000C0C4D" w:rsidRDefault="000C0C4D" w:rsidP="000C0C4D">
            <w:pPr>
              <w:pStyle w:val="CDITable-RowCentre"/>
            </w:pPr>
            <w:r w:rsidRPr="000C0C4D">
              <w:t>46%</w:t>
            </w:r>
          </w:p>
        </w:tc>
        <w:tc>
          <w:tcPr>
            <w:tcW w:w="1927" w:type="dxa"/>
            <w:tcBorders>
              <w:top w:val="single" w:sz="6" w:space="0" w:color="1E4496" w:themeColor="text2"/>
            </w:tcBorders>
            <w:tcMar>
              <w:top w:w="85" w:type="dxa"/>
              <w:left w:w="85" w:type="dxa"/>
              <w:bottom w:w="85" w:type="dxa"/>
              <w:right w:w="85" w:type="dxa"/>
            </w:tcMar>
            <w:vAlign w:val="center"/>
          </w:tcPr>
          <w:p w14:paraId="751529AA" w14:textId="77777777" w:rsidR="000C0C4D" w:rsidRPr="000C0C4D" w:rsidRDefault="000C0C4D" w:rsidP="000C0C4D">
            <w:pPr>
              <w:pStyle w:val="CDITable-RowCentre"/>
            </w:pPr>
            <w:r w:rsidRPr="000C0C4D">
              <w:t>613</w:t>
            </w:r>
          </w:p>
        </w:tc>
        <w:tc>
          <w:tcPr>
            <w:tcW w:w="1928" w:type="dxa"/>
            <w:tcBorders>
              <w:top w:val="single" w:sz="6" w:space="0" w:color="1E4496" w:themeColor="text2"/>
            </w:tcBorders>
            <w:tcMar>
              <w:top w:w="85" w:type="dxa"/>
              <w:left w:w="85" w:type="dxa"/>
              <w:bottom w:w="85" w:type="dxa"/>
              <w:right w:w="85" w:type="dxa"/>
            </w:tcMar>
            <w:vAlign w:val="center"/>
          </w:tcPr>
          <w:p w14:paraId="47EC604F" w14:textId="77777777" w:rsidR="000C0C4D" w:rsidRPr="000C0C4D" w:rsidRDefault="000C0C4D" w:rsidP="000C0C4D">
            <w:pPr>
              <w:pStyle w:val="CDITable-RowCentre"/>
            </w:pPr>
            <w:r w:rsidRPr="000C0C4D">
              <w:t>37%</w:t>
            </w:r>
          </w:p>
        </w:tc>
      </w:tr>
      <w:tr w:rsidR="000C0C4D" w:rsidRPr="000C0C4D" w14:paraId="54D0CA5B" w14:textId="77777777" w:rsidTr="000C0C4D">
        <w:trPr>
          <w:trHeight w:val="20"/>
        </w:trPr>
        <w:tc>
          <w:tcPr>
            <w:tcW w:w="1928"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39070BED" w14:textId="7F031B42" w:rsidR="000C0C4D" w:rsidRPr="000C0C4D" w:rsidRDefault="000C0C4D" w:rsidP="000C0C4D">
            <w:pPr>
              <w:pStyle w:val="CDITable-TotalRowLeft"/>
            </w:pPr>
            <w:r w:rsidRPr="000C0C4D">
              <w:t>Total</w:t>
            </w:r>
          </w:p>
        </w:tc>
        <w:tc>
          <w:tcPr>
            <w:tcW w:w="1927"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5E6153F2" w14:textId="77777777" w:rsidR="000C0C4D" w:rsidRPr="000C0C4D" w:rsidRDefault="000C0C4D" w:rsidP="000C0C4D">
            <w:pPr>
              <w:pStyle w:val="CDITable-TotalRowCentre"/>
            </w:pPr>
            <w:r w:rsidRPr="000C0C4D">
              <w:t>127</w:t>
            </w:r>
          </w:p>
        </w:tc>
        <w:tc>
          <w:tcPr>
            <w:tcW w:w="1928"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56DE4461" w14:textId="77777777" w:rsidR="000C0C4D" w:rsidRPr="000C0C4D" w:rsidRDefault="000C0C4D" w:rsidP="000C0C4D">
            <w:pPr>
              <w:pStyle w:val="CDITable-TotalRowCentre"/>
            </w:pPr>
            <w:r w:rsidRPr="000C0C4D">
              <w:t>100%</w:t>
            </w:r>
          </w:p>
        </w:tc>
        <w:tc>
          <w:tcPr>
            <w:tcW w:w="1927"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27F2126F" w14:textId="77777777" w:rsidR="000C0C4D" w:rsidRPr="000C0C4D" w:rsidRDefault="000C0C4D" w:rsidP="000C0C4D">
            <w:pPr>
              <w:pStyle w:val="CDITable-TotalRowCentre"/>
            </w:pPr>
            <w:r w:rsidRPr="000C0C4D">
              <w:t>1,644</w:t>
            </w:r>
          </w:p>
        </w:tc>
        <w:tc>
          <w:tcPr>
            <w:tcW w:w="1928" w:type="dxa"/>
            <w:tcBorders>
              <w:bottom w:val="single" w:sz="6" w:space="0" w:color="1E4496" w:themeColor="text2"/>
            </w:tcBorders>
            <w:shd w:val="clear" w:color="auto" w:fill="53C9F1" w:themeFill="background2"/>
            <w:tcMar>
              <w:top w:w="85" w:type="dxa"/>
              <w:left w:w="85" w:type="dxa"/>
              <w:bottom w:w="85" w:type="dxa"/>
              <w:right w:w="85" w:type="dxa"/>
            </w:tcMar>
            <w:vAlign w:val="center"/>
          </w:tcPr>
          <w:p w14:paraId="0CB9F3F6" w14:textId="77777777" w:rsidR="000C0C4D" w:rsidRPr="000C0C4D" w:rsidRDefault="000C0C4D" w:rsidP="000C0C4D">
            <w:pPr>
              <w:pStyle w:val="CDITable-TotalRowCentre"/>
            </w:pPr>
            <w:r w:rsidRPr="000C0C4D">
              <w:t>100%</w:t>
            </w:r>
          </w:p>
        </w:tc>
      </w:tr>
    </w:tbl>
    <w:p w14:paraId="2D0DE900" w14:textId="77777777" w:rsidR="00B57D95" w:rsidRPr="00B57D95" w:rsidRDefault="00B57D95" w:rsidP="00B57D95">
      <w:pPr>
        <w:pStyle w:val="CDITable-FirstFootnote"/>
      </w:pPr>
      <w:r w:rsidRPr="00B57D95">
        <w:t>a</w:t>
      </w:r>
      <w:r w:rsidRPr="00B57D95">
        <w:tab/>
        <w:t>Including: raw; lightly cooked; or used as a binding agent.</w:t>
      </w:r>
    </w:p>
    <w:p w14:paraId="09B08343" w14:textId="4BBE826C" w:rsidR="00B57D95" w:rsidRPr="00B57D95" w:rsidRDefault="00B57D95" w:rsidP="00B57D95">
      <w:pPr>
        <w:pStyle w:val="CDITable-Title"/>
      </w:pPr>
      <w:bookmarkStart w:id="150" w:name="_Toc196814693"/>
      <w:bookmarkStart w:id="151" w:name="_Toc204171902"/>
      <w:r w:rsidRPr="00B57D95">
        <w:lastRenderedPageBreak/>
        <w:t xml:space="preserve">Table </w:t>
      </w:r>
      <w:r>
        <w:t>25</w:t>
      </w:r>
      <w:r w:rsidRPr="00B57D95">
        <w:t>: Number of foodborne outbreaks in Australia by aetiology and food commodity, 2018 (n = 127)</w:t>
      </w:r>
      <w:bookmarkEnd w:id="150"/>
      <w:bookmarkEnd w:id="151"/>
    </w:p>
    <w:tbl>
      <w:tblPr>
        <w:tblW w:w="0" w:type="auto"/>
        <w:tblLayout w:type="fixed"/>
        <w:tblCellMar>
          <w:left w:w="0" w:type="dxa"/>
          <w:right w:w="0" w:type="dxa"/>
        </w:tblCellMar>
        <w:tblLook w:val="0000" w:firstRow="0" w:lastRow="0" w:firstColumn="0" w:lastColumn="0" w:noHBand="0" w:noVBand="0"/>
        <w:tblCaption w:val="Table 25: Number of foodborne outbreaks in Australia by aetiology and food commodity, 2018 (n = 127)"/>
        <w:tblDescription w:val="Table 25 shows the number of foodborne outbreaks reported in Australia in 2018, by the aetiology and implicated food commodity."/>
      </w:tblPr>
      <w:tblGrid>
        <w:gridCol w:w="2324"/>
        <w:gridCol w:w="1030"/>
        <w:gridCol w:w="1030"/>
        <w:gridCol w:w="1030"/>
        <w:gridCol w:w="1030"/>
        <w:gridCol w:w="1030"/>
        <w:gridCol w:w="1030"/>
        <w:gridCol w:w="1134"/>
      </w:tblGrid>
      <w:tr w:rsidR="00C24B30" w:rsidRPr="00C24B30" w14:paraId="42750613" w14:textId="77777777" w:rsidTr="00C24B30">
        <w:trPr>
          <w:trHeight w:val="20"/>
          <w:tblHeader/>
        </w:trPr>
        <w:tc>
          <w:tcPr>
            <w:tcW w:w="2324" w:type="dxa"/>
            <w:shd w:val="clear" w:color="auto" w:fill="1E4496" w:themeFill="text2"/>
            <w:tcMar>
              <w:top w:w="113" w:type="dxa"/>
              <w:left w:w="113" w:type="dxa"/>
              <w:bottom w:w="113" w:type="dxa"/>
              <w:right w:w="113" w:type="dxa"/>
            </w:tcMar>
            <w:vAlign w:val="bottom"/>
          </w:tcPr>
          <w:p w14:paraId="22FCB570" w14:textId="77777777" w:rsidR="00C24B30" w:rsidRPr="00C24B30" w:rsidRDefault="00C24B30" w:rsidP="00C24B30">
            <w:pPr>
              <w:pStyle w:val="CDITable-HeaderRowLeft"/>
            </w:pPr>
            <w:r w:rsidRPr="00C24B30">
              <w:t>Aetiology</w:t>
            </w:r>
          </w:p>
        </w:tc>
        <w:tc>
          <w:tcPr>
            <w:tcW w:w="1030" w:type="dxa"/>
            <w:shd w:val="clear" w:color="auto" w:fill="1E4496" w:themeFill="text2"/>
            <w:tcMar>
              <w:top w:w="113" w:type="dxa"/>
              <w:left w:w="113" w:type="dxa"/>
              <w:bottom w:w="113" w:type="dxa"/>
              <w:right w:w="113" w:type="dxa"/>
            </w:tcMar>
            <w:vAlign w:val="bottom"/>
          </w:tcPr>
          <w:p w14:paraId="53C959B6" w14:textId="77777777" w:rsidR="00C24B30" w:rsidRPr="00C24B30" w:rsidRDefault="00C24B30" w:rsidP="00C24B30">
            <w:pPr>
              <w:pStyle w:val="CDITable-HeaderRowCentre"/>
            </w:pPr>
            <w:r w:rsidRPr="00C24B30">
              <w:t>Dairy</w:t>
            </w:r>
          </w:p>
        </w:tc>
        <w:tc>
          <w:tcPr>
            <w:tcW w:w="1030" w:type="dxa"/>
            <w:shd w:val="clear" w:color="auto" w:fill="1E4496" w:themeFill="text2"/>
            <w:tcMar>
              <w:top w:w="113" w:type="dxa"/>
              <w:left w:w="113" w:type="dxa"/>
              <w:bottom w:w="113" w:type="dxa"/>
              <w:right w:w="113" w:type="dxa"/>
            </w:tcMar>
            <w:vAlign w:val="bottom"/>
          </w:tcPr>
          <w:p w14:paraId="6E8374A7" w14:textId="77777777" w:rsidR="00C24B30" w:rsidRPr="00C24B30" w:rsidRDefault="00C24B30" w:rsidP="00C24B30">
            <w:pPr>
              <w:pStyle w:val="CDITable-HeaderRowCentre"/>
            </w:pPr>
            <w:proofErr w:type="spellStart"/>
            <w:r w:rsidRPr="00C24B30">
              <w:t>Eggs</w:t>
            </w:r>
            <w:r w:rsidRPr="00C24B30">
              <w:rPr>
                <w:vertAlign w:val="superscript"/>
              </w:rPr>
              <w:t>a</w:t>
            </w:r>
            <w:proofErr w:type="spellEnd"/>
          </w:p>
        </w:tc>
        <w:tc>
          <w:tcPr>
            <w:tcW w:w="1030" w:type="dxa"/>
            <w:shd w:val="clear" w:color="auto" w:fill="1E4496" w:themeFill="text2"/>
            <w:tcMar>
              <w:top w:w="113" w:type="dxa"/>
              <w:left w:w="113" w:type="dxa"/>
              <w:bottom w:w="113" w:type="dxa"/>
              <w:right w:w="113" w:type="dxa"/>
            </w:tcMar>
            <w:vAlign w:val="bottom"/>
          </w:tcPr>
          <w:p w14:paraId="441F2D31" w14:textId="77777777" w:rsidR="00C24B30" w:rsidRPr="00C24B30" w:rsidRDefault="00C24B30" w:rsidP="00C24B30">
            <w:pPr>
              <w:pStyle w:val="CDITable-HeaderRowCentre"/>
            </w:pPr>
            <w:r w:rsidRPr="00C24B30">
              <w:t>Meat</w:t>
            </w:r>
          </w:p>
        </w:tc>
        <w:tc>
          <w:tcPr>
            <w:tcW w:w="1030" w:type="dxa"/>
            <w:shd w:val="clear" w:color="auto" w:fill="1E4496" w:themeFill="text2"/>
            <w:tcMar>
              <w:top w:w="113" w:type="dxa"/>
              <w:left w:w="113" w:type="dxa"/>
              <w:bottom w:w="113" w:type="dxa"/>
              <w:right w:w="113" w:type="dxa"/>
            </w:tcMar>
            <w:vAlign w:val="bottom"/>
          </w:tcPr>
          <w:p w14:paraId="7B159AD2" w14:textId="77777777" w:rsidR="00C24B30" w:rsidRPr="00C24B30" w:rsidRDefault="00C24B30" w:rsidP="00C24B30">
            <w:pPr>
              <w:pStyle w:val="CDITable-HeaderRowCentre"/>
            </w:pPr>
            <w:r w:rsidRPr="00C24B30">
              <w:t>Produce</w:t>
            </w:r>
          </w:p>
        </w:tc>
        <w:tc>
          <w:tcPr>
            <w:tcW w:w="1030" w:type="dxa"/>
            <w:shd w:val="clear" w:color="auto" w:fill="1E4496" w:themeFill="text2"/>
            <w:tcMar>
              <w:top w:w="113" w:type="dxa"/>
              <w:left w:w="113" w:type="dxa"/>
              <w:bottom w:w="113" w:type="dxa"/>
              <w:right w:w="113" w:type="dxa"/>
            </w:tcMar>
            <w:vAlign w:val="bottom"/>
          </w:tcPr>
          <w:p w14:paraId="06E16B52" w14:textId="77777777" w:rsidR="00C24B30" w:rsidRPr="00C24B30" w:rsidRDefault="00C24B30" w:rsidP="00C24B30">
            <w:pPr>
              <w:pStyle w:val="CDITable-HeaderRowCentre"/>
            </w:pPr>
            <w:r w:rsidRPr="00C24B30">
              <w:t>Seafood</w:t>
            </w:r>
          </w:p>
        </w:tc>
        <w:tc>
          <w:tcPr>
            <w:tcW w:w="1030" w:type="dxa"/>
            <w:shd w:val="clear" w:color="auto" w:fill="1E4496" w:themeFill="text2"/>
            <w:tcMar>
              <w:top w:w="113" w:type="dxa"/>
              <w:left w:w="113" w:type="dxa"/>
              <w:bottom w:w="113" w:type="dxa"/>
              <w:right w:w="113" w:type="dxa"/>
            </w:tcMar>
            <w:vAlign w:val="bottom"/>
          </w:tcPr>
          <w:p w14:paraId="10DED42D" w14:textId="77777777" w:rsidR="00C24B30" w:rsidRPr="00C24B30" w:rsidRDefault="00C24B30" w:rsidP="00C24B30">
            <w:pPr>
              <w:pStyle w:val="CDITable-HeaderRowCentre"/>
            </w:pPr>
            <w:r w:rsidRPr="00C24B30">
              <w:t>Mixed/ multiple</w:t>
            </w:r>
          </w:p>
        </w:tc>
        <w:tc>
          <w:tcPr>
            <w:tcW w:w="1134" w:type="dxa"/>
            <w:shd w:val="clear" w:color="auto" w:fill="1E4496" w:themeFill="text2"/>
            <w:tcMar>
              <w:top w:w="113" w:type="dxa"/>
              <w:left w:w="113" w:type="dxa"/>
              <w:bottom w:w="113" w:type="dxa"/>
              <w:right w:w="113" w:type="dxa"/>
            </w:tcMar>
            <w:vAlign w:val="bottom"/>
          </w:tcPr>
          <w:p w14:paraId="4F7E7C57" w14:textId="77777777" w:rsidR="00C24B30" w:rsidRPr="00C24B30" w:rsidRDefault="00C24B30" w:rsidP="00C24B30">
            <w:pPr>
              <w:pStyle w:val="CDITable-HeaderRowCentre"/>
            </w:pPr>
            <w:r w:rsidRPr="00C24B30">
              <w:t>Not attributed</w:t>
            </w:r>
          </w:p>
        </w:tc>
      </w:tr>
      <w:tr w:rsidR="00C24B30" w:rsidRPr="00C24B30" w14:paraId="1E1426FE" w14:textId="77777777" w:rsidTr="00C24B30">
        <w:trPr>
          <w:trHeight w:val="20"/>
        </w:trPr>
        <w:tc>
          <w:tcPr>
            <w:tcW w:w="2324" w:type="dxa"/>
            <w:tcBorders>
              <w:bottom w:val="single" w:sz="6" w:space="0" w:color="1E4496" w:themeColor="text2"/>
            </w:tcBorders>
            <w:tcMar>
              <w:top w:w="113" w:type="dxa"/>
              <w:left w:w="113" w:type="dxa"/>
              <w:bottom w:w="113" w:type="dxa"/>
              <w:right w:w="113" w:type="dxa"/>
            </w:tcMar>
            <w:vAlign w:val="center"/>
          </w:tcPr>
          <w:p w14:paraId="1E76D308" w14:textId="77777777" w:rsidR="00C24B30" w:rsidRPr="00C24B30" w:rsidRDefault="00C24B30" w:rsidP="00C24B30">
            <w:pPr>
              <w:pStyle w:val="CDITable-RowLeft"/>
              <w:rPr>
                <w:i/>
                <w:iCs/>
              </w:rPr>
            </w:pPr>
            <w:r w:rsidRPr="00C24B30">
              <w:rPr>
                <w:i/>
                <w:iCs/>
              </w:rPr>
              <w:t>Bacillus cereus</w:t>
            </w:r>
          </w:p>
        </w:tc>
        <w:tc>
          <w:tcPr>
            <w:tcW w:w="1030" w:type="dxa"/>
            <w:tcBorders>
              <w:bottom w:val="single" w:sz="6" w:space="0" w:color="1E4496" w:themeColor="text2"/>
            </w:tcBorders>
            <w:tcMar>
              <w:top w:w="113" w:type="dxa"/>
              <w:left w:w="113" w:type="dxa"/>
              <w:bottom w:w="113" w:type="dxa"/>
              <w:right w:w="113" w:type="dxa"/>
            </w:tcMar>
            <w:vAlign w:val="center"/>
          </w:tcPr>
          <w:p w14:paraId="4F8AA25C" w14:textId="77777777" w:rsidR="00C24B30" w:rsidRPr="00C24B30" w:rsidRDefault="00C24B30" w:rsidP="00C24B30">
            <w:pPr>
              <w:pStyle w:val="CDITable-RowCentre"/>
            </w:pPr>
            <w:r w:rsidRPr="00C24B30">
              <w:t>0</w:t>
            </w:r>
          </w:p>
        </w:tc>
        <w:tc>
          <w:tcPr>
            <w:tcW w:w="1030" w:type="dxa"/>
            <w:tcBorders>
              <w:bottom w:val="single" w:sz="6" w:space="0" w:color="1E4496" w:themeColor="text2"/>
            </w:tcBorders>
            <w:tcMar>
              <w:top w:w="113" w:type="dxa"/>
              <w:left w:w="113" w:type="dxa"/>
              <w:bottom w:w="113" w:type="dxa"/>
              <w:right w:w="113" w:type="dxa"/>
            </w:tcMar>
            <w:vAlign w:val="center"/>
          </w:tcPr>
          <w:p w14:paraId="14839611" w14:textId="77777777" w:rsidR="00C24B30" w:rsidRPr="00C24B30" w:rsidRDefault="00C24B30" w:rsidP="00C24B30">
            <w:pPr>
              <w:pStyle w:val="CDITable-RowCentre"/>
            </w:pPr>
            <w:r w:rsidRPr="00C24B30">
              <w:t>0</w:t>
            </w:r>
          </w:p>
        </w:tc>
        <w:tc>
          <w:tcPr>
            <w:tcW w:w="1030" w:type="dxa"/>
            <w:tcBorders>
              <w:bottom w:val="single" w:sz="6" w:space="0" w:color="1E4496" w:themeColor="text2"/>
            </w:tcBorders>
            <w:tcMar>
              <w:top w:w="113" w:type="dxa"/>
              <w:left w:w="113" w:type="dxa"/>
              <w:bottom w:w="113" w:type="dxa"/>
              <w:right w:w="113" w:type="dxa"/>
            </w:tcMar>
            <w:vAlign w:val="center"/>
          </w:tcPr>
          <w:p w14:paraId="1720BA35" w14:textId="77777777" w:rsidR="00C24B30" w:rsidRPr="00C24B30" w:rsidRDefault="00C24B30" w:rsidP="00C24B30">
            <w:pPr>
              <w:pStyle w:val="CDITable-RowCentre"/>
            </w:pPr>
            <w:r w:rsidRPr="00C24B30">
              <w:t>1</w:t>
            </w:r>
          </w:p>
        </w:tc>
        <w:tc>
          <w:tcPr>
            <w:tcW w:w="1030" w:type="dxa"/>
            <w:tcBorders>
              <w:bottom w:val="single" w:sz="6" w:space="0" w:color="1E4496" w:themeColor="text2"/>
            </w:tcBorders>
            <w:tcMar>
              <w:top w:w="113" w:type="dxa"/>
              <w:left w:w="113" w:type="dxa"/>
              <w:bottom w:w="113" w:type="dxa"/>
              <w:right w:w="113" w:type="dxa"/>
            </w:tcMar>
            <w:vAlign w:val="center"/>
          </w:tcPr>
          <w:p w14:paraId="5D94474A" w14:textId="77777777" w:rsidR="00C24B30" w:rsidRPr="00C24B30" w:rsidRDefault="00C24B30" w:rsidP="00C24B30">
            <w:pPr>
              <w:pStyle w:val="CDITable-RowCentre"/>
            </w:pPr>
            <w:r w:rsidRPr="00C24B30">
              <w:t>0</w:t>
            </w:r>
          </w:p>
        </w:tc>
        <w:tc>
          <w:tcPr>
            <w:tcW w:w="1030" w:type="dxa"/>
            <w:tcBorders>
              <w:bottom w:val="single" w:sz="6" w:space="0" w:color="1E4496" w:themeColor="text2"/>
            </w:tcBorders>
            <w:tcMar>
              <w:top w:w="113" w:type="dxa"/>
              <w:left w:w="113" w:type="dxa"/>
              <w:bottom w:w="113" w:type="dxa"/>
              <w:right w:w="113" w:type="dxa"/>
            </w:tcMar>
            <w:vAlign w:val="center"/>
          </w:tcPr>
          <w:p w14:paraId="1C7FB907" w14:textId="77777777" w:rsidR="00C24B30" w:rsidRPr="00C24B30" w:rsidRDefault="00C24B30" w:rsidP="00C24B30">
            <w:pPr>
              <w:pStyle w:val="CDITable-RowCentre"/>
            </w:pPr>
            <w:r w:rsidRPr="00C24B30">
              <w:t>0</w:t>
            </w:r>
          </w:p>
        </w:tc>
        <w:tc>
          <w:tcPr>
            <w:tcW w:w="1030" w:type="dxa"/>
            <w:tcBorders>
              <w:bottom w:val="single" w:sz="6" w:space="0" w:color="1E4496" w:themeColor="text2"/>
            </w:tcBorders>
            <w:tcMar>
              <w:top w:w="113" w:type="dxa"/>
              <w:left w:w="113" w:type="dxa"/>
              <w:bottom w:w="113" w:type="dxa"/>
              <w:right w:w="113" w:type="dxa"/>
            </w:tcMar>
            <w:vAlign w:val="center"/>
          </w:tcPr>
          <w:p w14:paraId="6AE9FE88" w14:textId="77777777" w:rsidR="00C24B30" w:rsidRPr="00C24B30" w:rsidRDefault="00C24B30" w:rsidP="00C24B30">
            <w:pPr>
              <w:pStyle w:val="CDITable-RowCentre"/>
            </w:pPr>
            <w:r w:rsidRPr="00C24B30">
              <w:t>0</w:t>
            </w:r>
          </w:p>
        </w:tc>
        <w:tc>
          <w:tcPr>
            <w:tcW w:w="1134" w:type="dxa"/>
            <w:tcBorders>
              <w:bottom w:val="single" w:sz="6" w:space="0" w:color="1E4496" w:themeColor="text2"/>
            </w:tcBorders>
            <w:tcMar>
              <w:top w:w="113" w:type="dxa"/>
              <w:left w:w="113" w:type="dxa"/>
              <w:bottom w:w="113" w:type="dxa"/>
              <w:right w:w="113" w:type="dxa"/>
            </w:tcMar>
            <w:vAlign w:val="center"/>
          </w:tcPr>
          <w:p w14:paraId="2DD6A211" w14:textId="77777777" w:rsidR="00C24B30" w:rsidRPr="00C24B30" w:rsidRDefault="00C24B30" w:rsidP="00C24B30">
            <w:pPr>
              <w:pStyle w:val="CDITable-RowCentre"/>
            </w:pPr>
            <w:r w:rsidRPr="00C24B30">
              <w:t>0</w:t>
            </w:r>
          </w:p>
        </w:tc>
      </w:tr>
      <w:tr w:rsidR="00C24B30" w:rsidRPr="00C24B30" w14:paraId="4270EF95"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289653" w14:textId="77777777" w:rsidR="00C24B30" w:rsidRPr="00C24B30" w:rsidRDefault="00C24B30" w:rsidP="00C24B30">
            <w:pPr>
              <w:pStyle w:val="CDITable-RowLeft"/>
              <w:rPr>
                <w:i/>
                <w:iCs/>
              </w:rPr>
            </w:pPr>
            <w:r w:rsidRPr="00C24B30">
              <w:rPr>
                <w:i/>
                <w:iCs/>
              </w:rPr>
              <w:t>Campylobacter</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1B9C88" w14:textId="77777777" w:rsidR="00C24B30" w:rsidRPr="00C24B30" w:rsidRDefault="00C24B30" w:rsidP="00C24B30">
            <w:pPr>
              <w:pStyle w:val="CDITable-RowCentre"/>
            </w:pPr>
            <w:r w:rsidRPr="00C24B30">
              <w:t>1</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50F7F4"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4530B9" w14:textId="77777777" w:rsidR="00C24B30" w:rsidRPr="00C24B30" w:rsidRDefault="00C24B30" w:rsidP="00C24B30">
            <w:pPr>
              <w:pStyle w:val="CDITable-RowCentre"/>
            </w:pPr>
            <w:r w:rsidRPr="00C24B30">
              <w:t>1</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6ADDF5"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D1D50C"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E70D6B" w14:textId="77777777" w:rsidR="00C24B30" w:rsidRPr="00C24B30" w:rsidRDefault="00C24B30" w:rsidP="00C24B30">
            <w:pPr>
              <w:pStyle w:val="CDITable-RowCentre"/>
            </w:pPr>
            <w:r w:rsidRPr="00C24B30">
              <w:t>1</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FA969D" w14:textId="77777777" w:rsidR="00C24B30" w:rsidRPr="00C24B30" w:rsidRDefault="00C24B30" w:rsidP="00C24B30">
            <w:pPr>
              <w:pStyle w:val="CDITable-RowCentre"/>
            </w:pPr>
            <w:r w:rsidRPr="00C24B30">
              <w:t>1</w:t>
            </w:r>
          </w:p>
        </w:tc>
      </w:tr>
      <w:tr w:rsidR="00C24B30" w:rsidRPr="00C24B30" w14:paraId="61ADB843"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A40C36" w14:textId="77777777" w:rsidR="00C24B30" w:rsidRPr="00C24B30" w:rsidRDefault="00C24B30" w:rsidP="00C24B30">
            <w:pPr>
              <w:pStyle w:val="CDITable-RowLeft"/>
            </w:pPr>
            <w:r w:rsidRPr="00C24B30">
              <w:t>Ciguatoxin</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75285F"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9A7331"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420A5C"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944EA1"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993CD8" w14:textId="77777777" w:rsidR="00C24B30" w:rsidRPr="00C24B30" w:rsidRDefault="00C24B30" w:rsidP="00C24B30">
            <w:pPr>
              <w:pStyle w:val="CDITable-RowCentre"/>
            </w:pPr>
            <w:r w:rsidRPr="00C24B30">
              <w:t>4</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C019D0" w14:textId="77777777" w:rsidR="00C24B30" w:rsidRPr="00C24B30" w:rsidRDefault="00C24B30" w:rsidP="00C24B30">
            <w:pPr>
              <w:pStyle w:val="CDITable-RowCentre"/>
            </w:pPr>
            <w:r w:rsidRPr="00C24B30">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AB1767" w14:textId="77777777" w:rsidR="00C24B30" w:rsidRPr="00C24B30" w:rsidRDefault="00C24B30" w:rsidP="00C24B30">
            <w:pPr>
              <w:pStyle w:val="CDITable-RowCentre"/>
            </w:pPr>
            <w:r w:rsidRPr="00C24B30">
              <w:t>0</w:t>
            </w:r>
          </w:p>
        </w:tc>
      </w:tr>
      <w:tr w:rsidR="00C24B30" w:rsidRPr="00C24B30" w14:paraId="02BCC770"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82C744" w14:textId="77777777" w:rsidR="00C24B30" w:rsidRPr="00C24B30" w:rsidRDefault="00C24B30" w:rsidP="00C24B30">
            <w:pPr>
              <w:pStyle w:val="CDITable-RowLeft"/>
              <w:rPr>
                <w:i/>
                <w:iCs/>
              </w:rPr>
            </w:pPr>
            <w:r w:rsidRPr="00C24B30">
              <w:rPr>
                <w:i/>
                <w:iCs/>
              </w:rPr>
              <w:t>Clostridium perfringens</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236F3F"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6F7AD0"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C73683" w14:textId="77777777" w:rsidR="00C24B30" w:rsidRPr="00C24B30" w:rsidRDefault="00C24B30" w:rsidP="00C24B30">
            <w:pPr>
              <w:pStyle w:val="CDITable-RowCentre"/>
            </w:pPr>
            <w:r w:rsidRPr="00C24B30">
              <w:t>1</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82F4DD"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F8A1BF"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61DF98" w14:textId="77777777" w:rsidR="00C24B30" w:rsidRPr="00C24B30" w:rsidRDefault="00C24B30" w:rsidP="00C24B30">
            <w:pPr>
              <w:pStyle w:val="CDITable-RowCentre"/>
            </w:pPr>
            <w:r w:rsidRPr="00C24B30">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CBC7CC" w14:textId="77777777" w:rsidR="00C24B30" w:rsidRPr="00C24B30" w:rsidRDefault="00C24B30" w:rsidP="00C24B30">
            <w:pPr>
              <w:pStyle w:val="CDITable-RowCentre"/>
            </w:pPr>
            <w:r w:rsidRPr="00C24B30">
              <w:t>1</w:t>
            </w:r>
          </w:p>
        </w:tc>
      </w:tr>
      <w:tr w:rsidR="00C24B30" w:rsidRPr="00C24B30" w14:paraId="41B7FF23"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3BBD93" w14:textId="77777777" w:rsidR="00C24B30" w:rsidRPr="00C24B30" w:rsidRDefault="00C24B30" w:rsidP="00C24B30">
            <w:pPr>
              <w:pStyle w:val="CDITable-RowLeft"/>
            </w:pPr>
            <w:r w:rsidRPr="00C24B30">
              <w:t>Hepatitis A</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E4787C"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EF13D9"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D94DC4"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891B31" w14:textId="77777777" w:rsidR="00C24B30" w:rsidRPr="00C24B30" w:rsidRDefault="00C24B30" w:rsidP="00C24B30">
            <w:pPr>
              <w:pStyle w:val="CDITable-RowCentre"/>
            </w:pPr>
            <w:r w:rsidRPr="00C24B30">
              <w:t>1</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E4E91C"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CFCDDC" w14:textId="77777777" w:rsidR="00C24B30" w:rsidRPr="00C24B30" w:rsidRDefault="00C24B30" w:rsidP="00C24B30">
            <w:pPr>
              <w:pStyle w:val="CDITable-RowCentre"/>
            </w:pPr>
            <w:r w:rsidRPr="00C24B30">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193FF8" w14:textId="77777777" w:rsidR="00C24B30" w:rsidRPr="00C24B30" w:rsidRDefault="00C24B30" w:rsidP="00C24B30">
            <w:pPr>
              <w:pStyle w:val="CDITable-RowCentre"/>
            </w:pPr>
            <w:r w:rsidRPr="00C24B30">
              <w:t>0</w:t>
            </w:r>
          </w:p>
        </w:tc>
      </w:tr>
      <w:tr w:rsidR="00C24B30" w:rsidRPr="00C24B30" w14:paraId="3B99C887"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C3A6E0" w14:textId="77777777" w:rsidR="00C24B30" w:rsidRPr="00C24B30" w:rsidRDefault="00C24B30" w:rsidP="00C24B30">
            <w:pPr>
              <w:pStyle w:val="CDITable-RowLeft"/>
              <w:rPr>
                <w:i/>
                <w:iCs/>
              </w:rPr>
            </w:pPr>
            <w:r w:rsidRPr="00C24B30">
              <w:rPr>
                <w:i/>
                <w:iCs/>
              </w:rPr>
              <w:t>Listeria monocytogenes</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E5ABF3"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027B8B"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4A5D68"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EE5DC9" w14:textId="77777777" w:rsidR="00C24B30" w:rsidRPr="00C24B30" w:rsidRDefault="00C24B30" w:rsidP="00C24B30">
            <w:pPr>
              <w:pStyle w:val="CDITable-RowCentre"/>
            </w:pPr>
            <w:r w:rsidRPr="00C24B30">
              <w:t>1</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90BD4A"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BA8E7B" w14:textId="77777777" w:rsidR="00C24B30" w:rsidRPr="00C24B30" w:rsidRDefault="00C24B30" w:rsidP="00C24B30">
            <w:pPr>
              <w:pStyle w:val="CDITable-RowCentre"/>
            </w:pPr>
            <w:r w:rsidRPr="00C24B30">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F8F346" w14:textId="77777777" w:rsidR="00C24B30" w:rsidRPr="00C24B30" w:rsidRDefault="00C24B30" w:rsidP="00C24B30">
            <w:pPr>
              <w:pStyle w:val="CDITable-RowCentre"/>
            </w:pPr>
            <w:r w:rsidRPr="00C24B30">
              <w:t>1</w:t>
            </w:r>
          </w:p>
        </w:tc>
      </w:tr>
      <w:tr w:rsidR="00C24B30" w:rsidRPr="00C24B30" w14:paraId="2B18A318"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AEC5E0" w14:textId="77777777" w:rsidR="00C24B30" w:rsidRPr="00C24B30" w:rsidRDefault="00C24B30" w:rsidP="00C24B30">
            <w:pPr>
              <w:pStyle w:val="CDITable-RowLeft"/>
            </w:pPr>
            <w:r w:rsidRPr="00C24B30">
              <w:t>Norovirus</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E9EC40"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195732"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33146D"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A3455A"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A890E5"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CB7D21" w14:textId="77777777" w:rsidR="00C24B30" w:rsidRPr="00C24B30" w:rsidRDefault="00C24B30" w:rsidP="00C24B30">
            <w:pPr>
              <w:pStyle w:val="CDITable-RowCentre"/>
            </w:pPr>
            <w:r w:rsidRPr="00C24B30">
              <w:t>1</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8C2FF4" w14:textId="77777777" w:rsidR="00C24B30" w:rsidRPr="00C24B30" w:rsidRDefault="00C24B30" w:rsidP="00C24B30">
            <w:pPr>
              <w:pStyle w:val="CDITable-RowCentre"/>
            </w:pPr>
            <w:r w:rsidRPr="00C24B30">
              <w:t>4</w:t>
            </w:r>
          </w:p>
        </w:tc>
      </w:tr>
      <w:tr w:rsidR="00C24B30" w:rsidRPr="00C24B30" w14:paraId="00770749"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35A86E" w14:textId="77777777" w:rsidR="00C24B30" w:rsidRPr="00C24B30" w:rsidRDefault="00C24B30" w:rsidP="00C24B30">
            <w:pPr>
              <w:pStyle w:val="CDITable-RowLeft"/>
              <w:rPr>
                <w:i/>
                <w:iCs/>
              </w:rPr>
            </w:pPr>
            <w:r w:rsidRPr="00C24B30">
              <w:rPr>
                <w:i/>
                <w:iCs/>
              </w:rPr>
              <w:t>Salmonella</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8B8691"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B60CDD" w14:textId="77777777" w:rsidR="00C24B30" w:rsidRPr="00C24B30" w:rsidRDefault="00C24B30" w:rsidP="00C24B30">
            <w:pPr>
              <w:pStyle w:val="CDITable-RowCentre"/>
            </w:pPr>
            <w:r w:rsidRPr="00C24B30">
              <w:t>26</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18703A" w14:textId="77777777" w:rsidR="00C24B30" w:rsidRPr="00C24B30" w:rsidRDefault="00C24B30" w:rsidP="00C24B30">
            <w:pPr>
              <w:pStyle w:val="CDITable-RowCentre"/>
            </w:pPr>
            <w:r w:rsidRPr="00C24B30">
              <w:t>3</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9610F3" w14:textId="77777777" w:rsidR="00C24B30" w:rsidRPr="00C24B30" w:rsidRDefault="00C24B30" w:rsidP="00C24B30">
            <w:pPr>
              <w:pStyle w:val="CDITable-RowCentre"/>
            </w:pPr>
            <w:r w:rsidRPr="00C24B30">
              <w:t>2</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1516BD"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16300A" w14:textId="77777777" w:rsidR="00C24B30" w:rsidRPr="00C24B30" w:rsidRDefault="00C24B30" w:rsidP="00C24B30">
            <w:pPr>
              <w:pStyle w:val="CDITable-RowCentre"/>
            </w:pPr>
            <w:r w:rsidRPr="00C24B30">
              <w:t>12</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3DF89A" w14:textId="77777777" w:rsidR="00C24B30" w:rsidRPr="00C24B30" w:rsidRDefault="00C24B30" w:rsidP="00C24B30">
            <w:pPr>
              <w:pStyle w:val="CDITable-RowCentre"/>
            </w:pPr>
            <w:r w:rsidRPr="00C24B30">
              <w:t>28</w:t>
            </w:r>
          </w:p>
        </w:tc>
      </w:tr>
      <w:tr w:rsidR="00C24B30" w:rsidRPr="00C24B30" w14:paraId="0631142E"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5F3F1A" w14:textId="77777777" w:rsidR="00C24B30" w:rsidRPr="00C24B30" w:rsidRDefault="00C24B30" w:rsidP="00C24B30">
            <w:pPr>
              <w:pStyle w:val="CDITable-RowLeft"/>
            </w:pPr>
            <w:r w:rsidRPr="00C24B30">
              <w:t>Scombrotoxin</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04C281"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A6B032"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C24634"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0C2324" w14:textId="77777777" w:rsidR="00C24B30" w:rsidRPr="00C24B30" w:rsidRDefault="00C24B30" w:rsidP="00C24B30">
            <w:pPr>
              <w:pStyle w:val="CDITable-RowCentre"/>
            </w:pPr>
            <w:r w:rsidRPr="00C24B30">
              <w:t>0</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ACE549" w14:textId="77777777" w:rsidR="00C24B30" w:rsidRPr="00C24B30" w:rsidRDefault="00C24B30" w:rsidP="00C24B30">
            <w:pPr>
              <w:pStyle w:val="CDITable-RowCentre"/>
            </w:pPr>
            <w:r w:rsidRPr="00C24B30">
              <w:t>5</w:t>
            </w:r>
          </w:p>
        </w:tc>
        <w:tc>
          <w:tcPr>
            <w:tcW w:w="103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E4E6C2" w14:textId="77777777" w:rsidR="00C24B30" w:rsidRPr="00C24B30" w:rsidRDefault="00C24B30" w:rsidP="00C24B30">
            <w:pPr>
              <w:pStyle w:val="CDITable-RowCentre"/>
            </w:pPr>
            <w:r w:rsidRPr="00C24B30">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754DA9" w14:textId="77777777" w:rsidR="00C24B30" w:rsidRPr="00C24B30" w:rsidRDefault="00C24B30" w:rsidP="00C24B30">
            <w:pPr>
              <w:pStyle w:val="CDITable-RowCentre"/>
            </w:pPr>
            <w:r w:rsidRPr="00C24B30">
              <w:t>0</w:t>
            </w:r>
          </w:p>
        </w:tc>
      </w:tr>
      <w:tr w:rsidR="00C24B30" w:rsidRPr="00C24B30" w14:paraId="4E7A2166" w14:textId="77777777" w:rsidTr="00C24B30">
        <w:trPr>
          <w:trHeight w:val="20"/>
        </w:trPr>
        <w:tc>
          <w:tcPr>
            <w:tcW w:w="2324" w:type="dxa"/>
            <w:tcBorders>
              <w:top w:val="single" w:sz="6" w:space="0" w:color="1E4496" w:themeColor="text2"/>
            </w:tcBorders>
            <w:tcMar>
              <w:top w:w="113" w:type="dxa"/>
              <w:left w:w="113" w:type="dxa"/>
              <w:bottom w:w="113" w:type="dxa"/>
              <w:right w:w="113" w:type="dxa"/>
            </w:tcMar>
            <w:vAlign w:val="center"/>
          </w:tcPr>
          <w:p w14:paraId="23DFDCA3" w14:textId="77777777" w:rsidR="00C24B30" w:rsidRPr="00C24B30" w:rsidRDefault="00C24B30" w:rsidP="00C24B30">
            <w:pPr>
              <w:pStyle w:val="CDITable-RowLeft"/>
            </w:pPr>
            <w:r w:rsidRPr="00C24B30">
              <w:t>Unknown</w:t>
            </w:r>
          </w:p>
        </w:tc>
        <w:tc>
          <w:tcPr>
            <w:tcW w:w="1030" w:type="dxa"/>
            <w:tcBorders>
              <w:top w:val="single" w:sz="6" w:space="0" w:color="1E4496" w:themeColor="text2"/>
            </w:tcBorders>
            <w:tcMar>
              <w:top w:w="113" w:type="dxa"/>
              <w:left w:w="113" w:type="dxa"/>
              <w:bottom w:w="113" w:type="dxa"/>
              <w:right w:w="113" w:type="dxa"/>
            </w:tcMar>
            <w:vAlign w:val="center"/>
          </w:tcPr>
          <w:p w14:paraId="5E202E55" w14:textId="77777777" w:rsidR="00C24B30" w:rsidRPr="00C24B30" w:rsidRDefault="00C24B30" w:rsidP="00C24B30">
            <w:pPr>
              <w:pStyle w:val="CDITable-RowCentre"/>
            </w:pPr>
            <w:r w:rsidRPr="00C24B30">
              <w:t>0</w:t>
            </w:r>
          </w:p>
        </w:tc>
        <w:tc>
          <w:tcPr>
            <w:tcW w:w="1030" w:type="dxa"/>
            <w:tcBorders>
              <w:top w:val="single" w:sz="6" w:space="0" w:color="1E4496" w:themeColor="text2"/>
            </w:tcBorders>
            <w:tcMar>
              <w:top w:w="113" w:type="dxa"/>
              <w:left w:w="113" w:type="dxa"/>
              <w:bottom w:w="113" w:type="dxa"/>
              <w:right w:w="113" w:type="dxa"/>
            </w:tcMar>
            <w:vAlign w:val="center"/>
          </w:tcPr>
          <w:p w14:paraId="139E59E9" w14:textId="77777777" w:rsidR="00C24B30" w:rsidRPr="00C24B30" w:rsidRDefault="00C24B30" w:rsidP="00C24B30">
            <w:pPr>
              <w:pStyle w:val="CDITable-RowCentre"/>
            </w:pPr>
            <w:r w:rsidRPr="00C24B30">
              <w:t>0</w:t>
            </w:r>
          </w:p>
        </w:tc>
        <w:tc>
          <w:tcPr>
            <w:tcW w:w="1030" w:type="dxa"/>
            <w:tcBorders>
              <w:top w:val="single" w:sz="6" w:space="0" w:color="1E4496" w:themeColor="text2"/>
            </w:tcBorders>
            <w:tcMar>
              <w:top w:w="113" w:type="dxa"/>
              <w:left w:w="113" w:type="dxa"/>
              <w:bottom w:w="113" w:type="dxa"/>
              <w:right w:w="113" w:type="dxa"/>
            </w:tcMar>
            <w:vAlign w:val="center"/>
          </w:tcPr>
          <w:p w14:paraId="3CEBE9C1" w14:textId="77777777" w:rsidR="00C24B30" w:rsidRPr="00C24B30" w:rsidRDefault="00C24B30" w:rsidP="00C24B30">
            <w:pPr>
              <w:pStyle w:val="CDITable-RowCentre"/>
            </w:pPr>
            <w:r w:rsidRPr="00C24B30">
              <w:t>3</w:t>
            </w:r>
          </w:p>
        </w:tc>
        <w:tc>
          <w:tcPr>
            <w:tcW w:w="1030" w:type="dxa"/>
            <w:tcBorders>
              <w:top w:val="single" w:sz="6" w:space="0" w:color="1E4496" w:themeColor="text2"/>
            </w:tcBorders>
            <w:tcMar>
              <w:top w:w="113" w:type="dxa"/>
              <w:left w:w="113" w:type="dxa"/>
              <w:bottom w:w="113" w:type="dxa"/>
              <w:right w:w="113" w:type="dxa"/>
            </w:tcMar>
            <w:vAlign w:val="center"/>
          </w:tcPr>
          <w:p w14:paraId="41736E19" w14:textId="77777777" w:rsidR="00C24B30" w:rsidRPr="00C24B30" w:rsidRDefault="00C24B30" w:rsidP="00C24B30">
            <w:pPr>
              <w:pStyle w:val="CDITable-RowCentre"/>
            </w:pPr>
            <w:r w:rsidRPr="00C24B30">
              <w:t>0</w:t>
            </w:r>
          </w:p>
        </w:tc>
        <w:tc>
          <w:tcPr>
            <w:tcW w:w="1030" w:type="dxa"/>
            <w:tcBorders>
              <w:top w:val="single" w:sz="6" w:space="0" w:color="1E4496" w:themeColor="text2"/>
            </w:tcBorders>
            <w:tcMar>
              <w:top w:w="113" w:type="dxa"/>
              <w:left w:w="113" w:type="dxa"/>
              <w:bottom w:w="113" w:type="dxa"/>
              <w:right w:w="113" w:type="dxa"/>
            </w:tcMar>
            <w:vAlign w:val="center"/>
          </w:tcPr>
          <w:p w14:paraId="04539EE2" w14:textId="77777777" w:rsidR="00C24B30" w:rsidRPr="00C24B30" w:rsidRDefault="00C24B30" w:rsidP="00C24B30">
            <w:pPr>
              <w:pStyle w:val="CDITable-RowCentre"/>
            </w:pPr>
            <w:r w:rsidRPr="00C24B30">
              <w:t>0</w:t>
            </w:r>
          </w:p>
        </w:tc>
        <w:tc>
          <w:tcPr>
            <w:tcW w:w="1030" w:type="dxa"/>
            <w:tcBorders>
              <w:top w:val="single" w:sz="6" w:space="0" w:color="1E4496" w:themeColor="text2"/>
            </w:tcBorders>
            <w:tcMar>
              <w:top w:w="113" w:type="dxa"/>
              <w:left w:w="113" w:type="dxa"/>
              <w:bottom w:w="113" w:type="dxa"/>
              <w:right w:w="113" w:type="dxa"/>
            </w:tcMar>
            <w:vAlign w:val="center"/>
          </w:tcPr>
          <w:p w14:paraId="170309DD" w14:textId="77777777" w:rsidR="00C24B30" w:rsidRPr="00C24B30" w:rsidRDefault="00C24B30" w:rsidP="00C24B30">
            <w:pPr>
              <w:pStyle w:val="CDITable-RowCentre"/>
            </w:pPr>
            <w:r w:rsidRPr="00C24B30">
              <w:t>5</w:t>
            </w:r>
          </w:p>
        </w:tc>
        <w:tc>
          <w:tcPr>
            <w:tcW w:w="1134" w:type="dxa"/>
            <w:tcBorders>
              <w:top w:val="single" w:sz="6" w:space="0" w:color="1E4496" w:themeColor="text2"/>
            </w:tcBorders>
            <w:tcMar>
              <w:top w:w="113" w:type="dxa"/>
              <w:left w:w="113" w:type="dxa"/>
              <w:bottom w:w="113" w:type="dxa"/>
              <w:right w:w="113" w:type="dxa"/>
            </w:tcMar>
            <w:vAlign w:val="center"/>
          </w:tcPr>
          <w:p w14:paraId="6A9E1AE1" w14:textId="77777777" w:rsidR="00C24B30" w:rsidRPr="00C24B30" w:rsidRDefault="00C24B30" w:rsidP="00C24B30">
            <w:pPr>
              <w:pStyle w:val="CDITable-RowCentre"/>
            </w:pPr>
            <w:r w:rsidRPr="00C24B30">
              <w:t>24</w:t>
            </w:r>
          </w:p>
        </w:tc>
      </w:tr>
      <w:tr w:rsidR="00C24B30" w:rsidRPr="00C24B30" w14:paraId="7BE5D927" w14:textId="77777777" w:rsidTr="00C24B30">
        <w:trPr>
          <w:trHeight w:val="20"/>
        </w:trPr>
        <w:tc>
          <w:tcPr>
            <w:tcW w:w="23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E6022F7" w14:textId="77777777" w:rsidR="00C24B30" w:rsidRPr="00C24B30" w:rsidRDefault="00C24B30" w:rsidP="00C24B30">
            <w:pPr>
              <w:pStyle w:val="CDITable-TotalRowLeft"/>
            </w:pPr>
            <w:r w:rsidRPr="00C24B30">
              <w:t xml:space="preserve">Total </w:t>
            </w:r>
          </w:p>
        </w:tc>
        <w:tc>
          <w:tcPr>
            <w:tcW w:w="103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92A4091" w14:textId="77777777" w:rsidR="00C24B30" w:rsidRPr="00C24B30" w:rsidRDefault="00C24B30" w:rsidP="00C24B30">
            <w:pPr>
              <w:pStyle w:val="CDITable-TotalRowCentre"/>
            </w:pPr>
            <w:r w:rsidRPr="00C24B30">
              <w:t>1</w:t>
            </w:r>
          </w:p>
        </w:tc>
        <w:tc>
          <w:tcPr>
            <w:tcW w:w="103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4FB9E31" w14:textId="77777777" w:rsidR="00C24B30" w:rsidRPr="00C24B30" w:rsidRDefault="00C24B30" w:rsidP="00C24B30">
            <w:pPr>
              <w:pStyle w:val="CDITable-TotalRowCentre"/>
            </w:pPr>
            <w:r w:rsidRPr="00C24B30">
              <w:t>26</w:t>
            </w:r>
          </w:p>
        </w:tc>
        <w:tc>
          <w:tcPr>
            <w:tcW w:w="103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3F09B63" w14:textId="77777777" w:rsidR="00C24B30" w:rsidRPr="00C24B30" w:rsidRDefault="00C24B30" w:rsidP="00C24B30">
            <w:pPr>
              <w:pStyle w:val="CDITable-TotalRowCentre"/>
            </w:pPr>
            <w:r w:rsidRPr="00C24B30">
              <w:t>9</w:t>
            </w:r>
          </w:p>
        </w:tc>
        <w:tc>
          <w:tcPr>
            <w:tcW w:w="103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085F9C9" w14:textId="77777777" w:rsidR="00C24B30" w:rsidRPr="00C24B30" w:rsidRDefault="00C24B30" w:rsidP="00C24B30">
            <w:pPr>
              <w:pStyle w:val="CDITable-TotalRowCentre"/>
            </w:pPr>
            <w:r w:rsidRPr="00C24B30">
              <w:t>4</w:t>
            </w:r>
          </w:p>
        </w:tc>
        <w:tc>
          <w:tcPr>
            <w:tcW w:w="103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ECC5F2D" w14:textId="77777777" w:rsidR="00C24B30" w:rsidRPr="00C24B30" w:rsidRDefault="00C24B30" w:rsidP="00C24B30">
            <w:pPr>
              <w:pStyle w:val="CDITable-TotalRowCentre"/>
            </w:pPr>
            <w:r w:rsidRPr="00C24B30">
              <w:t>9</w:t>
            </w:r>
          </w:p>
        </w:tc>
        <w:tc>
          <w:tcPr>
            <w:tcW w:w="103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16BFBF2" w14:textId="77777777" w:rsidR="00C24B30" w:rsidRPr="00C24B30" w:rsidRDefault="00C24B30" w:rsidP="00C24B30">
            <w:pPr>
              <w:pStyle w:val="CDITable-TotalRowCentre"/>
            </w:pPr>
            <w:r w:rsidRPr="00C24B30">
              <w:t>19</w:t>
            </w:r>
          </w:p>
        </w:tc>
        <w:tc>
          <w:tcPr>
            <w:tcW w:w="113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6AD280A" w14:textId="77777777" w:rsidR="00C24B30" w:rsidRPr="00C24B30" w:rsidRDefault="00C24B30" w:rsidP="00C24B30">
            <w:pPr>
              <w:pStyle w:val="CDITable-TotalRowCentre"/>
            </w:pPr>
            <w:r w:rsidRPr="00C24B30">
              <w:t>59</w:t>
            </w:r>
          </w:p>
        </w:tc>
      </w:tr>
    </w:tbl>
    <w:p w14:paraId="7EB0463A" w14:textId="77777777" w:rsidR="00B57D95" w:rsidRPr="00B57D95" w:rsidRDefault="00B57D95" w:rsidP="00B57D95">
      <w:pPr>
        <w:pStyle w:val="CDITable-FirstFootnote"/>
      </w:pPr>
      <w:r w:rsidRPr="00B57D95">
        <w:t>a</w:t>
      </w:r>
      <w:r w:rsidRPr="00B57D95">
        <w:tab/>
        <w:t>Including: raw; lightly cooked; or used as a binding agent.</w:t>
      </w:r>
    </w:p>
    <w:p w14:paraId="4B8329C3" w14:textId="77777777" w:rsidR="00B57D95" w:rsidRPr="00B57D95" w:rsidRDefault="00B57D95" w:rsidP="00AB5AD9">
      <w:pPr>
        <w:pStyle w:val="Heading4"/>
        <w:rPr>
          <w:lang w:val="en-GB"/>
        </w:rPr>
      </w:pPr>
      <w:r w:rsidRPr="00B57D95">
        <w:rPr>
          <w:lang w:val="en-GB"/>
        </w:rPr>
        <w:t>Eggs</w:t>
      </w:r>
    </w:p>
    <w:p w14:paraId="01E60013" w14:textId="77777777" w:rsidR="00B57D95" w:rsidRPr="00B57D95" w:rsidRDefault="00B57D95" w:rsidP="00B57D95">
      <w:pPr>
        <w:rPr>
          <w:i/>
          <w:lang w:val="en-US"/>
        </w:rPr>
      </w:pPr>
      <w:r w:rsidRPr="00B57D95">
        <w:t>Outbreaks of salmonellosis associated with the consumption of raw or minimally cooked egg products are an important cause of foodborne outbreaks in Australia.</w:t>
      </w:r>
      <w:r w:rsidRPr="00B57D95">
        <w:rPr>
          <w:vertAlign w:val="superscript"/>
        </w:rPr>
        <w:t>37,60</w:t>
      </w:r>
      <w:r w:rsidRPr="00B57D95">
        <w:t xml:space="preserve"> Eggs were identified as the probable or confirmed source for 26 foodborne outbreaks reported in 2018 (20% of all outbreaks). Egg-related outbreaks occurred in five jurisdictions in 2018 (12 in Western Australia, five in Victoria, four in New South Wales, three in South Australia, and two in the Australian Capital Territory). Egg-associated outbreaks peaked in January (n = 5) (Figure 26). Egg-associated outbreaks affected 535 people, of whom 122 were admitted to hospital. </w:t>
      </w:r>
      <w:r w:rsidRPr="00B57D95">
        <w:rPr>
          <w:i/>
          <w:iCs/>
        </w:rPr>
        <w:t xml:space="preserve">Salmonella </w:t>
      </w:r>
      <w:r w:rsidRPr="00B57D95">
        <w:t>was</w:t>
      </w:r>
      <w:r w:rsidRPr="00B57D95">
        <w:rPr>
          <w:i/>
          <w:iCs/>
        </w:rPr>
        <w:t xml:space="preserve"> </w:t>
      </w:r>
      <w:r w:rsidRPr="00B57D95">
        <w:t xml:space="preserve">identified as the aetiological agent for all of the egg-associated outbreaks (n = 26; 100%). These outbreaks comprised 24 </w:t>
      </w:r>
      <w:r w:rsidRPr="00B57D95">
        <w:rPr>
          <w:i/>
        </w:rPr>
        <w:t>S</w:t>
      </w:r>
      <w:r w:rsidRPr="00B57D95">
        <w:t xml:space="preserve">. Typhimurium outbreaks (92%) with 18 different MLVA profiles identified, and one outbreak each of </w:t>
      </w:r>
      <w:r w:rsidRPr="00B57D95">
        <w:rPr>
          <w:i/>
          <w:iCs/>
        </w:rPr>
        <w:t xml:space="preserve">S. </w:t>
      </w:r>
      <w:r w:rsidRPr="00B57D95">
        <w:t xml:space="preserve">Virchow and </w:t>
      </w:r>
      <w:r w:rsidRPr="00B57D95">
        <w:rPr>
          <w:i/>
          <w:iCs/>
        </w:rPr>
        <w:t xml:space="preserve">S. </w:t>
      </w:r>
      <w:r w:rsidRPr="00B57D95">
        <w:t>Infantis. The setting of preparation was most commonly restaurants or cafés (n = 16; 62%), followed by a private residence (n = 4; 15%).</w:t>
      </w:r>
      <w:r w:rsidRPr="00B57D95">
        <w:rPr>
          <w:i/>
        </w:rPr>
        <w:t xml:space="preserve"> </w:t>
      </w:r>
      <w:r w:rsidRPr="00B57D95">
        <w:t>The most commonly implicated foods in egg-associated outbreaks were sauces or dressings made with raw eggs (n = 11; 42%) and desserts containing raw eggs (n = 7; 27%). See Appendix B for further details.</w:t>
      </w:r>
      <w:r w:rsidRPr="00B57D95">
        <w:rPr>
          <w:i/>
          <w:lang w:val="en-US"/>
        </w:rPr>
        <w:t xml:space="preserve"> </w:t>
      </w:r>
    </w:p>
    <w:p w14:paraId="6F9D9165" w14:textId="46CD0F2D" w:rsidR="00B57D95" w:rsidRPr="00B57D95" w:rsidRDefault="00B57D95" w:rsidP="00B57D95">
      <w:pPr>
        <w:pStyle w:val="CDIFigure-Title"/>
      </w:pPr>
      <w:bookmarkStart w:id="152" w:name="_Toc196814668"/>
      <w:bookmarkStart w:id="153" w:name="_Toc204171718"/>
      <w:r w:rsidRPr="00B57D95">
        <w:lastRenderedPageBreak/>
        <w:t xml:space="preserve">Figure </w:t>
      </w:r>
      <w:r>
        <w:t>25</w:t>
      </w:r>
      <w:r w:rsidRPr="00B57D95">
        <w:t>: Egg outbreaks by month and jurisdiction, Australia, 2018 (n = 26)</w:t>
      </w:r>
      <w:bookmarkEnd w:id="152"/>
      <w:bookmarkEnd w:id="153"/>
    </w:p>
    <w:p w14:paraId="0ADFCE40" w14:textId="6D33BF95" w:rsidR="00B57D95" w:rsidRPr="00B57D95" w:rsidRDefault="00F6278F" w:rsidP="00EE3D60">
      <w:pPr>
        <w:pStyle w:val="CDIFigure-Placeholder"/>
      </w:pPr>
      <w:r>
        <w:rPr>
          <w:noProof/>
          <w14:ligatures w14:val="none"/>
        </w:rPr>
        <w:drawing>
          <wp:inline distT="0" distB="0" distL="0" distR="0" wp14:anchorId="7549B9A7" wp14:editId="68DD3B7C">
            <wp:extent cx="6120765" cy="3418840"/>
            <wp:effectExtent l="0" t="0" r="0" b="0"/>
            <wp:docPr id="1472733211" name="Picture 25" descr="Figure 25 is a stacked column graph showing the number of foodborne outbreaks associated with eggs occurring in Australia in 2018, by month and jurisdiction. Egg associated outbreaks occurred year round, with the majority occurring in Janu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33211" name="Picture 25" descr="Figure 25 is a stacked column graph showing the number of foodborne outbreaks associated with eggs occurring in Australia in 2018, by month and jurisdiction. Egg associated outbreaks occurred year round, with the majority occurring in January. "/>
                    <pic:cNvPicPr/>
                  </pic:nvPicPr>
                  <pic:blipFill>
                    <a:blip r:embed="rId42">
                      <a:extLst>
                        <a:ext uri="{28A0092B-C50C-407E-A947-70E740481C1C}">
                          <a14:useLocalDpi xmlns:a14="http://schemas.microsoft.com/office/drawing/2010/main" val="0"/>
                        </a:ext>
                      </a:extLst>
                    </a:blip>
                    <a:stretch>
                      <a:fillRect/>
                    </a:stretch>
                  </pic:blipFill>
                  <pic:spPr>
                    <a:xfrm>
                      <a:off x="0" y="0"/>
                      <a:ext cx="6120765" cy="3418840"/>
                    </a:xfrm>
                    <a:prstGeom prst="rect">
                      <a:avLst/>
                    </a:prstGeom>
                  </pic:spPr>
                </pic:pic>
              </a:graphicData>
            </a:graphic>
          </wp:inline>
        </w:drawing>
      </w:r>
    </w:p>
    <w:p w14:paraId="46F82FB6" w14:textId="77777777" w:rsidR="00B57D95" w:rsidRPr="00B57D95" w:rsidRDefault="00B57D95" w:rsidP="00AB5AD9">
      <w:pPr>
        <w:pStyle w:val="Heading4"/>
        <w:rPr>
          <w:lang w:val="en-GB"/>
        </w:rPr>
      </w:pPr>
      <w:r w:rsidRPr="00B57D95">
        <w:rPr>
          <w:lang w:val="en-GB"/>
        </w:rPr>
        <w:t>Seafood</w:t>
      </w:r>
    </w:p>
    <w:p w14:paraId="3A4B3761" w14:textId="77777777" w:rsidR="00B57D95" w:rsidRPr="00B57D95" w:rsidRDefault="00B57D95" w:rsidP="00B57D95">
      <w:r w:rsidRPr="00B57D95">
        <w:t xml:space="preserve">Seafood (comprising the three commodities of fish, molluscs and crustaceans) was implicated as the source in nine foodborne outbreaks reported in 2018. The aetiological agents identified were scombrotoxin (n = 5) and ciguatoxin (n = 4). </w:t>
      </w:r>
    </w:p>
    <w:p w14:paraId="72984B0B" w14:textId="77777777" w:rsidR="00B57D95" w:rsidRPr="00B57D95" w:rsidRDefault="00B57D95" w:rsidP="00B57D95">
      <w:r w:rsidRPr="00B57D95">
        <w:t xml:space="preserve">Scombrotoxin outbreaks occur when certain types of fish that contain high levels of histamine are eaten. There were five scombrotoxin outbreaks in 2018, all of which occurred in the summer and autumn (n= 3 and n = 2, in February and March respectively). The outbreaks occurred in New South Wales (n = 3), Victoria (n = 1) and Queensland (n = 1). Three outbreaks were due to consumption of contaminated fish purchased at fish markets; one outbreak was due to consumption of fish at a restaurant (assumed to be a non-recreational catch); and one outbreak was due to the consumption of fish caught during recreational fishing. </w:t>
      </w:r>
    </w:p>
    <w:p w14:paraId="5783D7C9" w14:textId="77777777" w:rsidR="00B57D95" w:rsidRPr="00B57D95" w:rsidRDefault="00B57D95" w:rsidP="00B57D95">
      <w:r w:rsidRPr="00B57D95">
        <w:t>Ciguatoxin outbreaks occur when certain types of reef fish that live in warm tropical waters are eaten. The ciguatoxin cannot be removed by cleaning or cooking the fish; ingestion of ciguatoxin can only be prevented by not eating the fish. There were four ciguatoxin outbreaks in 2018 occurring in Queensland (n = 3) and New South Wales (n = 1) in summer and autumn. Two outbreaks were due to consumption of fish caught by recreational fishing and the other two were due to consumption of contaminated fish purchased at fish markets or vendors.</w:t>
      </w:r>
    </w:p>
    <w:p w14:paraId="77FA1E58" w14:textId="77777777" w:rsidR="00B57D95" w:rsidRPr="00B57D95" w:rsidRDefault="00B57D95" w:rsidP="00AB5AD9">
      <w:pPr>
        <w:pStyle w:val="Heading4"/>
        <w:rPr>
          <w:lang w:val="en-GB"/>
        </w:rPr>
      </w:pPr>
      <w:r w:rsidRPr="00B57D95">
        <w:rPr>
          <w:lang w:val="en-GB"/>
        </w:rPr>
        <w:t>Meat</w:t>
      </w:r>
    </w:p>
    <w:p w14:paraId="516B1E7D" w14:textId="77777777" w:rsidR="00B57D95" w:rsidRPr="00B57D95" w:rsidRDefault="00B57D95" w:rsidP="00B57D95">
      <w:r w:rsidRPr="00B57D95">
        <w:t>Meat was implicated as the source of nine foodborne outbreaks reported in 2018. Meat-related outbreaks occurred in five jurisdictions in 2018 (three in the Northern Territory, three in Victoria, one in Queensland, one in Tasmania and one in the Australian Capital Territory). There was no seasonal pattern observed with these outbreaks, with three outbreaks each occurring in spring and summer months, two in autumn, and one in winter.</w:t>
      </w:r>
    </w:p>
    <w:p w14:paraId="157D7974" w14:textId="77777777" w:rsidR="00B57D95" w:rsidRPr="00B57D95" w:rsidRDefault="00B57D95" w:rsidP="00B57D95">
      <w:r w:rsidRPr="00B57D95">
        <w:lastRenderedPageBreak/>
        <w:t xml:space="preserve">Poultry (n = 6) was the most commonly reported type of meat implicated in meat-related foodborne outbreaks in 2018. </w:t>
      </w:r>
      <w:r w:rsidRPr="00B57D95">
        <w:rPr>
          <w:i/>
          <w:iCs/>
        </w:rPr>
        <w:t xml:space="preserve">Salmonella </w:t>
      </w:r>
      <w:r w:rsidRPr="00B57D95">
        <w:t xml:space="preserve">Typhimurium was the identified pathogen in three poultry outbreaks; the other outbreaks featured </w:t>
      </w:r>
      <w:r w:rsidRPr="00B57D95">
        <w:rPr>
          <w:i/>
          <w:iCs/>
        </w:rPr>
        <w:t>Clostridium perfringens</w:t>
      </w:r>
      <w:r w:rsidRPr="00B57D95">
        <w:t xml:space="preserve"> (n = 1), </w:t>
      </w:r>
      <w:r w:rsidRPr="00B57D95">
        <w:rPr>
          <w:i/>
          <w:iCs/>
        </w:rPr>
        <w:t>Bacillus cereus</w:t>
      </w:r>
      <w:r w:rsidRPr="00B57D95">
        <w:t xml:space="preserve"> (n = 1) and </w:t>
      </w:r>
      <w:r w:rsidRPr="00B57D95">
        <w:rPr>
          <w:i/>
          <w:iCs/>
        </w:rPr>
        <w:t>Campylobacter</w:t>
      </w:r>
      <w:r w:rsidRPr="00B57D95">
        <w:t xml:space="preserve"> (n = 1). </w:t>
      </w:r>
    </w:p>
    <w:p w14:paraId="09A91B08" w14:textId="77777777" w:rsidR="00B57D95" w:rsidRPr="00B57D95" w:rsidRDefault="00B57D95" w:rsidP="00B57D95">
      <w:r w:rsidRPr="00B57D95">
        <w:t xml:space="preserve">Four meat-related outbreaks were associated with consumption of meat prepared in a restaurant/café or take-away venue. </w:t>
      </w:r>
    </w:p>
    <w:p w14:paraId="377EA4C0" w14:textId="77777777" w:rsidR="00B57D95" w:rsidRPr="00B57D95" w:rsidRDefault="00B57D95" w:rsidP="00AB5AD9">
      <w:pPr>
        <w:pStyle w:val="Heading3"/>
        <w:rPr>
          <w:lang w:val="en-GB"/>
        </w:rPr>
      </w:pPr>
      <w:r w:rsidRPr="00B57D95">
        <w:rPr>
          <w:lang w:val="en-GB"/>
        </w:rPr>
        <w:t>Settings</w:t>
      </w:r>
    </w:p>
    <w:p w14:paraId="10831EFD" w14:textId="77777777" w:rsidR="00B57D95" w:rsidRPr="00B57D95" w:rsidRDefault="00B57D95" w:rsidP="00B57D95">
      <w:r w:rsidRPr="00B57D95">
        <w:t>Restaurants/cafés comprised the most commonly reported food preparation setting, accounting for just under half of all foodborne outbreaks (n = 61; 48%); this was also the food preparation setting with the largest total number of ill people reported during outbreaks in 2018 (n = 610; 37%) (Table 26).</w:t>
      </w:r>
    </w:p>
    <w:p w14:paraId="11487D18" w14:textId="21DC4E24" w:rsidR="00B57D95" w:rsidRPr="00B57D95" w:rsidRDefault="00B57D95" w:rsidP="00B57D95">
      <w:pPr>
        <w:pStyle w:val="CDITable-Title"/>
      </w:pPr>
      <w:bookmarkStart w:id="154" w:name="_Toc196814694"/>
      <w:bookmarkStart w:id="155" w:name="_Toc204171903"/>
      <w:r w:rsidRPr="00B57D95">
        <w:t xml:space="preserve">Table </w:t>
      </w:r>
      <w:r>
        <w:t>26</w:t>
      </w:r>
      <w:r w:rsidRPr="00B57D95">
        <w:t>: Foodborne outbreaks in Australia by setting prepared, 2018 (</w:t>
      </w:r>
      <w:r w:rsidR="00607BDB">
        <w:t>n</w:t>
      </w:r>
      <w:r w:rsidRPr="00B57D95">
        <w:t> = 127)</w:t>
      </w:r>
      <w:bookmarkEnd w:id="154"/>
      <w:bookmarkEnd w:id="155"/>
    </w:p>
    <w:tbl>
      <w:tblPr>
        <w:tblW w:w="0" w:type="auto"/>
        <w:tblLayout w:type="fixed"/>
        <w:tblCellMar>
          <w:left w:w="0" w:type="dxa"/>
          <w:right w:w="0" w:type="dxa"/>
        </w:tblCellMar>
        <w:tblLook w:val="0000" w:firstRow="0" w:lastRow="0" w:firstColumn="0" w:lastColumn="0" w:noHBand="0" w:noVBand="0"/>
        <w:tblCaption w:val="Table 26: Foodborne outbreaks in Australia by setting prepared, 2018 (n = 127)"/>
        <w:tblDescription w:val="Table 26 shows the number and proportion of foodborne outbreaks in Australia in 2018, by food preparation settings. The number and proportion of outbreaks, persons reported ill and persons hospitalised is presented.  "/>
      </w:tblPr>
      <w:tblGrid>
        <w:gridCol w:w="2324"/>
        <w:gridCol w:w="1021"/>
        <w:gridCol w:w="1304"/>
        <w:gridCol w:w="1020"/>
        <w:gridCol w:w="1304"/>
        <w:gridCol w:w="1021"/>
        <w:gridCol w:w="1644"/>
      </w:tblGrid>
      <w:tr w:rsidR="00C24B30" w:rsidRPr="00C24B30" w14:paraId="661801CD" w14:textId="77777777" w:rsidTr="00C24B30">
        <w:trPr>
          <w:trHeight w:val="20"/>
          <w:tblHeader/>
        </w:trPr>
        <w:tc>
          <w:tcPr>
            <w:tcW w:w="2324" w:type="dxa"/>
            <w:vMerge w:val="restart"/>
            <w:shd w:val="clear" w:color="auto" w:fill="1E4496" w:themeFill="text2"/>
            <w:tcMar>
              <w:top w:w="113" w:type="dxa"/>
              <w:left w:w="113" w:type="dxa"/>
              <w:bottom w:w="113" w:type="dxa"/>
              <w:right w:w="113" w:type="dxa"/>
            </w:tcMar>
            <w:vAlign w:val="bottom"/>
          </w:tcPr>
          <w:p w14:paraId="1B7AF106" w14:textId="77777777" w:rsidR="00C24B30" w:rsidRPr="00C24B30" w:rsidRDefault="00C24B30" w:rsidP="00C24B30">
            <w:pPr>
              <w:pStyle w:val="CDITable-HeaderRowLeft"/>
            </w:pPr>
            <w:r w:rsidRPr="00C24B30">
              <w:t>Setting prepared</w:t>
            </w:r>
          </w:p>
        </w:tc>
        <w:tc>
          <w:tcPr>
            <w:tcW w:w="2325"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567D3A36" w14:textId="77777777" w:rsidR="00C24B30" w:rsidRPr="00C24B30" w:rsidRDefault="00C24B30" w:rsidP="00C24B30">
            <w:pPr>
              <w:pStyle w:val="CDITable-HeaderRowCentre"/>
            </w:pPr>
            <w:r w:rsidRPr="00C24B30">
              <w:t>Outbreaks</w:t>
            </w:r>
          </w:p>
        </w:tc>
        <w:tc>
          <w:tcPr>
            <w:tcW w:w="2324"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1D2F0AF4" w14:textId="77777777" w:rsidR="00C24B30" w:rsidRPr="00C24B30" w:rsidRDefault="00C24B30" w:rsidP="00C24B30">
            <w:pPr>
              <w:pStyle w:val="CDITable-HeaderRowCentre"/>
            </w:pPr>
            <w:r w:rsidRPr="00C24B30">
              <w:t>Ill people</w:t>
            </w:r>
          </w:p>
        </w:tc>
        <w:tc>
          <w:tcPr>
            <w:tcW w:w="2665" w:type="dxa"/>
            <w:gridSpan w:val="2"/>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30C3E43F" w14:textId="77777777" w:rsidR="00C24B30" w:rsidRPr="00C24B30" w:rsidRDefault="00C24B30" w:rsidP="00C24B30">
            <w:pPr>
              <w:pStyle w:val="CDITable-HeaderRowCentre"/>
            </w:pPr>
            <w:r w:rsidRPr="00C24B30">
              <w:t>Hospitalisations</w:t>
            </w:r>
          </w:p>
        </w:tc>
      </w:tr>
      <w:tr w:rsidR="00C24B30" w:rsidRPr="00C24B30" w14:paraId="75BA8970" w14:textId="77777777" w:rsidTr="00C24B30">
        <w:trPr>
          <w:trHeight w:val="20"/>
          <w:tblHeader/>
        </w:trPr>
        <w:tc>
          <w:tcPr>
            <w:tcW w:w="2324" w:type="dxa"/>
            <w:vMerge/>
            <w:shd w:val="clear" w:color="auto" w:fill="1E4496" w:themeFill="text2"/>
          </w:tcPr>
          <w:p w14:paraId="420A092A" w14:textId="77777777" w:rsidR="00C24B30" w:rsidRPr="00C24B30" w:rsidRDefault="00C24B30" w:rsidP="00C24B30">
            <w:pPr>
              <w:pStyle w:val="CDITable-HeaderRowCentre"/>
            </w:pPr>
          </w:p>
        </w:tc>
        <w:tc>
          <w:tcPr>
            <w:tcW w:w="102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160E551F" w14:textId="77777777" w:rsidR="00C24B30" w:rsidRPr="00C24B30" w:rsidRDefault="00C24B30" w:rsidP="00C24B30">
            <w:pPr>
              <w:pStyle w:val="CDITable-HeaderRowCentre"/>
            </w:pPr>
            <w:r w:rsidRPr="00C24B30">
              <w:t>n</w:t>
            </w:r>
          </w:p>
        </w:tc>
        <w:tc>
          <w:tcPr>
            <w:tcW w:w="130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3EE436F7" w14:textId="77777777" w:rsidR="00C24B30" w:rsidRPr="00C24B30" w:rsidRDefault="00C24B30" w:rsidP="00C24B30">
            <w:pPr>
              <w:pStyle w:val="CDITable-HeaderRowCentre"/>
            </w:pPr>
            <w:r w:rsidRPr="00C24B30">
              <w:t>% of all outbreaks</w:t>
            </w:r>
          </w:p>
        </w:tc>
        <w:tc>
          <w:tcPr>
            <w:tcW w:w="1020"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541D7E1E" w14:textId="77777777" w:rsidR="00C24B30" w:rsidRPr="00C24B30" w:rsidRDefault="00C24B30" w:rsidP="00C24B30">
            <w:pPr>
              <w:pStyle w:val="CDITable-HeaderRowCentre"/>
            </w:pPr>
            <w:r w:rsidRPr="00C24B30">
              <w:t>n</w:t>
            </w:r>
          </w:p>
        </w:tc>
        <w:tc>
          <w:tcPr>
            <w:tcW w:w="1304" w:type="dxa"/>
            <w:tcBorders>
              <w:top w:val="single" w:sz="6" w:space="0" w:color="FFFFFF" w:themeColor="background1"/>
              <w:right w:val="single" w:sz="6" w:space="0" w:color="FFFFFF" w:themeColor="background1"/>
            </w:tcBorders>
            <w:shd w:val="clear" w:color="auto" w:fill="1E4496" w:themeFill="text2"/>
            <w:tcMar>
              <w:top w:w="113" w:type="dxa"/>
              <w:left w:w="113" w:type="dxa"/>
              <w:bottom w:w="113" w:type="dxa"/>
              <w:right w:w="113" w:type="dxa"/>
            </w:tcMar>
            <w:vAlign w:val="bottom"/>
          </w:tcPr>
          <w:p w14:paraId="0A7C1D51" w14:textId="77777777" w:rsidR="00C24B30" w:rsidRPr="00C24B30" w:rsidRDefault="00C24B30" w:rsidP="00C24B30">
            <w:pPr>
              <w:pStyle w:val="CDITable-HeaderRowCentre"/>
            </w:pPr>
            <w:r w:rsidRPr="00C24B30">
              <w:t>% of all ill people</w:t>
            </w:r>
          </w:p>
        </w:tc>
        <w:tc>
          <w:tcPr>
            <w:tcW w:w="1021" w:type="dxa"/>
            <w:tcBorders>
              <w:top w:val="single" w:sz="6" w:space="0" w:color="FFFFFF" w:themeColor="background1"/>
              <w:left w:val="single" w:sz="6" w:space="0" w:color="FFFFFF" w:themeColor="background1"/>
            </w:tcBorders>
            <w:shd w:val="clear" w:color="auto" w:fill="1E4496" w:themeFill="text2"/>
            <w:tcMar>
              <w:top w:w="113" w:type="dxa"/>
              <w:left w:w="113" w:type="dxa"/>
              <w:bottom w:w="113" w:type="dxa"/>
              <w:right w:w="113" w:type="dxa"/>
            </w:tcMar>
            <w:vAlign w:val="bottom"/>
          </w:tcPr>
          <w:p w14:paraId="567D6CCA" w14:textId="77777777" w:rsidR="00C24B30" w:rsidRPr="00C24B30" w:rsidRDefault="00C24B30" w:rsidP="00C24B30">
            <w:pPr>
              <w:pStyle w:val="CDITable-HeaderRowCentre"/>
            </w:pPr>
            <w:r w:rsidRPr="00C24B30">
              <w:t>n</w:t>
            </w:r>
          </w:p>
        </w:tc>
        <w:tc>
          <w:tcPr>
            <w:tcW w:w="1644"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24C35C59" w14:textId="77777777" w:rsidR="00C24B30" w:rsidRPr="00C24B30" w:rsidRDefault="00C24B30" w:rsidP="00C24B30">
            <w:pPr>
              <w:pStyle w:val="CDITable-HeaderRowCentre"/>
            </w:pPr>
            <w:r w:rsidRPr="00C24B30">
              <w:t>% of all hospitalisations</w:t>
            </w:r>
          </w:p>
        </w:tc>
      </w:tr>
      <w:tr w:rsidR="00C24B30" w:rsidRPr="00C24B30" w14:paraId="440C02D8" w14:textId="77777777" w:rsidTr="00C24B30">
        <w:trPr>
          <w:trHeight w:val="20"/>
        </w:trPr>
        <w:tc>
          <w:tcPr>
            <w:tcW w:w="2324" w:type="dxa"/>
            <w:tcBorders>
              <w:bottom w:val="single" w:sz="6" w:space="0" w:color="1E4496" w:themeColor="text2"/>
            </w:tcBorders>
            <w:tcMar>
              <w:top w:w="113" w:type="dxa"/>
              <w:left w:w="113" w:type="dxa"/>
              <w:bottom w:w="113" w:type="dxa"/>
              <w:right w:w="113" w:type="dxa"/>
            </w:tcMar>
            <w:vAlign w:val="center"/>
          </w:tcPr>
          <w:p w14:paraId="103775FE" w14:textId="77777777" w:rsidR="00C24B30" w:rsidRPr="00C24B30" w:rsidRDefault="00C24B30" w:rsidP="00C24B30">
            <w:pPr>
              <w:pStyle w:val="CDITable-RowLeft"/>
            </w:pPr>
            <w:r w:rsidRPr="00C24B30">
              <w:t>Restaurant/café</w:t>
            </w:r>
          </w:p>
        </w:tc>
        <w:tc>
          <w:tcPr>
            <w:tcW w:w="1021" w:type="dxa"/>
            <w:tcBorders>
              <w:bottom w:val="single" w:sz="6" w:space="0" w:color="1E4496" w:themeColor="text2"/>
            </w:tcBorders>
            <w:tcMar>
              <w:top w:w="113" w:type="dxa"/>
              <w:left w:w="113" w:type="dxa"/>
              <w:bottom w:w="113" w:type="dxa"/>
              <w:right w:w="113" w:type="dxa"/>
            </w:tcMar>
            <w:vAlign w:val="center"/>
          </w:tcPr>
          <w:p w14:paraId="3AB63EC1" w14:textId="77777777" w:rsidR="00C24B30" w:rsidRPr="00C24B30" w:rsidRDefault="00C24B30" w:rsidP="00C24B30">
            <w:pPr>
              <w:pStyle w:val="CDITable-RowCentre"/>
            </w:pPr>
            <w:r w:rsidRPr="00C24B30">
              <w:t>61</w:t>
            </w:r>
          </w:p>
        </w:tc>
        <w:tc>
          <w:tcPr>
            <w:tcW w:w="1304" w:type="dxa"/>
            <w:tcBorders>
              <w:bottom w:val="single" w:sz="6" w:space="0" w:color="1E4496" w:themeColor="text2"/>
            </w:tcBorders>
            <w:tcMar>
              <w:top w:w="113" w:type="dxa"/>
              <w:left w:w="113" w:type="dxa"/>
              <w:bottom w:w="113" w:type="dxa"/>
              <w:right w:w="113" w:type="dxa"/>
            </w:tcMar>
            <w:vAlign w:val="center"/>
          </w:tcPr>
          <w:p w14:paraId="7C9255C4" w14:textId="77777777" w:rsidR="00C24B30" w:rsidRPr="00C24B30" w:rsidRDefault="00C24B30" w:rsidP="00C24B30">
            <w:pPr>
              <w:pStyle w:val="CDITable-RowCentre"/>
            </w:pPr>
            <w:r w:rsidRPr="00C24B30">
              <w:t>48%</w:t>
            </w:r>
          </w:p>
        </w:tc>
        <w:tc>
          <w:tcPr>
            <w:tcW w:w="1020" w:type="dxa"/>
            <w:tcBorders>
              <w:bottom w:val="single" w:sz="6" w:space="0" w:color="1E4496" w:themeColor="text2"/>
            </w:tcBorders>
            <w:tcMar>
              <w:top w:w="113" w:type="dxa"/>
              <w:left w:w="113" w:type="dxa"/>
              <w:bottom w:w="113" w:type="dxa"/>
              <w:right w:w="113" w:type="dxa"/>
            </w:tcMar>
            <w:vAlign w:val="center"/>
          </w:tcPr>
          <w:p w14:paraId="14F13060" w14:textId="77777777" w:rsidR="00C24B30" w:rsidRPr="00C24B30" w:rsidRDefault="00C24B30" w:rsidP="00C24B30">
            <w:pPr>
              <w:pStyle w:val="CDITable-RowCentre"/>
            </w:pPr>
            <w:r w:rsidRPr="00C24B30">
              <w:t>610</w:t>
            </w:r>
          </w:p>
        </w:tc>
        <w:tc>
          <w:tcPr>
            <w:tcW w:w="1304" w:type="dxa"/>
            <w:tcBorders>
              <w:bottom w:val="single" w:sz="6" w:space="0" w:color="1E4496" w:themeColor="text2"/>
            </w:tcBorders>
            <w:tcMar>
              <w:top w:w="113" w:type="dxa"/>
              <w:left w:w="113" w:type="dxa"/>
              <w:bottom w:w="113" w:type="dxa"/>
              <w:right w:w="113" w:type="dxa"/>
            </w:tcMar>
            <w:vAlign w:val="center"/>
          </w:tcPr>
          <w:p w14:paraId="03D98335" w14:textId="77777777" w:rsidR="00C24B30" w:rsidRPr="00C24B30" w:rsidRDefault="00C24B30" w:rsidP="00C24B30">
            <w:pPr>
              <w:pStyle w:val="CDITable-RowCentre"/>
            </w:pPr>
            <w:r w:rsidRPr="00C24B30">
              <w:t>37%</w:t>
            </w:r>
          </w:p>
        </w:tc>
        <w:tc>
          <w:tcPr>
            <w:tcW w:w="1021" w:type="dxa"/>
            <w:tcBorders>
              <w:bottom w:val="single" w:sz="6" w:space="0" w:color="1E4496" w:themeColor="text2"/>
            </w:tcBorders>
            <w:tcMar>
              <w:top w:w="113" w:type="dxa"/>
              <w:left w:w="113" w:type="dxa"/>
              <w:bottom w:w="113" w:type="dxa"/>
              <w:right w:w="113" w:type="dxa"/>
            </w:tcMar>
            <w:vAlign w:val="center"/>
          </w:tcPr>
          <w:p w14:paraId="4A8B41CC" w14:textId="77777777" w:rsidR="00C24B30" w:rsidRPr="00C24B30" w:rsidRDefault="00C24B30" w:rsidP="00C24B30">
            <w:pPr>
              <w:pStyle w:val="CDITable-RowCentre"/>
            </w:pPr>
            <w:r w:rsidRPr="00C24B30">
              <w:t>70</w:t>
            </w:r>
          </w:p>
        </w:tc>
        <w:tc>
          <w:tcPr>
            <w:tcW w:w="1644" w:type="dxa"/>
            <w:tcBorders>
              <w:bottom w:val="single" w:sz="6" w:space="0" w:color="1E4496" w:themeColor="text2"/>
            </w:tcBorders>
            <w:tcMar>
              <w:top w:w="113" w:type="dxa"/>
              <w:left w:w="113" w:type="dxa"/>
              <w:bottom w:w="113" w:type="dxa"/>
              <w:right w:w="113" w:type="dxa"/>
            </w:tcMar>
            <w:vAlign w:val="center"/>
          </w:tcPr>
          <w:p w14:paraId="5B681C21" w14:textId="77777777" w:rsidR="00C24B30" w:rsidRPr="00C24B30" w:rsidRDefault="00C24B30" w:rsidP="00C24B30">
            <w:pPr>
              <w:pStyle w:val="CDITable-RowCentre"/>
            </w:pPr>
            <w:r w:rsidRPr="00C24B30">
              <w:t>25%</w:t>
            </w:r>
          </w:p>
        </w:tc>
      </w:tr>
      <w:tr w:rsidR="00C24B30" w:rsidRPr="00C24B30" w14:paraId="2B5C2C46"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D5DEAE" w14:textId="77777777" w:rsidR="00C24B30" w:rsidRPr="00C24B30" w:rsidRDefault="00C24B30" w:rsidP="00C24B30">
            <w:pPr>
              <w:pStyle w:val="CDITable-RowLeft"/>
            </w:pPr>
            <w:r w:rsidRPr="00C24B30">
              <w:t>Private residence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CC7440" w14:textId="77777777" w:rsidR="00C24B30" w:rsidRPr="00C24B30" w:rsidRDefault="00C24B30" w:rsidP="00C24B30">
            <w:pPr>
              <w:pStyle w:val="CDITable-RowCentre"/>
            </w:pPr>
            <w:r w:rsidRPr="00C24B30">
              <w:t>16</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94C08D" w14:textId="77777777" w:rsidR="00C24B30" w:rsidRPr="00C24B30" w:rsidRDefault="00C24B30" w:rsidP="00C24B30">
            <w:pPr>
              <w:pStyle w:val="CDITable-RowCentre"/>
            </w:pPr>
            <w:r w:rsidRPr="00C24B30">
              <w:t>13%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AB9A19" w14:textId="77777777" w:rsidR="00C24B30" w:rsidRPr="00C24B30" w:rsidRDefault="00C24B30" w:rsidP="00C24B30">
            <w:pPr>
              <w:pStyle w:val="CDITable-RowCentre"/>
            </w:pPr>
            <w:r w:rsidRPr="00C24B30">
              <w:t>127</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435F62" w14:textId="77777777" w:rsidR="00C24B30" w:rsidRPr="00C24B30" w:rsidRDefault="00C24B30" w:rsidP="00C24B30">
            <w:pPr>
              <w:pStyle w:val="CDITable-RowCentre"/>
            </w:pPr>
            <w:r w:rsidRPr="00C24B30">
              <w:t>8%</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AF3C8B" w14:textId="77777777" w:rsidR="00C24B30" w:rsidRPr="00C24B30" w:rsidRDefault="00C24B30" w:rsidP="00C24B30">
            <w:pPr>
              <w:pStyle w:val="CDITable-RowCentre"/>
            </w:pPr>
            <w:r w:rsidRPr="00C24B30">
              <w:t>34</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B289C6" w14:textId="77777777" w:rsidR="00C24B30" w:rsidRPr="00C24B30" w:rsidRDefault="00C24B30" w:rsidP="00C24B30">
            <w:pPr>
              <w:pStyle w:val="CDITable-RowCentre"/>
            </w:pPr>
            <w:r w:rsidRPr="00C24B30">
              <w:t>12%</w:t>
            </w:r>
          </w:p>
        </w:tc>
      </w:tr>
      <w:tr w:rsidR="00C24B30" w:rsidRPr="00C24B30" w14:paraId="2FF7AA9B"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1B4DE1" w14:textId="77777777" w:rsidR="00C24B30" w:rsidRPr="00C24B30" w:rsidRDefault="00C24B30" w:rsidP="00C24B30">
            <w:pPr>
              <w:pStyle w:val="CDITable-RowLeft"/>
            </w:pPr>
            <w:r w:rsidRPr="00C24B30">
              <w:t>Primary production</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87590C" w14:textId="77777777" w:rsidR="00C24B30" w:rsidRPr="00C24B30" w:rsidRDefault="00C24B30" w:rsidP="00C24B30">
            <w:pPr>
              <w:pStyle w:val="CDITable-RowCentre"/>
            </w:pPr>
            <w:r w:rsidRPr="00C24B30">
              <w:t>11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016EB" w14:textId="77777777" w:rsidR="00C24B30" w:rsidRPr="00C24B30" w:rsidRDefault="00C24B30" w:rsidP="00C24B30">
            <w:pPr>
              <w:pStyle w:val="CDITable-RowCentre"/>
            </w:pPr>
            <w:r w:rsidRPr="00C24B30">
              <w:t>9%</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2C3559" w14:textId="77777777" w:rsidR="00C24B30" w:rsidRPr="00C24B30" w:rsidRDefault="00C24B30" w:rsidP="00C24B30">
            <w:pPr>
              <w:pStyle w:val="CDITable-RowCentre"/>
            </w:pPr>
            <w:r w:rsidRPr="00C24B30">
              <w:t>388</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077A77" w14:textId="77777777" w:rsidR="00C24B30" w:rsidRPr="00C24B30" w:rsidRDefault="00C24B30" w:rsidP="00C24B30">
            <w:pPr>
              <w:pStyle w:val="CDITable-RowCentre"/>
            </w:pPr>
            <w:r w:rsidRPr="00C24B30">
              <w:t>24%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F1E6A0" w14:textId="77777777" w:rsidR="00C24B30" w:rsidRPr="00C24B30" w:rsidRDefault="00C24B30" w:rsidP="00C24B30">
            <w:pPr>
              <w:pStyle w:val="CDITable-RowCentre"/>
            </w:pPr>
            <w:r w:rsidRPr="00C24B30">
              <w:t>116</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292EDC" w14:textId="77777777" w:rsidR="00C24B30" w:rsidRPr="00C24B30" w:rsidRDefault="00C24B30" w:rsidP="00C24B30">
            <w:pPr>
              <w:pStyle w:val="CDITable-RowCentre"/>
            </w:pPr>
            <w:r w:rsidRPr="00C24B30">
              <w:t>41%</w:t>
            </w:r>
          </w:p>
        </w:tc>
      </w:tr>
      <w:tr w:rsidR="00C24B30" w:rsidRPr="00C24B30" w14:paraId="03CC1621"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58B960" w14:textId="77777777" w:rsidR="00C24B30" w:rsidRPr="00C24B30" w:rsidRDefault="00C24B30" w:rsidP="00C24B30">
            <w:pPr>
              <w:pStyle w:val="CDITable-RowLeft"/>
            </w:pPr>
            <w:r w:rsidRPr="00C24B30">
              <w:t>Take-away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CC7324" w14:textId="77777777" w:rsidR="00C24B30" w:rsidRPr="00C24B30" w:rsidRDefault="00C24B30" w:rsidP="00C24B30">
            <w:pPr>
              <w:pStyle w:val="CDITable-RowCentre"/>
            </w:pPr>
            <w:r w:rsidRPr="00C24B30">
              <w:t>9</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69E8B2" w14:textId="77777777" w:rsidR="00C24B30" w:rsidRPr="00C24B30" w:rsidRDefault="00C24B30" w:rsidP="00C24B30">
            <w:pPr>
              <w:pStyle w:val="CDITable-RowCentre"/>
            </w:pPr>
            <w:r w:rsidRPr="00C24B30">
              <w:t>7%</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10CC7C" w14:textId="77777777" w:rsidR="00C24B30" w:rsidRPr="00C24B30" w:rsidRDefault="00C24B30" w:rsidP="00C24B30">
            <w:pPr>
              <w:pStyle w:val="CDITable-RowCentre"/>
            </w:pPr>
            <w:r w:rsidRPr="00C24B30">
              <w:t>67</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816007" w14:textId="77777777" w:rsidR="00C24B30" w:rsidRPr="00C24B30" w:rsidRDefault="00C24B30" w:rsidP="00C24B30">
            <w:pPr>
              <w:pStyle w:val="CDITable-RowCentre"/>
            </w:pPr>
            <w:r w:rsidRPr="00C24B30">
              <w:t>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4DC21C" w14:textId="77777777" w:rsidR="00C24B30" w:rsidRPr="00C24B30" w:rsidRDefault="00C24B30" w:rsidP="00C24B30">
            <w:pPr>
              <w:pStyle w:val="CDITable-RowCentre"/>
            </w:pPr>
            <w:r w:rsidRPr="00C24B30">
              <w:t>11</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1C96A6" w14:textId="77777777" w:rsidR="00C24B30" w:rsidRPr="00C24B30" w:rsidRDefault="00C24B30" w:rsidP="00C24B30">
            <w:pPr>
              <w:pStyle w:val="CDITable-RowCentre"/>
            </w:pPr>
            <w:r w:rsidRPr="00C24B30">
              <w:t>4%</w:t>
            </w:r>
          </w:p>
        </w:tc>
      </w:tr>
      <w:tr w:rsidR="00C24B30" w:rsidRPr="00C24B30" w14:paraId="6BF6C37A"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79AFD4" w14:textId="77777777" w:rsidR="00C24B30" w:rsidRPr="00C24B30" w:rsidRDefault="00C24B30" w:rsidP="00C24B30">
            <w:pPr>
              <w:pStyle w:val="CDITable-RowLeft"/>
            </w:pPr>
            <w:r w:rsidRPr="00C24B30">
              <w:t>Aged care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5B2891" w14:textId="77777777" w:rsidR="00C24B30" w:rsidRPr="00C24B30" w:rsidRDefault="00C24B30" w:rsidP="00C24B30">
            <w:pPr>
              <w:pStyle w:val="CDITable-RowCentre"/>
            </w:pPr>
            <w:r w:rsidRPr="00C24B30">
              <w:t>8</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300045" w14:textId="77777777" w:rsidR="00C24B30" w:rsidRPr="00C24B30" w:rsidRDefault="00C24B30" w:rsidP="00C24B30">
            <w:pPr>
              <w:pStyle w:val="CDITable-RowCentre"/>
            </w:pPr>
            <w:r w:rsidRPr="00C24B30">
              <w:t>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871662" w14:textId="77777777" w:rsidR="00C24B30" w:rsidRPr="00C24B30" w:rsidRDefault="00C24B30" w:rsidP="00C24B30">
            <w:pPr>
              <w:pStyle w:val="CDITable-RowCentre"/>
            </w:pPr>
            <w:r w:rsidRPr="00C24B30">
              <w:t>73</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7273BD" w14:textId="77777777" w:rsidR="00C24B30" w:rsidRPr="00C24B30" w:rsidRDefault="00C24B30" w:rsidP="00C24B30">
            <w:pPr>
              <w:pStyle w:val="CDITable-RowCentre"/>
            </w:pPr>
            <w:r w:rsidRPr="00C24B30">
              <w:t>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CECDBC" w14:textId="77777777" w:rsidR="00C24B30" w:rsidRPr="00C24B30" w:rsidRDefault="00C24B30" w:rsidP="00C24B30">
            <w:pPr>
              <w:pStyle w:val="CDITable-RowCentre"/>
            </w:pPr>
            <w:r w:rsidRPr="00C24B30">
              <w:t>6</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B7885B" w14:textId="77777777" w:rsidR="00C24B30" w:rsidRPr="00C24B30" w:rsidRDefault="00C24B30" w:rsidP="00C24B30">
            <w:pPr>
              <w:pStyle w:val="CDITable-RowCentre"/>
            </w:pPr>
            <w:r w:rsidRPr="00C24B30">
              <w:t>2%</w:t>
            </w:r>
          </w:p>
        </w:tc>
      </w:tr>
      <w:tr w:rsidR="00C24B30" w:rsidRPr="00C24B30" w14:paraId="69F6B225"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B616E7" w14:textId="77777777" w:rsidR="00C24B30" w:rsidRPr="00C24B30" w:rsidRDefault="00C24B30" w:rsidP="00C24B30">
            <w:pPr>
              <w:pStyle w:val="CDITable-RowLeft"/>
            </w:pPr>
            <w:r w:rsidRPr="00C24B30">
              <w:t>Commercial caterer</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99983A" w14:textId="77777777" w:rsidR="00C24B30" w:rsidRPr="00C24B30" w:rsidRDefault="00C24B30" w:rsidP="00C24B30">
            <w:pPr>
              <w:pStyle w:val="CDITable-RowCentre"/>
            </w:pPr>
            <w:r w:rsidRPr="00C24B30">
              <w:t>6</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71A9BD" w14:textId="77777777" w:rsidR="00C24B30" w:rsidRPr="00C24B30" w:rsidRDefault="00C24B30" w:rsidP="00C24B30">
            <w:pPr>
              <w:pStyle w:val="CDITable-RowCentre"/>
            </w:pPr>
            <w:r w:rsidRPr="00C24B30">
              <w:t>5%</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8961C5" w14:textId="77777777" w:rsidR="00C24B30" w:rsidRPr="00C24B30" w:rsidRDefault="00C24B30" w:rsidP="00C24B30">
            <w:pPr>
              <w:pStyle w:val="CDITable-RowCentre"/>
            </w:pPr>
            <w:r w:rsidRPr="00C24B30">
              <w:t>120</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89F8D" w14:textId="77777777" w:rsidR="00C24B30" w:rsidRPr="00C24B30" w:rsidRDefault="00C24B30" w:rsidP="00C24B30">
            <w:pPr>
              <w:pStyle w:val="CDITable-RowCentre"/>
            </w:pPr>
            <w:r w:rsidRPr="00C24B30">
              <w:t>7%</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8DCE06" w14:textId="77777777" w:rsidR="00C24B30" w:rsidRPr="00C24B30" w:rsidRDefault="00C24B30" w:rsidP="00C24B30">
            <w:pPr>
              <w:pStyle w:val="CDITable-RowCentre"/>
            </w:pPr>
            <w:r w:rsidRPr="00C24B30">
              <w:t>5</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2581EF" w14:textId="77777777" w:rsidR="00C24B30" w:rsidRPr="00C24B30" w:rsidRDefault="00C24B30" w:rsidP="00C24B30">
            <w:pPr>
              <w:pStyle w:val="CDITable-RowCentre"/>
            </w:pPr>
            <w:r w:rsidRPr="00C24B30">
              <w:t>2%</w:t>
            </w:r>
          </w:p>
        </w:tc>
      </w:tr>
      <w:tr w:rsidR="00C24B30" w:rsidRPr="00C24B30" w14:paraId="6087D7A0"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1D2D41" w14:textId="77777777" w:rsidR="00C24B30" w:rsidRPr="00C24B30" w:rsidRDefault="00C24B30" w:rsidP="00C24B30">
            <w:pPr>
              <w:pStyle w:val="CDITable-RowLeft"/>
            </w:pPr>
            <w:r w:rsidRPr="00C24B30">
              <w:t>Correctional facility</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5DDB19" w14:textId="77777777" w:rsidR="00C24B30" w:rsidRPr="00C24B30" w:rsidRDefault="00C24B30" w:rsidP="00C24B30">
            <w:pPr>
              <w:pStyle w:val="CDITable-RowCentre"/>
            </w:pPr>
            <w:r w:rsidRPr="00C24B30">
              <w:t>4</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AB28AB" w14:textId="77777777" w:rsidR="00C24B30" w:rsidRPr="00C24B30" w:rsidRDefault="00C24B30" w:rsidP="00C24B30">
            <w:pPr>
              <w:pStyle w:val="CDITable-RowCentre"/>
            </w:pPr>
            <w:r w:rsidRPr="00C24B30">
              <w:t>3%</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44191D" w14:textId="77777777" w:rsidR="00C24B30" w:rsidRPr="00C24B30" w:rsidRDefault="00C24B30" w:rsidP="00C24B30">
            <w:pPr>
              <w:pStyle w:val="CDITable-RowCentre"/>
            </w:pPr>
            <w:r w:rsidRPr="00C24B30">
              <w:t>61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844414" w14:textId="77777777" w:rsidR="00C24B30" w:rsidRPr="00C24B30" w:rsidRDefault="00C24B30" w:rsidP="00C24B30">
            <w:pPr>
              <w:pStyle w:val="CDITable-RowCentre"/>
            </w:pPr>
            <w:r w:rsidRPr="00C24B30">
              <w:t>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34853C" w14:textId="77777777" w:rsidR="00C24B30" w:rsidRPr="00C24B30" w:rsidRDefault="00C24B30" w:rsidP="00C24B30">
            <w:pPr>
              <w:pStyle w:val="CDITable-RowCentre"/>
            </w:pPr>
            <w:r w:rsidRPr="00C24B30">
              <w:t>3</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E8440F" w14:textId="77777777" w:rsidR="00C24B30" w:rsidRPr="00C24B30" w:rsidRDefault="00C24B30" w:rsidP="00C24B30">
            <w:pPr>
              <w:pStyle w:val="CDITable-RowCentre"/>
            </w:pPr>
            <w:r w:rsidRPr="00C24B30">
              <w:t>1%</w:t>
            </w:r>
          </w:p>
        </w:tc>
      </w:tr>
      <w:tr w:rsidR="00C24B30" w:rsidRPr="00C24B30" w14:paraId="3CB8DECD"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680FB5" w14:textId="448BAA1C" w:rsidR="00C24B30" w:rsidRPr="00C24B30" w:rsidRDefault="00C24B30" w:rsidP="00C24B30">
            <w:pPr>
              <w:pStyle w:val="CDITable-RowLeft"/>
            </w:pPr>
            <w:r w:rsidRPr="00C24B30">
              <w:t>Fair/festival/ mobile</w:t>
            </w:r>
            <w:r>
              <w:t> </w:t>
            </w:r>
            <w:r w:rsidRPr="00C24B30">
              <w:t>service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2F72E2" w14:textId="77777777" w:rsidR="00C24B30" w:rsidRPr="00C24B30" w:rsidRDefault="00C24B30" w:rsidP="00C24B30">
            <w:pPr>
              <w:pStyle w:val="CDITable-RowCentre"/>
            </w:pPr>
            <w:r w:rsidRPr="00C24B30">
              <w:t>2</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574A07" w14:textId="77777777" w:rsidR="00C24B30" w:rsidRPr="00C24B30" w:rsidRDefault="00C24B30" w:rsidP="00C24B30">
            <w:pPr>
              <w:pStyle w:val="CDITable-RowCentre"/>
            </w:pPr>
            <w:r w:rsidRPr="00C24B30">
              <w:t>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BFC72E" w14:textId="77777777" w:rsidR="00C24B30" w:rsidRPr="00C24B30" w:rsidRDefault="00C24B30" w:rsidP="00C24B30">
            <w:pPr>
              <w:pStyle w:val="CDITable-RowCentre"/>
            </w:pPr>
            <w:r w:rsidRPr="00C24B30">
              <w:t>6</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492B58" w14:textId="77777777" w:rsidR="00C24B30" w:rsidRPr="00C24B30" w:rsidRDefault="00C24B30" w:rsidP="00C24B30">
            <w:pPr>
              <w:pStyle w:val="CDITable-RowCentre"/>
            </w:pPr>
            <w:r w:rsidRPr="00C24B30">
              <w:t>&lt; 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109D92" w14:textId="77777777" w:rsidR="00C24B30" w:rsidRPr="00C24B30" w:rsidRDefault="00C24B30" w:rsidP="00C24B30">
            <w:pPr>
              <w:pStyle w:val="CDITable-RowCentre"/>
            </w:pPr>
            <w:r w:rsidRPr="00C24B30">
              <w:t>0</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79B246" w14:textId="77777777" w:rsidR="00C24B30" w:rsidRPr="00C24B30" w:rsidRDefault="00C24B30" w:rsidP="00C24B30">
            <w:pPr>
              <w:pStyle w:val="CDITable-RowCentre"/>
            </w:pPr>
            <w:r w:rsidRPr="00C24B30">
              <w:t>—</w:t>
            </w:r>
          </w:p>
        </w:tc>
      </w:tr>
      <w:tr w:rsidR="00C24B30" w:rsidRPr="00C24B30" w14:paraId="1913B19A"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48413B" w14:textId="77777777" w:rsidR="00C24B30" w:rsidRPr="00C24B30" w:rsidRDefault="00C24B30" w:rsidP="00C24B30">
            <w:pPr>
              <w:pStyle w:val="CDITable-RowLeft"/>
            </w:pPr>
            <w:r w:rsidRPr="00C24B30">
              <w:t>Mining camp</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FB3758" w14:textId="77777777" w:rsidR="00C24B30" w:rsidRPr="00C24B30" w:rsidRDefault="00C24B30" w:rsidP="00C24B30">
            <w:pPr>
              <w:pStyle w:val="CDITable-RowCentre"/>
            </w:pPr>
            <w:r w:rsidRPr="00C24B30">
              <w:t>2</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870CAC" w14:textId="77777777" w:rsidR="00C24B30" w:rsidRPr="00C24B30" w:rsidRDefault="00C24B30" w:rsidP="00C24B30">
            <w:pPr>
              <w:pStyle w:val="CDITable-RowCentre"/>
            </w:pPr>
            <w:r w:rsidRPr="00C24B30">
              <w:t>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FE1D4A" w14:textId="77777777" w:rsidR="00C24B30" w:rsidRPr="00C24B30" w:rsidRDefault="00C24B30" w:rsidP="00C24B30">
            <w:pPr>
              <w:pStyle w:val="CDITable-RowCentre"/>
            </w:pPr>
            <w:r w:rsidRPr="00C24B30">
              <w:t>7</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B694EC" w14:textId="77777777" w:rsidR="00C24B30" w:rsidRPr="00C24B30" w:rsidRDefault="00C24B30" w:rsidP="00C24B30">
            <w:pPr>
              <w:pStyle w:val="CDITable-RowCentre"/>
            </w:pPr>
            <w:r w:rsidRPr="00C24B30">
              <w:t>&lt; 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7BF115" w14:textId="77777777" w:rsidR="00C24B30" w:rsidRPr="00C24B30" w:rsidRDefault="00C24B30" w:rsidP="00C24B30">
            <w:pPr>
              <w:pStyle w:val="CDITable-RowCentre"/>
            </w:pPr>
            <w:r w:rsidRPr="00C24B30">
              <w:t>1</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DC9A2E" w14:textId="77777777" w:rsidR="00C24B30" w:rsidRPr="00C24B30" w:rsidRDefault="00C24B30" w:rsidP="00C24B30">
            <w:pPr>
              <w:pStyle w:val="CDITable-RowCentre"/>
            </w:pPr>
            <w:r w:rsidRPr="00C24B30">
              <w:t>&lt; 1%</w:t>
            </w:r>
          </w:p>
        </w:tc>
      </w:tr>
      <w:tr w:rsidR="00C24B30" w:rsidRPr="00C24B30" w14:paraId="197D566C"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912116" w14:textId="7F513BDD" w:rsidR="00C24B30" w:rsidRPr="00C24B30" w:rsidRDefault="00C24B30" w:rsidP="00C24B30">
            <w:pPr>
              <w:pStyle w:val="CDITable-RowLeft"/>
            </w:pPr>
            <w:r w:rsidRPr="00C24B30">
              <w:t>National franchised fast</w:t>
            </w:r>
            <w:r>
              <w:t> </w:t>
            </w:r>
            <w:r w:rsidRPr="00C24B30">
              <w:t>food</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AF0F0E" w14:textId="77777777" w:rsidR="00C24B30" w:rsidRPr="00C24B30" w:rsidRDefault="00C24B30" w:rsidP="00C24B30">
            <w:pPr>
              <w:pStyle w:val="CDITable-RowCentre"/>
            </w:pPr>
            <w:r w:rsidRPr="00C24B30">
              <w:t>2</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E13932" w14:textId="77777777" w:rsidR="00C24B30" w:rsidRPr="00C24B30" w:rsidRDefault="00C24B30" w:rsidP="00C24B30">
            <w:pPr>
              <w:pStyle w:val="CDITable-RowCentre"/>
            </w:pPr>
            <w:r w:rsidRPr="00C24B30">
              <w:t>2%</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5BF3F9" w14:textId="77777777" w:rsidR="00C24B30" w:rsidRPr="00C24B30" w:rsidRDefault="00C24B30" w:rsidP="00C24B30">
            <w:pPr>
              <w:pStyle w:val="CDITable-RowCentre"/>
            </w:pPr>
            <w:r w:rsidRPr="00C24B30">
              <w:t>69</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AB9C3B" w14:textId="77777777" w:rsidR="00C24B30" w:rsidRPr="00C24B30" w:rsidRDefault="00C24B30" w:rsidP="00C24B30">
            <w:pPr>
              <w:pStyle w:val="CDITable-RowCentre"/>
            </w:pPr>
            <w:r w:rsidRPr="00C24B30">
              <w:t>4%</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95582D" w14:textId="77777777" w:rsidR="00C24B30" w:rsidRPr="00C24B30" w:rsidRDefault="00C24B30" w:rsidP="00C24B30">
            <w:pPr>
              <w:pStyle w:val="CDITable-RowCentre"/>
            </w:pPr>
            <w:r w:rsidRPr="00C24B30">
              <w:t>5</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64A0E5" w14:textId="77777777" w:rsidR="00C24B30" w:rsidRPr="00C24B30" w:rsidRDefault="00C24B30" w:rsidP="00C24B30">
            <w:pPr>
              <w:pStyle w:val="CDITable-RowCentre"/>
            </w:pPr>
            <w:r w:rsidRPr="00C24B30">
              <w:t>2%</w:t>
            </w:r>
          </w:p>
        </w:tc>
      </w:tr>
      <w:tr w:rsidR="00C24B30" w:rsidRPr="00C24B30" w14:paraId="7120039C"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692FFE" w14:textId="77777777" w:rsidR="00C24B30" w:rsidRPr="00C24B30" w:rsidRDefault="00C24B30" w:rsidP="00C24B30">
            <w:pPr>
              <w:pStyle w:val="CDITable-RowLeft"/>
            </w:pPr>
            <w:r w:rsidRPr="00C24B30">
              <w:t>Camp</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631D67" w14:textId="77777777" w:rsidR="00C24B30" w:rsidRPr="00C24B30" w:rsidRDefault="00C24B30" w:rsidP="00C24B30">
            <w:pPr>
              <w:pStyle w:val="CDITable-RowCentre"/>
            </w:pPr>
            <w:r w:rsidRPr="00C24B30">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6BFB9E" w14:textId="77777777" w:rsidR="00C24B30" w:rsidRPr="00C24B30" w:rsidRDefault="00C24B30" w:rsidP="00C24B30">
            <w:pPr>
              <w:pStyle w:val="CDITable-RowCentre"/>
            </w:pPr>
            <w:r w:rsidRPr="00C24B30">
              <w:t>&lt; 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0B855" w14:textId="77777777" w:rsidR="00C24B30" w:rsidRPr="00C24B30" w:rsidRDefault="00C24B30" w:rsidP="00C24B30">
            <w:pPr>
              <w:pStyle w:val="CDITable-RowCentre"/>
            </w:pPr>
            <w:r w:rsidRPr="00C24B30">
              <w:t>31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CC9036" w14:textId="77777777" w:rsidR="00C24B30" w:rsidRPr="00C24B30" w:rsidRDefault="00C24B30" w:rsidP="00C24B30">
            <w:pPr>
              <w:pStyle w:val="CDITable-RowCentre"/>
            </w:pPr>
            <w:r w:rsidRPr="00C24B30">
              <w:t>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C540DC" w14:textId="77777777" w:rsidR="00C24B30" w:rsidRPr="00C24B30" w:rsidRDefault="00C24B30" w:rsidP="00C24B30">
            <w:pPr>
              <w:pStyle w:val="CDITable-RowCentre"/>
            </w:pPr>
            <w:r w:rsidRPr="00C24B30">
              <w:t>4</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55F837" w14:textId="77777777" w:rsidR="00C24B30" w:rsidRPr="00C24B30" w:rsidRDefault="00C24B30" w:rsidP="00C24B30">
            <w:pPr>
              <w:pStyle w:val="CDITable-RowCentre"/>
            </w:pPr>
            <w:r w:rsidRPr="00C24B30">
              <w:t>1%</w:t>
            </w:r>
          </w:p>
        </w:tc>
      </w:tr>
      <w:tr w:rsidR="00C24B30" w:rsidRPr="00C24B30" w14:paraId="6BF0ADAE"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376943" w14:textId="77777777" w:rsidR="00C24B30" w:rsidRPr="00C24B30" w:rsidRDefault="00C24B30" w:rsidP="00C24B30">
            <w:pPr>
              <w:pStyle w:val="CDITable-RowLeft"/>
            </w:pPr>
            <w:r w:rsidRPr="00C24B30">
              <w:t>Child care</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CE1745" w14:textId="77777777" w:rsidR="00C24B30" w:rsidRPr="00C24B30" w:rsidRDefault="00C24B30" w:rsidP="00C24B30">
            <w:pPr>
              <w:pStyle w:val="CDITable-RowCentre"/>
            </w:pPr>
            <w:r w:rsidRPr="00C24B30">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5F6325" w14:textId="77777777" w:rsidR="00C24B30" w:rsidRPr="00C24B30" w:rsidRDefault="00C24B30" w:rsidP="00C24B30">
            <w:pPr>
              <w:pStyle w:val="CDITable-RowCentre"/>
            </w:pPr>
            <w:r w:rsidRPr="00C24B30">
              <w:t>&lt; 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6B5B4F" w14:textId="77777777" w:rsidR="00C24B30" w:rsidRPr="00C24B30" w:rsidRDefault="00C24B30" w:rsidP="00C24B30">
            <w:pPr>
              <w:pStyle w:val="CDITable-RowCentre"/>
            </w:pPr>
            <w:r w:rsidRPr="00C24B30">
              <w:t>15</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9AA983" w14:textId="77777777" w:rsidR="00C24B30" w:rsidRPr="00C24B30" w:rsidRDefault="00C24B30" w:rsidP="00C24B30">
            <w:pPr>
              <w:pStyle w:val="CDITable-RowCentre"/>
            </w:pPr>
            <w:r w:rsidRPr="00C24B30">
              <w:t>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65C8D3" w14:textId="77777777" w:rsidR="00C24B30" w:rsidRPr="00C24B30" w:rsidRDefault="00C24B30" w:rsidP="00C24B30">
            <w:pPr>
              <w:pStyle w:val="CDITable-RowCentre"/>
            </w:pPr>
            <w:r w:rsidRPr="00C24B30">
              <w:t>0</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D6365F" w14:textId="77777777" w:rsidR="00C24B30" w:rsidRPr="00C24B30" w:rsidRDefault="00C24B30" w:rsidP="00C24B30">
            <w:pPr>
              <w:pStyle w:val="CDITable-RowCentre"/>
            </w:pPr>
            <w:r w:rsidRPr="00C24B30">
              <w:t>—</w:t>
            </w:r>
          </w:p>
        </w:tc>
      </w:tr>
      <w:tr w:rsidR="00C24B30" w:rsidRPr="00C24B30" w14:paraId="04AAFD2D"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43DDE1" w14:textId="77777777" w:rsidR="00C24B30" w:rsidRPr="00C24B30" w:rsidRDefault="00C24B30" w:rsidP="00C24B30">
            <w:pPr>
              <w:pStyle w:val="CDITable-RowLeft"/>
            </w:pPr>
            <w:r w:rsidRPr="00C24B30">
              <w:t>Imported food</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A3C958" w14:textId="77777777" w:rsidR="00C24B30" w:rsidRPr="00C24B30" w:rsidRDefault="00C24B30" w:rsidP="00C24B30">
            <w:pPr>
              <w:pStyle w:val="CDITable-RowCentre"/>
            </w:pPr>
            <w:r w:rsidRPr="00C24B30">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700F2F" w14:textId="77777777" w:rsidR="00C24B30" w:rsidRPr="00C24B30" w:rsidRDefault="00C24B30" w:rsidP="00C24B30">
            <w:pPr>
              <w:pStyle w:val="CDITable-RowCentre"/>
            </w:pPr>
            <w:r w:rsidRPr="00C24B30">
              <w:t>&lt; 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034C39" w14:textId="77777777" w:rsidR="00C24B30" w:rsidRPr="00C24B30" w:rsidRDefault="00C24B30" w:rsidP="00C24B30">
            <w:pPr>
              <w:pStyle w:val="CDITable-RowCentre"/>
            </w:pPr>
            <w:r w:rsidRPr="00C24B30">
              <w:t>31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9011DA" w14:textId="77777777" w:rsidR="00C24B30" w:rsidRPr="00C24B30" w:rsidRDefault="00C24B30" w:rsidP="00C24B30">
            <w:pPr>
              <w:pStyle w:val="CDITable-RowCentre"/>
            </w:pPr>
            <w:r w:rsidRPr="00C24B30">
              <w:t>2%</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09CEA8" w14:textId="77777777" w:rsidR="00C24B30" w:rsidRPr="00C24B30" w:rsidRDefault="00C24B30" w:rsidP="00C24B30">
            <w:pPr>
              <w:pStyle w:val="CDITable-RowCentre"/>
            </w:pPr>
            <w:r w:rsidRPr="00C24B30">
              <w:t>26</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49E38A" w14:textId="77777777" w:rsidR="00C24B30" w:rsidRPr="00C24B30" w:rsidRDefault="00C24B30" w:rsidP="00C24B30">
            <w:pPr>
              <w:pStyle w:val="CDITable-RowCentre"/>
            </w:pPr>
            <w:r w:rsidRPr="00C24B30">
              <w:t>9%</w:t>
            </w:r>
          </w:p>
        </w:tc>
      </w:tr>
      <w:tr w:rsidR="00C24B30" w:rsidRPr="00C24B30" w14:paraId="2AB18E21"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BF6B3C" w14:textId="77777777" w:rsidR="00C24B30" w:rsidRPr="00C24B30" w:rsidRDefault="00C24B30" w:rsidP="00C24B30">
            <w:pPr>
              <w:pStyle w:val="CDITable-RowLeft"/>
            </w:pPr>
            <w:r w:rsidRPr="00C24B30">
              <w:t>Private caterer</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81A602" w14:textId="77777777" w:rsidR="00C24B30" w:rsidRPr="00C24B30" w:rsidRDefault="00C24B30" w:rsidP="00C24B30">
            <w:pPr>
              <w:pStyle w:val="CDITable-RowCentre"/>
            </w:pPr>
            <w:r w:rsidRPr="00C24B30">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CA399A" w14:textId="77777777" w:rsidR="00C24B30" w:rsidRPr="00C24B30" w:rsidRDefault="00C24B30" w:rsidP="00C24B30">
            <w:pPr>
              <w:pStyle w:val="CDITable-RowCentre"/>
            </w:pPr>
            <w:r w:rsidRPr="00C24B30">
              <w:t>&lt; 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107621" w14:textId="77777777" w:rsidR="00C24B30" w:rsidRPr="00C24B30" w:rsidRDefault="00C24B30" w:rsidP="00C24B30">
            <w:pPr>
              <w:pStyle w:val="CDITable-RowCentre"/>
            </w:pPr>
            <w:r w:rsidRPr="00C24B30">
              <w:t>5</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90A344" w14:textId="77777777" w:rsidR="00C24B30" w:rsidRPr="00C24B30" w:rsidRDefault="00C24B30" w:rsidP="00C24B30">
            <w:pPr>
              <w:pStyle w:val="CDITable-RowCentre"/>
            </w:pPr>
            <w:r w:rsidRPr="00C24B30">
              <w:t>&lt; 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D476F7" w14:textId="77777777" w:rsidR="00C24B30" w:rsidRPr="00C24B30" w:rsidRDefault="00C24B30" w:rsidP="00C24B30">
            <w:pPr>
              <w:pStyle w:val="CDITable-RowCentre"/>
            </w:pPr>
            <w:r w:rsidRPr="00C24B30">
              <w:t>0</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E4C6F5" w14:textId="77777777" w:rsidR="00C24B30" w:rsidRPr="00C24B30" w:rsidRDefault="00C24B30" w:rsidP="00C24B30">
            <w:pPr>
              <w:pStyle w:val="CDITable-RowCentre"/>
            </w:pPr>
            <w:r w:rsidRPr="00C24B30">
              <w:t>—</w:t>
            </w:r>
          </w:p>
        </w:tc>
      </w:tr>
      <w:tr w:rsidR="00C24B30" w:rsidRPr="00C24B30" w14:paraId="11AD1BD7" w14:textId="77777777" w:rsidTr="00C24B30">
        <w:trPr>
          <w:trHeight w:val="20"/>
        </w:trPr>
        <w:tc>
          <w:tcPr>
            <w:tcW w:w="232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A65BD4" w14:textId="77777777" w:rsidR="00C24B30" w:rsidRPr="00C24B30" w:rsidRDefault="00C24B30" w:rsidP="00C24B30">
            <w:pPr>
              <w:pStyle w:val="CDITable-RowLeft"/>
            </w:pPr>
            <w:r w:rsidRPr="00C24B30">
              <w:t>Student accommodation</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1DDE09" w14:textId="77777777" w:rsidR="00C24B30" w:rsidRPr="00C24B30" w:rsidRDefault="00C24B30" w:rsidP="00C24B30">
            <w:pPr>
              <w:pStyle w:val="CDITable-RowCentre"/>
            </w:pPr>
            <w:r w:rsidRPr="00C24B30">
              <w:t>1</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DBC93A" w14:textId="77777777" w:rsidR="00C24B30" w:rsidRPr="00C24B30" w:rsidRDefault="00C24B30" w:rsidP="00C24B30">
            <w:pPr>
              <w:pStyle w:val="CDITable-RowCentre"/>
            </w:pPr>
            <w:r w:rsidRPr="00C24B30">
              <w:t>&lt; 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C37443" w14:textId="77777777" w:rsidR="00C24B30" w:rsidRPr="00C24B30" w:rsidRDefault="00C24B30" w:rsidP="00C24B30">
            <w:pPr>
              <w:pStyle w:val="CDITable-RowCentre"/>
            </w:pPr>
            <w:r w:rsidRPr="00C24B30">
              <w:t>13</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4FFF09" w14:textId="77777777" w:rsidR="00C24B30" w:rsidRPr="00C24B30" w:rsidRDefault="00C24B30" w:rsidP="00C24B30">
            <w:pPr>
              <w:pStyle w:val="CDITable-RowCentre"/>
            </w:pPr>
            <w:r w:rsidRPr="00C24B30">
              <w:t>1%</w:t>
            </w:r>
          </w:p>
        </w:tc>
        <w:tc>
          <w:tcPr>
            <w:tcW w:w="102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F7EE28" w14:textId="77777777" w:rsidR="00C24B30" w:rsidRPr="00C24B30" w:rsidRDefault="00C24B30" w:rsidP="00C24B30">
            <w:pPr>
              <w:pStyle w:val="CDITable-RowCentre"/>
            </w:pPr>
            <w:r w:rsidRPr="00C24B30">
              <w:t>2</w:t>
            </w:r>
          </w:p>
        </w:tc>
        <w:tc>
          <w:tcPr>
            <w:tcW w:w="164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787854" w14:textId="77777777" w:rsidR="00C24B30" w:rsidRPr="00C24B30" w:rsidRDefault="00C24B30" w:rsidP="00C24B30">
            <w:pPr>
              <w:pStyle w:val="CDITable-RowCentre"/>
            </w:pPr>
            <w:r w:rsidRPr="00C24B30">
              <w:t>&lt; 1%</w:t>
            </w:r>
          </w:p>
        </w:tc>
      </w:tr>
      <w:tr w:rsidR="00C24B30" w:rsidRPr="00C24B30" w14:paraId="0796B563" w14:textId="77777777" w:rsidTr="00C24B30">
        <w:trPr>
          <w:trHeight w:val="20"/>
        </w:trPr>
        <w:tc>
          <w:tcPr>
            <w:tcW w:w="2324" w:type="dxa"/>
            <w:tcBorders>
              <w:top w:val="single" w:sz="6" w:space="0" w:color="1E4496" w:themeColor="text2"/>
            </w:tcBorders>
            <w:tcMar>
              <w:top w:w="113" w:type="dxa"/>
              <w:left w:w="113" w:type="dxa"/>
              <w:bottom w:w="113" w:type="dxa"/>
              <w:right w:w="113" w:type="dxa"/>
            </w:tcMar>
            <w:vAlign w:val="center"/>
          </w:tcPr>
          <w:p w14:paraId="3911BB2E" w14:textId="77777777" w:rsidR="00C24B30" w:rsidRPr="00C24B30" w:rsidRDefault="00C24B30" w:rsidP="00C24B30">
            <w:pPr>
              <w:pStyle w:val="CDITable-RowLeft"/>
            </w:pPr>
            <w:r w:rsidRPr="00C24B30">
              <w:t>Unknown</w:t>
            </w:r>
          </w:p>
        </w:tc>
        <w:tc>
          <w:tcPr>
            <w:tcW w:w="1021" w:type="dxa"/>
            <w:tcBorders>
              <w:top w:val="single" w:sz="6" w:space="0" w:color="1E4496" w:themeColor="text2"/>
            </w:tcBorders>
            <w:tcMar>
              <w:top w:w="113" w:type="dxa"/>
              <w:left w:w="113" w:type="dxa"/>
              <w:bottom w:w="113" w:type="dxa"/>
              <w:right w:w="113" w:type="dxa"/>
            </w:tcMar>
            <w:vAlign w:val="center"/>
          </w:tcPr>
          <w:p w14:paraId="7846B6C3" w14:textId="77777777" w:rsidR="00C24B30" w:rsidRPr="00C24B30" w:rsidRDefault="00C24B30" w:rsidP="00C24B30">
            <w:pPr>
              <w:pStyle w:val="CDITable-RowCentre"/>
            </w:pPr>
            <w:r w:rsidRPr="00C24B30">
              <w:t>1</w:t>
            </w:r>
          </w:p>
        </w:tc>
        <w:tc>
          <w:tcPr>
            <w:tcW w:w="1304" w:type="dxa"/>
            <w:tcBorders>
              <w:top w:val="single" w:sz="6" w:space="0" w:color="1E4496" w:themeColor="text2"/>
            </w:tcBorders>
            <w:tcMar>
              <w:top w:w="113" w:type="dxa"/>
              <w:left w:w="113" w:type="dxa"/>
              <w:bottom w:w="113" w:type="dxa"/>
              <w:right w:w="113" w:type="dxa"/>
            </w:tcMar>
            <w:vAlign w:val="center"/>
          </w:tcPr>
          <w:p w14:paraId="4BDE5BFD" w14:textId="77777777" w:rsidR="00C24B30" w:rsidRPr="00C24B30" w:rsidRDefault="00C24B30" w:rsidP="00C24B30">
            <w:pPr>
              <w:pStyle w:val="CDITable-RowCentre"/>
            </w:pPr>
            <w:r w:rsidRPr="00C24B30">
              <w:t>&lt; 1%</w:t>
            </w:r>
          </w:p>
        </w:tc>
        <w:tc>
          <w:tcPr>
            <w:tcW w:w="1020" w:type="dxa"/>
            <w:tcBorders>
              <w:top w:val="single" w:sz="6" w:space="0" w:color="1E4496" w:themeColor="text2"/>
            </w:tcBorders>
            <w:tcMar>
              <w:top w:w="113" w:type="dxa"/>
              <w:left w:w="113" w:type="dxa"/>
              <w:bottom w:w="113" w:type="dxa"/>
              <w:right w:w="113" w:type="dxa"/>
            </w:tcMar>
            <w:vAlign w:val="center"/>
          </w:tcPr>
          <w:p w14:paraId="2C7BCA35" w14:textId="77777777" w:rsidR="00C24B30" w:rsidRPr="00C24B30" w:rsidRDefault="00C24B30" w:rsidP="00C24B30">
            <w:pPr>
              <w:pStyle w:val="CDITable-RowCentre"/>
            </w:pPr>
            <w:r w:rsidRPr="00C24B30">
              <w:t>21</w:t>
            </w:r>
          </w:p>
        </w:tc>
        <w:tc>
          <w:tcPr>
            <w:tcW w:w="1304" w:type="dxa"/>
            <w:tcBorders>
              <w:top w:val="single" w:sz="6" w:space="0" w:color="1E4496" w:themeColor="text2"/>
            </w:tcBorders>
            <w:tcMar>
              <w:top w:w="113" w:type="dxa"/>
              <w:left w:w="113" w:type="dxa"/>
              <w:bottom w:w="113" w:type="dxa"/>
              <w:right w:w="113" w:type="dxa"/>
            </w:tcMar>
            <w:vAlign w:val="center"/>
          </w:tcPr>
          <w:p w14:paraId="2409302B" w14:textId="77777777" w:rsidR="00C24B30" w:rsidRPr="00C24B30" w:rsidRDefault="00C24B30" w:rsidP="00C24B30">
            <w:pPr>
              <w:pStyle w:val="CDITable-RowCentre"/>
            </w:pPr>
            <w:r w:rsidRPr="00C24B30">
              <w:t>1%</w:t>
            </w:r>
          </w:p>
        </w:tc>
        <w:tc>
          <w:tcPr>
            <w:tcW w:w="1021" w:type="dxa"/>
            <w:tcBorders>
              <w:top w:val="single" w:sz="6" w:space="0" w:color="1E4496" w:themeColor="text2"/>
            </w:tcBorders>
            <w:tcMar>
              <w:top w:w="113" w:type="dxa"/>
              <w:left w:w="113" w:type="dxa"/>
              <w:bottom w:w="113" w:type="dxa"/>
              <w:right w:w="113" w:type="dxa"/>
            </w:tcMar>
            <w:vAlign w:val="center"/>
          </w:tcPr>
          <w:p w14:paraId="0F899E17" w14:textId="77777777" w:rsidR="00C24B30" w:rsidRPr="00C24B30" w:rsidRDefault="00C24B30" w:rsidP="00C24B30">
            <w:pPr>
              <w:pStyle w:val="CDITable-RowCentre"/>
            </w:pPr>
            <w:r w:rsidRPr="00C24B30">
              <w:t>0</w:t>
            </w:r>
          </w:p>
        </w:tc>
        <w:tc>
          <w:tcPr>
            <w:tcW w:w="1644" w:type="dxa"/>
            <w:tcBorders>
              <w:top w:val="single" w:sz="6" w:space="0" w:color="1E4496" w:themeColor="text2"/>
            </w:tcBorders>
            <w:tcMar>
              <w:top w:w="113" w:type="dxa"/>
              <w:left w:w="113" w:type="dxa"/>
              <w:bottom w:w="113" w:type="dxa"/>
              <w:right w:w="113" w:type="dxa"/>
            </w:tcMar>
            <w:vAlign w:val="center"/>
          </w:tcPr>
          <w:p w14:paraId="2D82A23C" w14:textId="77777777" w:rsidR="00C24B30" w:rsidRPr="00C24B30" w:rsidRDefault="00C24B30" w:rsidP="00C24B30">
            <w:pPr>
              <w:pStyle w:val="CDITable-RowCentre"/>
            </w:pPr>
            <w:r w:rsidRPr="00C24B30">
              <w:t>—</w:t>
            </w:r>
          </w:p>
        </w:tc>
      </w:tr>
      <w:tr w:rsidR="00C24B30" w:rsidRPr="00C24B30" w14:paraId="1A81E5D4" w14:textId="77777777" w:rsidTr="00C24B30">
        <w:trPr>
          <w:trHeight w:val="20"/>
        </w:trPr>
        <w:tc>
          <w:tcPr>
            <w:tcW w:w="232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3BB9456C" w14:textId="77777777" w:rsidR="00C24B30" w:rsidRPr="00C24B30" w:rsidRDefault="00C24B30" w:rsidP="00C24B30">
            <w:pPr>
              <w:pStyle w:val="CDITable-TotalRowLeft"/>
            </w:pPr>
            <w:r w:rsidRPr="00C24B30">
              <w:t>Total</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DA90B63" w14:textId="77777777" w:rsidR="00C24B30" w:rsidRPr="00C24B30" w:rsidRDefault="00C24B30" w:rsidP="00C24B30">
            <w:pPr>
              <w:pStyle w:val="CDITable-TotalRowCentre"/>
            </w:pPr>
            <w:r w:rsidRPr="00C24B30">
              <w:t>127</w:t>
            </w:r>
          </w:p>
        </w:tc>
        <w:tc>
          <w:tcPr>
            <w:tcW w:w="130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6926B5EB" w14:textId="77777777" w:rsidR="00C24B30" w:rsidRPr="00C24B30" w:rsidRDefault="00C24B30" w:rsidP="00C24B30">
            <w:pPr>
              <w:pStyle w:val="CDITable-TotalRowCentre"/>
            </w:pPr>
            <w:r w:rsidRPr="00C24B30">
              <w:t>100%</w:t>
            </w:r>
          </w:p>
        </w:tc>
        <w:tc>
          <w:tcPr>
            <w:tcW w:w="102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D1DFA3A" w14:textId="77777777" w:rsidR="00C24B30" w:rsidRPr="00C24B30" w:rsidRDefault="00C24B30" w:rsidP="00C24B30">
            <w:pPr>
              <w:pStyle w:val="CDITable-TotalRowCentre"/>
            </w:pPr>
            <w:r w:rsidRPr="00C24B30">
              <w:t>1,644</w:t>
            </w:r>
          </w:p>
        </w:tc>
        <w:tc>
          <w:tcPr>
            <w:tcW w:w="130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2152E3A" w14:textId="77777777" w:rsidR="00C24B30" w:rsidRPr="00C24B30" w:rsidRDefault="00C24B30" w:rsidP="00C24B30">
            <w:pPr>
              <w:pStyle w:val="CDITable-TotalRowCentre"/>
            </w:pPr>
            <w:r w:rsidRPr="00C24B30">
              <w:t>100%</w:t>
            </w:r>
          </w:p>
        </w:tc>
        <w:tc>
          <w:tcPr>
            <w:tcW w:w="102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19B58E4" w14:textId="77777777" w:rsidR="00C24B30" w:rsidRPr="00C24B30" w:rsidRDefault="00C24B30" w:rsidP="00C24B30">
            <w:pPr>
              <w:pStyle w:val="CDITable-TotalRowCentre"/>
            </w:pPr>
            <w:r w:rsidRPr="00C24B30">
              <w:t>283</w:t>
            </w:r>
          </w:p>
        </w:tc>
        <w:tc>
          <w:tcPr>
            <w:tcW w:w="1644"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FADD2EF" w14:textId="77777777" w:rsidR="00C24B30" w:rsidRPr="00C24B30" w:rsidRDefault="00C24B30" w:rsidP="00C24B30">
            <w:pPr>
              <w:pStyle w:val="CDITable-TotalRowCentre"/>
            </w:pPr>
            <w:r w:rsidRPr="00C24B30">
              <w:t>100%</w:t>
            </w:r>
          </w:p>
        </w:tc>
      </w:tr>
    </w:tbl>
    <w:p w14:paraId="37860DCA" w14:textId="77777777" w:rsidR="00B57D95" w:rsidRPr="00B57D95" w:rsidRDefault="00B57D95" w:rsidP="00AB5AD9">
      <w:pPr>
        <w:pStyle w:val="Heading3"/>
        <w:rPr>
          <w:lang w:val="en-GB"/>
        </w:rPr>
      </w:pPr>
      <w:r w:rsidRPr="00B57D95">
        <w:rPr>
          <w:lang w:val="en-GB"/>
        </w:rPr>
        <w:lastRenderedPageBreak/>
        <w:t>Level of evidence for foodborne outbreaks</w:t>
      </w:r>
    </w:p>
    <w:p w14:paraId="2CCBD381" w14:textId="77777777" w:rsidR="00B57D95" w:rsidRPr="00B57D95" w:rsidRDefault="00B57D95" w:rsidP="00B57D95">
      <w:r w:rsidRPr="00B57D95">
        <w:t>There was statistical evidence of an association between the consumption of the implicated food and illness for seven foodborne outbreaks in 2018, ascertained from three point-source cohort studies and four case-control studies. An additional six outbreaks had statistical and microbiological evidence of the aetiological agent in the epidemiologically implicated food. In addition to compelling descriptive evidence, microbiological evidence also supported the implicated food in 12 outbreaks. Compelling descriptive evidence alone supported foodborne transmission for the remaining 102 outbreaks in 2018 (Table 27).</w:t>
      </w:r>
    </w:p>
    <w:p w14:paraId="227DBC87" w14:textId="0F01E1AF" w:rsidR="00B57D95" w:rsidRPr="00B57D95" w:rsidRDefault="00B57D95" w:rsidP="00B57D95">
      <w:pPr>
        <w:pStyle w:val="CDITable-Title"/>
      </w:pPr>
      <w:bookmarkStart w:id="156" w:name="_Toc196814695"/>
      <w:bookmarkStart w:id="157" w:name="_Toc204171904"/>
      <w:r w:rsidRPr="00B57D95">
        <w:t xml:space="preserve">Table </w:t>
      </w:r>
      <w:r>
        <w:t>27</w:t>
      </w:r>
      <w:r w:rsidRPr="00B57D95">
        <w:t>: Number of foodborne outbreaks in Australia by type of evidence and aetiological agent, 2018 (</w:t>
      </w:r>
      <w:r w:rsidR="00607BDB">
        <w:t>n</w:t>
      </w:r>
      <w:r w:rsidRPr="00B57D95">
        <w:t> = 127)</w:t>
      </w:r>
      <w:bookmarkEnd w:id="156"/>
      <w:bookmarkEnd w:id="157"/>
    </w:p>
    <w:tbl>
      <w:tblPr>
        <w:tblW w:w="0" w:type="auto"/>
        <w:tblLayout w:type="fixed"/>
        <w:tblCellMar>
          <w:left w:w="0" w:type="dxa"/>
          <w:right w:w="0" w:type="dxa"/>
        </w:tblCellMar>
        <w:tblLook w:val="0000" w:firstRow="0" w:lastRow="0" w:firstColumn="0" w:lastColumn="0" w:noHBand="0" w:noVBand="0"/>
        <w:tblCaption w:val="Table 27: Number of foodborne outbreaks in Australia by type of evidence and aetiological agent, 2018 (n = 127)"/>
        <w:tblDescription w:val="Table 27 shows the number of foodborne outbreaks in Australia in 2018, by the aetiological agent and the type of evidence obtained during the investigation. "/>
      </w:tblPr>
      <w:tblGrid>
        <w:gridCol w:w="2211"/>
        <w:gridCol w:w="1417"/>
        <w:gridCol w:w="1701"/>
        <w:gridCol w:w="1417"/>
        <w:gridCol w:w="1701"/>
        <w:gridCol w:w="1191"/>
      </w:tblGrid>
      <w:tr w:rsidR="00C24B30" w:rsidRPr="00C24B30" w14:paraId="18656FE4" w14:textId="77777777" w:rsidTr="00F94841">
        <w:trPr>
          <w:trHeight w:val="20"/>
          <w:tblHeader/>
        </w:trPr>
        <w:tc>
          <w:tcPr>
            <w:tcW w:w="2211" w:type="dxa"/>
            <w:vMerge w:val="restart"/>
            <w:shd w:val="clear" w:color="auto" w:fill="1E4496" w:themeFill="text2"/>
            <w:tcMar>
              <w:top w:w="113" w:type="dxa"/>
              <w:left w:w="113" w:type="dxa"/>
              <w:bottom w:w="113" w:type="dxa"/>
              <w:right w:w="113" w:type="dxa"/>
            </w:tcMar>
            <w:vAlign w:val="bottom"/>
          </w:tcPr>
          <w:p w14:paraId="0C72E8B9" w14:textId="77777777" w:rsidR="00C24B30" w:rsidRPr="00C24B30" w:rsidRDefault="00C24B30" w:rsidP="00C24B30">
            <w:pPr>
              <w:pStyle w:val="CDITable-HeaderRowLeft"/>
            </w:pPr>
            <w:r w:rsidRPr="00C24B30">
              <w:t>Aetiological agent</w:t>
            </w:r>
          </w:p>
        </w:tc>
        <w:tc>
          <w:tcPr>
            <w:tcW w:w="6236" w:type="dxa"/>
            <w:gridSpan w:val="4"/>
            <w:tcBorders>
              <w:bottom w:val="single" w:sz="6" w:space="0" w:color="FFFFFF" w:themeColor="background1"/>
            </w:tcBorders>
            <w:shd w:val="clear" w:color="auto" w:fill="1E4496" w:themeFill="text2"/>
            <w:tcMar>
              <w:top w:w="113" w:type="dxa"/>
              <w:left w:w="113" w:type="dxa"/>
              <w:bottom w:w="113" w:type="dxa"/>
              <w:right w:w="113" w:type="dxa"/>
            </w:tcMar>
            <w:vAlign w:val="bottom"/>
          </w:tcPr>
          <w:p w14:paraId="2F56B702" w14:textId="77777777" w:rsidR="00C24B30" w:rsidRPr="00C24B30" w:rsidRDefault="00C24B30" w:rsidP="00C24B30">
            <w:pPr>
              <w:pStyle w:val="CDITable-HeaderRowCentre"/>
            </w:pPr>
            <w:r w:rsidRPr="00C24B30">
              <w:t>Evidence type(s)</w:t>
            </w:r>
          </w:p>
        </w:tc>
        <w:tc>
          <w:tcPr>
            <w:tcW w:w="1191" w:type="dxa"/>
            <w:vMerge w:val="restart"/>
            <w:shd w:val="clear" w:color="auto" w:fill="1E4496" w:themeFill="text2"/>
            <w:tcMar>
              <w:top w:w="113" w:type="dxa"/>
              <w:left w:w="113" w:type="dxa"/>
              <w:bottom w:w="113" w:type="dxa"/>
              <w:right w:w="113" w:type="dxa"/>
            </w:tcMar>
            <w:vAlign w:val="bottom"/>
          </w:tcPr>
          <w:p w14:paraId="2CB78B3D" w14:textId="77777777" w:rsidR="00C24B30" w:rsidRPr="00C24B30" w:rsidRDefault="00C24B30" w:rsidP="00C24B30">
            <w:pPr>
              <w:pStyle w:val="CDITable-HeaderRowCentre"/>
            </w:pPr>
            <w:r w:rsidRPr="00C24B30">
              <w:t>Total</w:t>
            </w:r>
          </w:p>
        </w:tc>
      </w:tr>
      <w:tr w:rsidR="00C24B30" w:rsidRPr="00C24B30" w14:paraId="5C2218CF" w14:textId="77777777" w:rsidTr="00F94841">
        <w:trPr>
          <w:trHeight w:val="20"/>
          <w:tblHeader/>
        </w:trPr>
        <w:tc>
          <w:tcPr>
            <w:tcW w:w="2211" w:type="dxa"/>
            <w:vMerge/>
            <w:shd w:val="clear" w:color="auto" w:fill="1E4496" w:themeFill="text2"/>
          </w:tcPr>
          <w:p w14:paraId="0682314F" w14:textId="77777777" w:rsidR="00C24B30" w:rsidRPr="00C24B30" w:rsidRDefault="00C24B30" w:rsidP="00C24B30">
            <w:pPr>
              <w:pStyle w:val="CDITable-HeaderRowCentre"/>
            </w:pPr>
          </w:p>
        </w:tc>
        <w:tc>
          <w:tcPr>
            <w:tcW w:w="141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4BAA4F02" w14:textId="77777777" w:rsidR="00C24B30" w:rsidRPr="00C24B30" w:rsidRDefault="00C24B30" w:rsidP="00C24B30">
            <w:pPr>
              <w:pStyle w:val="CDITable-HeaderRowCentre"/>
            </w:pPr>
            <w:r w:rsidRPr="00C24B30">
              <w:t>Statistical</w:t>
            </w:r>
            <w:r w:rsidRPr="00C24B30">
              <w:rPr>
                <w:vertAlign w:val="superscript"/>
              </w:rPr>
              <w:t>a</w:t>
            </w:r>
          </w:p>
        </w:tc>
        <w:tc>
          <w:tcPr>
            <w:tcW w:w="170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5FA5D91D" w14:textId="77777777" w:rsidR="00C24B30" w:rsidRPr="00C24B30" w:rsidRDefault="00C24B30" w:rsidP="00C24B30">
            <w:pPr>
              <w:pStyle w:val="CDITable-HeaderRowCentre"/>
            </w:pPr>
            <w:r w:rsidRPr="00C24B30">
              <w:t>Statistical and microbiological</w:t>
            </w:r>
            <w:r w:rsidRPr="00C24B30">
              <w:rPr>
                <w:vertAlign w:val="superscript"/>
              </w:rPr>
              <w:t>b</w:t>
            </w:r>
          </w:p>
        </w:tc>
        <w:tc>
          <w:tcPr>
            <w:tcW w:w="1417"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887221F" w14:textId="77777777" w:rsidR="00C24B30" w:rsidRPr="00C24B30" w:rsidRDefault="00C24B30" w:rsidP="00C24B30">
            <w:pPr>
              <w:pStyle w:val="CDITable-HeaderRowCentre"/>
            </w:pPr>
            <w:r w:rsidRPr="00C24B30">
              <w:t>Compelling descriptive</w:t>
            </w:r>
            <w:r w:rsidRPr="00C24B30">
              <w:rPr>
                <w:vertAlign w:val="superscript"/>
              </w:rPr>
              <w:t>c</w:t>
            </w:r>
          </w:p>
        </w:tc>
        <w:tc>
          <w:tcPr>
            <w:tcW w:w="1701" w:type="dxa"/>
            <w:tcBorders>
              <w:top w:val="single" w:sz="6" w:space="0" w:color="FFFFFF" w:themeColor="background1"/>
            </w:tcBorders>
            <w:shd w:val="clear" w:color="auto" w:fill="1E4496" w:themeFill="text2"/>
            <w:tcMar>
              <w:top w:w="113" w:type="dxa"/>
              <w:left w:w="113" w:type="dxa"/>
              <w:bottom w:w="113" w:type="dxa"/>
              <w:right w:w="113" w:type="dxa"/>
            </w:tcMar>
            <w:vAlign w:val="bottom"/>
          </w:tcPr>
          <w:p w14:paraId="7334F160" w14:textId="77777777" w:rsidR="00C24B30" w:rsidRPr="00C24B30" w:rsidRDefault="00C24B30" w:rsidP="00C24B30">
            <w:pPr>
              <w:pStyle w:val="CDITable-HeaderRowCentre"/>
            </w:pPr>
            <w:r w:rsidRPr="00C24B30">
              <w:t>Microbiological and compelling descriptive</w:t>
            </w:r>
          </w:p>
        </w:tc>
        <w:tc>
          <w:tcPr>
            <w:tcW w:w="1191" w:type="dxa"/>
            <w:vMerge/>
            <w:shd w:val="clear" w:color="auto" w:fill="1E4496" w:themeFill="text2"/>
          </w:tcPr>
          <w:p w14:paraId="511CE24A" w14:textId="77777777" w:rsidR="00C24B30" w:rsidRPr="00C24B30" w:rsidRDefault="00C24B30" w:rsidP="00C24B30">
            <w:pPr>
              <w:pStyle w:val="CDITable-RowCentre"/>
            </w:pPr>
          </w:p>
        </w:tc>
      </w:tr>
      <w:tr w:rsidR="00C24B30" w:rsidRPr="00C24B30" w14:paraId="0712E2DF" w14:textId="77777777" w:rsidTr="00F94841">
        <w:trPr>
          <w:trHeight w:val="20"/>
        </w:trPr>
        <w:tc>
          <w:tcPr>
            <w:tcW w:w="2211" w:type="dxa"/>
            <w:tcBorders>
              <w:bottom w:val="single" w:sz="6" w:space="0" w:color="1E4496" w:themeColor="text2"/>
            </w:tcBorders>
            <w:tcMar>
              <w:top w:w="113" w:type="dxa"/>
              <w:left w:w="113" w:type="dxa"/>
              <w:bottom w:w="113" w:type="dxa"/>
              <w:right w:w="113" w:type="dxa"/>
            </w:tcMar>
            <w:vAlign w:val="center"/>
          </w:tcPr>
          <w:p w14:paraId="231E9491" w14:textId="77777777" w:rsidR="00C24B30" w:rsidRPr="00F94841" w:rsidRDefault="00C24B30" w:rsidP="00F94841">
            <w:pPr>
              <w:pStyle w:val="CDITable-RowLeft"/>
              <w:rPr>
                <w:i/>
                <w:iCs/>
              </w:rPr>
            </w:pPr>
            <w:r w:rsidRPr="00F94841">
              <w:rPr>
                <w:i/>
                <w:iCs/>
              </w:rPr>
              <w:t>Bacillus cereus</w:t>
            </w:r>
          </w:p>
        </w:tc>
        <w:tc>
          <w:tcPr>
            <w:tcW w:w="1417" w:type="dxa"/>
            <w:tcBorders>
              <w:bottom w:val="single" w:sz="6" w:space="0" w:color="1E4496" w:themeColor="text2"/>
            </w:tcBorders>
            <w:tcMar>
              <w:top w:w="113" w:type="dxa"/>
              <w:left w:w="113" w:type="dxa"/>
              <w:bottom w:w="113" w:type="dxa"/>
              <w:right w:w="113" w:type="dxa"/>
            </w:tcMar>
            <w:vAlign w:val="center"/>
          </w:tcPr>
          <w:p w14:paraId="67365092" w14:textId="77777777" w:rsidR="00C24B30" w:rsidRPr="00C24B30" w:rsidRDefault="00C24B30" w:rsidP="00C24B30">
            <w:pPr>
              <w:pStyle w:val="CDITable-RowCentre"/>
            </w:pPr>
            <w:r w:rsidRPr="00C24B30">
              <w:t>0</w:t>
            </w:r>
          </w:p>
        </w:tc>
        <w:tc>
          <w:tcPr>
            <w:tcW w:w="1701" w:type="dxa"/>
            <w:tcBorders>
              <w:bottom w:val="single" w:sz="6" w:space="0" w:color="1E4496" w:themeColor="text2"/>
            </w:tcBorders>
            <w:tcMar>
              <w:top w:w="113" w:type="dxa"/>
              <w:left w:w="113" w:type="dxa"/>
              <w:bottom w:w="113" w:type="dxa"/>
              <w:right w:w="113" w:type="dxa"/>
            </w:tcMar>
            <w:vAlign w:val="center"/>
          </w:tcPr>
          <w:p w14:paraId="29BDDF56" w14:textId="77777777" w:rsidR="00C24B30" w:rsidRPr="00C24B30" w:rsidRDefault="00C24B30" w:rsidP="00C24B30">
            <w:pPr>
              <w:pStyle w:val="CDITable-RowCentre"/>
            </w:pPr>
            <w:r w:rsidRPr="00C24B30">
              <w:t>0</w:t>
            </w:r>
          </w:p>
        </w:tc>
        <w:tc>
          <w:tcPr>
            <w:tcW w:w="1417" w:type="dxa"/>
            <w:tcBorders>
              <w:bottom w:val="single" w:sz="6" w:space="0" w:color="1E4496" w:themeColor="text2"/>
            </w:tcBorders>
            <w:tcMar>
              <w:top w:w="113" w:type="dxa"/>
              <w:left w:w="113" w:type="dxa"/>
              <w:bottom w:w="113" w:type="dxa"/>
              <w:right w:w="113" w:type="dxa"/>
            </w:tcMar>
            <w:vAlign w:val="center"/>
          </w:tcPr>
          <w:p w14:paraId="742DA81A" w14:textId="77777777" w:rsidR="00C24B30" w:rsidRPr="00C24B30" w:rsidRDefault="00C24B30" w:rsidP="00C24B30">
            <w:pPr>
              <w:pStyle w:val="CDITable-RowCentre"/>
            </w:pPr>
            <w:r w:rsidRPr="00C24B30">
              <w:t>0</w:t>
            </w:r>
          </w:p>
        </w:tc>
        <w:tc>
          <w:tcPr>
            <w:tcW w:w="1701" w:type="dxa"/>
            <w:tcBorders>
              <w:bottom w:val="single" w:sz="6" w:space="0" w:color="1E4496" w:themeColor="text2"/>
            </w:tcBorders>
            <w:tcMar>
              <w:top w:w="113" w:type="dxa"/>
              <w:left w:w="113" w:type="dxa"/>
              <w:bottom w:w="113" w:type="dxa"/>
              <w:right w:w="113" w:type="dxa"/>
            </w:tcMar>
            <w:vAlign w:val="center"/>
          </w:tcPr>
          <w:p w14:paraId="1696E0B0" w14:textId="77777777" w:rsidR="00C24B30" w:rsidRPr="00C24B30" w:rsidRDefault="00C24B30" w:rsidP="00C24B30">
            <w:pPr>
              <w:pStyle w:val="CDITable-RowCentre"/>
            </w:pPr>
            <w:r w:rsidRPr="00C24B30">
              <w:t>1</w:t>
            </w:r>
          </w:p>
        </w:tc>
        <w:tc>
          <w:tcPr>
            <w:tcW w:w="1191" w:type="dxa"/>
            <w:tcBorders>
              <w:bottom w:val="single" w:sz="6" w:space="0" w:color="1E4496" w:themeColor="text2"/>
            </w:tcBorders>
            <w:tcMar>
              <w:top w:w="113" w:type="dxa"/>
              <w:left w:w="113" w:type="dxa"/>
              <w:bottom w:w="113" w:type="dxa"/>
              <w:right w:w="113" w:type="dxa"/>
            </w:tcMar>
            <w:vAlign w:val="center"/>
          </w:tcPr>
          <w:p w14:paraId="35368180" w14:textId="77777777" w:rsidR="00C24B30" w:rsidRPr="00C24B30" w:rsidRDefault="00C24B30" w:rsidP="00C24B30">
            <w:pPr>
              <w:pStyle w:val="CDITable-RowCentre"/>
            </w:pPr>
            <w:r w:rsidRPr="00C24B30">
              <w:t>1</w:t>
            </w:r>
          </w:p>
        </w:tc>
      </w:tr>
      <w:tr w:rsidR="00C24B30" w:rsidRPr="00C24B30" w14:paraId="3409DC5C" w14:textId="77777777" w:rsidTr="00F94841">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96308B" w14:textId="77777777" w:rsidR="00C24B30" w:rsidRPr="00F94841" w:rsidRDefault="00C24B30" w:rsidP="00F94841">
            <w:pPr>
              <w:pStyle w:val="CDITable-RowLeft"/>
              <w:rPr>
                <w:i/>
                <w:iCs/>
              </w:rPr>
            </w:pPr>
            <w:r w:rsidRPr="00F94841">
              <w:rPr>
                <w:i/>
                <w:iCs/>
              </w:rPr>
              <w:t>Campylobacter</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D132CA" w14:textId="77777777" w:rsidR="00C24B30" w:rsidRPr="00C24B30" w:rsidRDefault="00C24B30" w:rsidP="00C24B30">
            <w:pPr>
              <w:pStyle w:val="CDITable-RowCentre"/>
            </w:pPr>
            <w:r w:rsidRPr="00C24B30">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96579B" w14:textId="77777777" w:rsidR="00C24B30" w:rsidRPr="00C24B30" w:rsidRDefault="00C24B30" w:rsidP="00C24B30">
            <w:pPr>
              <w:pStyle w:val="CDITable-RowCentre"/>
            </w:pPr>
            <w:r w:rsidRPr="00C24B30">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ABC8A0" w14:textId="77777777" w:rsidR="00C24B30" w:rsidRPr="00C24B30" w:rsidRDefault="00C24B30" w:rsidP="00C24B30">
            <w:pPr>
              <w:pStyle w:val="CDITable-RowCentre"/>
            </w:pPr>
            <w:r w:rsidRPr="00C24B30">
              <w:t>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3C6A81" w14:textId="77777777" w:rsidR="00C24B30" w:rsidRPr="00C24B30" w:rsidRDefault="00C24B30" w:rsidP="00C24B30">
            <w:pPr>
              <w:pStyle w:val="CDITable-RowCentre"/>
            </w:pPr>
            <w:r w:rsidRPr="00C24B30">
              <w:t>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CEC289" w14:textId="77777777" w:rsidR="00C24B30" w:rsidRPr="00C24B30" w:rsidRDefault="00C24B30" w:rsidP="00C24B30">
            <w:pPr>
              <w:pStyle w:val="CDITable-RowCentre"/>
            </w:pPr>
            <w:r w:rsidRPr="00C24B30">
              <w:t>4</w:t>
            </w:r>
          </w:p>
        </w:tc>
      </w:tr>
      <w:tr w:rsidR="00C24B30" w:rsidRPr="00C24B30" w14:paraId="6A79BA03" w14:textId="77777777" w:rsidTr="00F94841">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57800C" w14:textId="77777777" w:rsidR="00C24B30" w:rsidRPr="00F94841" w:rsidRDefault="00C24B30" w:rsidP="00F94841">
            <w:pPr>
              <w:pStyle w:val="CDITable-RowLeft"/>
            </w:pPr>
            <w:r w:rsidRPr="00F94841">
              <w:t>Ciguatoxin</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D84944" w14:textId="77777777" w:rsidR="00C24B30" w:rsidRPr="00C24B30" w:rsidRDefault="00C24B30" w:rsidP="00C24B30">
            <w:pPr>
              <w:pStyle w:val="CDITable-RowCentre"/>
            </w:pPr>
            <w:r w:rsidRPr="00C24B30">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7F87C1" w14:textId="77777777" w:rsidR="00C24B30" w:rsidRPr="00C24B30" w:rsidRDefault="00C24B30" w:rsidP="00C24B30">
            <w:pPr>
              <w:pStyle w:val="CDITable-RowCentre"/>
            </w:pPr>
            <w:r w:rsidRPr="00C24B30">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87A69E" w14:textId="77777777" w:rsidR="00C24B30" w:rsidRPr="00C24B30" w:rsidRDefault="00C24B30" w:rsidP="00C24B30">
            <w:pPr>
              <w:pStyle w:val="CDITable-RowCentre"/>
            </w:pPr>
            <w:r w:rsidRPr="00C24B30">
              <w:t>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0FDB61" w14:textId="77777777" w:rsidR="00C24B30" w:rsidRPr="00C24B30" w:rsidRDefault="00C24B30" w:rsidP="00C24B30">
            <w:pPr>
              <w:pStyle w:val="CDITable-RowCentre"/>
            </w:pPr>
            <w:r w:rsidRPr="00C24B30">
              <w:t>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6017B0" w14:textId="77777777" w:rsidR="00C24B30" w:rsidRPr="00C24B30" w:rsidRDefault="00C24B30" w:rsidP="00C24B30">
            <w:pPr>
              <w:pStyle w:val="CDITable-RowCentre"/>
            </w:pPr>
            <w:r w:rsidRPr="00C24B30">
              <w:t>4</w:t>
            </w:r>
          </w:p>
        </w:tc>
      </w:tr>
      <w:tr w:rsidR="00C24B30" w:rsidRPr="00C24B30" w14:paraId="16C46176" w14:textId="77777777" w:rsidTr="00F94841">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E207B0" w14:textId="77777777" w:rsidR="00C24B30" w:rsidRPr="00F94841" w:rsidRDefault="00C24B30" w:rsidP="00F94841">
            <w:pPr>
              <w:pStyle w:val="CDITable-RowLeft"/>
              <w:rPr>
                <w:i/>
                <w:iCs/>
              </w:rPr>
            </w:pPr>
            <w:r w:rsidRPr="00F94841">
              <w:rPr>
                <w:i/>
                <w:iCs/>
              </w:rPr>
              <w:t>Clostridium perfringens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4DDBC8" w14:textId="77777777" w:rsidR="00C24B30" w:rsidRPr="00C24B30" w:rsidRDefault="00C24B30" w:rsidP="00C24B30">
            <w:pPr>
              <w:pStyle w:val="CDITable-RowCentre"/>
            </w:pPr>
            <w:r w:rsidRPr="00C24B30">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F55043" w14:textId="77777777" w:rsidR="00C24B30" w:rsidRPr="00C24B30" w:rsidRDefault="00C24B30" w:rsidP="00C24B30">
            <w:pPr>
              <w:pStyle w:val="CDITable-RowCentre"/>
            </w:pPr>
            <w:r w:rsidRPr="00C24B30">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14F48D" w14:textId="77777777" w:rsidR="00C24B30" w:rsidRPr="00C24B30" w:rsidRDefault="00C24B30" w:rsidP="00C24B30">
            <w:pPr>
              <w:pStyle w:val="CDITable-RowCentre"/>
            </w:pPr>
            <w:r w:rsidRPr="00C24B30">
              <w:t>2</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F6B9BC" w14:textId="77777777" w:rsidR="00C24B30" w:rsidRPr="00C24B30" w:rsidRDefault="00C24B30" w:rsidP="00C24B30">
            <w:pPr>
              <w:pStyle w:val="CDITable-RowCentre"/>
            </w:pPr>
            <w:r w:rsidRPr="00C24B30">
              <w:t>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404C85" w14:textId="77777777" w:rsidR="00C24B30" w:rsidRPr="00C24B30" w:rsidRDefault="00C24B30" w:rsidP="00C24B30">
            <w:pPr>
              <w:pStyle w:val="CDITable-RowCentre"/>
            </w:pPr>
            <w:r w:rsidRPr="00C24B30">
              <w:t>2</w:t>
            </w:r>
          </w:p>
        </w:tc>
      </w:tr>
      <w:tr w:rsidR="00C24B30" w:rsidRPr="00C24B30" w14:paraId="40C06B75" w14:textId="77777777" w:rsidTr="00F94841">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DBA8DD" w14:textId="77777777" w:rsidR="00C24B30" w:rsidRPr="00F94841" w:rsidRDefault="00C24B30" w:rsidP="00F94841">
            <w:pPr>
              <w:pStyle w:val="CDITable-RowLeft"/>
            </w:pPr>
            <w:r w:rsidRPr="00F94841">
              <w:t>Hepatitis A</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E9D438" w14:textId="77777777" w:rsidR="00C24B30" w:rsidRPr="00C24B30" w:rsidRDefault="00C24B30" w:rsidP="00C24B30">
            <w:pPr>
              <w:pStyle w:val="CDITable-RowCentre"/>
            </w:pPr>
            <w:r w:rsidRPr="00C24B30">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7F2915" w14:textId="77777777" w:rsidR="00C24B30" w:rsidRPr="00C24B30" w:rsidRDefault="00C24B30" w:rsidP="00C24B30">
            <w:pPr>
              <w:pStyle w:val="CDITable-RowCentre"/>
            </w:pPr>
            <w:r w:rsidRPr="00C24B30">
              <w:t>1</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57E212" w14:textId="77777777" w:rsidR="00C24B30" w:rsidRPr="00C24B30" w:rsidRDefault="00C24B30" w:rsidP="00C24B30">
            <w:pPr>
              <w:pStyle w:val="CDITable-RowCentre"/>
            </w:pPr>
            <w:r w:rsidRPr="00C24B30">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88A568" w14:textId="77777777" w:rsidR="00C24B30" w:rsidRPr="00C24B30" w:rsidRDefault="00C24B30" w:rsidP="00C24B30">
            <w:pPr>
              <w:pStyle w:val="CDITable-RowCentre"/>
            </w:pPr>
            <w:r w:rsidRPr="00C24B30">
              <w:t>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3E4A98" w14:textId="77777777" w:rsidR="00C24B30" w:rsidRPr="00C24B30" w:rsidRDefault="00C24B30" w:rsidP="00C24B30">
            <w:pPr>
              <w:pStyle w:val="CDITable-RowCentre"/>
            </w:pPr>
            <w:r w:rsidRPr="00C24B30">
              <w:t>1</w:t>
            </w:r>
          </w:p>
        </w:tc>
      </w:tr>
      <w:tr w:rsidR="00C24B30" w:rsidRPr="00C24B30" w14:paraId="2462C803" w14:textId="77777777" w:rsidTr="00F94841">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E730DC" w14:textId="77777777" w:rsidR="00C24B30" w:rsidRPr="00F94841" w:rsidRDefault="00C24B30" w:rsidP="00F94841">
            <w:pPr>
              <w:pStyle w:val="CDITable-RowLeft"/>
              <w:rPr>
                <w:i/>
                <w:iCs/>
              </w:rPr>
            </w:pPr>
            <w:r w:rsidRPr="00F94841">
              <w:rPr>
                <w:i/>
                <w:iCs/>
              </w:rPr>
              <w:t>Listeria monocytogenes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4A3B18" w14:textId="77777777" w:rsidR="00C24B30" w:rsidRPr="00C24B30" w:rsidRDefault="00C24B30" w:rsidP="00C24B30">
            <w:pPr>
              <w:pStyle w:val="CDITable-RowCentre"/>
            </w:pPr>
            <w:r w:rsidRPr="00C24B30">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C9D306" w14:textId="77777777" w:rsidR="00C24B30" w:rsidRPr="00C24B30" w:rsidRDefault="00C24B30" w:rsidP="00C24B30">
            <w:pPr>
              <w:pStyle w:val="CDITable-RowCentre"/>
            </w:pPr>
            <w:r w:rsidRPr="00C24B30">
              <w:t>1</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B155B6" w14:textId="77777777" w:rsidR="00C24B30" w:rsidRPr="00C24B30" w:rsidRDefault="00C24B30" w:rsidP="00C24B30">
            <w:pPr>
              <w:pStyle w:val="CDITable-RowCentre"/>
            </w:pPr>
            <w:r w:rsidRPr="00C24B30">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31FA5C" w14:textId="77777777" w:rsidR="00C24B30" w:rsidRPr="00C24B30" w:rsidRDefault="00C24B30" w:rsidP="00C24B30">
            <w:pPr>
              <w:pStyle w:val="CDITable-RowCentre"/>
            </w:pPr>
            <w:r w:rsidRPr="00C24B30">
              <w:t>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5E9410" w14:textId="77777777" w:rsidR="00C24B30" w:rsidRPr="00C24B30" w:rsidRDefault="00C24B30" w:rsidP="00C24B30">
            <w:pPr>
              <w:pStyle w:val="CDITable-RowCentre"/>
            </w:pPr>
            <w:r w:rsidRPr="00C24B30">
              <w:t>2</w:t>
            </w:r>
          </w:p>
        </w:tc>
      </w:tr>
      <w:tr w:rsidR="00C24B30" w:rsidRPr="00C24B30" w14:paraId="0534B583" w14:textId="77777777" w:rsidTr="00F94841">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9FD648" w14:textId="77777777" w:rsidR="00C24B30" w:rsidRPr="00F94841" w:rsidRDefault="00C24B30" w:rsidP="00F94841">
            <w:pPr>
              <w:pStyle w:val="CDITable-RowLeft"/>
            </w:pPr>
            <w:r w:rsidRPr="00F94841">
              <w:t>Norovirus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EC8088" w14:textId="77777777" w:rsidR="00C24B30" w:rsidRPr="00C24B30" w:rsidRDefault="00C24B30" w:rsidP="00C24B30">
            <w:pPr>
              <w:pStyle w:val="CDITable-RowCentre"/>
            </w:pPr>
            <w:r w:rsidRPr="00C24B30">
              <w:t>1</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0BA0B8" w14:textId="77777777" w:rsidR="00C24B30" w:rsidRPr="00C24B30" w:rsidRDefault="00C24B30" w:rsidP="00C24B30">
            <w:pPr>
              <w:pStyle w:val="CDITable-RowCentre"/>
            </w:pPr>
            <w:r w:rsidRPr="00C24B30">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219F58" w14:textId="77777777" w:rsidR="00C24B30" w:rsidRPr="00C24B30" w:rsidRDefault="00C24B30" w:rsidP="00C24B30">
            <w:pPr>
              <w:pStyle w:val="CDITable-RowCentre"/>
            </w:pPr>
            <w:r w:rsidRPr="00C24B30">
              <w:t>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EAA70B" w14:textId="77777777" w:rsidR="00C24B30" w:rsidRPr="00C24B30" w:rsidRDefault="00C24B30" w:rsidP="00C24B30">
            <w:pPr>
              <w:pStyle w:val="CDITable-RowCentre"/>
            </w:pPr>
            <w:r w:rsidRPr="00C24B30">
              <w:t>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17340D" w14:textId="77777777" w:rsidR="00C24B30" w:rsidRPr="00C24B30" w:rsidRDefault="00C24B30" w:rsidP="00C24B30">
            <w:pPr>
              <w:pStyle w:val="CDITable-RowCentre"/>
            </w:pPr>
            <w:r w:rsidRPr="00C24B30">
              <w:t>5</w:t>
            </w:r>
          </w:p>
        </w:tc>
      </w:tr>
      <w:tr w:rsidR="00C24B30" w:rsidRPr="00C24B30" w14:paraId="3BC9AE25" w14:textId="77777777" w:rsidTr="00F94841">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240D73" w14:textId="77777777" w:rsidR="00C24B30" w:rsidRPr="00F94841" w:rsidRDefault="00C24B30" w:rsidP="00F94841">
            <w:pPr>
              <w:pStyle w:val="CDITable-RowLeft"/>
              <w:rPr>
                <w:i/>
                <w:iCs/>
              </w:rPr>
            </w:pPr>
            <w:r w:rsidRPr="00F94841">
              <w:rPr>
                <w:i/>
                <w:iCs/>
              </w:rPr>
              <w:t>Salmonella</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24CAB8" w14:textId="77777777" w:rsidR="00C24B30" w:rsidRPr="00C24B30" w:rsidRDefault="00C24B30" w:rsidP="00C24B30">
            <w:pPr>
              <w:pStyle w:val="CDITable-RowCentre"/>
            </w:pPr>
            <w:r w:rsidRPr="00C24B30">
              <w:t>4</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81DBCC" w14:textId="77777777" w:rsidR="00C24B30" w:rsidRPr="00C24B30" w:rsidRDefault="00C24B30" w:rsidP="00C24B30">
            <w:pPr>
              <w:pStyle w:val="CDITable-RowCentre"/>
            </w:pPr>
            <w:r w:rsidRPr="00C24B30">
              <w:t>4</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D9EA9E" w14:textId="77777777" w:rsidR="00C24B30" w:rsidRPr="00C24B30" w:rsidRDefault="00C24B30" w:rsidP="00C24B30">
            <w:pPr>
              <w:pStyle w:val="CDITable-RowCentre"/>
            </w:pPr>
            <w:r w:rsidRPr="00C24B30">
              <w:t>53</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0A6A25" w14:textId="77777777" w:rsidR="00C24B30" w:rsidRPr="00C24B30" w:rsidRDefault="00C24B30" w:rsidP="00C24B30">
            <w:pPr>
              <w:pStyle w:val="CDITable-RowCentre"/>
            </w:pPr>
            <w:r w:rsidRPr="00C24B30">
              <w:t>10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96D081" w14:textId="77777777" w:rsidR="00C24B30" w:rsidRPr="00C24B30" w:rsidRDefault="00C24B30" w:rsidP="00C24B30">
            <w:pPr>
              <w:pStyle w:val="CDITable-RowCentre"/>
            </w:pPr>
            <w:r w:rsidRPr="00C24B30">
              <w:t>71</w:t>
            </w:r>
          </w:p>
        </w:tc>
      </w:tr>
      <w:tr w:rsidR="00C24B30" w:rsidRPr="00C24B30" w14:paraId="64D0F609" w14:textId="77777777" w:rsidTr="00F94841">
        <w:trPr>
          <w:trHeight w:val="20"/>
        </w:trPr>
        <w:tc>
          <w:tcPr>
            <w:tcW w:w="221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2A8DA5" w14:textId="77777777" w:rsidR="00C24B30" w:rsidRPr="00F94841" w:rsidRDefault="00C24B30" w:rsidP="00F94841">
            <w:pPr>
              <w:pStyle w:val="CDITable-RowLeft"/>
            </w:pPr>
            <w:r w:rsidRPr="00F94841">
              <w:t>Scombrotoxin</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88C25D" w14:textId="77777777" w:rsidR="00C24B30" w:rsidRPr="00C24B30" w:rsidRDefault="00C24B30" w:rsidP="00C24B30">
            <w:pPr>
              <w:pStyle w:val="CDITable-RowCentre"/>
            </w:pPr>
            <w:r w:rsidRPr="00C24B30">
              <w:t>0</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95584D" w14:textId="77777777" w:rsidR="00C24B30" w:rsidRPr="00C24B30" w:rsidRDefault="00C24B30" w:rsidP="00C24B30">
            <w:pPr>
              <w:pStyle w:val="CDITable-RowCentre"/>
            </w:pPr>
            <w:r w:rsidRPr="00C24B30">
              <w:t>0</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697F1A" w14:textId="77777777" w:rsidR="00C24B30" w:rsidRPr="00C24B30" w:rsidRDefault="00C24B30" w:rsidP="00C24B30">
            <w:pPr>
              <w:pStyle w:val="CDITable-RowCentre"/>
            </w:pPr>
            <w:r w:rsidRPr="00C24B30">
              <w:t>5</w:t>
            </w:r>
          </w:p>
        </w:tc>
        <w:tc>
          <w:tcPr>
            <w:tcW w:w="170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3DEF53" w14:textId="77777777" w:rsidR="00C24B30" w:rsidRPr="00C24B30" w:rsidRDefault="00C24B30" w:rsidP="00C24B30">
            <w:pPr>
              <w:pStyle w:val="CDITable-RowCentre"/>
            </w:pPr>
            <w:r w:rsidRPr="00C24B30">
              <w:t>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1305C4" w14:textId="77777777" w:rsidR="00C24B30" w:rsidRPr="00C24B30" w:rsidRDefault="00C24B30" w:rsidP="00C24B30">
            <w:pPr>
              <w:pStyle w:val="CDITable-RowCentre"/>
            </w:pPr>
            <w:r w:rsidRPr="00C24B30">
              <w:t>5</w:t>
            </w:r>
          </w:p>
        </w:tc>
      </w:tr>
      <w:tr w:rsidR="00C24B30" w:rsidRPr="00C24B30" w14:paraId="2058EAB6" w14:textId="77777777" w:rsidTr="00F94841">
        <w:trPr>
          <w:trHeight w:val="20"/>
        </w:trPr>
        <w:tc>
          <w:tcPr>
            <w:tcW w:w="2211" w:type="dxa"/>
            <w:tcBorders>
              <w:top w:val="single" w:sz="6" w:space="0" w:color="1E4496" w:themeColor="text2"/>
            </w:tcBorders>
            <w:tcMar>
              <w:top w:w="113" w:type="dxa"/>
              <w:left w:w="113" w:type="dxa"/>
              <w:bottom w:w="113" w:type="dxa"/>
              <w:right w:w="113" w:type="dxa"/>
            </w:tcMar>
            <w:vAlign w:val="center"/>
          </w:tcPr>
          <w:p w14:paraId="3F7B9C33" w14:textId="77777777" w:rsidR="00C24B30" w:rsidRPr="00F94841" w:rsidRDefault="00C24B30" w:rsidP="00F94841">
            <w:pPr>
              <w:pStyle w:val="CDITable-RowLeft"/>
            </w:pPr>
            <w:r w:rsidRPr="00F94841">
              <w:t>Unknown</w:t>
            </w:r>
          </w:p>
        </w:tc>
        <w:tc>
          <w:tcPr>
            <w:tcW w:w="1417" w:type="dxa"/>
            <w:tcBorders>
              <w:top w:val="single" w:sz="6" w:space="0" w:color="1E4496" w:themeColor="text2"/>
            </w:tcBorders>
            <w:tcMar>
              <w:top w:w="113" w:type="dxa"/>
              <w:left w:w="113" w:type="dxa"/>
              <w:bottom w:w="113" w:type="dxa"/>
              <w:right w:w="113" w:type="dxa"/>
            </w:tcMar>
            <w:vAlign w:val="center"/>
          </w:tcPr>
          <w:p w14:paraId="04241DB5" w14:textId="77777777" w:rsidR="00C24B30" w:rsidRPr="00C24B30" w:rsidRDefault="00C24B30" w:rsidP="00C24B30">
            <w:pPr>
              <w:pStyle w:val="CDITable-RowCentre"/>
            </w:pPr>
            <w:r w:rsidRPr="00C24B30">
              <w:t>2</w:t>
            </w:r>
          </w:p>
        </w:tc>
        <w:tc>
          <w:tcPr>
            <w:tcW w:w="1701" w:type="dxa"/>
            <w:tcBorders>
              <w:top w:val="single" w:sz="6" w:space="0" w:color="1E4496" w:themeColor="text2"/>
            </w:tcBorders>
            <w:tcMar>
              <w:top w:w="113" w:type="dxa"/>
              <w:left w:w="113" w:type="dxa"/>
              <w:bottom w:w="113" w:type="dxa"/>
              <w:right w:w="113" w:type="dxa"/>
            </w:tcMar>
            <w:vAlign w:val="center"/>
          </w:tcPr>
          <w:p w14:paraId="78945FAC" w14:textId="77777777" w:rsidR="00C24B30" w:rsidRPr="00C24B30" w:rsidRDefault="00C24B30" w:rsidP="00C24B30">
            <w:pPr>
              <w:pStyle w:val="CDITable-RowCentre"/>
            </w:pPr>
            <w:r w:rsidRPr="00C24B30">
              <w:t>0</w:t>
            </w:r>
          </w:p>
        </w:tc>
        <w:tc>
          <w:tcPr>
            <w:tcW w:w="1417" w:type="dxa"/>
            <w:tcBorders>
              <w:top w:val="single" w:sz="6" w:space="0" w:color="1E4496" w:themeColor="text2"/>
            </w:tcBorders>
            <w:tcMar>
              <w:top w:w="113" w:type="dxa"/>
              <w:left w:w="113" w:type="dxa"/>
              <w:bottom w:w="113" w:type="dxa"/>
              <w:right w:w="113" w:type="dxa"/>
            </w:tcMar>
            <w:vAlign w:val="center"/>
          </w:tcPr>
          <w:p w14:paraId="6F274F27" w14:textId="77777777" w:rsidR="00C24B30" w:rsidRPr="00C24B30" w:rsidRDefault="00C24B30" w:rsidP="00C24B30">
            <w:pPr>
              <w:pStyle w:val="CDITable-RowCentre"/>
            </w:pPr>
            <w:r w:rsidRPr="00C24B30">
              <w:t>30</w:t>
            </w:r>
          </w:p>
        </w:tc>
        <w:tc>
          <w:tcPr>
            <w:tcW w:w="1701" w:type="dxa"/>
            <w:tcBorders>
              <w:top w:val="single" w:sz="6" w:space="0" w:color="1E4496" w:themeColor="text2"/>
            </w:tcBorders>
            <w:tcMar>
              <w:top w:w="113" w:type="dxa"/>
              <w:left w:w="113" w:type="dxa"/>
              <w:bottom w:w="113" w:type="dxa"/>
              <w:right w:w="113" w:type="dxa"/>
            </w:tcMar>
            <w:vAlign w:val="center"/>
          </w:tcPr>
          <w:p w14:paraId="52148D2B" w14:textId="77777777" w:rsidR="00C24B30" w:rsidRPr="00C24B30" w:rsidRDefault="00C24B30" w:rsidP="00C24B30">
            <w:pPr>
              <w:pStyle w:val="CDITable-RowCentre"/>
            </w:pPr>
            <w:r w:rsidRPr="00C24B30">
              <w:t>0</w:t>
            </w:r>
          </w:p>
        </w:tc>
        <w:tc>
          <w:tcPr>
            <w:tcW w:w="1191" w:type="dxa"/>
            <w:tcBorders>
              <w:top w:val="single" w:sz="6" w:space="0" w:color="1E4496" w:themeColor="text2"/>
            </w:tcBorders>
            <w:tcMar>
              <w:top w:w="113" w:type="dxa"/>
              <w:left w:w="113" w:type="dxa"/>
              <w:bottom w:w="113" w:type="dxa"/>
              <w:right w:w="113" w:type="dxa"/>
            </w:tcMar>
            <w:vAlign w:val="center"/>
          </w:tcPr>
          <w:p w14:paraId="79788A27" w14:textId="77777777" w:rsidR="00C24B30" w:rsidRPr="00C24B30" w:rsidRDefault="00C24B30" w:rsidP="00C24B30">
            <w:pPr>
              <w:pStyle w:val="CDITable-RowCentre"/>
            </w:pPr>
            <w:r w:rsidRPr="00C24B30">
              <w:t>32</w:t>
            </w:r>
          </w:p>
        </w:tc>
      </w:tr>
      <w:tr w:rsidR="00C24B30" w:rsidRPr="00C24B30" w14:paraId="0B5D5B95" w14:textId="77777777" w:rsidTr="00F94841">
        <w:trPr>
          <w:trHeight w:val="20"/>
        </w:trPr>
        <w:tc>
          <w:tcPr>
            <w:tcW w:w="2211" w:type="dxa"/>
            <w:tcBorders>
              <w:bottom w:val="single" w:sz="6" w:space="0" w:color="1E4496" w:themeColor="text2"/>
            </w:tcBorders>
            <w:shd w:val="solid" w:color="53C9F1" w:fill="auto"/>
            <w:tcMar>
              <w:top w:w="113" w:type="dxa"/>
              <w:left w:w="113" w:type="dxa"/>
              <w:bottom w:w="113" w:type="dxa"/>
              <w:right w:w="113" w:type="dxa"/>
            </w:tcMar>
            <w:vAlign w:val="center"/>
          </w:tcPr>
          <w:p w14:paraId="0E311B5E" w14:textId="77777777" w:rsidR="00C24B30" w:rsidRPr="00F94841" w:rsidRDefault="00C24B30" w:rsidP="00F94841">
            <w:pPr>
              <w:pStyle w:val="CDITable-TotalRowLeft"/>
            </w:pPr>
            <w:r w:rsidRPr="00F94841">
              <w:t xml:space="preserve">Total </w:t>
            </w:r>
          </w:p>
        </w:tc>
        <w:tc>
          <w:tcPr>
            <w:tcW w:w="1417" w:type="dxa"/>
            <w:tcBorders>
              <w:bottom w:val="single" w:sz="6" w:space="0" w:color="1E4496" w:themeColor="text2"/>
            </w:tcBorders>
            <w:shd w:val="solid" w:color="53C9F1" w:fill="auto"/>
            <w:tcMar>
              <w:top w:w="113" w:type="dxa"/>
              <w:left w:w="113" w:type="dxa"/>
              <w:bottom w:w="113" w:type="dxa"/>
              <w:right w:w="113" w:type="dxa"/>
            </w:tcMar>
            <w:vAlign w:val="center"/>
          </w:tcPr>
          <w:p w14:paraId="0CF3910F" w14:textId="77777777" w:rsidR="00C24B30" w:rsidRPr="00C24B30" w:rsidRDefault="00C24B30" w:rsidP="00F94841">
            <w:pPr>
              <w:pStyle w:val="CDITable-TotalRowCentre"/>
            </w:pPr>
            <w:r w:rsidRPr="00C24B30">
              <w:t>7</w:t>
            </w:r>
          </w:p>
        </w:tc>
        <w:tc>
          <w:tcPr>
            <w:tcW w:w="1701" w:type="dxa"/>
            <w:tcBorders>
              <w:bottom w:val="single" w:sz="6" w:space="0" w:color="1E4496" w:themeColor="text2"/>
            </w:tcBorders>
            <w:shd w:val="solid" w:color="53C9F1" w:fill="auto"/>
            <w:tcMar>
              <w:top w:w="113" w:type="dxa"/>
              <w:left w:w="113" w:type="dxa"/>
              <w:bottom w:w="113" w:type="dxa"/>
              <w:right w:w="113" w:type="dxa"/>
            </w:tcMar>
            <w:vAlign w:val="center"/>
          </w:tcPr>
          <w:p w14:paraId="7710B0DB" w14:textId="77777777" w:rsidR="00C24B30" w:rsidRPr="00C24B30" w:rsidRDefault="00C24B30" w:rsidP="00F94841">
            <w:pPr>
              <w:pStyle w:val="CDITable-TotalRowCentre"/>
            </w:pPr>
            <w:r w:rsidRPr="00C24B30">
              <w:t>6</w:t>
            </w:r>
          </w:p>
        </w:tc>
        <w:tc>
          <w:tcPr>
            <w:tcW w:w="1417" w:type="dxa"/>
            <w:tcBorders>
              <w:bottom w:val="single" w:sz="6" w:space="0" w:color="1E4496" w:themeColor="text2"/>
            </w:tcBorders>
            <w:shd w:val="solid" w:color="53C9F1" w:fill="auto"/>
            <w:tcMar>
              <w:top w:w="113" w:type="dxa"/>
              <w:left w:w="113" w:type="dxa"/>
              <w:bottom w:w="113" w:type="dxa"/>
              <w:right w:w="113" w:type="dxa"/>
            </w:tcMar>
            <w:vAlign w:val="center"/>
          </w:tcPr>
          <w:p w14:paraId="565DBB8A" w14:textId="77777777" w:rsidR="00C24B30" w:rsidRPr="00C24B30" w:rsidRDefault="00C24B30" w:rsidP="00F94841">
            <w:pPr>
              <w:pStyle w:val="CDITable-TotalRowCentre"/>
            </w:pPr>
            <w:r w:rsidRPr="00C24B30">
              <w:t>102</w:t>
            </w:r>
          </w:p>
        </w:tc>
        <w:tc>
          <w:tcPr>
            <w:tcW w:w="1701" w:type="dxa"/>
            <w:tcBorders>
              <w:bottom w:val="single" w:sz="6" w:space="0" w:color="1E4496" w:themeColor="text2"/>
            </w:tcBorders>
            <w:shd w:val="solid" w:color="53C9F1" w:fill="auto"/>
            <w:tcMar>
              <w:top w:w="113" w:type="dxa"/>
              <w:left w:w="113" w:type="dxa"/>
              <w:bottom w:w="113" w:type="dxa"/>
              <w:right w:w="113" w:type="dxa"/>
            </w:tcMar>
            <w:vAlign w:val="center"/>
          </w:tcPr>
          <w:p w14:paraId="64F0923E" w14:textId="77777777" w:rsidR="00C24B30" w:rsidRPr="00C24B30" w:rsidRDefault="00C24B30" w:rsidP="00F94841">
            <w:pPr>
              <w:pStyle w:val="CDITable-TotalRowCentre"/>
            </w:pPr>
            <w:r w:rsidRPr="00C24B30">
              <w:t>12</w:t>
            </w:r>
          </w:p>
        </w:tc>
        <w:tc>
          <w:tcPr>
            <w:tcW w:w="1191" w:type="dxa"/>
            <w:tcBorders>
              <w:bottom w:val="single" w:sz="6" w:space="0" w:color="1E4496" w:themeColor="text2"/>
            </w:tcBorders>
            <w:shd w:val="solid" w:color="53C9F1" w:fill="auto"/>
            <w:tcMar>
              <w:top w:w="113" w:type="dxa"/>
              <w:left w:w="113" w:type="dxa"/>
              <w:bottom w:w="113" w:type="dxa"/>
              <w:right w:w="113" w:type="dxa"/>
            </w:tcMar>
            <w:vAlign w:val="center"/>
          </w:tcPr>
          <w:p w14:paraId="7C27510D" w14:textId="77777777" w:rsidR="00C24B30" w:rsidRPr="00C24B30" w:rsidRDefault="00C24B30" w:rsidP="00F94841">
            <w:pPr>
              <w:pStyle w:val="CDITable-TotalRowCentre"/>
            </w:pPr>
            <w:r w:rsidRPr="00C24B30">
              <w:t>127</w:t>
            </w:r>
          </w:p>
        </w:tc>
      </w:tr>
    </w:tbl>
    <w:p w14:paraId="0A483FF1" w14:textId="77777777" w:rsidR="00B57D95" w:rsidRPr="00B57D95" w:rsidRDefault="00B57D95" w:rsidP="00B57D95">
      <w:pPr>
        <w:pStyle w:val="CDITable-FirstFootnote"/>
      </w:pPr>
      <w:r w:rsidRPr="00B57D95">
        <w:t>a</w:t>
      </w:r>
      <w:r w:rsidRPr="00B57D95">
        <w:tab/>
        <w:t xml:space="preserve">‘Statistical evidence’ refers to analytical epidemiological association between illness and one or more foods. </w:t>
      </w:r>
    </w:p>
    <w:p w14:paraId="10C9C3FD" w14:textId="77777777" w:rsidR="00B57D95" w:rsidRPr="00B57D95" w:rsidRDefault="00B57D95" w:rsidP="00B57D95">
      <w:pPr>
        <w:pStyle w:val="CDITable-Footnote"/>
      </w:pPr>
      <w:r w:rsidRPr="00B57D95">
        <w:t>b</w:t>
      </w:r>
      <w:r w:rsidRPr="00B57D95">
        <w:tab/>
        <w:t xml:space="preserve">‘Microbiological evidence’ refers to microbiological confirmation of an aetiological agent in the suspected vehicle or food. </w:t>
      </w:r>
    </w:p>
    <w:p w14:paraId="277086AC" w14:textId="77777777" w:rsidR="00B57D95" w:rsidRPr="00B57D95" w:rsidRDefault="00B57D95" w:rsidP="00B57D95">
      <w:pPr>
        <w:pStyle w:val="CDITable-Footnote"/>
      </w:pPr>
      <w:r w:rsidRPr="00B57D95">
        <w:t>c</w:t>
      </w:r>
      <w:r w:rsidRPr="00B57D95">
        <w:tab/>
        <w:t>‘Compelling descriptive evidence’ refers to descriptive evidence implicating the suspected vehicle or suggesting foodborne transmission.</w:t>
      </w:r>
    </w:p>
    <w:p w14:paraId="22EB2C15" w14:textId="77777777" w:rsidR="00B57D95" w:rsidRPr="00B57D95" w:rsidRDefault="00B57D95" w:rsidP="00AB5AD9">
      <w:pPr>
        <w:pStyle w:val="Heading3"/>
        <w:rPr>
          <w:lang w:val="en-GB"/>
        </w:rPr>
      </w:pPr>
      <w:r w:rsidRPr="00B57D95">
        <w:rPr>
          <w:lang w:val="en-GB"/>
        </w:rPr>
        <w:t>Point source outbreaks (within multi-jurisdictional outbreaks and large community outbreaks)</w:t>
      </w:r>
    </w:p>
    <w:p w14:paraId="3306F2ED" w14:textId="77777777" w:rsidR="00B57D95" w:rsidRPr="00B57D95" w:rsidRDefault="00B57D95" w:rsidP="00B57D95">
      <w:r w:rsidRPr="00B57D95">
        <w:t xml:space="preserve">From 2018 onwards, point source outbreaks occurring within multi-jurisdictional outbreak investigations and within large community outbreaks have been reported to the OzFoodNet Outbreak Register. Point source outbreaks are smaller contained outbreaks that have occurred as part of a larger outbreak. There were four point source outbreaks reported in 2018, all of which (100%) were reported by New South Wales. All point source outbreaks in 2018 were egg-related, with two associated with </w:t>
      </w:r>
      <w:r w:rsidRPr="00B57D95">
        <w:rPr>
          <w:i/>
          <w:iCs/>
        </w:rPr>
        <w:t xml:space="preserve">Salmonella </w:t>
      </w:r>
      <w:r w:rsidRPr="00B57D95">
        <w:t xml:space="preserve">Typhimurium and two associated with </w:t>
      </w:r>
      <w:r w:rsidRPr="00B57D95">
        <w:rPr>
          <w:i/>
          <w:iCs/>
        </w:rPr>
        <w:t xml:space="preserve">Salmonella </w:t>
      </w:r>
      <w:r w:rsidRPr="00B57D95">
        <w:t xml:space="preserve">Enteritidis (Appendix C). The two New South Wales </w:t>
      </w:r>
      <w:r w:rsidRPr="00B57D95">
        <w:rPr>
          <w:i/>
          <w:iCs/>
        </w:rPr>
        <w:t>Salmonella</w:t>
      </w:r>
      <w:r w:rsidRPr="00B57D95">
        <w:t xml:space="preserve"> Enteritidis point source outbreaks were </w:t>
      </w:r>
      <w:r w:rsidRPr="00B57D95">
        <w:lastRenderedPageBreak/>
        <w:t xml:space="preserve">related to a broader outbreak investigated by OzFoodNet in 2019 and are therefore reported on in full in the 2019 OzFoodNet Annual Report. </w:t>
      </w:r>
    </w:p>
    <w:p w14:paraId="2CA24B03" w14:textId="77777777" w:rsidR="00B57D95" w:rsidRPr="00B57D95" w:rsidRDefault="00B57D95" w:rsidP="00B57D95">
      <w:r w:rsidRPr="00B57D95">
        <w:t xml:space="preserve">All reports of illness, hospitalisation, or death occurring within a point source outbreak are included within the totals reported for the overarching outbreak. </w:t>
      </w:r>
    </w:p>
    <w:p w14:paraId="69246E8E" w14:textId="77777777" w:rsidR="00B57D95" w:rsidRPr="00B57D95" w:rsidRDefault="00B57D95" w:rsidP="00AB5AD9">
      <w:pPr>
        <w:pStyle w:val="Heading3"/>
        <w:rPr>
          <w:lang w:val="en-GB"/>
        </w:rPr>
      </w:pPr>
      <w:r w:rsidRPr="00B57D95">
        <w:rPr>
          <w:lang w:val="en-GB"/>
        </w:rPr>
        <w:t>Multi-jurisdictional foodborne outbreak investigations in 2018</w:t>
      </w:r>
    </w:p>
    <w:p w14:paraId="35B22DD4" w14:textId="77777777" w:rsidR="00B57D95" w:rsidRPr="00B57D95" w:rsidRDefault="00B57D95" w:rsidP="00B57D95">
      <w:r w:rsidRPr="00B57D95">
        <w:t xml:space="preserve">OzFoodNet undertook two multi-jurisdictional outbreak investigations (MJOI) in 2018. </w:t>
      </w:r>
    </w:p>
    <w:p w14:paraId="0F94FB9B" w14:textId="77777777" w:rsidR="00B57D95" w:rsidRPr="00B57D95" w:rsidRDefault="00B57D95" w:rsidP="00AB5AD9">
      <w:pPr>
        <w:pStyle w:val="Heading4"/>
        <w:rPr>
          <w:lang w:val="en-GB"/>
        </w:rPr>
      </w:pPr>
      <w:r w:rsidRPr="00B57D95">
        <w:rPr>
          <w:lang w:val="en-GB"/>
        </w:rPr>
        <w:t>Listeriosis</w:t>
      </w:r>
    </w:p>
    <w:p w14:paraId="618517C3" w14:textId="77777777" w:rsidR="00B57D95" w:rsidRPr="00B57D95" w:rsidRDefault="00B57D95" w:rsidP="00B57D95">
      <w:r w:rsidRPr="00B57D95">
        <w:t xml:space="preserve">In February 2018, OzFoodNet initiated a MJOI into highly related cases of listeriosis MLST 240 linked to the consumption of rockmelon. There were 22 confirmed cases linked to the outbreak from four Australian states (eight in Victoria, seven in Queensland, six in New South Wales and one in Tasmania). In addition to the Australian cases, two related cases were identified in Singapore. </w:t>
      </w:r>
    </w:p>
    <w:p w14:paraId="49ED855B" w14:textId="77777777" w:rsidR="00B57D95" w:rsidRPr="00B57D95" w:rsidRDefault="00B57D95" w:rsidP="00B57D95">
      <w:r w:rsidRPr="00B57D95">
        <w:t>Of the 22 Australian cases, infections occurred in 13 females (59%) and nine males (41%), with ages ranging from 0 to 94 years and an average age of 70 years. All cases had an underlying condition which predisposed them to listeriosis infection. All were hospitalised during their illness and seven cases (32%) died from their infection. There were two pregnancy-related infections, one of which resulted in a miscarriage and the other in a pre-term birth. Onset dates occurred between 17 January 2018 and 10 April 2018.</w:t>
      </w:r>
    </w:p>
    <w:p w14:paraId="3821D504" w14:textId="77777777" w:rsidR="00B57D95" w:rsidRPr="00B57D95" w:rsidRDefault="00B57D95" w:rsidP="00B57D95">
      <w:r w:rsidRPr="00B57D95">
        <w:t xml:space="preserve">A case-case analysis was conducted using enhanced listeriosis data that included 21 outbreak cases and 42 non-outbreak cases. Where data was available for cases (20/22; 90%), all reported consumption of rockmelon during their incubation period, and 80% reported shopping at one common supermarket chain. The consumption of rockmelon was statistically associated with listeriosis caused by the outbreak strain, with an elevated odds ratio (OR) of 56.97; a 95% confidence interval (95% CI) of 8.67–∞; and </w:t>
      </w:r>
      <w:r w:rsidRPr="00B57D95">
        <w:rPr>
          <w:i/>
          <w:iCs/>
        </w:rPr>
        <w:t>p</w:t>
      </w:r>
      <w:r w:rsidRPr="00B57D95">
        <w:t xml:space="preserve"> &lt; 0.001. </w:t>
      </w:r>
    </w:p>
    <w:p w14:paraId="04F5D5F2" w14:textId="77777777" w:rsidR="00B57D95" w:rsidRPr="00B57D95" w:rsidRDefault="00B57D95" w:rsidP="00B57D95">
      <w:r w:rsidRPr="00B57D95">
        <w:rPr>
          <w:i/>
          <w:iCs/>
        </w:rPr>
        <w:t xml:space="preserve">Listeria monocytogenes </w:t>
      </w:r>
      <w:r w:rsidRPr="00B57D95">
        <w:t>was detected in rockmelon samples collected from the supermarket chain and supplier implicated in the outbreak. The positive food sample isolates were found to be genomically related to the human case isolates. Food Standards Australia and New Zealand (FSANZ) coordinated a consumer-level recall of rockmelons on 28 February 2018. Following this outbreak, public health actions such as changes to food safety plans and processing operations have been implemented to ensure that future outbreaks are mitigated.</w:t>
      </w:r>
      <w:r w:rsidRPr="00B57D95">
        <w:rPr>
          <w:vertAlign w:val="superscript"/>
        </w:rPr>
        <w:t>61</w:t>
      </w:r>
    </w:p>
    <w:p w14:paraId="661D5012" w14:textId="77777777" w:rsidR="00B57D95" w:rsidRPr="00B57D95" w:rsidRDefault="00B57D95" w:rsidP="00AB5AD9">
      <w:pPr>
        <w:pStyle w:val="Heading4"/>
        <w:rPr>
          <w:lang w:val="en-GB"/>
        </w:rPr>
      </w:pPr>
      <w:r w:rsidRPr="00B57D95">
        <w:rPr>
          <w:lang w:val="en-GB"/>
        </w:rPr>
        <w:t>Hepatitis A</w:t>
      </w:r>
    </w:p>
    <w:p w14:paraId="0D95B45C" w14:textId="77777777" w:rsidR="00B57D95" w:rsidRPr="00B57D95" w:rsidRDefault="00B57D95" w:rsidP="00B57D95">
      <w:r w:rsidRPr="00B57D95">
        <w:t xml:space="preserve">In April 2018, OzFoodNet initiated a MJOI into cases of hepatitis A genotype IB linked to consumption of imported frozen pomegranate arils. There were 30 confirmed outbreak cases, including cases reported from New South Wales (15 cases), Victoria (6 cases), Western Australia (3 cases), the Northern Territory (2 cases), South Australia (2 cases), Queensland (1 case) and the Australian Capital Territory (1 case). Confirmed cases included eighteen females and twelve males with an age range of 4–74 years of age (median age 31 years). Of the confirmed cases, 25 (83%) were hospitalised for their illness and one possible death was reported. Three cases (10%) were secondary infections and were epidemiologically linked to an earlier confirmed case. The outbreak occurred over a 138-day period; onsets ranged from 31 January 2018 to 18 June 2018. </w:t>
      </w:r>
    </w:p>
    <w:p w14:paraId="4334DD87" w14:textId="77777777" w:rsidR="00B57D95" w:rsidRPr="00B57D95" w:rsidRDefault="00B57D95" w:rsidP="00B57D95">
      <w:r w:rsidRPr="00B57D95">
        <w:lastRenderedPageBreak/>
        <w:t xml:space="preserve">A case control study was conducted, enrolling 13 cases and 21 controls matched on age and sex. A multivariable analysis found that consumption of frozen pomegranate arils was associated with illness (OR: 43.4; 95% CI: 4.2–448.8; </w:t>
      </w:r>
      <w:r w:rsidRPr="00B57D95">
        <w:rPr>
          <w:i/>
          <w:iCs/>
        </w:rPr>
        <w:t>p</w:t>
      </w:r>
      <w:r w:rsidRPr="00B57D95">
        <w:t xml:space="preserve"> = 0.002).</w:t>
      </w:r>
      <w:r w:rsidRPr="00B57D95">
        <w:rPr>
          <w:vertAlign w:val="superscript"/>
        </w:rPr>
        <w:t>62</w:t>
      </w:r>
      <w:r w:rsidRPr="00B57D95">
        <w:t xml:space="preserve"> </w:t>
      </w:r>
    </w:p>
    <w:p w14:paraId="5E234F0B" w14:textId="77777777" w:rsidR="00B57D95" w:rsidRPr="00B57D95" w:rsidRDefault="00B57D95" w:rsidP="00B57D95">
      <w:r w:rsidRPr="00B57D95">
        <w:t>Frozen pomegranate arils were the most commonly reported food among cases, with 69% of cases with data available (18/26) reporting consumption. Of these cases, all (18/18) reported purchasing frozen pomegranate arils from the same supermarket chain, which was the exclusive stockist of the implicated product. HAV was detected in an unopen packet of the frozen pomegranate product.</w:t>
      </w:r>
    </w:p>
    <w:p w14:paraId="0B9C5262" w14:textId="77777777" w:rsidR="00B57D95" w:rsidRPr="00B57D95" w:rsidRDefault="00B57D95" w:rsidP="00B57D95">
      <w:r w:rsidRPr="00B57D95">
        <w:t xml:space="preserve">The frozen pomegranate arils were imported from one country and re-packaged in Australia. The investigation of the Australian food processor that repackaged the product in Australia found they were operating with all appropriate hygiene and food safety control processes, concluding that the local food processor had no process deficits to suggest it was the cause of the contamination, and that contamination most likely occurred before the product arrived in Australia. FSANZ co-ordinated a national consumer level recall of frozen pomegranate arils on 7 April 2018. </w:t>
      </w:r>
    </w:p>
    <w:p w14:paraId="071136F9" w14:textId="77777777" w:rsidR="00B57D95" w:rsidRPr="00B57D95" w:rsidRDefault="00B57D95" w:rsidP="00AB5AD9">
      <w:pPr>
        <w:pStyle w:val="Heading2"/>
      </w:pPr>
      <w:bookmarkStart w:id="158" w:name="_Toc204171647"/>
      <w:r w:rsidRPr="00B57D95">
        <w:t>Animal-to-person and probable animal-to-person outbreaks</w:t>
      </w:r>
      <w:bookmarkEnd w:id="158"/>
    </w:p>
    <w:p w14:paraId="3A7698DE" w14:textId="77777777" w:rsidR="00B57D95" w:rsidRPr="00B57D95" w:rsidRDefault="00B57D95" w:rsidP="00B57D95">
      <w:r w:rsidRPr="00B57D95">
        <w:t xml:space="preserve">There were no gastrointestinal outbreaks where animals were the source of illness in 2018 (Table 21). Animal-to-person outbreaks are rarely identified in Australia, with a total of eight reported in the previous five years, with an average of two animal-to-person outbreaks per year in Australia. </w:t>
      </w:r>
    </w:p>
    <w:p w14:paraId="72D34F24" w14:textId="77777777" w:rsidR="00B57D95" w:rsidRPr="00B57D95" w:rsidRDefault="00B57D95" w:rsidP="00AB5AD9">
      <w:pPr>
        <w:pStyle w:val="Heading2"/>
      </w:pPr>
      <w:bookmarkStart w:id="159" w:name="_Toc204171648"/>
      <w:r w:rsidRPr="00B57D95">
        <w:t>Waterborne and probable waterborne outbreaks</w:t>
      </w:r>
      <w:bookmarkEnd w:id="159"/>
    </w:p>
    <w:p w14:paraId="2F9017C2" w14:textId="77777777" w:rsidR="00B57D95" w:rsidRPr="00B57D95" w:rsidRDefault="00B57D95" w:rsidP="00B57D95">
      <w:r w:rsidRPr="00B57D95">
        <w:t xml:space="preserve">Waterborne outbreaks are rare in Australia. One waterborne outbreak was reported in 2018 (Table 21). This outbreak of unknown aetiology occurred following consumption of contaminated water at a school camp affecting 18 people. There have been a total of nine waterborne outbreaks reported in the previous five years, with an average of two waterborne outbreaks reported per year in Australia. </w:t>
      </w:r>
    </w:p>
    <w:p w14:paraId="45EC34BC" w14:textId="77777777" w:rsidR="00B57D95" w:rsidRPr="00B57D95" w:rsidRDefault="00B57D95" w:rsidP="00AB5AD9">
      <w:pPr>
        <w:pStyle w:val="Heading2"/>
      </w:pPr>
      <w:bookmarkStart w:id="160" w:name="_Toc204171649"/>
      <w:r w:rsidRPr="00B57D95">
        <w:t>Environmental and probable environmental outbreaks</w:t>
      </w:r>
      <w:bookmarkEnd w:id="160"/>
    </w:p>
    <w:p w14:paraId="11AFE02C" w14:textId="77777777" w:rsidR="00B57D95" w:rsidRPr="00B57D95" w:rsidRDefault="00B57D95" w:rsidP="00B57D95">
      <w:r w:rsidRPr="00B57D95">
        <w:t xml:space="preserve">There were nine environmental outbreaks reported in 2018, affecting a total of 106 people (Table 21). This was higher than the five-year historical mean of seven environmental outbreaks per year. These nine outbreaks included six cryptosporidium outbreaks following exposure at swimming pools; two norovirus outbreaks, caused by probable environmental contamination at the same wedding venue; and one </w:t>
      </w:r>
      <w:r w:rsidRPr="00B57D95">
        <w:rPr>
          <w:i/>
          <w:iCs/>
        </w:rPr>
        <w:t xml:space="preserve">S. </w:t>
      </w:r>
      <w:r w:rsidRPr="00B57D95">
        <w:t xml:space="preserve">Saintpaul outbreak associated with camping and poor hand hygiene. Most environmental outbreaks reported since 2012 have been cryptosporidium outbreaks associated with swimming pools. </w:t>
      </w:r>
    </w:p>
    <w:p w14:paraId="2337C397" w14:textId="77777777" w:rsidR="00B57D95" w:rsidRPr="00B57D95" w:rsidRDefault="00B57D95" w:rsidP="00B57D95">
      <w:r w:rsidRPr="00B57D95">
        <w:t>Requirements for the review/follow-up of swimming pools and other aquatic facilities, when a single case or cluster of cases of cryptosporidiosis is identified as possibly associated with a facility, vary by state and territory. As a result, not every instance will be reported as an outbreak and therefore may not be recorded in this report. Data on environmental and probable environmental outbreaks should be interpreted with caution.</w:t>
      </w:r>
    </w:p>
    <w:p w14:paraId="601AE2D0" w14:textId="77777777" w:rsidR="00B57D95" w:rsidRDefault="00B57D95" w:rsidP="00B57D95">
      <w:pPr>
        <w:pStyle w:val="Heading1"/>
      </w:pPr>
      <w:bookmarkStart w:id="161" w:name="_Toc204171650"/>
      <w:bookmarkStart w:id="162" w:name="_Toc195530510"/>
      <w:bookmarkStart w:id="163" w:name="_Toc195530508"/>
      <w:r>
        <w:lastRenderedPageBreak/>
        <w:t>Author details</w:t>
      </w:r>
      <w:bookmarkEnd w:id="161"/>
    </w:p>
    <w:p w14:paraId="0ACD7E4C" w14:textId="53DA2490" w:rsidR="00944FD1" w:rsidRPr="00944FD1" w:rsidRDefault="00944FD1" w:rsidP="00D50650">
      <w:pPr>
        <w:pStyle w:val="Normal-morespacebefore"/>
        <w:rPr>
          <w:lang w:val="en-GB"/>
        </w:rPr>
      </w:pPr>
      <w:r w:rsidRPr="00944FD1">
        <w:rPr>
          <w:lang w:val="en-GB"/>
        </w:rPr>
        <w:t xml:space="preserve">OzFoodNet contributors to the preparation of this report include (in alphabetical order): Robert Bell (Queensland), Julie Collins (New South Wales), Barry Combs (Western Australia), Shaun Coutts (Victoria), Zoe Cutcher (Victoria), Anthony Draper (Northern Territory), Emily Fearnley (South Australia), Neil Franklin (New South Wales), Keira Glasgow (New South Wales), Joy Gregory (Victoria), Michelle Harlock (Tasmania), Stacey Kane (New South Wales/Central), Kim Lilly (New South Wales), Jane McAllister (Victoria), Megge Miller (South Australia), Nevada Pingault (Western Australia), Anastasia </w:t>
      </w:r>
      <w:proofErr w:type="spellStart"/>
      <w:r w:rsidRPr="00944FD1">
        <w:rPr>
          <w:lang w:val="en-GB"/>
        </w:rPr>
        <w:t>Stylianopoulos</w:t>
      </w:r>
      <w:proofErr w:type="spellEnd"/>
      <w:r w:rsidRPr="00944FD1">
        <w:rPr>
          <w:lang w:val="en-GB"/>
        </w:rPr>
        <w:t xml:space="preserve"> (Victoria), Amanda Reyes Veliz (Central), Tim</w:t>
      </w:r>
      <w:r>
        <w:rPr>
          <w:lang w:val="en-GB"/>
        </w:rPr>
        <w:t> </w:t>
      </w:r>
      <w:r w:rsidRPr="00944FD1">
        <w:rPr>
          <w:lang w:val="en-GB"/>
        </w:rPr>
        <w:t>Sloan-Gardner (Australian Capital Territory), Russell Stafford (Queensland), and Rose Wright (Central).</w:t>
      </w:r>
    </w:p>
    <w:p w14:paraId="7076F0F2" w14:textId="77777777" w:rsidR="00B57D95" w:rsidRDefault="00B57D95" w:rsidP="00B57D95">
      <w:pPr>
        <w:pStyle w:val="CDICorrespondingauthor"/>
      </w:pPr>
      <w:r>
        <w:t>Corresponding author</w:t>
      </w:r>
    </w:p>
    <w:p w14:paraId="73096A78" w14:textId="77777777" w:rsidR="00944FD1" w:rsidRPr="00944FD1" w:rsidRDefault="00944FD1" w:rsidP="00944FD1">
      <w:pPr>
        <w:rPr>
          <w:lang w:val="en-GB"/>
        </w:rPr>
      </w:pPr>
      <w:r w:rsidRPr="00944FD1">
        <w:rPr>
          <w:lang w:val="en-GB"/>
        </w:rPr>
        <w:t>OzFoodNet Co-ordinating Epidemiologist</w:t>
      </w:r>
    </w:p>
    <w:p w14:paraId="4B2B485A" w14:textId="77777777" w:rsidR="00944FD1" w:rsidRDefault="00944FD1" w:rsidP="00944FD1">
      <w:pPr>
        <w:rPr>
          <w:lang w:val="en-GB"/>
        </w:rPr>
      </w:pPr>
      <w:r w:rsidRPr="00944FD1">
        <w:rPr>
          <w:lang w:val="en-GB"/>
        </w:rPr>
        <w:t>Health Protection Policy and</w:t>
      </w:r>
      <w:r>
        <w:rPr>
          <w:lang w:val="en-GB"/>
        </w:rPr>
        <w:t xml:space="preserve"> </w:t>
      </w:r>
      <w:r w:rsidRPr="00944FD1">
        <w:rPr>
          <w:lang w:val="en-GB"/>
        </w:rPr>
        <w:t>Surveillance Division, Interim Australian Centre for Disease Control</w:t>
      </w:r>
    </w:p>
    <w:p w14:paraId="4B467541" w14:textId="56838607" w:rsidR="00944FD1" w:rsidRPr="00944FD1" w:rsidRDefault="00944FD1" w:rsidP="00944FD1">
      <w:pPr>
        <w:pStyle w:val="Normal-nospace"/>
        <w:rPr>
          <w:lang w:val="en-GB"/>
        </w:rPr>
      </w:pPr>
      <w:r w:rsidRPr="00944FD1">
        <w:rPr>
          <w:lang w:val="en-GB"/>
        </w:rPr>
        <w:t>Australian Government Department of Health, Disability and Ageing, GPO Box 9848, MDP 140, Canberra ACT 2601</w:t>
      </w:r>
    </w:p>
    <w:p w14:paraId="1F216B37" w14:textId="18F57581" w:rsidR="00B57D95" w:rsidRDefault="00B57D95" w:rsidP="00944FD1">
      <w:r>
        <w:t xml:space="preserve">Email: </w:t>
      </w:r>
      <w:hyperlink r:id="rId43" w:history="1">
        <w:r w:rsidR="00944FD1" w:rsidRPr="0065273F">
          <w:rPr>
            <w:rStyle w:val="Hyperlink"/>
          </w:rPr>
          <w:t>ozfoodnet@health.gov.au</w:t>
        </w:r>
      </w:hyperlink>
      <w:r w:rsidR="00944FD1">
        <w:t xml:space="preserve"> </w:t>
      </w:r>
    </w:p>
    <w:p w14:paraId="71F877CB" w14:textId="5AAC4D61" w:rsidR="00F216F0" w:rsidRDefault="00F216F0" w:rsidP="00F216F0">
      <w:pPr>
        <w:pStyle w:val="Heading1"/>
      </w:pPr>
      <w:bookmarkStart w:id="164" w:name="_Toc204171651"/>
      <w:r>
        <w:lastRenderedPageBreak/>
        <w:t>Acknowledgments</w:t>
      </w:r>
      <w:bookmarkEnd w:id="162"/>
      <w:bookmarkEnd w:id="164"/>
    </w:p>
    <w:p w14:paraId="6418A6A6" w14:textId="0049AF2B" w:rsidR="00F216F0" w:rsidRPr="008017B6" w:rsidRDefault="00944FD1" w:rsidP="00D50650">
      <w:pPr>
        <w:pStyle w:val="Normal-morespacebefore"/>
      </w:pPr>
      <w:r w:rsidRPr="00944FD1">
        <w:t xml:space="preserve">We thank the many epidemiologists, Masters of Applied Epidemiology scholars, project officers, interviewers and research assistants at each of the OzFoodNet sites who contributed to this report. We acknowledge the work of various public health professionals and laboratory staff around Australia who interviewed patients, tested specimens, typed isolates and investigated outbreaks. We would particularly like to thank jurisdictional laboratories, the Australian </w:t>
      </w:r>
      <w:r w:rsidRPr="00944FD1">
        <w:rPr>
          <w:i/>
          <w:iCs/>
        </w:rPr>
        <w:t>Salmonella</w:t>
      </w:r>
      <w:r w:rsidRPr="00944FD1">
        <w:t xml:space="preserve"> Reference Centre at SA Pathology, the Institute of Clinical Pathology and Medical Research, Queensland Health Forensic and Scientific Services, the Microbiological Diagnostic Unit Public Health Laboratory, the National Enteric Pathogen Surveillance Scheme, and PathWest for their help with foodborne disease surveillance.</w:t>
      </w:r>
    </w:p>
    <w:p w14:paraId="33FAC3B7" w14:textId="77777777" w:rsidR="008A0736" w:rsidRDefault="008A0736" w:rsidP="00122ADA">
      <w:pPr>
        <w:pStyle w:val="Heading1"/>
      </w:pPr>
      <w:bookmarkStart w:id="165" w:name="_Toc195530511"/>
      <w:bookmarkStart w:id="166" w:name="_Toc204171652"/>
      <w:bookmarkEnd w:id="163"/>
      <w:r>
        <w:lastRenderedPageBreak/>
        <w:t>References</w:t>
      </w:r>
      <w:bookmarkEnd w:id="165"/>
      <w:bookmarkEnd w:id="166"/>
    </w:p>
    <w:p w14:paraId="07576B10" w14:textId="77777777" w:rsidR="00705035" w:rsidRPr="0058264F" w:rsidRDefault="00705035" w:rsidP="00D50650">
      <w:pPr>
        <w:pStyle w:val="CDINumberedList1-L1"/>
      </w:pPr>
      <w:r w:rsidRPr="0058264F">
        <w:t xml:space="preserve">Australian Government Department of Health and Ageing. </w:t>
      </w:r>
      <w:r w:rsidRPr="0058264F">
        <w:rPr>
          <w:i/>
        </w:rPr>
        <w:t>The annual cost of foodborne illness in Australia</w:t>
      </w:r>
      <w:r w:rsidRPr="0058264F">
        <w:t>. Canberra: Australian Government Department of Health and Ageing; 2006.</w:t>
      </w:r>
    </w:p>
    <w:p w14:paraId="3FB2F5D1" w14:textId="77777777" w:rsidR="00705035" w:rsidRPr="0058264F" w:rsidRDefault="00705035" w:rsidP="00D50650">
      <w:pPr>
        <w:pStyle w:val="CDINumberedList1-L1"/>
      </w:pPr>
      <w:r w:rsidRPr="0058264F">
        <w:t xml:space="preserve">Australian Bureau of Statistics. 3101.0 - Australian Demographic Statistics. [Internet.] Canberra: Australian Bureau of Statistics. Available from: </w:t>
      </w:r>
      <w:hyperlink r:id="rId44" w:history="1">
        <w:r w:rsidRPr="0058264F">
          <w:rPr>
            <w:rStyle w:val="Hyperlink"/>
          </w:rPr>
          <w:t>https://www.abs.gov.au/statistics/people/population/national-state-and-territory-population</w:t>
        </w:r>
      </w:hyperlink>
      <w:r w:rsidRPr="0058264F">
        <w:t>.</w:t>
      </w:r>
    </w:p>
    <w:p w14:paraId="4F8D24D2" w14:textId="77777777" w:rsidR="00705035" w:rsidRPr="0058264F" w:rsidRDefault="00705035" w:rsidP="00D50650">
      <w:pPr>
        <w:pStyle w:val="CDINumberedList1-L1"/>
      </w:pPr>
      <w:r w:rsidRPr="0058264F">
        <w:t xml:space="preserve">OzFoodNet Working Group. Monitoring the incidence and causes of diseases potentially transmitted by food in Australia: annual report of the OzFoodNet Network, 2016. </w:t>
      </w:r>
      <w:r w:rsidRPr="0058264F">
        <w:rPr>
          <w:i/>
        </w:rPr>
        <w:t>Commun Dis Intell (2018)</w:t>
      </w:r>
      <w:r w:rsidRPr="0058264F">
        <w:t xml:space="preserve">. 2021;45. doi: </w:t>
      </w:r>
      <w:hyperlink r:id="rId45" w:history="1">
        <w:r w:rsidRPr="0058264F">
          <w:rPr>
            <w:rStyle w:val="Hyperlink"/>
          </w:rPr>
          <w:t>https://doi.org./10.33321/cdi.2021.45.52</w:t>
        </w:r>
      </w:hyperlink>
      <w:r w:rsidRPr="0058264F">
        <w:t>.</w:t>
      </w:r>
    </w:p>
    <w:p w14:paraId="74CA7A95" w14:textId="77777777" w:rsidR="00705035" w:rsidRPr="0058264F" w:rsidRDefault="00705035" w:rsidP="00D50650">
      <w:pPr>
        <w:pStyle w:val="CDINumberedList1-L1"/>
      </w:pPr>
      <w:r w:rsidRPr="0058264F">
        <w:t xml:space="preserve">OzFoodNet Working Group. Monitoring the incidence and causes of diseases potentially transmitted by food in Australia: annual report of the OzFoodNet Network, 2017. </w:t>
      </w:r>
      <w:r w:rsidRPr="0058264F">
        <w:rPr>
          <w:i/>
        </w:rPr>
        <w:t>Commun Dis Intell (2018)</w:t>
      </w:r>
      <w:r w:rsidRPr="0058264F">
        <w:t xml:space="preserve">. 2022;46. doi: </w:t>
      </w:r>
      <w:hyperlink r:id="rId46" w:history="1">
        <w:r w:rsidRPr="0058264F">
          <w:rPr>
            <w:rStyle w:val="Hyperlink"/>
          </w:rPr>
          <w:t>https://doi.org./10.33321/cdi.2022.46.59</w:t>
        </w:r>
      </w:hyperlink>
      <w:r w:rsidRPr="0058264F">
        <w:t>.</w:t>
      </w:r>
    </w:p>
    <w:p w14:paraId="16CD8E5B" w14:textId="77777777" w:rsidR="00705035" w:rsidRPr="0058264F" w:rsidRDefault="00705035" w:rsidP="00D50650">
      <w:pPr>
        <w:pStyle w:val="CDINumberedList1-L1"/>
      </w:pPr>
      <w:r w:rsidRPr="0058264F">
        <w:t xml:space="preserve">OzFoodNet Working Group. Monitoring the incidence and causes of diseases potentially transmitted by food in Australia: annual report of the OzFoodNet Network, 2013–2015. </w:t>
      </w:r>
      <w:r w:rsidRPr="0058264F">
        <w:rPr>
          <w:i/>
        </w:rPr>
        <w:t>Commun Dis Intell (2018)</w:t>
      </w:r>
      <w:r w:rsidRPr="0058264F">
        <w:t xml:space="preserve">. 2021;45. doi: </w:t>
      </w:r>
      <w:hyperlink r:id="rId47" w:history="1">
        <w:r w:rsidRPr="0058264F">
          <w:rPr>
            <w:rStyle w:val="Hyperlink"/>
          </w:rPr>
          <w:t>https://doi.org./10.33321/cdi.2021.45.21</w:t>
        </w:r>
      </w:hyperlink>
      <w:r w:rsidRPr="0058264F">
        <w:t>.</w:t>
      </w:r>
    </w:p>
    <w:p w14:paraId="66DB0602" w14:textId="77777777" w:rsidR="00705035" w:rsidRPr="0058264F" w:rsidRDefault="00705035" w:rsidP="00D50650">
      <w:pPr>
        <w:pStyle w:val="CDINumberedList1-L1"/>
      </w:pPr>
      <w:r w:rsidRPr="0058264F">
        <w:t xml:space="preserve">Kirk M, Ford L, Glass K, Hall G. Foodborne illness, Australia, circa 2000 and circa 2010. </w:t>
      </w:r>
      <w:r w:rsidRPr="0058264F">
        <w:rPr>
          <w:i/>
        </w:rPr>
        <w:t>Emerg Infect Dis</w:t>
      </w:r>
      <w:r w:rsidRPr="0058264F">
        <w:t xml:space="preserve">. 2014;20(11):1857–64. doi: </w:t>
      </w:r>
      <w:hyperlink r:id="rId48" w:history="1">
        <w:r w:rsidRPr="0058264F">
          <w:rPr>
            <w:rStyle w:val="Hyperlink"/>
          </w:rPr>
          <w:t>https://doi.org/10.3201/eid2011.131315</w:t>
        </w:r>
      </w:hyperlink>
      <w:r w:rsidRPr="0058264F">
        <w:t>.</w:t>
      </w:r>
    </w:p>
    <w:p w14:paraId="7B826978" w14:textId="77777777" w:rsidR="00705035" w:rsidRPr="0058264F" w:rsidRDefault="00705035" w:rsidP="00D50650">
      <w:pPr>
        <w:pStyle w:val="CDINumberedList1-L1"/>
      </w:pPr>
      <w:r w:rsidRPr="0058264F">
        <w:t xml:space="preserve">Hall G, Yohannes K, Raupach J, Becker N, Kirk M. Estimating community incidence of </w:t>
      </w:r>
      <w:r w:rsidRPr="0058264F">
        <w:rPr>
          <w:i/>
        </w:rPr>
        <w:t>Salmonella</w:t>
      </w:r>
      <w:r w:rsidRPr="0058264F">
        <w:t xml:space="preserve">, </w:t>
      </w:r>
      <w:r w:rsidRPr="0058264F">
        <w:rPr>
          <w:i/>
        </w:rPr>
        <w:t>Campylobacter</w:t>
      </w:r>
      <w:r w:rsidRPr="0058264F">
        <w:t xml:space="preserve">, and Shiga toxin-producing </w:t>
      </w:r>
      <w:r w:rsidRPr="0058264F">
        <w:rPr>
          <w:i/>
        </w:rPr>
        <w:t>Escherichia coli</w:t>
      </w:r>
      <w:r w:rsidRPr="0058264F">
        <w:t xml:space="preserve"> infections, Australia. </w:t>
      </w:r>
      <w:r w:rsidRPr="0058264F">
        <w:rPr>
          <w:i/>
        </w:rPr>
        <w:t>Emerg Infect Dis</w:t>
      </w:r>
      <w:r w:rsidRPr="0058264F">
        <w:t xml:space="preserve">. 2008;14(10):1601–9. doi: </w:t>
      </w:r>
      <w:hyperlink r:id="rId49" w:history="1">
        <w:r w:rsidRPr="0058264F">
          <w:rPr>
            <w:rStyle w:val="Hyperlink"/>
          </w:rPr>
          <w:t>https://doi.org/10.3201/eid1410.071042</w:t>
        </w:r>
      </w:hyperlink>
      <w:r w:rsidRPr="0058264F">
        <w:t>.</w:t>
      </w:r>
    </w:p>
    <w:p w14:paraId="55150C44" w14:textId="77777777" w:rsidR="00705035" w:rsidRPr="0058264F" w:rsidRDefault="00705035" w:rsidP="00D50650">
      <w:pPr>
        <w:pStyle w:val="CDINumberedList1-L1"/>
      </w:pPr>
      <w:r w:rsidRPr="0058264F">
        <w:t xml:space="preserve">Moffatt CRM, Glass K, Stafford R, </w:t>
      </w:r>
      <w:proofErr w:type="spellStart"/>
      <w:r w:rsidRPr="0058264F">
        <w:t>D'Este</w:t>
      </w:r>
      <w:proofErr w:type="spellEnd"/>
      <w:r w:rsidRPr="0058264F">
        <w:t xml:space="preserve"> C, Kirk MD. The campylobacteriosis conundrum – examining the incidence of infection with </w:t>
      </w:r>
      <w:r w:rsidRPr="0058264F">
        <w:rPr>
          <w:i/>
        </w:rPr>
        <w:t>Campylobacter</w:t>
      </w:r>
      <w:r w:rsidRPr="0058264F">
        <w:t xml:space="preserve"> sp. in Australia, 1998–2013. </w:t>
      </w:r>
      <w:r w:rsidRPr="0058264F">
        <w:rPr>
          <w:i/>
        </w:rPr>
        <w:t>Epidemiol Infect</w:t>
      </w:r>
      <w:r w:rsidRPr="0058264F">
        <w:t xml:space="preserve">. 2017;145(4):839–47. doi: </w:t>
      </w:r>
      <w:hyperlink r:id="rId50" w:history="1">
        <w:r w:rsidRPr="0058264F">
          <w:rPr>
            <w:rStyle w:val="Hyperlink"/>
          </w:rPr>
          <w:t>https://doi.org/10.1017/S0950268816002909</w:t>
        </w:r>
      </w:hyperlink>
      <w:r w:rsidRPr="0058264F">
        <w:t>.</w:t>
      </w:r>
    </w:p>
    <w:p w14:paraId="2384674B" w14:textId="77777777" w:rsidR="00705035" w:rsidRPr="0058264F" w:rsidRDefault="00705035" w:rsidP="00D50650">
      <w:pPr>
        <w:pStyle w:val="CDINumberedList1-L1"/>
      </w:pPr>
      <w:r w:rsidRPr="0058264F">
        <w:t xml:space="preserve">Moffatt CRM, Fearnley E, Bell R, Wright R, Gregory J, Sloan-Gardner T et al. Characteristics of </w:t>
      </w:r>
      <w:r w:rsidRPr="0058264F">
        <w:rPr>
          <w:i/>
          <w:iCs/>
        </w:rPr>
        <w:t>Campylobacter</w:t>
      </w:r>
      <w:r w:rsidRPr="0058264F">
        <w:t xml:space="preserve"> gastroenteritis outbreaks in Australia, 2001 to 2016. </w:t>
      </w:r>
      <w:r w:rsidRPr="0058264F">
        <w:rPr>
          <w:i/>
          <w:iCs/>
        </w:rPr>
        <w:t xml:space="preserve">Foodborne </w:t>
      </w:r>
      <w:proofErr w:type="spellStart"/>
      <w:r w:rsidRPr="0058264F">
        <w:rPr>
          <w:i/>
          <w:iCs/>
        </w:rPr>
        <w:t>Pathog</w:t>
      </w:r>
      <w:proofErr w:type="spellEnd"/>
      <w:r w:rsidRPr="0058264F">
        <w:rPr>
          <w:i/>
          <w:iCs/>
        </w:rPr>
        <w:t xml:space="preserve"> Dis</w:t>
      </w:r>
      <w:r w:rsidRPr="0058264F">
        <w:t xml:space="preserve">. 2019;17(5):308–15. doi: </w:t>
      </w:r>
      <w:hyperlink r:id="rId51" w:history="1">
        <w:r w:rsidRPr="0058264F">
          <w:rPr>
            <w:rStyle w:val="Hyperlink"/>
          </w:rPr>
          <w:t>https://doi.org/10.1089/fpd.2019.2731</w:t>
        </w:r>
      </w:hyperlink>
      <w:r w:rsidRPr="0058264F">
        <w:t>.</w:t>
      </w:r>
    </w:p>
    <w:p w14:paraId="297B72E0" w14:textId="77777777" w:rsidR="00705035" w:rsidRPr="0058264F" w:rsidRDefault="00705035" w:rsidP="00D50650">
      <w:pPr>
        <w:pStyle w:val="CDINumberedList1-L1"/>
      </w:pPr>
      <w:r w:rsidRPr="0058264F">
        <w:t xml:space="preserve">Stafford RJ, Schluter P, Kirk M, Wilson A, </w:t>
      </w:r>
      <w:proofErr w:type="spellStart"/>
      <w:r w:rsidRPr="0058264F">
        <w:t>Unicomb</w:t>
      </w:r>
      <w:proofErr w:type="spellEnd"/>
      <w:r w:rsidRPr="0058264F">
        <w:t xml:space="preserve"> L , </w:t>
      </w:r>
      <w:proofErr w:type="spellStart"/>
      <w:r w:rsidRPr="0058264F">
        <w:t>Ashbolt</w:t>
      </w:r>
      <w:proofErr w:type="spellEnd"/>
      <w:r w:rsidRPr="0058264F">
        <w:t xml:space="preserve"> R et al. A multi-centre prospective case-control study of campylobacter infection in persons aged 5 years and older in Australia. </w:t>
      </w:r>
      <w:r w:rsidRPr="0058264F">
        <w:rPr>
          <w:i/>
        </w:rPr>
        <w:t>Epidemiol Infect</w:t>
      </w:r>
      <w:r w:rsidRPr="0058264F">
        <w:t>. 2007;135(6):978–88. doi:</w:t>
      </w:r>
      <w:r>
        <w:t> </w:t>
      </w:r>
      <w:hyperlink r:id="rId52" w:history="1">
        <w:r w:rsidRPr="0058264F">
          <w:rPr>
            <w:rStyle w:val="Hyperlink"/>
          </w:rPr>
          <w:t>https://doi.org/10.1017/S0950268806007576</w:t>
        </w:r>
      </w:hyperlink>
      <w:r w:rsidRPr="0058264F">
        <w:t>.</w:t>
      </w:r>
    </w:p>
    <w:p w14:paraId="7FF2D1EA" w14:textId="77777777" w:rsidR="00705035" w:rsidRPr="0058264F" w:rsidRDefault="00705035" w:rsidP="00D50650">
      <w:pPr>
        <w:pStyle w:val="CDINumberedList1-L1"/>
      </w:pPr>
      <w:r w:rsidRPr="0058264F">
        <w:t xml:space="preserve">Food Regulation. </w:t>
      </w:r>
      <w:r w:rsidRPr="0058264F">
        <w:rPr>
          <w:i/>
        </w:rPr>
        <w:t>Australia’s Foodborne Illness Reduction Strategy 2018-2021+: A strategy to reduce foodborne illness in Australia, particularly related to Campylobacter and Salmonella</w:t>
      </w:r>
      <w:r w:rsidRPr="0058264F">
        <w:t xml:space="preserve">. Canberra: Australian Government Department of Health, Food Regulation; 29 June 2018. </w:t>
      </w:r>
      <w:hyperlink r:id="rId53" w:history="1">
        <w:r w:rsidRPr="0058264F">
          <w:rPr>
            <w:rStyle w:val="Hyperlink"/>
          </w:rPr>
          <w:t>https://foodregulation.gov.au/internet/fr/publishing.nsf/Content/51D7B1FFFCAD05C5CA2582B900051DDD/$File/FORUM-AUS-FBI-RS-2018.pdf</w:t>
        </w:r>
      </w:hyperlink>
      <w:r w:rsidRPr="0058264F">
        <w:t>.</w:t>
      </w:r>
    </w:p>
    <w:p w14:paraId="216BF658" w14:textId="77777777" w:rsidR="00705035" w:rsidRPr="0058264F" w:rsidRDefault="00705035" w:rsidP="00D50650">
      <w:pPr>
        <w:pStyle w:val="CDINumberedList1-L1"/>
      </w:pPr>
      <w:r w:rsidRPr="0058264F">
        <w:t xml:space="preserve">Curran M, Harvey B, Crerar S, Oliver G, D'Souza R, Myint H et al. Annual report of the National Notifiable Diseases Surveillance System, 1996. </w:t>
      </w:r>
      <w:r w:rsidRPr="0058264F">
        <w:rPr>
          <w:i/>
        </w:rPr>
        <w:t>Commun Dis Intell</w:t>
      </w:r>
      <w:r w:rsidRPr="0058264F">
        <w:t>. 1997;21(20):281–307.</w:t>
      </w:r>
    </w:p>
    <w:p w14:paraId="45D65D05" w14:textId="77777777" w:rsidR="00705035" w:rsidRPr="0058264F" w:rsidRDefault="00705035" w:rsidP="00D50650">
      <w:pPr>
        <w:pStyle w:val="CDINumberedList1-L1"/>
      </w:pPr>
      <w:r w:rsidRPr="0058264F">
        <w:lastRenderedPageBreak/>
        <w:t xml:space="preserve">Forssman B, Mannes T, Musto J, Gottlieb T, Robertson G, Natoli JD et al. </w:t>
      </w:r>
      <w:r w:rsidRPr="0058264F">
        <w:rPr>
          <w:i/>
          <w:iCs/>
        </w:rPr>
        <w:t>Vibrio cholerae</w:t>
      </w:r>
      <w:r w:rsidRPr="0058264F">
        <w:t xml:space="preserve"> O1 El Tor cluster in Sydney linked to imported whitebait. </w:t>
      </w:r>
      <w:r w:rsidRPr="0058264F">
        <w:rPr>
          <w:i/>
        </w:rPr>
        <w:t>Med J Aust</w:t>
      </w:r>
      <w:r w:rsidRPr="0058264F">
        <w:t>. 2007;187(6):345–7. doi:</w:t>
      </w:r>
      <w:r>
        <w:t> </w:t>
      </w:r>
      <w:hyperlink r:id="rId54" w:history="1">
        <w:r w:rsidRPr="0058264F">
          <w:rPr>
            <w:rStyle w:val="Hyperlink"/>
          </w:rPr>
          <w:t>https://doi.org/10.5694/j.1326-5377.2007.tb01278.x</w:t>
        </w:r>
      </w:hyperlink>
      <w:r w:rsidRPr="0058264F">
        <w:t>.</w:t>
      </w:r>
    </w:p>
    <w:p w14:paraId="4BBB547E" w14:textId="77777777" w:rsidR="00705035" w:rsidRPr="0058264F" w:rsidRDefault="00705035" w:rsidP="00D50650">
      <w:pPr>
        <w:pStyle w:val="CDINumberedList1-L1"/>
      </w:pPr>
      <w:r w:rsidRPr="0058264F">
        <w:t xml:space="preserve">NNDSS Annual Report Writing Group. Australia's notifiable disease status, 2013: Annual report of the National Notifiable Diseases Surveillance System. </w:t>
      </w:r>
      <w:r w:rsidRPr="0058264F">
        <w:rPr>
          <w:i/>
        </w:rPr>
        <w:t>Commun Dis Intell Q Rep</w:t>
      </w:r>
      <w:r w:rsidRPr="0058264F">
        <w:t>. 2015;39(3):E387–478.</w:t>
      </w:r>
    </w:p>
    <w:p w14:paraId="6CA55125" w14:textId="77777777" w:rsidR="00705035" w:rsidRPr="0058264F" w:rsidRDefault="00705035" w:rsidP="00D50650">
      <w:pPr>
        <w:pStyle w:val="CDINumberedList1-L1"/>
      </w:pPr>
      <w:r w:rsidRPr="0058264F">
        <w:t xml:space="preserve">Forster DP, Leder K. Typhoid fever in travellers: estimating the risk of acquisition by country. </w:t>
      </w:r>
      <w:r w:rsidRPr="0058264F">
        <w:rPr>
          <w:i/>
          <w:iCs/>
        </w:rPr>
        <w:t>J</w:t>
      </w:r>
      <w:r>
        <w:rPr>
          <w:i/>
          <w:iCs/>
        </w:rPr>
        <w:t> </w:t>
      </w:r>
      <w:r w:rsidRPr="0058264F">
        <w:rPr>
          <w:i/>
          <w:iCs/>
        </w:rPr>
        <w:t>Travel Med</w:t>
      </w:r>
      <w:r w:rsidRPr="0058264F">
        <w:t xml:space="preserve">. 2021;28(8):taab150. doi: </w:t>
      </w:r>
      <w:hyperlink r:id="rId55" w:history="1">
        <w:r w:rsidRPr="0058264F">
          <w:rPr>
            <w:rStyle w:val="Hyperlink"/>
          </w:rPr>
          <w:t>https://doi.org/10.1093/jtm/taab150</w:t>
        </w:r>
      </w:hyperlink>
      <w:r w:rsidRPr="0058264F">
        <w:t>.</w:t>
      </w:r>
    </w:p>
    <w:p w14:paraId="1D26DD72" w14:textId="77777777" w:rsidR="00705035" w:rsidRPr="0058264F" w:rsidRDefault="00705035" w:rsidP="00D50650">
      <w:pPr>
        <w:pStyle w:val="CDINumberedList1-L1"/>
      </w:pPr>
      <w:r w:rsidRPr="0058264F">
        <w:t xml:space="preserve">Heywood AE, Zwar N, Forssman BL, Seale H, Stephens N, Musto J et al. The contribution of travellers visiting friends and relatives to notified infectious diseases in Australia: state-based enhanced surveillance. </w:t>
      </w:r>
      <w:r w:rsidRPr="0058264F">
        <w:rPr>
          <w:i/>
        </w:rPr>
        <w:t>Epidemiol Infect</w:t>
      </w:r>
      <w:r w:rsidRPr="0058264F">
        <w:t>. 2016;144(16):3554–63. doi:</w:t>
      </w:r>
      <w:r>
        <w:t> </w:t>
      </w:r>
      <w:hyperlink r:id="rId56" w:history="1">
        <w:r w:rsidRPr="0058264F">
          <w:rPr>
            <w:rStyle w:val="Hyperlink"/>
          </w:rPr>
          <w:t>https://doi.org/10.1017/S0950268816001734</w:t>
        </w:r>
      </w:hyperlink>
      <w:r w:rsidRPr="0058264F">
        <w:t>.</w:t>
      </w:r>
    </w:p>
    <w:p w14:paraId="770A328E" w14:textId="77777777" w:rsidR="00705035" w:rsidRPr="0058264F" w:rsidRDefault="00705035" w:rsidP="00D50650">
      <w:pPr>
        <w:pStyle w:val="CDINumberedList1-L1"/>
      </w:pPr>
      <w:r w:rsidRPr="0058264F">
        <w:t xml:space="preserve">Forsyth JR, Bennett NM, Hogben S, Hutchinson EM, Rouch G, Tan A et al. The year of the </w:t>
      </w:r>
      <w:r w:rsidRPr="0058264F">
        <w:rPr>
          <w:i/>
          <w:iCs/>
        </w:rPr>
        <w:t>Salmonella</w:t>
      </w:r>
      <w:r w:rsidRPr="0058264F">
        <w:t xml:space="preserve"> seekers—1977. </w:t>
      </w:r>
      <w:r w:rsidRPr="0058264F">
        <w:rPr>
          <w:i/>
        </w:rPr>
        <w:t>Aust N Z J Public Health</w:t>
      </w:r>
      <w:r w:rsidRPr="0058264F">
        <w:t>. 2003;27(4):385–9. doi:</w:t>
      </w:r>
      <w:r>
        <w:t> </w:t>
      </w:r>
      <w:hyperlink r:id="rId57" w:history="1">
        <w:r w:rsidRPr="0058264F">
          <w:rPr>
            <w:rStyle w:val="Hyperlink"/>
          </w:rPr>
          <w:t>https://doi.org/10.1111/j.1467-842x.2003.tb00414.x</w:t>
        </w:r>
      </w:hyperlink>
      <w:r w:rsidRPr="0058264F">
        <w:t>.</w:t>
      </w:r>
    </w:p>
    <w:p w14:paraId="5D42711D" w14:textId="77777777" w:rsidR="00705035" w:rsidRPr="0058264F" w:rsidRDefault="00705035" w:rsidP="00D50650">
      <w:pPr>
        <w:pStyle w:val="CDINumberedList1-L1"/>
      </w:pPr>
      <w:r w:rsidRPr="0058264F">
        <w:t xml:space="preserve">Scott NS, Paterson JM, Seale H, Truman G. Chronic carriage and familial transmission of typhoid in western Sydney. </w:t>
      </w:r>
      <w:r w:rsidRPr="0058264F">
        <w:rPr>
          <w:i/>
          <w:iCs/>
        </w:rPr>
        <w:t>Commun Dis Intell Q Rep</w:t>
      </w:r>
      <w:r w:rsidRPr="0058264F">
        <w:t>. 2014;38(1):E24–5.</w:t>
      </w:r>
    </w:p>
    <w:p w14:paraId="58FA455E" w14:textId="77777777" w:rsidR="00705035" w:rsidRPr="0058264F" w:rsidRDefault="00705035" w:rsidP="00D50650">
      <w:pPr>
        <w:pStyle w:val="CDINumberedList1-L1"/>
      </w:pPr>
      <w:r w:rsidRPr="0058264F">
        <w:t xml:space="preserve">Thompson C, Dey A, Fearnley E, Polkinghorne B, Beard F. Impact of the national targeted Hepatitis A immunisation program in Australia: 2000–2014. </w:t>
      </w:r>
      <w:r w:rsidRPr="0058264F">
        <w:rPr>
          <w:i/>
        </w:rPr>
        <w:t>Vaccine</w:t>
      </w:r>
      <w:r w:rsidRPr="0058264F">
        <w:t>. 2017;35(1):170–6. doi:</w:t>
      </w:r>
      <w:r>
        <w:t> </w:t>
      </w:r>
      <w:hyperlink r:id="rId58" w:history="1">
        <w:r w:rsidRPr="0058264F">
          <w:rPr>
            <w:rStyle w:val="Hyperlink"/>
          </w:rPr>
          <w:t>https://doi.org/10.1016/j.vaccine.2016.11.002</w:t>
        </w:r>
      </w:hyperlink>
      <w:r w:rsidRPr="0058264F">
        <w:t>.</w:t>
      </w:r>
    </w:p>
    <w:p w14:paraId="14440D34" w14:textId="77777777" w:rsidR="00705035" w:rsidRPr="0058264F" w:rsidRDefault="00705035" w:rsidP="00D50650">
      <w:pPr>
        <w:pStyle w:val="CDINumberedList1-L1"/>
      </w:pPr>
      <w:r w:rsidRPr="0058264F">
        <w:t xml:space="preserve">Conaty S, Bird P, Bell G, Kraa E, Grohmann G, McAnulty JM. Hepatitis A in New South Wales, Australia from consumption of oysters: the first reported outbreak. </w:t>
      </w:r>
      <w:r w:rsidRPr="0058264F">
        <w:rPr>
          <w:i/>
        </w:rPr>
        <w:t>Epidemiol Infect</w:t>
      </w:r>
      <w:r w:rsidRPr="0058264F">
        <w:t xml:space="preserve">. 2000;124(1):121–30. doi: </w:t>
      </w:r>
      <w:hyperlink r:id="rId59" w:history="1">
        <w:r w:rsidRPr="0058264F">
          <w:rPr>
            <w:rStyle w:val="Hyperlink"/>
          </w:rPr>
          <w:t>https://doi.org/10.1017/s0950268899003386</w:t>
        </w:r>
      </w:hyperlink>
      <w:r w:rsidRPr="0058264F">
        <w:t>.</w:t>
      </w:r>
    </w:p>
    <w:p w14:paraId="11BB4681" w14:textId="77777777" w:rsidR="00705035" w:rsidRPr="0058264F" w:rsidRDefault="00705035" w:rsidP="00D50650">
      <w:pPr>
        <w:pStyle w:val="CDINumberedList1-L1"/>
      </w:pPr>
      <w:r w:rsidRPr="0058264F">
        <w:t xml:space="preserve">Donnan EJ, Fielding JE, Gregory JE, Lalor K, Rowe S, Goldsmith P et al. A multistate outbreak of hepatitis A associated with semidried tomatoes in Australia, 2009. </w:t>
      </w:r>
      <w:r w:rsidRPr="0058264F">
        <w:rPr>
          <w:i/>
        </w:rPr>
        <w:t>Clin Infect Dis</w:t>
      </w:r>
      <w:r w:rsidRPr="0058264F">
        <w:t xml:space="preserve">. 2012;54(6):775–81. doi: </w:t>
      </w:r>
      <w:hyperlink r:id="rId60" w:history="1">
        <w:r w:rsidRPr="0058264F">
          <w:rPr>
            <w:rStyle w:val="Hyperlink"/>
          </w:rPr>
          <w:t>https://doi.org/10.1093/cid/cir949</w:t>
        </w:r>
      </w:hyperlink>
      <w:r w:rsidRPr="0058264F">
        <w:t>.</w:t>
      </w:r>
    </w:p>
    <w:p w14:paraId="588C88B2" w14:textId="77777777" w:rsidR="00705035" w:rsidRPr="0058264F" w:rsidRDefault="00705035" w:rsidP="00D50650">
      <w:pPr>
        <w:pStyle w:val="CDINumberedList1-L1"/>
      </w:pPr>
      <w:r w:rsidRPr="0058264F">
        <w:t xml:space="preserve">European Centre for Disease Prevention and Control (ECDC). Epidemiological update: hepatitis A outbreak in the EU/EEA mostly affecting men who have sex with men. [Webpage.] Stockholm: ECDC; 18 September 2018. Available from: </w:t>
      </w:r>
      <w:hyperlink r:id="rId61" w:history="1">
        <w:r w:rsidRPr="0058264F">
          <w:rPr>
            <w:rStyle w:val="Hyperlink"/>
          </w:rPr>
          <w:t>https://www.ecdc.europa.eu/en/news-events/epidemiological-update-hepatitis-outbreak-eueea-mostly-affecting-men-who-have-sex-men-2</w:t>
        </w:r>
      </w:hyperlink>
      <w:r w:rsidRPr="0058264F">
        <w:t>.</w:t>
      </w:r>
    </w:p>
    <w:p w14:paraId="2264F998" w14:textId="77777777" w:rsidR="00705035" w:rsidRPr="0058264F" w:rsidRDefault="00705035" w:rsidP="00D50650">
      <w:pPr>
        <w:pStyle w:val="CDINumberedList1-L1"/>
      </w:pPr>
      <w:r w:rsidRPr="0058264F">
        <w:t xml:space="preserve">Yapa, CM, Furlong C, </w:t>
      </w:r>
      <w:proofErr w:type="spellStart"/>
      <w:r w:rsidRPr="0058264F">
        <w:t>Rosewell</w:t>
      </w:r>
      <w:proofErr w:type="spellEnd"/>
      <w:r w:rsidRPr="0058264F">
        <w:t xml:space="preserve"> A, Ward KA, Adamson S, Shadbolt C et al. First reported outbreak of locally acquired hepatitis E virus infection in Australia. </w:t>
      </w:r>
      <w:r w:rsidRPr="0058264F">
        <w:rPr>
          <w:i/>
        </w:rPr>
        <w:t>Med J Aust</w:t>
      </w:r>
      <w:r w:rsidRPr="0058264F">
        <w:t xml:space="preserve">. 2016;204(7):274. doi: </w:t>
      </w:r>
      <w:hyperlink r:id="rId62" w:history="1">
        <w:r w:rsidRPr="0058264F">
          <w:rPr>
            <w:rStyle w:val="Hyperlink"/>
          </w:rPr>
          <w:t>https://doi.org/10.5694/mja15.00955</w:t>
        </w:r>
      </w:hyperlink>
      <w:r w:rsidRPr="0058264F">
        <w:t>.</w:t>
      </w:r>
    </w:p>
    <w:p w14:paraId="16C80966" w14:textId="77777777" w:rsidR="00705035" w:rsidRPr="0058264F" w:rsidRDefault="00705035" w:rsidP="00D50650">
      <w:pPr>
        <w:pStyle w:val="CDINumberedList1-L1"/>
      </w:pPr>
      <w:r w:rsidRPr="0058264F">
        <w:t xml:space="preserve">Chandler JD, Riddell MA, Li F, Love RJ, Anderson DA. Serological evidence for swine hepatitis E virus infection in Australian pig herds. </w:t>
      </w:r>
      <w:r w:rsidRPr="0058264F">
        <w:rPr>
          <w:i/>
        </w:rPr>
        <w:t>Vet Microbiol</w:t>
      </w:r>
      <w:r w:rsidRPr="0058264F">
        <w:t>. 1999;68(1–2):95–105. doi:</w:t>
      </w:r>
      <w:r>
        <w:t> </w:t>
      </w:r>
      <w:hyperlink r:id="rId63" w:history="1">
        <w:r w:rsidRPr="0058264F">
          <w:rPr>
            <w:rStyle w:val="Hyperlink"/>
          </w:rPr>
          <w:t>https://doi.org/10.1016/s0378-1135(99)00065-6</w:t>
        </w:r>
      </w:hyperlink>
      <w:r w:rsidRPr="0058264F">
        <w:t>.</w:t>
      </w:r>
    </w:p>
    <w:p w14:paraId="131D44FB" w14:textId="77777777" w:rsidR="00705035" w:rsidRPr="0058264F" w:rsidRDefault="00705035" w:rsidP="00D50650">
      <w:pPr>
        <w:pStyle w:val="CDINumberedList1-L1"/>
      </w:pPr>
      <w:r w:rsidRPr="0058264F">
        <w:t xml:space="preserve">Rocourt J, </w:t>
      </w:r>
      <w:proofErr w:type="spellStart"/>
      <w:r w:rsidRPr="0058264F">
        <w:t>BenEmbarek</w:t>
      </w:r>
      <w:proofErr w:type="spellEnd"/>
      <w:r w:rsidRPr="0058264F">
        <w:t xml:space="preserve"> P, Toyofuku H, Schlundt J. Quantitative risk assessment of </w:t>
      </w:r>
      <w:r w:rsidRPr="0058264F">
        <w:rPr>
          <w:i/>
          <w:iCs/>
        </w:rPr>
        <w:t>Listeria monocytogenes</w:t>
      </w:r>
      <w:r w:rsidRPr="0058264F">
        <w:t xml:space="preserve"> in ready-to-eat foods: the FAO/WHO approach. </w:t>
      </w:r>
      <w:r w:rsidRPr="0058264F">
        <w:rPr>
          <w:i/>
          <w:iCs/>
        </w:rPr>
        <w:t>FEMS Immunol Med Microbiol</w:t>
      </w:r>
      <w:r w:rsidRPr="0058264F">
        <w:t xml:space="preserve">. 2003;35(3):263–7. doi: </w:t>
      </w:r>
      <w:hyperlink r:id="rId64" w:history="1">
        <w:r w:rsidRPr="0058264F">
          <w:rPr>
            <w:rStyle w:val="Hyperlink"/>
          </w:rPr>
          <w:t>https://doi.org/10.1016/S0928-8244(02)00468-6</w:t>
        </w:r>
      </w:hyperlink>
      <w:r w:rsidRPr="0058264F">
        <w:t>.</w:t>
      </w:r>
    </w:p>
    <w:p w14:paraId="64EC0A21" w14:textId="77777777" w:rsidR="00705035" w:rsidRPr="0058264F" w:rsidRDefault="00705035" w:rsidP="00D50650">
      <w:pPr>
        <w:pStyle w:val="CDINumberedList1-L1"/>
      </w:pPr>
      <w:r w:rsidRPr="0058264F">
        <w:lastRenderedPageBreak/>
        <w:t xml:space="preserve">Dalton CB, Merritt TD, Unicomb LE, Kirk MD, Stafford RJ, Lalor K, OzFoodNet Working Group. A national case-control study of risk factors for listeriosis in Australia. </w:t>
      </w:r>
      <w:r w:rsidRPr="0058264F">
        <w:rPr>
          <w:i/>
        </w:rPr>
        <w:t>Epidemiol Infect</w:t>
      </w:r>
      <w:r w:rsidRPr="0058264F">
        <w:t xml:space="preserve">. 2011;139(3):437–45. doi: </w:t>
      </w:r>
      <w:hyperlink r:id="rId65" w:history="1">
        <w:r w:rsidRPr="0058264F">
          <w:rPr>
            <w:rStyle w:val="Hyperlink"/>
          </w:rPr>
          <w:t>https://doi.org/10.1017/S0950268810000944</w:t>
        </w:r>
      </w:hyperlink>
      <w:r w:rsidRPr="0058264F">
        <w:t>.</w:t>
      </w:r>
    </w:p>
    <w:p w14:paraId="4E4D6FA0" w14:textId="77777777" w:rsidR="00705035" w:rsidRPr="0058264F" w:rsidRDefault="00705035" w:rsidP="00D50650">
      <w:pPr>
        <w:pStyle w:val="CDINumberedList1-L1"/>
      </w:pPr>
      <w:r w:rsidRPr="0058264F">
        <w:t xml:space="preserve">OzFoodNet Working Group. OzFoodNet: enhancing foodborne disease surveillance across Australia: quarterly report, 1 October to 31 December 2005. </w:t>
      </w:r>
      <w:r w:rsidRPr="0058264F">
        <w:rPr>
          <w:i/>
          <w:iCs/>
        </w:rPr>
        <w:t>Commun Dis Intell Q Rep</w:t>
      </w:r>
      <w:r w:rsidRPr="0058264F">
        <w:t>. 2006;30(1):148–53.</w:t>
      </w:r>
    </w:p>
    <w:p w14:paraId="0BC02C96" w14:textId="77777777" w:rsidR="00705035" w:rsidRPr="0058264F" w:rsidRDefault="00705035" w:rsidP="00D50650">
      <w:pPr>
        <w:pStyle w:val="CDINumberedList1-L1"/>
      </w:pPr>
      <w:r w:rsidRPr="0058264F">
        <w:t xml:space="preserve">New South Wales Government Food Authority (NSW Food Authority). </w:t>
      </w:r>
      <w:r w:rsidRPr="0058264F">
        <w:rPr>
          <w:i/>
          <w:iCs/>
        </w:rPr>
        <w:t>Survey of Listeria monocytogenes in sliced pre-packaged RTE meats</w:t>
      </w:r>
      <w:r w:rsidRPr="0058264F">
        <w:t xml:space="preserve">. Sydney: NSW Food Authority; 2013. Available from: </w:t>
      </w:r>
      <w:hyperlink r:id="rId66" w:history="1">
        <w:r w:rsidRPr="0058264F">
          <w:rPr>
            <w:rStyle w:val="Hyperlink"/>
          </w:rPr>
          <w:t>https://www.foodauthority.nsw.gov.au/sites/default/files/_Documents/scienceandtechnical/listeria_in_sliced_smallgoods.pdf</w:t>
        </w:r>
      </w:hyperlink>
      <w:r w:rsidRPr="0058264F">
        <w:t>.</w:t>
      </w:r>
    </w:p>
    <w:p w14:paraId="667B39B3" w14:textId="77777777" w:rsidR="00705035" w:rsidRPr="0058264F" w:rsidRDefault="00705035" w:rsidP="00D50650">
      <w:pPr>
        <w:pStyle w:val="CDINumberedList1-L1"/>
      </w:pPr>
      <w:r w:rsidRPr="0058264F">
        <w:t xml:space="preserve">OzFoodNet Working Group. OzFoodNet quarterly report, 1 July to 30 September 2009. </w:t>
      </w:r>
      <w:r w:rsidRPr="0058264F">
        <w:rPr>
          <w:i/>
          <w:iCs/>
        </w:rPr>
        <w:t>Commun Dis Intell Q Rep</w:t>
      </w:r>
      <w:r w:rsidRPr="0058264F">
        <w:t>. 2009;33(4):426–32.</w:t>
      </w:r>
    </w:p>
    <w:p w14:paraId="2061859C" w14:textId="77777777" w:rsidR="00705035" w:rsidRPr="0058264F" w:rsidRDefault="00705035" w:rsidP="00D50650">
      <w:pPr>
        <w:pStyle w:val="CDINumberedList1-L1"/>
      </w:pPr>
      <w:r w:rsidRPr="0058264F">
        <w:t xml:space="preserve">OzFoodNet Working Group. OzFoodNet quarterly report, 1 April to 30 June 2010. </w:t>
      </w:r>
      <w:r w:rsidRPr="0058264F">
        <w:rPr>
          <w:i/>
          <w:iCs/>
        </w:rPr>
        <w:t>Commun Dis Intell Q Rep</w:t>
      </w:r>
      <w:r w:rsidRPr="0058264F">
        <w:t>. 2010;34(3):345–54.</w:t>
      </w:r>
    </w:p>
    <w:p w14:paraId="584F75A1" w14:textId="77777777" w:rsidR="00705035" w:rsidRPr="0058264F" w:rsidRDefault="00705035" w:rsidP="00D50650">
      <w:pPr>
        <w:pStyle w:val="CDINumberedList1-L1"/>
      </w:pPr>
      <w:r w:rsidRPr="0058264F">
        <w:t xml:space="preserve">OzFoodNet Working Group. OzFoodNet quarterly report, 1 July to 30 September 2012. </w:t>
      </w:r>
      <w:r w:rsidRPr="0058264F">
        <w:rPr>
          <w:i/>
          <w:iCs/>
        </w:rPr>
        <w:t>Commun Dis Intell Q Rep</w:t>
      </w:r>
      <w:r w:rsidRPr="0058264F">
        <w:t>. 2013;37(3):E260–6.</w:t>
      </w:r>
    </w:p>
    <w:p w14:paraId="7B609806" w14:textId="77777777" w:rsidR="00705035" w:rsidRPr="0058264F" w:rsidRDefault="00705035" w:rsidP="00D50650">
      <w:pPr>
        <w:pStyle w:val="CDINumberedList1-L1"/>
      </w:pPr>
      <w:r w:rsidRPr="0058264F">
        <w:t>Victoria State Government Department of Health. More illness cases linked to soft cheese products. [Press release.] Melbourne: Victoria State Government Department of Health; 18</w:t>
      </w:r>
      <w:r>
        <w:t> </w:t>
      </w:r>
      <w:r w:rsidRPr="0058264F">
        <w:t xml:space="preserve">January 2013. Available from: </w:t>
      </w:r>
      <w:hyperlink r:id="rId67" w:history="1">
        <w:r w:rsidRPr="0058264F">
          <w:rPr>
            <w:rStyle w:val="Hyperlink"/>
          </w:rPr>
          <w:t>http://www3.health.vic.gov.au/media/soft-cheese-18jan2013.htm</w:t>
        </w:r>
      </w:hyperlink>
      <w:r w:rsidRPr="0058264F">
        <w:t>.</w:t>
      </w:r>
    </w:p>
    <w:p w14:paraId="43B505A8" w14:textId="77777777" w:rsidR="00705035" w:rsidRPr="0058264F" w:rsidRDefault="00705035" w:rsidP="00D50650">
      <w:pPr>
        <w:pStyle w:val="CDINumberedList1-L1"/>
      </w:pPr>
      <w:r w:rsidRPr="0058264F">
        <w:t xml:space="preserve">OzFoodNet Working Group. OzFoodNet quarterly report, 1 October to 31 December 2011. </w:t>
      </w:r>
      <w:r w:rsidRPr="0058264F">
        <w:rPr>
          <w:i/>
          <w:iCs/>
        </w:rPr>
        <w:t>Commun Dis Intell Q Rep</w:t>
      </w:r>
      <w:r w:rsidRPr="0058264F">
        <w:t>. 2012;36(3):E294–300.</w:t>
      </w:r>
    </w:p>
    <w:p w14:paraId="12A6D207" w14:textId="77777777" w:rsidR="00705035" w:rsidRPr="0058264F" w:rsidRDefault="00705035" w:rsidP="00D50650">
      <w:pPr>
        <w:pStyle w:val="CDINumberedList1-L1"/>
      </w:pPr>
      <w:r w:rsidRPr="0058264F">
        <w:t xml:space="preserve">Najjar Z, Gupta L, </w:t>
      </w:r>
      <w:proofErr w:type="spellStart"/>
      <w:r w:rsidRPr="0058264F">
        <w:t>Sintchenko</w:t>
      </w:r>
      <w:proofErr w:type="spellEnd"/>
      <w:r w:rsidRPr="0058264F">
        <w:t xml:space="preserve"> V, Shadbolt C, Wang Q, Bansal N. Listeriosis cluster in Sydney linked to hospital food. </w:t>
      </w:r>
      <w:r w:rsidRPr="0058264F">
        <w:rPr>
          <w:i/>
          <w:iCs/>
        </w:rPr>
        <w:t>Med J Aust</w:t>
      </w:r>
      <w:r w:rsidRPr="0058264F">
        <w:t>. 2015;202(8):448–9. doi:</w:t>
      </w:r>
      <w:r>
        <w:t> </w:t>
      </w:r>
      <w:hyperlink r:id="rId68" w:history="1">
        <w:r w:rsidRPr="0058264F">
          <w:rPr>
            <w:rStyle w:val="Hyperlink"/>
          </w:rPr>
          <w:t>https://doi.org/10.5694/mja14.00913</w:t>
        </w:r>
      </w:hyperlink>
      <w:r w:rsidRPr="0058264F">
        <w:t>.</w:t>
      </w:r>
    </w:p>
    <w:p w14:paraId="24D421C6" w14:textId="77777777" w:rsidR="00705035" w:rsidRPr="0058264F" w:rsidRDefault="00705035" w:rsidP="00D50650">
      <w:pPr>
        <w:pStyle w:val="CDINumberedList1-L1"/>
      </w:pPr>
      <w:r w:rsidRPr="0058264F">
        <w:t xml:space="preserve">OzFoodNet Working Group. OzFoodNet quarterly report, 1 April to 30 June 2013. </w:t>
      </w:r>
      <w:r w:rsidRPr="0058264F">
        <w:rPr>
          <w:i/>
          <w:iCs/>
        </w:rPr>
        <w:t>Commun Dis Intell Q Rep</w:t>
      </w:r>
      <w:r w:rsidRPr="0058264F">
        <w:t>. 2014;38(4):E376–82.</w:t>
      </w:r>
    </w:p>
    <w:p w14:paraId="79206A7D" w14:textId="77777777" w:rsidR="00705035" w:rsidRPr="0058264F" w:rsidRDefault="00705035" w:rsidP="00D50650">
      <w:pPr>
        <w:pStyle w:val="CDINumberedList1-L1"/>
      </w:pPr>
      <w:r w:rsidRPr="0058264F">
        <w:t xml:space="preserve">Ford L, Moffatt CR, Fearnley E, Miller M, Gregory J, Sloan-Gardner TS et al. The epidemiology of </w:t>
      </w:r>
      <w:r w:rsidRPr="0058264F">
        <w:rPr>
          <w:i/>
          <w:iCs/>
        </w:rPr>
        <w:t>Salmonella enterica</w:t>
      </w:r>
      <w:r w:rsidRPr="0058264F">
        <w:t xml:space="preserve"> outbreaks in Australia, 2001–2016. </w:t>
      </w:r>
      <w:r w:rsidRPr="0058264F">
        <w:rPr>
          <w:i/>
          <w:iCs/>
        </w:rPr>
        <w:t>Front Sustain Food Syst</w:t>
      </w:r>
      <w:r w:rsidRPr="0058264F">
        <w:t xml:space="preserve">. 2018;2:86. doi: </w:t>
      </w:r>
      <w:hyperlink r:id="rId69" w:history="1">
        <w:r w:rsidRPr="0058264F">
          <w:rPr>
            <w:rStyle w:val="Hyperlink"/>
          </w:rPr>
          <w:t>https://doi.org/10.3389/fsufs.2018.00086</w:t>
        </w:r>
      </w:hyperlink>
      <w:r w:rsidRPr="0058264F">
        <w:t>.</w:t>
      </w:r>
    </w:p>
    <w:p w14:paraId="6BA23B23" w14:textId="77777777" w:rsidR="00705035" w:rsidRPr="0058264F" w:rsidRDefault="00705035" w:rsidP="00D50650">
      <w:pPr>
        <w:pStyle w:val="CDINumberedList1-L1"/>
      </w:pPr>
      <w:r w:rsidRPr="0058264F">
        <w:t xml:space="preserve">Moffatt CRM, Musto J, Pingault N, Miller M, Stafford R, Gregory J et al. </w:t>
      </w:r>
      <w:r w:rsidRPr="0058264F">
        <w:rPr>
          <w:i/>
          <w:iCs/>
        </w:rPr>
        <w:t>Salmonella</w:t>
      </w:r>
      <w:r w:rsidRPr="0058264F">
        <w:t xml:space="preserve"> Typhimurium and outbreaks of egg-associated disease in Australia, 2001 to 2011. </w:t>
      </w:r>
      <w:r w:rsidRPr="0058264F">
        <w:rPr>
          <w:i/>
        </w:rPr>
        <w:t xml:space="preserve">Foodborne </w:t>
      </w:r>
      <w:proofErr w:type="spellStart"/>
      <w:r w:rsidRPr="0058264F">
        <w:rPr>
          <w:i/>
        </w:rPr>
        <w:t>Pathog</w:t>
      </w:r>
      <w:proofErr w:type="spellEnd"/>
      <w:r w:rsidRPr="0058264F">
        <w:rPr>
          <w:i/>
        </w:rPr>
        <w:t xml:space="preserve"> Dis</w:t>
      </w:r>
      <w:r w:rsidRPr="0058264F">
        <w:t xml:space="preserve">. 2016;13(7):379–85. doi: </w:t>
      </w:r>
      <w:hyperlink r:id="rId70" w:history="1">
        <w:r w:rsidRPr="0058264F">
          <w:rPr>
            <w:rStyle w:val="Hyperlink"/>
          </w:rPr>
          <w:t>https://doi.org/10.1089/fpd.2015.2110</w:t>
        </w:r>
      </w:hyperlink>
      <w:r w:rsidRPr="0058264F">
        <w:t>.</w:t>
      </w:r>
    </w:p>
    <w:p w14:paraId="49C3A620" w14:textId="77777777" w:rsidR="00705035" w:rsidRPr="0058264F" w:rsidRDefault="00705035" w:rsidP="00D50650">
      <w:pPr>
        <w:pStyle w:val="CDINumberedList1-L1"/>
      </w:pPr>
      <w:r w:rsidRPr="0058264F">
        <w:t xml:space="preserve">Owen R, Roche PW, Hope K, Yohannes K, Roberts A, Liu C et al. Australia's notifiable diseases status, 2005: annual report of the National Notifiable Diseases Surveillance System. </w:t>
      </w:r>
      <w:r w:rsidRPr="0058264F">
        <w:rPr>
          <w:i/>
          <w:iCs/>
        </w:rPr>
        <w:t>Commun Dis Intell Q Rep</w:t>
      </w:r>
      <w:r w:rsidRPr="0058264F">
        <w:t>. 2007;31(1):1–70.</w:t>
      </w:r>
    </w:p>
    <w:p w14:paraId="71C8EF91" w14:textId="77777777" w:rsidR="00705035" w:rsidRPr="0058264F" w:rsidRDefault="00705035" w:rsidP="00D50650">
      <w:pPr>
        <w:pStyle w:val="CDINumberedList1-L1"/>
      </w:pPr>
      <w:r w:rsidRPr="0058264F">
        <w:t xml:space="preserve">Mannes T, Gupta L, Craig A, </w:t>
      </w:r>
      <w:proofErr w:type="spellStart"/>
      <w:r w:rsidRPr="0058264F">
        <w:t>Rosewell</w:t>
      </w:r>
      <w:proofErr w:type="spellEnd"/>
      <w:r w:rsidRPr="0058264F">
        <w:t xml:space="preserve"> A, McGuinness CA, Musto J et al. A large point-source outbreak of </w:t>
      </w:r>
      <w:r w:rsidRPr="0058264F">
        <w:rPr>
          <w:i/>
          <w:iCs/>
        </w:rPr>
        <w:t>Salmonella</w:t>
      </w:r>
      <w:r w:rsidRPr="0058264F">
        <w:t xml:space="preserve"> Typhimurium phage type 9 linked to a bakery in Sydney, March 2007. </w:t>
      </w:r>
      <w:r w:rsidRPr="0058264F">
        <w:rPr>
          <w:i/>
          <w:iCs/>
        </w:rPr>
        <w:t>Commun Dis Intell Q Rep</w:t>
      </w:r>
      <w:r w:rsidRPr="0058264F">
        <w:t>. 2010;34(1):41–8.</w:t>
      </w:r>
    </w:p>
    <w:p w14:paraId="449B74A1" w14:textId="77777777" w:rsidR="00705035" w:rsidRPr="0058264F" w:rsidRDefault="00705035" w:rsidP="00D50650">
      <w:pPr>
        <w:pStyle w:val="CDINumberedList1-L1"/>
      </w:pPr>
      <w:r w:rsidRPr="0058264F">
        <w:lastRenderedPageBreak/>
        <w:t xml:space="preserve">OzFoodNet Working Group. Monitoring the incidence and causes of diseases potentially transmitted by food in Australia: annual report of the OzFoodNet Network, 2012. </w:t>
      </w:r>
      <w:r w:rsidRPr="0058264F">
        <w:rPr>
          <w:i/>
        </w:rPr>
        <w:t>Commun Dis Intell (2018)</w:t>
      </w:r>
      <w:r w:rsidRPr="0058264F">
        <w:t xml:space="preserve">. 2018;42. </w:t>
      </w:r>
      <w:proofErr w:type="spellStart"/>
      <w:r w:rsidRPr="0058264F">
        <w:t>pii</w:t>
      </w:r>
      <w:proofErr w:type="spellEnd"/>
      <w:r w:rsidRPr="0058264F">
        <w:t>: S2209-6051(18)00014-3.</w:t>
      </w:r>
    </w:p>
    <w:p w14:paraId="1AD60E25" w14:textId="77777777" w:rsidR="00705035" w:rsidRPr="0058264F" w:rsidRDefault="00705035" w:rsidP="00D50650">
      <w:pPr>
        <w:pStyle w:val="CDINumberedList1-L1"/>
      </w:pPr>
      <w:proofErr w:type="spellStart"/>
      <w:r w:rsidRPr="0058264F">
        <w:t>OzfoodNet</w:t>
      </w:r>
      <w:proofErr w:type="spellEnd"/>
      <w:r w:rsidRPr="0058264F">
        <w:t xml:space="preserve"> Working Group. OzFoodNet quarterly report, 1 October to 31 December 2013. </w:t>
      </w:r>
      <w:r w:rsidRPr="0058264F">
        <w:rPr>
          <w:i/>
          <w:iCs/>
        </w:rPr>
        <w:t>Commun Dis Intell Q Rep</w:t>
      </w:r>
      <w:r w:rsidRPr="0058264F">
        <w:t>. 2015;39(3):E479–85.</w:t>
      </w:r>
    </w:p>
    <w:p w14:paraId="20E96A20" w14:textId="77777777" w:rsidR="00705035" w:rsidRPr="0058264F" w:rsidRDefault="00705035" w:rsidP="00D50650">
      <w:pPr>
        <w:pStyle w:val="CDINumberedList1-L1"/>
      </w:pPr>
      <w:r w:rsidRPr="0058264F">
        <w:t xml:space="preserve">Munnoch SA, Ward K, Sheridan S, Fitzsimmons GJ, Shadbolt CT, Piispanen JP et al. A multi-state outbreak of </w:t>
      </w:r>
      <w:r w:rsidRPr="0058264F">
        <w:rPr>
          <w:i/>
          <w:iCs/>
        </w:rPr>
        <w:t>Salmonella</w:t>
      </w:r>
      <w:r w:rsidRPr="0058264F">
        <w:t xml:space="preserve"> Saintpaul in Australia associated with cantaloupe consumption. </w:t>
      </w:r>
      <w:r w:rsidRPr="0058264F">
        <w:rPr>
          <w:i/>
        </w:rPr>
        <w:t>Epidemiol Infect</w:t>
      </w:r>
      <w:r w:rsidRPr="0058264F">
        <w:t xml:space="preserve">. 2009;137(3):367–74. doi: </w:t>
      </w:r>
      <w:hyperlink r:id="rId71" w:history="1">
        <w:r w:rsidRPr="0058264F">
          <w:rPr>
            <w:rStyle w:val="Hyperlink"/>
          </w:rPr>
          <w:t>https://doi.org/10.1017/S0950268808000861</w:t>
        </w:r>
      </w:hyperlink>
      <w:r w:rsidRPr="0058264F">
        <w:t>.</w:t>
      </w:r>
    </w:p>
    <w:p w14:paraId="35990872" w14:textId="77777777" w:rsidR="00705035" w:rsidRPr="0058264F" w:rsidRDefault="00705035" w:rsidP="00D50650">
      <w:pPr>
        <w:pStyle w:val="CDINumberedList1-L1"/>
      </w:pPr>
      <w:r w:rsidRPr="0058264F">
        <w:t xml:space="preserve">Gibbs R, Pingault N, </w:t>
      </w:r>
      <w:proofErr w:type="spellStart"/>
      <w:r w:rsidRPr="0058264F">
        <w:t>Mazzucchelli</w:t>
      </w:r>
      <w:proofErr w:type="spellEnd"/>
      <w:r w:rsidRPr="0058264F">
        <w:t xml:space="preserve"> T, O'Reilly L, </w:t>
      </w:r>
      <w:proofErr w:type="spellStart"/>
      <w:r w:rsidRPr="0058264F">
        <w:t>MacKenzie</w:t>
      </w:r>
      <w:proofErr w:type="spellEnd"/>
      <w:r w:rsidRPr="0058264F">
        <w:t xml:space="preserve"> B, Green J et al. An outbreak of </w:t>
      </w:r>
      <w:r w:rsidRPr="0058264F">
        <w:rPr>
          <w:i/>
          <w:iCs/>
        </w:rPr>
        <w:t>Salmonella enterica</w:t>
      </w:r>
      <w:r w:rsidRPr="0058264F">
        <w:t xml:space="preserve"> serotype Litchfield infection in Australia linked to consumption of contaminated papaya. </w:t>
      </w:r>
      <w:r w:rsidRPr="0058264F">
        <w:rPr>
          <w:i/>
        </w:rPr>
        <w:t>J Food Prot</w:t>
      </w:r>
      <w:r w:rsidRPr="0058264F">
        <w:t xml:space="preserve">. 2009;72(5):1094–8. doi: </w:t>
      </w:r>
      <w:hyperlink r:id="rId72" w:history="1">
        <w:r w:rsidRPr="0058264F">
          <w:rPr>
            <w:rStyle w:val="Hyperlink"/>
          </w:rPr>
          <w:t>https://doi.org/10.4315/0362-028x-72.5.1094</w:t>
        </w:r>
      </w:hyperlink>
      <w:r w:rsidRPr="0058264F">
        <w:t>.</w:t>
      </w:r>
    </w:p>
    <w:p w14:paraId="4AE5C771" w14:textId="77777777" w:rsidR="00705035" w:rsidRPr="0058264F" w:rsidRDefault="00705035" w:rsidP="00D50650">
      <w:pPr>
        <w:pStyle w:val="CDINumberedList1-L1"/>
      </w:pPr>
      <w:r w:rsidRPr="0058264F">
        <w:t xml:space="preserve">Musto J, Kirk M, Lightfoot D, Combs BG, </w:t>
      </w:r>
      <w:proofErr w:type="spellStart"/>
      <w:r w:rsidRPr="0058264F">
        <w:t>Mwanri</w:t>
      </w:r>
      <w:proofErr w:type="spellEnd"/>
      <w:r w:rsidRPr="0058264F">
        <w:t xml:space="preserve"> L. Multi-drug resistant </w:t>
      </w:r>
      <w:r w:rsidRPr="0058264F">
        <w:rPr>
          <w:i/>
          <w:iCs/>
        </w:rPr>
        <w:t>Salmonella</w:t>
      </w:r>
      <w:r w:rsidRPr="0058264F">
        <w:t xml:space="preserve"> Java infections acquired from tropical fish aquariums, Australia, 2003–04. </w:t>
      </w:r>
      <w:r w:rsidRPr="0058264F">
        <w:rPr>
          <w:i/>
        </w:rPr>
        <w:t>Commun Dis Intell Q Rep</w:t>
      </w:r>
      <w:r w:rsidRPr="0058264F">
        <w:t>. 2006;30(2):222–7.</w:t>
      </w:r>
    </w:p>
    <w:p w14:paraId="6C212592" w14:textId="77777777" w:rsidR="00705035" w:rsidRPr="0058264F" w:rsidRDefault="00705035" w:rsidP="00D50650">
      <w:pPr>
        <w:pStyle w:val="CDINumberedList1-L1"/>
      </w:pPr>
      <w:r w:rsidRPr="0058264F">
        <w:t xml:space="preserve">Staff M, Musto J, Hogg G, Janssen M, Rose K. Salmonellosis outbreak traced to playground sand, Australia, 2007–2009. </w:t>
      </w:r>
      <w:r w:rsidRPr="0058264F">
        <w:rPr>
          <w:i/>
        </w:rPr>
        <w:t>Emerg Infect Dis</w:t>
      </w:r>
      <w:r w:rsidRPr="0058264F">
        <w:t>. 2012;18(7):1159–62. doi:</w:t>
      </w:r>
      <w:r>
        <w:t> </w:t>
      </w:r>
      <w:hyperlink r:id="rId73" w:history="1">
        <w:r w:rsidRPr="0058264F">
          <w:rPr>
            <w:rStyle w:val="Hyperlink"/>
          </w:rPr>
          <w:t>https://doi.org/10.3201/eid1807.111443</w:t>
        </w:r>
      </w:hyperlink>
      <w:r w:rsidRPr="0058264F">
        <w:t>.</w:t>
      </w:r>
    </w:p>
    <w:p w14:paraId="4EAB44FA" w14:textId="77777777" w:rsidR="00705035" w:rsidRPr="0058264F" w:rsidRDefault="00705035" w:rsidP="00D50650">
      <w:pPr>
        <w:pStyle w:val="CDINumberedList1-L1"/>
      </w:pPr>
      <w:r w:rsidRPr="0058264F">
        <w:t xml:space="preserve">Wallace P, Kirk MD, Munnoch SA, Gunn J, Stafford RJ, Kelly PM. An outbreak of </w:t>
      </w:r>
      <w:r w:rsidRPr="0058264F">
        <w:rPr>
          <w:i/>
          <w:iCs/>
        </w:rPr>
        <w:t>Salmonella</w:t>
      </w:r>
      <w:r w:rsidRPr="0058264F">
        <w:t xml:space="preserve"> Litchfield on a car rally, Northern Territory, 2009. </w:t>
      </w:r>
      <w:r w:rsidRPr="0058264F">
        <w:rPr>
          <w:i/>
        </w:rPr>
        <w:t>Commun Dis Intell Q Rep</w:t>
      </w:r>
      <w:r w:rsidRPr="0058264F">
        <w:t>. 2010;34(2):124–6.</w:t>
      </w:r>
    </w:p>
    <w:p w14:paraId="1B821D3D" w14:textId="77777777" w:rsidR="00705035" w:rsidRPr="0058264F" w:rsidRDefault="00705035" w:rsidP="00D50650">
      <w:pPr>
        <w:pStyle w:val="CDINumberedList1-L1"/>
      </w:pPr>
      <w:proofErr w:type="spellStart"/>
      <w:r w:rsidRPr="0058264F">
        <w:t>Gantois</w:t>
      </w:r>
      <w:proofErr w:type="spellEnd"/>
      <w:r w:rsidRPr="0058264F">
        <w:t xml:space="preserve"> I, </w:t>
      </w:r>
      <w:proofErr w:type="spellStart"/>
      <w:r w:rsidRPr="0058264F">
        <w:t>Ducatelle</w:t>
      </w:r>
      <w:proofErr w:type="spellEnd"/>
      <w:r w:rsidRPr="0058264F">
        <w:t xml:space="preserve"> R, </w:t>
      </w:r>
      <w:proofErr w:type="spellStart"/>
      <w:r w:rsidRPr="0058264F">
        <w:t>Pasmans</w:t>
      </w:r>
      <w:proofErr w:type="spellEnd"/>
      <w:r w:rsidRPr="0058264F">
        <w:t xml:space="preserve"> F, </w:t>
      </w:r>
      <w:proofErr w:type="spellStart"/>
      <w:r w:rsidRPr="0058264F">
        <w:t>Haesebrouck</w:t>
      </w:r>
      <w:proofErr w:type="spellEnd"/>
      <w:r w:rsidRPr="0058264F">
        <w:t xml:space="preserve"> F, Gast R, Humphrey TJ et al. Mechanisms of egg contamination by </w:t>
      </w:r>
      <w:r w:rsidRPr="0058264F">
        <w:rPr>
          <w:i/>
          <w:iCs/>
        </w:rPr>
        <w:t>Salmonella</w:t>
      </w:r>
      <w:r w:rsidRPr="0058264F">
        <w:t xml:space="preserve"> Enteritidis. </w:t>
      </w:r>
      <w:r w:rsidRPr="0058264F">
        <w:rPr>
          <w:i/>
        </w:rPr>
        <w:t>FEMS Microbiol Rev</w:t>
      </w:r>
      <w:r w:rsidRPr="0058264F">
        <w:t>. 2009;33(4):718–38. doi:</w:t>
      </w:r>
      <w:r>
        <w:t> </w:t>
      </w:r>
      <w:hyperlink r:id="rId74" w:history="1">
        <w:r w:rsidRPr="0058264F">
          <w:rPr>
            <w:rStyle w:val="Hyperlink"/>
          </w:rPr>
          <w:t>https://doi.org/10.1111/j.1574-6976.2008.00161.x</w:t>
        </w:r>
      </w:hyperlink>
      <w:r w:rsidRPr="0058264F">
        <w:t>.</w:t>
      </w:r>
    </w:p>
    <w:p w14:paraId="69A86EA5" w14:textId="77777777" w:rsidR="00705035" w:rsidRPr="0058264F" w:rsidRDefault="00705035" w:rsidP="00D50650">
      <w:pPr>
        <w:pStyle w:val="CDINumberedList1-L1"/>
      </w:pPr>
      <w:r w:rsidRPr="0058264F">
        <w:t xml:space="preserve">Victoria State Government Department of Agriculture (Agriculture Victoria). </w:t>
      </w:r>
      <w:r w:rsidRPr="0058264F">
        <w:rPr>
          <w:i/>
          <w:iCs/>
        </w:rPr>
        <w:t>Salmonella</w:t>
      </w:r>
      <w:r w:rsidRPr="0058264F">
        <w:t xml:space="preserve"> Enteritidis. {Webpage.] Melbourne: Agriculture Victoria; 2022. [Accessed on 13 January 2023.] Available from: </w:t>
      </w:r>
      <w:hyperlink r:id="rId75" w:history="1">
        <w:r w:rsidRPr="0058264F">
          <w:rPr>
            <w:rStyle w:val="Hyperlink"/>
          </w:rPr>
          <w:t>https://agriculture.vic.gov.au/biosecurity/animal-diseases/poultry-diseases/salmonella-enteritidis</w:t>
        </w:r>
      </w:hyperlink>
      <w:r w:rsidRPr="0058264F">
        <w:t>.</w:t>
      </w:r>
    </w:p>
    <w:p w14:paraId="7DA9A6B3" w14:textId="77777777" w:rsidR="00705035" w:rsidRPr="0058264F" w:rsidRDefault="00705035" w:rsidP="00D50650">
      <w:pPr>
        <w:pStyle w:val="CDINumberedList1-L1"/>
      </w:pPr>
      <w:r w:rsidRPr="0058264F">
        <w:t xml:space="preserve">New South Wales Government Department of Primary Industries (NSW DPI). </w:t>
      </w:r>
      <w:r w:rsidRPr="0058264F">
        <w:rPr>
          <w:i/>
          <w:iCs/>
        </w:rPr>
        <w:t>Salmonella</w:t>
      </w:r>
      <w:r w:rsidRPr="0058264F">
        <w:t xml:space="preserve"> Enteritidis. [Webpage.] Sydney: NSW DPI; 2018. [Accessed on 13 January 2023.] Available from: </w:t>
      </w:r>
      <w:hyperlink r:id="rId76" w:history="1">
        <w:r w:rsidRPr="0058264F">
          <w:rPr>
            <w:rStyle w:val="Hyperlink"/>
          </w:rPr>
          <w:t>https://www.dpi.nsw.gov.au/animals-and-livestock/poultry-and-birds/health-disease/salmonella-enteritidis</w:t>
        </w:r>
      </w:hyperlink>
      <w:r w:rsidRPr="0058264F">
        <w:t>.</w:t>
      </w:r>
    </w:p>
    <w:p w14:paraId="706D1D68" w14:textId="77777777" w:rsidR="00705035" w:rsidRPr="0058264F" w:rsidRDefault="00705035" w:rsidP="00D50650">
      <w:pPr>
        <w:pStyle w:val="CDINumberedList1-L1"/>
      </w:pPr>
      <w:r w:rsidRPr="0058264F">
        <w:t xml:space="preserve">Guglielmino CJD, </w:t>
      </w:r>
      <w:proofErr w:type="spellStart"/>
      <w:r w:rsidRPr="0058264F">
        <w:t>Kakkanat</w:t>
      </w:r>
      <w:proofErr w:type="spellEnd"/>
      <w:r w:rsidRPr="0058264F">
        <w:t xml:space="preserve"> A, Forde BM, </w:t>
      </w:r>
      <w:proofErr w:type="spellStart"/>
      <w:r w:rsidRPr="0058264F">
        <w:t>Rubenach</w:t>
      </w:r>
      <w:proofErr w:type="spellEnd"/>
      <w:r w:rsidRPr="0058264F">
        <w:t xml:space="preserve"> S, Merone L, Stafford R et al. Outbreak of multi-drug-resistant (MDR) </w:t>
      </w:r>
      <w:r w:rsidRPr="0058264F">
        <w:rPr>
          <w:i/>
          <w:iCs/>
        </w:rPr>
        <w:t>Shigella flexneri</w:t>
      </w:r>
      <w:r w:rsidRPr="0058264F">
        <w:t xml:space="preserve"> in northern Australia due to an endemic regional clone acquiring an </w:t>
      </w:r>
      <w:proofErr w:type="spellStart"/>
      <w:r w:rsidRPr="0058264F">
        <w:t>IncFII</w:t>
      </w:r>
      <w:proofErr w:type="spellEnd"/>
      <w:r w:rsidRPr="0058264F">
        <w:t xml:space="preserve"> plasmid. </w:t>
      </w:r>
      <w:proofErr w:type="spellStart"/>
      <w:r w:rsidRPr="0058264F">
        <w:rPr>
          <w:i/>
        </w:rPr>
        <w:t>Eur</w:t>
      </w:r>
      <w:proofErr w:type="spellEnd"/>
      <w:r w:rsidRPr="0058264F">
        <w:rPr>
          <w:i/>
        </w:rPr>
        <w:t xml:space="preserve"> J Clin Microbiol Infect Dis</w:t>
      </w:r>
      <w:r w:rsidRPr="0058264F">
        <w:t>. 2021;402(2):279–86. doi:</w:t>
      </w:r>
      <w:r>
        <w:t> </w:t>
      </w:r>
      <w:hyperlink r:id="rId77" w:history="1">
        <w:r w:rsidRPr="0058264F">
          <w:rPr>
            <w:rStyle w:val="Hyperlink"/>
          </w:rPr>
          <w:t>https://doi.org/10.1007/s10096-020-04029-w</w:t>
        </w:r>
      </w:hyperlink>
      <w:r w:rsidRPr="0058264F">
        <w:t>.</w:t>
      </w:r>
    </w:p>
    <w:p w14:paraId="250E0CB4" w14:textId="77777777" w:rsidR="00705035" w:rsidRPr="0058264F" w:rsidRDefault="00705035" w:rsidP="00D50650">
      <w:pPr>
        <w:pStyle w:val="CDINumberedList1-L1"/>
      </w:pPr>
      <w:r w:rsidRPr="0058264F">
        <w:t xml:space="preserve">Lane CR, Sutton B, </w:t>
      </w:r>
      <w:proofErr w:type="spellStart"/>
      <w:r w:rsidRPr="0058264F">
        <w:t>Valcanis</w:t>
      </w:r>
      <w:proofErr w:type="spellEnd"/>
      <w:r w:rsidRPr="0058264F">
        <w:t xml:space="preserve"> M, Kirk M, Walker C, Lalor K et al. Travel destinations and sexual </w:t>
      </w:r>
      <w:proofErr w:type="spellStart"/>
      <w:r w:rsidRPr="0058264F">
        <w:t>behavior</w:t>
      </w:r>
      <w:proofErr w:type="spellEnd"/>
      <w:r w:rsidRPr="0058264F">
        <w:t xml:space="preserve"> as indicators of antibiotic resistant </w:t>
      </w:r>
      <w:r w:rsidRPr="0058264F">
        <w:rPr>
          <w:i/>
          <w:iCs/>
        </w:rPr>
        <w:t xml:space="preserve">Shigella </w:t>
      </w:r>
      <w:r w:rsidRPr="0058264F">
        <w:t xml:space="preserve">strains—Victoria, Australia. </w:t>
      </w:r>
      <w:r w:rsidRPr="0058264F">
        <w:rPr>
          <w:i/>
          <w:iCs/>
        </w:rPr>
        <w:t>Clin Infect Dis</w:t>
      </w:r>
      <w:r w:rsidRPr="0058264F">
        <w:t xml:space="preserve">. 2016;62(6):722–9. doi: </w:t>
      </w:r>
      <w:hyperlink r:id="rId78" w:history="1">
        <w:r w:rsidRPr="0058264F">
          <w:rPr>
            <w:rStyle w:val="Hyperlink"/>
          </w:rPr>
          <w:t>https://doi.org/10.1093/cid/civ1018</w:t>
        </w:r>
      </w:hyperlink>
      <w:r w:rsidRPr="0058264F">
        <w:t>.</w:t>
      </w:r>
    </w:p>
    <w:p w14:paraId="270A1ADA" w14:textId="77777777" w:rsidR="00705035" w:rsidRPr="0058264F" w:rsidRDefault="00705035" w:rsidP="00D50650">
      <w:pPr>
        <w:pStyle w:val="CDINumberedList1-L1"/>
      </w:pPr>
      <w:r w:rsidRPr="0058264F">
        <w:t xml:space="preserve">New South Wales Government Department of Health (NSW Health). </w:t>
      </w:r>
      <w:r w:rsidRPr="0058264F">
        <w:rPr>
          <w:i/>
          <w:iCs/>
        </w:rPr>
        <w:t>OzFoodNet: NSW Annual Report 2016</w:t>
      </w:r>
      <w:r w:rsidRPr="0058264F">
        <w:t xml:space="preserve">. Sydney: NSW Health, Communicable Diseases Branch; April 2017. Available from: </w:t>
      </w:r>
      <w:hyperlink r:id="rId79" w:history="1">
        <w:r w:rsidRPr="0058264F">
          <w:rPr>
            <w:rStyle w:val="Hyperlink"/>
          </w:rPr>
          <w:t>https://www.health.nsw.gov.au/Infectious/foodborne/Publications/NSW-ofn-annual-report-2016.pdf</w:t>
        </w:r>
      </w:hyperlink>
      <w:r w:rsidRPr="0058264F">
        <w:t>.</w:t>
      </w:r>
    </w:p>
    <w:p w14:paraId="49B4DF48" w14:textId="77777777" w:rsidR="00705035" w:rsidRPr="0058264F" w:rsidRDefault="00705035" w:rsidP="00D50650">
      <w:pPr>
        <w:pStyle w:val="CDINumberedList1-L1"/>
      </w:pPr>
      <w:r w:rsidRPr="0058264F">
        <w:lastRenderedPageBreak/>
        <w:t xml:space="preserve">Lewis HC, Ethelberg S, Olsen KEP, Nielsen EM, Lisby M, Madsen SB et al. Outbreaks of </w:t>
      </w:r>
      <w:r w:rsidRPr="0058264F">
        <w:rPr>
          <w:i/>
          <w:iCs/>
        </w:rPr>
        <w:t>Shigella sonnei</w:t>
      </w:r>
      <w:r w:rsidRPr="0058264F">
        <w:t xml:space="preserve"> infections in Denmark and Australia linked to consumption of imported raw baby corn. </w:t>
      </w:r>
      <w:r w:rsidRPr="0058264F">
        <w:rPr>
          <w:i/>
        </w:rPr>
        <w:t>Epidemiol Infect</w:t>
      </w:r>
      <w:r w:rsidRPr="0058264F">
        <w:t>. 2009;137(3):326–34. doi:</w:t>
      </w:r>
      <w:r>
        <w:t> </w:t>
      </w:r>
      <w:hyperlink r:id="rId80" w:history="1">
        <w:r w:rsidRPr="0058264F">
          <w:rPr>
            <w:rStyle w:val="Hyperlink"/>
          </w:rPr>
          <w:t>https://doi.org/10.1017/S0950268808001829</w:t>
        </w:r>
      </w:hyperlink>
      <w:r w:rsidRPr="0058264F">
        <w:t>.</w:t>
      </w:r>
    </w:p>
    <w:p w14:paraId="3AE6AEF0" w14:textId="77777777" w:rsidR="00705035" w:rsidRPr="0058264F" w:rsidRDefault="00705035" w:rsidP="00D50650">
      <w:pPr>
        <w:pStyle w:val="CDINumberedList1-L1"/>
      </w:pPr>
      <w:r w:rsidRPr="0058264F">
        <w:t xml:space="preserve">Draper A, Markey P. </w:t>
      </w:r>
      <w:r w:rsidRPr="0058264F">
        <w:rPr>
          <w:i/>
          <w:iCs/>
        </w:rPr>
        <w:t>Shigella flexneri</w:t>
      </w:r>
      <w:r w:rsidRPr="0058264F">
        <w:t xml:space="preserve"> 2b in the Northern Territory in 2017. </w:t>
      </w:r>
      <w:r w:rsidRPr="0058264F">
        <w:rPr>
          <w:i/>
          <w:iCs/>
        </w:rPr>
        <w:t>N T Dis Control Bull</w:t>
      </w:r>
      <w:r w:rsidRPr="0058264F">
        <w:t xml:space="preserve">. 2017;24(4)1–6. Available from: </w:t>
      </w:r>
      <w:hyperlink r:id="rId81" w:history="1">
        <w:r w:rsidRPr="0058264F">
          <w:rPr>
            <w:rStyle w:val="Hyperlink"/>
          </w:rPr>
          <w:t>https://digitallibrary.health.nt.gov.au/prodjspui/bitstream/10137/506/557/Vol%2024%20no%204%20December%202017.pdf</w:t>
        </w:r>
      </w:hyperlink>
      <w:r w:rsidRPr="0058264F">
        <w:t>.</w:t>
      </w:r>
    </w:p>
    <w:p w14:paraId="3ED2089A" w14:textId="77777777" w:rsidR="00705035" w:rsidRPr="0058264F" w:rsidRDefault="00705035" w:rsidP="00D50650">
      <w:pPr>
        <w:pStyle w:val="CDINumberedList1-L1"/>
      </w:pPr>
      <w:r w:rsidRPr="0058264F">
        <w:t xml:space="preserve">McPherson M, Lalor K, Combs B, Raupach J, Stafford R, Kirk MD. Serogroup-specific risk factors for Shiga toxin-producing </w:t>
      </w:r>
      <w:r w:rsidRPr="0058264F">
        <w:rPr>
          <w:i/>
          <w:iCs/>
        </w:rPr>
        <w:t>Escherichia coli</w:t>
      </w:r>
      <w:r w:rsidRPr="0058264F">
        <w:t xml:space="preserve"> infection in Australia. </w:t>
      </w:r>
      <w:r w:rsidRPr="0058264F">
        <w:rPr>
          <w:i/>
        </w:rPr>
        <w:t>Clin Infect Dis</w:t>
      </w:r>
      <w:r w:rsidRPr="0058264F">
        <w:t xml:space="preserve">. 2009;49(2):249–56. doi: </w:t>
      </w:r>
      <w:hyperlink r:id="rId82" w:history="1">
        <w:r w:rsidRPr="0058264F">
          <w:rPr>
            <w:rStyle w:val="Hyperlink"/>
          </w:rPr>
          <w:t>https://doi.org/10.1086/599370</w:t>
        </w:r>
      </w:hyperlink>
      <w:r w:rsidRPr="0058264F">
        <w:t>.</w:t>
      </w:r>
    </w:p>
    <w:p w14:paraId="1AA0C680" w14:textId="77777777" w:rsidR="00705035" w:rsidRPr="0058264F" w:rsidRDefault="00705035" w:rsidP="00D50650">
      <w:pPr>
        <w:pStyle w:val="CDINumberedList1-L1"/>
      </w:pPr>
      <w:r w:rsidRPr="0058264F">
        <w:t xml:space="preserve">Buchholz U, Bernard H, Werber D, Böhmer MM, </w:t>
      </w:r>
      <w:proofErr w:type="spellStart"/>
      <w:r w:rsidRPr="0058264F">
        <w:t>Remschmidt</w:t>
      </w:r>
      <w:proofErr w:type="spellEnd"/>
      <w:r w:rsidRPr="0058264F">
        <w:t xml:space="preserve"> C, Wilking H et al. German outbreak of </w:t>
      </w:r>
      <w:r w:rsidRPr="0058264F">
        <w:rPr>
          <w:i/>
          <w:iCs/>
        </w:rPr>
        <w:t>Escherichia coli</w:t>
      </w:r>
      <w:r w:rsidRPr="0058264F">
        <w:t xml:space="preserve"> O104:H4 associated with sprouts. </w:t>
      </w:r>
      <w:r w:rsidRPr="0058264F">
        <w:rPr>
          <w:i/>
        </w:rPr>
        <w:t>N Engl J Med</w:t>
      </w:r>
      <w:r w:rsidRPr="0058264F">
        <w:t xml:space="preserve">. 2011;365(19):1763–70. doi: </w:t>
      </w:r>
      <w:hyperlink r:id="rId83" w:history="1">
        <w:r w:rsidRPr="0058264F">
          <w:rPr>
            <w:rStyle w:val="Hyperlink"/>
          </w:rPr>
          <w:t>https://doi.org/10.1056/NEJMoa1106482</w:t>
        </w:r>
      </w:hyperlink>
      <w:r w:rsidRPr="0058264F">
        <w:t>.</w:t>
      </w:r>
    </w:p>
    <w:p w14:paraId="24EBEC13" w14:textId="77777777" w:rsidR="00705035" w:rsidRPr="0058264F" w:rsidRDefault="00705035" w:rsidP="00D50650">
      <w:pPr>
        <w:pStyle w:val="CDINumberedList1-L1"/>
      </w:pPr>
      <w:r w:rsidRPr="0058264F">
        <w:t xml:space="preserve">OzFoodNet Working Group. OzFoodNet quarterly report, 1 October to 31 December 2009. </w:t>
      </w:r>
      <w:r w:rsidRPr="0058264F">
        <w:rPr>
          <w:i/>
          <w:iCs/>
        </w:rPr>
        <w:t>Commun Dis Intell Q Rep</w:t>
      </w:r>
      <w:r w:rsidRPr="0058264F">
        <w:t>. 2010;34(1):59–67.</w:t>
      </w:r>
    </w:p>
    <w:p w14:paraId="09CC6B00" w14:textId="77777777" w:rsidR="00705035" w:rsidRPr="0058264F" w:rsidRDefault="00705035" w:rsidP="00D50650">
      <w:pPr>
        <w:pStyle w:val="CDINumberedList1-L1"/>
      </w:pPr>
      <w:r w:rsidRPr="0058264F">
        <w:t xml:space="preserve">Draper A, Yip TW. An outbreak of Shiga toxin-producing </w:t>
      </w:r>
      <w:r w:rsidRPr="0058264F">
        <w:rPr>
          <w:i/>
          <w:iCs/>
        </w:rPr>
        <w:t>E.coli</w:t>
      </w:r>
      <w:r w:rsidRPr="0058264F">
        <w:t xml:space="preserve"> (STEC) gastroenteritis associated with eating kangaroo - a case study from the Northern Territory. </w:t>
      </w:r>
      <w:r w:rsidRPr="0058264F">
        <w:rPr>
          <w:i/>
          <w:iCs/>
        </w:rPr>
        <w:t>N T Dis Control Bull</w:t>
      </w:r>
      <w:r w:rsidRPr="0058264F">
        <w:t xml:space="preserve">. 2013;20(1):14–5. Available from: </w:t>
      </w:r>
      <w:hyperlink r:id="rId84" w:history="1">
        <w:r w:rsidRPr="0058264F">
          <w:rPr>
            <w:rStyle w:val="Hyperlink"/>
          </w:rPr>
          <w:t>https://digitallibrary.health.nt.gov.au/prodjspui/bitstream/10137/506/416/Vol.%2020%20no%201%20March%202013.pdf</w:t>
        </w:r>
      </w:hyperlink>
      <w:r w:rsidRPr="0058264F">
        <w:t>.</w:t>
      </w:r>
    </w:p>
    <w:p w14:paraId="0231872A" w14:textId="77777777" w:rsidR="00705035" w:rsidRPr="0058264F" w:rsidRDefault="00705035" w:rsidP="00D50650">
      <w:pPr>
        <w:pStyle w:val="CDINumberedList1-L1"/>
      </w:pPr>
      <w:r w:rsidRPr="0058264F">
        <w:t xml:space="preserve">Vasant BR, Stafford RJ, Jennison AV, Bennett SM, Bell RJ, Doyle CJ et al. Mild illness during outbreak of Shiga toxin-producing </w:t>
      </w:r>
      <w:r w:rsidRPr="0058264F">
        <w:rPr>
          <w:i/>
          <w:iCs/>
        </w:rPr>
        <w:t>Escherichia coli</w:t>
      </w:r>
      <w:r w:rsidRPr="0058264F">
        <w:t xml:space="preserve"> O157 infections associated with agricultural show, Australia. </w:t>
      </w:r>
      <w:r w:rsidRPr="0058264F">
        <w:rPr>
          <w:i/>
          <w:iCs/>
        </w:rPr>
        <w:t>Emerg Infect Dis</w:t>
      </w:r>
      <w:r w:rsidRPr="0058264F">
        <w:t>. 2017;23(10):1686–9. doi:</w:t>
      </w:r>
      <w:r>
        <w:t> </w:t>
      </w:r>
      <w:hyperlink r:id="rId85" w:history="1">
        <w:r w:rsidRPr="0058264F">
          <w:rPr>
            <w:rStyle w:val="Hyperlink"/>
          </w:rPr>
          <w:t>https://doi.org/10.3201/eid2310.161836</w:t>
        </w:r>
      </w:hyperlink>
      <w:r w:rsidRPr="0058264F">
        <w:t>.</w:t>
      </w:r>
    </w:p>
    <w:p w14:paraId="411B1785" w14:textId="77777777" w:rsidR="00705035" w:rsidRPr="0058264F" w:rsidRDefault="00705035" w:rsidP="00D50650">
      <w:pPr>
        <w:pStyle w:val="CDINumberedList1-L1"/>
      </w:pPr>
      <w:r w:rsidRPr="0058264F">
        <w:t xml:space="preserve">Moffatt CRM, Musto J, Pingault N, Combs B, Miller M, Stafford R et al. Recovery of </w:t>
      </w:r>
      <w:r w:rsidRPr="0058264F">
        <w:rPr>
          <w:i/>
          <w:iCs/>
        </w:rPr>
        <w:t>Salmonella enterica</w:t>
      </w:r>
      <w:r w:rsidRPr="0058264F">
        <w:t xml:space="preserve"> from Australian layer and processing environments following outbreaks linked to eggs. </w:t>
      </w:r>
      <w:r w:rsidRPr="0058264F">
        <w:rPr>
          <w:i/>
        </w:rPr>
        <w:t xml:space="preserve">Foodborne </w:t>
      </w:r>
      <w:proofErr w:type="spellStart"/>
      <w:r w:rsidRPr="0058264F">
        <w:rPr>
          <w:i/>
        </w:rPr>
        <w:t>Pathog</w:t>
      </w:r>
      <w:proofErr w:type="spellEnd"/>
      <w:r w:rsidRPr="0058264F">
        <w:rPr>
          <w:i/>
        </w:rPr>
        <w:t xml:space="preserve"> Dis</w:t>
      </w:r>
      <w:r w:rsidRPr="0058264F">
        <w:t xml:space="preserve">. 2017;14(8):478–82. doi: </w:t>
      </w:r>
      <w:hyperlink r:id="rId86" w:history="1">
        <w:r w:rsidRPr="0058264F">
          <w:rPr>
            <w:rStyle w:val="Hyperlink"/>
          </w:rPr>
          <w:t>https://doi.org/10.1089/fpd.2016.2268</w:t>
        </w:r>
      </w:hyperlink>
      <w:r w:rsidRPr="0058264F">
        <w:t>.</w:t>
      </w:r>
    </w:p>
    <w:p w14:paraId="007066D2" w14:textId="77777777" w:rsidR="00705035" w:rsidRDefault="00705035" w:rsidP="00D50650">
      <w:pPr>
        <w:pStyle w:val="CDINumberedList1-L1"/>
      </w:pPr>
      <w:r w:rsidRPr="0058264F">
        <w:t xml:space="preserve">NSW DPI. </w:t>
      </w:r>
      <w:r w:rsidRPr="00705035">
        <w:rPr>
          <w:i/>
          <w:iCs/>
        </w:rPr>
        <w:t>Listeria outbreak investigation: summary report for the melon industry, October 2018</w:t>
      </w:r>
      <w:r w:rsidRPr="0058264F">
        <w:t xml:space="preserve">. Sydney: NSW DPI; October 2018. Available from: </w:t>
      </w:r>
      <w:hyperlink r:id="rId87" w:history="1">
        <w:r w:rsidRPr="0058264F">
          <w:rPr>
            <w:rStyle w:val="Hyperlink"/>
          </w:rPr>
          <w:t>https://www.foodauthority.nsw.gov.au/sites/default/files/_Documents/foodsafetyandyou/listeria_outbreak_investigation.pdf</w:t>
        </w:r>
      </w:hyperlink>
      <w:r w:rsidRPr="0058264F">
        <w:t>.</w:t>
      </w:r>
    </w:p>
    <w:p w14:paraId="36330844" w14:textId="47617272" w:rsidR="0058264F" w:rsidRPr="001E3ECB" w:rsidRDefault="00705035" w:rsidP="00D50650">
      <w:pPr>
        <w:pStyle w:val="CDINumberedList1-L1"/>
      </w:pPr>
      <w:r w:rsidRPr="00B45F1C">
        <w:t xml:space="preserve">Franklin N, Camphor H, Wright R, Stafford R, Glasgow K, Sheppeard V. Outbreak of hepatitis A genotype IB in Australia associated with imported frozen pomegranate arils. </w:t>
      </w:r>
      <w:r w:rsidRPr="00705035">
        <w:rPr>
          <w:i/>
          <w:iCs/>
        </w:rPr>
        <w:t>Epidemiol Infect</w:t>
      </w:r>
      <w:r w:rsidRPr="00B45F1C">
        <w:t xml:space="preserve">. 2019;147:e74. doi: </w:t>
      </w:r>
      <w:hyperlink r:id="rId88" w:history="1">
        <w:r w:rsidRPr="00B45F1C">
          <w:rPr>
            <w:rStyle w:val="Hyperlink"/>
          </w:rPr>
          <w:t>https://doi.org/10.1017/S0950268818003515</w:t>
        </w:r>
      </w:hyperlink>
      <w:r w:rsidRPr="00B45F1C">
        <w:t>.</w:t>
      </w:r>
    </w:p>
    <w:p w14:paraId="5ED0E8CD" w14:textId="77777777" w:rsidR="004973B4" w:rsidRDefault="004973B4" w:rsidP="00EE3D60">
      <w:pPr>
        <w:pStyle w:val="Heading1"/>
      </w:pPr>
      <w:bookmarkStart w:id="167" w:name="_Toc204171653"/>
      <w:r>
        <w:lastRenderedPageBreak/>
        <w:t>Appendix A</w:t>
      </w:r>
      <w:bookmarkEnd w:id="167"/>
    </w:p>
    <w:p w14:paraId="0F7FE0FC" w14:textId="1933AC8B" w:rsidR="004973B4" w:rsidRDefault="00705035" w:rsidP="00754F47">
      <w:pPr>
        <w:pStyle w:val="CDITable-Title"/>
        <w:spacing w:before="240"/>
      </w:pPr>
      <w:bookmarkStart w:id="168" w:name="_Toc202448109"/>
      <w:bookmarkStart w:id="169" w:name="_Toc204171905"/>
      <w:r w:rsidRPr="00705035">
        <w:t xml:space="preserve">Revised </w:t>
      </w:r>
      <w:r w:rsidRPr="00754F47">
        <w:t>OzFoodNet</w:t>
      </w:r>
      <w:r w:rsidRPr="00705035">
        <w:t xml:space="preserve"> definitions for modes of outbreak transmission implemented in 2016</w:t>
      </w:r>
      <w:bookmarkEnd w:id="168"/>
      <w:bookmarkEnd w:id="169"/>
    </w:p>
    <w:tbl>
      <w:tblPr>
        <w:tblW w:w="0" w:type="auto"/>
        <w:tblLayout w:type="fixed"/>
        <w:tblCellMar>
          <w:left w:w="0" w:type="dxa"/>
          <w:right w:w="0" w:type="dxa"/>
        </w:tblCellMar>
        <w:tblLook w:val="0000" w:firstRow="0" w:lastRow="0" w:firstColumn="0" w:lastColumn="0" w:noHBand="0" w:noVBand="0"/>
        <w:tblCaption w:val="Appendix A: Revised OzFoodNet definitions for modes of outbreak transmission implemented in 2016"/>
        <w:tblDescription w:val="Appendix A outlines the revised OzFoodNet definitions for modes of outbreak transmission, implemented in 2016. "/>
      </w:tblPr>
      <w:tblGrid>
        <w:gridCol w:w="3118"/>
        <w:gridCol w:w="6520"/>
      </w:tblGrid>
      <w:tr w:rsidR="00F94841" w:rsidRPr="00F94841" w14:paraId="77C7565C" w14:textId="77777777" w:rsidTr="00F94841">
        <w:trPr>
          <w:trHeight w:val="20"/>
          <w:tblHeader/>
        </w:trPr>
        <w:tc>
          <w:tcPr>
            <w:tcW w:w="3118" w:type="dxa"/>
            <w:shd w:val="clear" w:color="auto" w:fill="1E4496" w:themeFill="text2"/>
            <w:tcMar>
              <w:top w:w="113" w:type="dxa"/>
              <w:left w:w="113" w:type="dxa"/>
              <w:bottom w:w="113" w:type="dxa"/>
              <w:right w:w="113" w:type="dxa"/>
            </w:tcMar>
            <w:vAlign w:val="bottom"/>
          </w:tcPr>
          <w:p w14:paraId="5F589814" w14:textId="77777777" w:rsidR="00F94841" w:rsidRPr="00F94841" w:rsidRDefault="00F94841" w:rsidP="00F94841">
            <w:pPr>
              <w:pStyle w:val="CDITable-HeaderRowLeft"/>
            </w:pPr>
            <w:r w:rsidRPr="00F94841">
              <w:t>Mode</w:t>
            </w:r>
          </w:p>
        </w:tc>
        <w:tc>
          <w:tcPr>
            <w:tcW w:w="6520" w:type="dxa"/>
            <w:shd w:val="clear" w:color="auto" w:fill="1E4496" w:themeFill="text2"/>
            <w:tcMar>
              <w:top w:w="113" w:type="dxa"/>
              <w:left w:w="113" w:type="dxa"/>
              <w:bottom w:w="113" w:type="dxa"/>
              <w:right w:w="113" w:type="dxa"/>
            </w:tcMar>
            <w:vAlign w:val="bottom"/>
          </w:tcPr>
          <w:p w14:paraId="64CF178D" w14:textId="77777777" w:rsidR="00F94841" w:rsidRPr="00F94841" w:rsidRDefault="00F94841" w:rsidP="00F94841">
            <w:pPr>
              <w:pStyle w:val="CDITable-HeaderRowLeft"/>
            </w:pPr>
            <w:r w:rsidRPr="00F94841">
              <w:t>Definition</w:t>
            </w:r>
          </w:p>
        </w:tc>
      </w:tr>
      <w:tr w:rsidR="00F94841" w:rsidRPr="00F94841" w14:paraId="24B56A78" w14:textId="77777777" w:rsidTr="00F94841">
        <w:trPr>
          <w:trHeight w:val="20"/>
        </w:trPr>
        <w:tc>
          <w:tcPr>
            <w:tcW w:w="3118" w:type="dxa"/>
            <w:tcBorders>
              <w:bottom w:val="single" w:sz="6" w:space="0" w:color="1E4496" w:themeColor="text2"/>
            </w:tcBorders>
            <w:tcMar>
              <w:top w:w="113" w:type="dxa"/>
              <w:left w:w="113" w:type="dxa"/>
              <w:bottom w:w="113" w:type="dxa"/>
              <w:right w:w="113" w:type="dxa"/>
            </w:tcMar>
            <w:vAlign w:val="center"/>
          </w:tcPr>
          <w:p w14:paraId="3548F4F8" w14:textId="77777777" w:rsidR="00F94841" w:rsidRPr="00F94841" w:rsidRDefault="00F94841" w:rsidP="00F94841">
            <w:pPr>
              <w:pStyle w:val="CDITable-RowLeft"/>
            </w:pPr>
            <w:r w:rsidRPr="00F94841">
              <w:t>Foodborne</w:t>
            </w:r>
          </w:p>
        </w:tc>
        <w:tc>
          <w:tcPr>
            <w:tcW w:w="6520" w:type="dxa"/>
            <w:tcBorders>
              <w:bottom w:val="single" w:sz="6" w:space="0" w:color="1E4496" w:themeColor="text2"/>
            </w:tcBorders>
            <w:tcMar>
              <w:top w:w="113" w:type="dxa"/>
              <w:left w:w="113" w:type="dxa"/>
              <w:bottom w:w="113" w:type="dxa"/>
              <w:right w:w="113" w:type="dxa"/>
            </w:tcMar>
            <w:vAlign w:val="center"/>
          </w:tcPr>
          <w:p w14:paraId="4AEA9726" w14:textId="77777777" w:rsidR="00F94841" w:rsidRPr="00F94841" w:rsidRDefault="00F94841" w:rsidP="00F94841">
            <w:pPr>
              <w:pStyle w:val="CDITable-RowLeft"/>
            </w:pPr>
            <w:r w:rsidRPr="00F94841">
              <w:t xml:space="preserve">An incident where two or more persons experience a similar illness after consuming a common food or meal and analytical epidemiological evidence and/or microbiological evidence (including food and/or environmental) implicates the meal or food as the source of illness; or the aetiology of the outbreak can only result through foodborne transmission (for example </w:t>
            </w:r>
            <w:r w:rsidRPr="00F94841">
              <w:rPr>
                <w:i/>
                <w:iCs/>
              </w:rPr>
              <w:t>Listeria monocytogenes</w:t>
            </w:r>
            <w:r w:rsidRPr="00F94841">
              <w:t xml:space="preserve">, ciguatera fish poisoning). </w:t>
            </w:r>
          </w:p>
        </w:tc>
      </w:tr>
      <w:tr w:rsidR="00F94841" w:rsidRPr="00F94841" w14:paraId="441C1F2A" w14:textId="77777777" w:rsidTr="00F9484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C23304" w14:textId="77777777" w:rsidR="00F94841" w:rsidRPr="00F94841" w:rsidRDefault="00F94841" w:rsidP="00F94841">
            <w:pPr>
              <w:pStyle w:val="CDITable-RowLeft"/>
            </w:pPr>
            <w:r w:rsidRPr="00F94841">
              <w:t>Probable foodborne</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2C0DD9" w14:textId="66F7D82F" w:rsidR="00F94841" w:rsidRPr="00F94841" w:rsidRDefault="00F94841" w:rsidP="00F94841">
            <w:pPr>
              <w:pStyle w:val="CDITable-RowLeft"/>
            </w:pPr>
            <w:r w:rsidRPr="00F94841">
              <w:t>An incident where two or more persons experience a similar illness after consuming a common food or meal and compelling descriptive epidemiological evidence implicates the meal or food as the suspected source of illness. This</w:t>
            </w:r>
            <w:r>
              <w:t> </w:t>
            </w:r>
            <w:r w:rsidRPr="00F94841">
              <w:t>includes outbreaks where the mode of transmission is suspected to be from an ill food handler to food to person.</w:t>
            </w:r>
          </w:p>
        </w:tc>
      </w:tr>
      <w:tr w:rsidR="00F94841" w:rsidRPr="00F94841" w14:paraId="79CB663C" w14:textId="77777777" w:rsidTr="00F9484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E4663A" w14:textId="77777777" w:rsidR="00F94841" w:rsidRPr="00F94841" w:rsidRDefault="00F94841" w:rsidP="00F94841">
            <w:pPr>
              <w:pStyle w:val="CDITable-RowLeft"/>
            </w:pPr>
            <w:r w:rsidRPr="00F94841">
              <w:t>Waterborne</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327BFD" w14:textId="77777777" w:rsidR="00F94841" w:rsidRPr="00F94841" w:rsidRDefault="00F94841" w:rsidP="00F94841">
            <w:pPr>
              <w:pStyle w:val="CDITable-RowLeft"/>
            </w:pPr>
            <w:r w:rsidRPr="00F94841">
              <w:t>An incident where two or more persons experience a similar illness after the consumption of water from a common source and analytical epidemiological evidence and/or microbiological evidence implicates the drinking water supply as the source of illness. This does not include outbreaks associated with accidental consumption of water during recreational water exposures (environmental transmission).</w:t>
            </w:r>
          </w:p>
        </w:tc>
      </w:tr>
      <w:tr w:rsidR="00F94841" w:rsidRPr="00F94841" w14:paraId="1647075D" w14:textId="77777777" w:rsidTr="00F9484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1DF706" w14:textId="77777777" w:rsidR="00F94841" w:rsidRPr="00F94841" w:rsidRDefault="00F94841" w:rsidP="00F94841">
            <w:pPr>
              <w:pStyle w:val="CDITable-RowLeft"/>
            </w:pPr>
            <w:r w:rsidRPr="00F94841">
              <w:t>Probable waterborne</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9A51F6" w14:textId="77777777" w:rsidR="00F94841" w:rsidRPr="00F94841" w:rsidRDefault="00F94841" w:rsidP="00F94841">
            <w:pPr>
              <w:pStyle w:val="CDITable-RowLeft"/>
            </w:pPr>
            <w:r w:rsidRPr="00F94841">
              <w:t>An incident where two or more persons experience a similar illness after consumption of water from a common source and compelling descriptive epidemiological evidence implicates the drinking water supply as the source of illness. This does not include outbreaks associated with accidental consumption of water during recreational water exposures (environmental transmission).</w:t>
            </w:r>
          </w:p>
        </w:tc>
      </w:tr>
      <w:tr w:rsidR="00F94841" w:rsidRPr="00F94841" w14:paraId="37C4BA92" w14:textId="77777777" w:rsidTr="00F9484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F228B7" w14:textId="77777777" w:rsidR="00F94841" w:rsidRPr="00F94841" w:rsidRDefault="00F94841" w:rsidP="00F94841">
            <w:pPr>
              <w:pStyle w:val="CDITable-RowLeft"/>
            </w:pPr>
            <w:r w:rsidRPr="00F94841">
              <w:t>Animal-to-person</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10DB96" w14:textId="77777777" w:rsidR="00F94841" w:rsidRPr="00F94841" w:rsidRDefault="00F94841" w:rsidP="00F94841">
            <w:pPr>
              <w:pStyle w:val="CDITable-RowLeft"/>
            </w:pPr>
            <w:r w:rsidRPr="00F94841">
              <w:t>An incident where two or more persons experience a similar illness after exposure to animals and analytical epidemiological evidence and/or microbiological evidence implicates the animal as the source of illness.</w:t>
            </w:r>
          </w:p>
        </w:tc>
      </w:tr>
      <w:tr w:rsidR="00F94841" w:rsidRPr="00F94841" w14:paraId="1784A5F5" w14:textId="77777777" w:rsidTr="00F9484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364BE8" w14:textId="77777777" w:rsidR="00F94841" w:rsidRPr="00F94841" w:rsidRDefault="00F94841" w:rsidP="00F94841">
            <w:pPr>
              <w:pStyle w:val="CDITable-RowLeft"/>
            </w:pPr>
            <w:r w:rsidRPr="00F94841">
              <w:t>Probable animal-to-person</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0AC717" w14:textId="77777777" w:rsidR="00F94841" w:rsidRPr="00F94841" w:rsidRDefault="00F94841" w:rsidP="00F94841">
            <w:pPr>
              <w:pStyle w:val="CDITable-RowLeft"/>
            </w:pPr>
            <w:r w:rsidRPr="00F94841">
              <w:t>An incident where two or more persons experience a similar illness after exposure to animals and compelling descriptive epidemiological evidence implicates the animals as the suspected source of illness.</w:t>
            </w:r>
          </w:p>
        </w:tc>
      </w:tr>
      <w:tr w:rsidR="00F94841" w:rsidRPr="00F94841" w14:paraId="61D2F785" w14:textId="77777777" w:rsidTr="00F9484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DF715C" w14:textId="77777777" w:rsidR="00F94841" w:rsidRPr="00F94841" w:rsidRDefault="00F94841" w:rsidP="00F94841">
            <w:pPr>
              <w:pStyle w:val="CDITable-RowLeft"/>
            </w:pPr>
            <w:r w:rsidRPr="00F94841">
              <w:t>Environmental</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0CA997" w14:textId="77777777" w:rsidR="00F94841" w:rsidRPr="00F94841" w:rsidRDefault="00F94841" w:rsidP="00F94841">
            <w:pPr>
              <w:pStyle w:val="CDITable-RowLeft"/>
            </w:pPr>
            <w:r w:rsidRPr="00F94841">
              <w:t>An incident where two or more persons experience a similar illness following exposure to a contaminated environment and epidemiological evidence and/or microbiological evidence implicates a specific environmental source as the cause of illness. This includes recreational exposure to water.</w:t>
            </w:r>
          </w:p>
        </w:tc>
      </w:tr>
      <w:tr w:rsidR="00F94841" w:rsidRPr="00F94841" w14:paraId="4E904AA1" w14:textId="77777777" w:rsidTr="00F94841">
        <w:trPr>
          <w:trHeight w:val="20"/>
        </w:trPr>
        <w:tc>
          <w:tcPr>
            <w:tcW w:w="311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6E9835" w14:textId="77777777" w:rsidR="00F94841" w:rsidRPr="00F94841" w:rsidRDefault="00F94841" w:rsidP="00F94841">
            <w:pPr>
              <w:pStyle w:val="CDITable-RowLeft"/>
            </w:pPr>
            <w:r w:rsidRPr="00F94841">
              <w:t>Probable environmental</w:t>
            </w:r>
          </w:p>
        </w:tc>
        <w:tc>
          <w:tcPr>
            <w:tcW w:w="65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D222DD" w14:textId="77777777" w:rsidR="00F94841" w:rsidRPr="00F94841" w:rsidRDefault="00F94841" w:rsidP="00F94841">
            <w:pPr>
              <w:pStyle w:val="CDITable-RowLeft"/>
            </w:pPr>
            <w:r w:rsidRPr="00F94841">
              <w:t>An incident where two or more persons experience a similar illness following exposure to a contaminated environment and compelling descriptive epidemiological evidence identifies a specific environmental source as the suspected cause of illness but the exact source of contamination is unknown. This includes recreational exposure to water.</w:t>
            </w:r>
          </w:p>
        </w:tc>
      </w:tr>
    </w:tbl>
    <w:p w14:paraId="3303E41F" w14:textId="77777777" w:rsidR="00705035" w:rsidRDefault="00705035" w:rsidP="004973B4"/>
    <w:p w14:paraId="64F74744" w14:textId="77777777" w:rsidR="00705035" w:rsidRDefault="00705035" w:rsidP="004973B4">
      <w:pPr>
        <w:sectPr w:rsidR="00705035" w:rsidSect="001E3ECB">
          <w:headerReference w:type="even" r:id="rId89"/>
          <w:headerReference w:type="default" r:id="rId90"/>
          <w:footerReference w:type="even" r:id="rId91"/>
          <w:footerReference w:type="default" r:id="rId92"/>
          <w:headerReference w:type="first" r:id="rId93"/>
          <w:footerReference w:type="first" r:id="rId94"/>
          <w:footnotePr>
            <w:numFmt w:val="lowerRoman"/>
          </w:footnotePr>
          <w:pgSz w:w="11907" w:h="16840" w:code="9"/>
          <w:pgMar w:top="1134" w:right="1134" w:bottom="1134" w:left="1134" w:header="709" w:footer="567" w:gutter="0"/>
          <w:cols w:space="708"/>
          <w:docGrid w:linePitch="360"/>
        </w:sectPr>
      </w:pPr>
    </w:p>
    <w:p w14:paraId="6E50BB9E" w14:textId="24AADC4C" w:rsidR="00705035" w:rsidRDefault="00705035" w:rsidP="00EE3D60">
      <w:pPr>
        <w:pStyle w:val="Heading1-nospacebefore"/>
      </w:pPr>
      <w:bookmarkStart w:id="170" w:name="_Toc204171654"/>
      <w:r>
        <w:lastRenderedPageBreak/>
        <w:t>Appendix B</w:t>
      </w:r>
      <w:bookmarkEnd w:id="170"/>
    </w:p>
    <w:p w14:paraId="4CFEC5CE" w14:textId="4346F44E" w:rsidR="00705035" w:rsidRDefault="00705035" w:rsidP="00754F47">
      <w:pPr>
        <w:pStyle w:val="CDITable-Title"/>
        <w:spacing w:before="240"/>
      </w:pPr>
      <w:bookmarkStart w:id="171" w:name="_Toc202448110"/>
      <w:bookmarkStart w:id="172" w:name="_Toc204171906"/>
      <w:r w:rsidRPr="00705035">
        <w:t xml:space="preserve">Foodborne and probable foodborne outbreak summary for </w:t>
      </w:r>
      <w:r w:rsidRPr="00754F47">
        <w:t>OzFoodNet</w:t>
      </w:r>
      <w:r w:rsidRPr="00705035">
        <w:t xml:space="preserve"> sites, Australia, 2018</w:t>
      </w:r>
      <w:bookmarkEnd w:id="171"/>
      <w:bookmarkEnd w:id="172"/>
    </w:p>
    <w:tbl>
      <w:tblPr>
        <w:tblW w:w="0" w:type="auto"/>
        <w:tblLayout w:type="fixed"/>
        <w:tblCellMar>
          <w:left w:w="0" w:type="dxa"/>
          <w:right w:w="0" w:type="dxa"/>
        </w:tblCellMar>
        <w:tblLook w:val="0000" w:firstRow="0" w:lastRow="0" w:firstColumn="0" w:lastColumn="0" w:noHBand="0" w:noVBand="0"/>
        <w:tblCaption w:val="Appendix B: Foodborne and probable foodborne outbreak summary for OzFoodNet sites, Australia, 2018"/>
        <w:tblDescription w:val="Appendix B describes each foodborne outbreak reported in Australia in 2018 by OzFoodNet site. Information is provided on the month, food preparation setting, aetiological agent responsible, number of people ill (including hospitalisations and fatalities), level of evidence, epidemiological study type, responsible food vehicles, commodity and contamination factor. "/>
      </w:tblPr>
      <w:tblGrid>
        <w:gridCol w:w="1247"/>
        <w:gridCol w:w="794"/>
        <w:gridCol w:w="1304"/>
        <w:gridCol w:w="1587"/>
        <w:gridCol w:w="879"/>
        <w:gridCol w:w="1191"/>
        <w:gridCol w:w="935"/>
        <w:gridCol w:w="1134"/>
        <w:gridCol w:w="1502"/>
        <w:gridCol w:w="1333"/>
        <w:gridCol w:w="1247"/>
        <w:gridCol w:w="1417"/>
      </w:tblGrid>
      <w:tr w:rsidR="00693D69" w:rsidRPr="00693D69" w14:paraId="1A32F551" w14:textId="77777777" w:rsidTr="0066093E">
        <w:trPr>
          <w:trHeight w:val="20"/>
          <w:tblHeader/>
        </w:trPr>
        <w:tc>
          <w:tcPr>
            <w:tcW w:w="1247" w:type="dxa"/>
            <w:shd w:val="clear" w:color="auto" w:fill="1E4496" w:themeFill="text2"/>
            <w:tcMar>
              <w:top w:w="113" w:type="dxa"/>
              <w:left w:w="113" w:type="dxa"/>
              <w:bottom w:w="113" w:type="dxa"/>
              <w:right w:w="113" w:type="dxa"/>
            </w:tcMar>
            <w:vAlign w:val="bottom"/>
          </w:tcPr>
          <w:p w14:paraId="12B84A34" w14:textId="77777777" w:rsidR="00693D69" w:rsidRPr="00693D69" w:rsidRDefault="00693D69" w:rsidP="00693D69">
            <w:pPr>
              <w:pStyle w:val="CDITable-HeaderRowLeftsmaller"/>
              <w:rPr>
                <w:lang w:val="en-GB"/>
              </w:rPr>
            </w:pPr>
            <w:r w:rsidRPr="00693D69">
              <w:rPr>
                <w:lang w:val="en-GB"/>
              </w:rPr>
              <w:t>Jurisdiction</w:t>
            </w:r>
            <w:r w:rsidRPr="00693D69">
              <w:rPr>
                <w:vertAlign w:val="superscript"/>
                <w:lang w:val="en-GB"/>
              </w:rPr>
              <w:t>a</w:t>
            </w:r>
          </w:p>
        </w:tc>
        <w:tc>
          <w:tcPr>
            <w:tcW w:w="794" w:type="dxa"/>
            <w:shd w:val="clear" w:color="auto" w:fill="1E4496" w:themeFill="text2"/>
            <w:tcMar>
              <w:top w:w="113" w:type="dxa"/>
              <w:left w:w="113" w:type="dxa"/>
              <w:bottom w:w="113" w:type="dxa"/>
              <w:right w:w="113" w:type="dxa"/>
            </w:tcMar>
            <w:vAlign w:val="bottom"/>
          </w:tcPr>
          <w:p w14:paraId="43035B7F" w14:textId="77777777" w:rsidR="00693D69" w:rsidRPr="00693D69" w:rsidRDefault="00693D69" w:rsidP="00693D69">
            <w:pPr>
              <w:pStyle w:val="CDITable-HeaderRowLeftsmaller"/>
              <w:rPr>
                <w:lang w:val="en-GB"/>
              </w:rPr>
            </w:pPr>
            <w:r w:rsidRPr="00693D69">
              <w:rPr>
                <w:lang w:val="en-GB"/>
              </w:rPr>
              <w:t>Month</w:t>
            </w:r>
            <w:r w:rsidRPr="00693D69">
              <w:rPr>
                <w:vertAlign w:val="superscript"/>
                <w:lang w:val="en-GB"/>
              </w:rPr>
              <w:t>b</w:t>
            </w:r>
          </w:p>
        </w:tc>
        <w:tc>
          <w:tcPr>
            <w:tcW w:w="1304" w:type="dxa"/>
            <w:shd w:val="clear" w:color="auto" w:fill="1E4496" w:themeFill="text2"/>
            <w:tcMar>
              <w:top w:w="113" w:type="dxa"/>
              <w:left w:w="113" w:type="dxa"/>
              <w:bottom w:w="113" w:type="dxa"/>
              <w:right w:w="113" w:type="dxa"/>
            </w:tcMar>
            <w:vAlign w:val="bottom"/>
          </w:tcPr>
          <w:p w14:paraId="72D9F039" w14:textId="77777777" w:rsidR="00693D69" w:rsidRPr="00693D69" w:rsidRDefault="00693D69" w:rsidP="00693D69">
            <w:pPr>
              <w:pStyle w:val="CDITable-HeaderRowLeftsmaller"/>
              <w:rPr>
                <w:lang w:val="en-GB"/>
              </w:rPr>
            </w:pPr>
            <w:r w:rsidRPr="00693D69">
              <w:rPr>
                <w:lang w:val="en-GB"/>
              </w:rPr>
              <w:t>Setting prepared</w:t>
            </w:r>
          </w:p>
        </w:tc>
        <w:tc>
          <w:tcPr>
            <w:tcW w:w="1587" w:type="dxa"/>
            <w:shd w:val="clear" w:color="auto" w:fill="1E4496" w:themeFill="text2"/>
            <w:tcMar>
              <w:top w:w="113" w:type="dxa"/>
              <w:left w:w="113" w:type="dxa"/>
              <w:bottom w:w="113" w:type="dxa"/>
              <w:right w:w="113" w:type="dxa"/>
            </w:tcMar>
            <w:vAlign w:val="bottom"/>
          </w:tcPr>
          <w:p w14:paraId="2DE1B9C9" w14:textId="77777777" w:rsidR="00693D69" w:rsidRPr="00693D69" w:rsidRDefault="00693D69" w:rsidP="00693D69">
            <w:pPr>
              <w:pStyle w:val="CDITable-HeaderRowLeftsmaller"/>
              <w:rPr>
                <w:lang w:val="en-GB"/>
              </w:rPr>
            </w:pPr>
            <w:r w:rsidRPr="00693D69">
              <w:rPr>
                <w:lang w:val="en-GB"/>
              </w:rPr>
              <w:t>Agent responsible</w:t>
            </w:r>
            <w:r w:rsidRPr="00693D69">
              <w:rPr>
                <w:vertAlign w:val="superscript"/>
                <w:lang w:val="en-GB"/>
              </w:rPr>
              <w:t>c</w:t>
            </w:r>
          </w:p>
        </w:tc>
        <w:tc>
          <w:tcPr>
            <w:tcW w:w="879" w:type="dxa"/>
            <w:shd w:val="clear" w:color="auto" w:fill="1E4496" w:themeFill="text2"/>
            <w:tcMar>
              <w:top w:w="113" w:type="dxa"/>
              <w:left w:w="113" w:type="dxa"/>
              <w:bottom w:w="113" w:type="dxa"/>
              <w:right w:w="113" w:type="dxa"/>
            </w:tcMar>
            <w:vAlign w:val="bottom"/>
          </w:tcPr>
          <w:p w14:paraId="47A13042" w14:textId="77777777" w:rsidR="00693D69" w:rsidRPr="00693D69" w:rsidRDefault="00693D69" w:rsidP="00693D69">
            <w:pPr>
              <w:pStyle w:val="CDITable-HeaderRowCentresmaller"/>
            </w:pPr>
            <w:r w:rsidRPr="00693D69">
              <w:t>Number ill</w:t>
            </w:r>
          </w:p>
        </w:tc>
        <w:tc>
          <w:tcPr>
            <w:tcW w:w="1191" w:type="dxa"/>
            <w:shd w:val="clear" w:color="auto" w:fill="1E4496" w:themeFill="text2"/>
            <w:tcMar>
              <w:top w:w="113" w:type="dxa"/>
              <w:left w:w="113" w:type="dxa"/>
              <w:bottom w:w="113" w:type="dxa"/>
              <w:right w:w="113" w:type="dxa"/>
            </w:tcMar>
            <w:vAlign w:val="bottom"/>
          </w:tcPr>
          <w:p w14:paraId="0DC51E75" w14:textId="77777777" w:rsidR="00693D69" w:rsidRPr="00693D69" w:rsidRDefault="00693D69" w:rsidP="00693D69">
            <w:pPr>
              <w:pStyle w:val="CDITable-HeaderRowCentresmaller"/>
            </w:pPr>
            <w:r w:rsidRPr="00693D69">
              <w:t>Number hospitalised</w:t>
            </w:r>
          </w:p>
        </w:tc>
        <w:tc>
          <w:tcPr>
            <w:tcW w:w="935" w:type="dxa"/>
            <w:shd w:val="clear" w:color="auto" w:fill="1E4496" w:themeFill="text2"/>
            <w:tcMar>
              <w:top w:w="113" w:type="dxa"/>
              <w:left w:w="113" w:type="dxa"/>
              <w:bottom w:w="113" w:type="dxa"/>
              <w:right w:w="113" w:type="dxa"/>
            </w:tcMar>
            <w:vAlign w:val="bottom"/>
          </w:tcPr>
          <w:p w14:paraId="5E2E371C" w14:textId="77777777" w:rsidR="00693D69" w:rsidRPr="00693D69" w:rsidRDefault="00693D69" w:rsidP="00693D69">
            <w:pPr>
              <w:pStyle w:val="CDITable-HeaderRowCentresmaller"/>
            </w:pPr>
            <w:r w:rsidRPr="00693D69">
              <w:t>Number of fatalities</w:t>
            </w:r>
          </w:p>
        </w:tc>
        <w:tc>
          <w:tcPr>
            <w:tcW w:w="1134" w:type="dxa"/>
            <w:shd w:val="clear" w:color="auto" w:fill="1E4496" w:themeFill="text2"/>
            <w:tcMar>
              <w:top w:w="113" w:type="dxa"/>
              <w:left w:w="113" w:type="dxa"/>
              <w:bottom w:w="113" w:type="dxa"/>
              <w:right w:w="113" w:type="dxa"/>
            </w:tcMar>
            <w:vAlign w:val="bottom"/>
          </w:tcPr>
          <w:p w14:paraId="2E050763" w14:textId="77777777" w:rsidR="00693D69" w:rsidRPr="00693D69" w:rsidRDefault="00693D69" w:rsidP="00693D69">
            <w:pPr>
              <w:pStyle w:val="CDITable-HeaderRowCentresmaller"/>
            </w:pPr>
            <w:r w:rsidRPr="00693D69">
              <w:t>Evidence</w:t>
            </w:r>
            <w:r w:rsidRPr="00693D69">
              <w:rPr>
                <w:vertAlign w:val="superscript"/>
              </w:rPr>
              <w:t>d</w:t>
            </w:r>
          </w:p>
        </w:tc>
        <w:tc>
          <w:tcPr>
            <w:tcW w:w="1502" w:type="dxa"/>
            <w:shd w:val="clear" w:color="auto" w:fill="1E4496" w:themeFill="text2"/>
            <w:tcMar>
              <w:top w:w="113" w:type="dxa"/>
              <w:left w:w="113" w:type="dxa"/>
              <w:bottom w:w="113" w:type="dxa"/>
              <w:right w:w="113" w:type="dxa"/>
            </w:tcMar>
            <w:vAlign w:val="bottom"/>
          </w:tcPr>
          <w:p w14:paraId="11F92F1E" w14:textId="77777777" w:rsidR="00693D69" w:rsidRPr="00693D69" w:rsidRDefault="00693D69" w:rsidP="00693D69">
            <w:pPr>
              <w:pStyle w:val="CDITable-HeaderRowLeftsmaller"/>
              <w:rPr>
                <w:lang w:val="en-GB"/>
              </w:rPr>
            </w:pPr>
            <w:r w:rsidRPr="00693D69">
              <w:rPr>
                <w:lang w:val="en-GB"/>
              </w:rPr>
              <w:t>Epidemiological study</w:t>
            </w:r>
          </w:p>
        </w:tc>
        <w:tc>
          <w:tcPr>
            <w:tcW w:w="1333" w:type="dxa"/>
            <w:shd w:val="clear" w:color="auto" w:fill="1E4496" w:themeFill="text2"/>
            <w:tcMar>
              <w:top w:w="113" w:type="dxa"/>
              <w:left w:w="113" w:type="dxa"/>
              <w:bottom w:w="113" w:type="dxa"/>
              <w:right w:w="113" w:type="dxa"/>
            </w:tcMar>
            <w:vAlign w:val="bottom"/>
          </w:tcPr>
          <w:p w14:paraId="1F9156AF" w14:textId="77777777" w:rsidR="00693D69" w:rsidRPr="00693D69" w:rsidRDefault="00693D69" w:rsidP="00693D69">
            <w:pPr>
              <w:pStyle w:val="CDITable-HeaderRowLeftsmaller"/>
              <w:rPr>
                <w:lang w:val="en-GB"/>
              </w:rPr>
            </w:pPr>
            <w:r w:rsidRPr="00693D69">
              <w:rPr>
                <w:lang w:val="en-GB"/>
              </w:rPr>
              <w:t>Responsible vehicle</w:t>
            </w:r>
          </w:p>
        </w:tc>
        <w:tc>
          <w:tcPr>
            <w:tcW w:w="1247" w:type="dxa"/>
            <w:shd w:val="clear" w:color="auto" w:fill="1E4496" w:themeFill="text2"/>
            <w:tcMar>
              <w:top w:w="113" w:type="dxa"/>
              <w:left w:w="113" w:type="dxa"/>
              <w:bottom w:w="113" w:type="dxa"/>
              <w:right w:w="113" w:type="dxa"/>
            </w:tcMar>
            <w:vAlign w:val="bottom"/>
          </w:tcPr>
          <w:p w14:paraId="25B747AD" w14:textId="77777777" w:rsidR="00693D69" w:rsidRPr="00693D69" w:rsidRDefault="00693D69" w:rsidP="00693D69">
            <w:pPr>
              <w:pStyle w:val="CDITable-HeaderRowLeftsmaller"/>
              <w:rPr>
                <w:lang w:val="en-GB"/>
              </w:rPr>
            </w:pPr>
            <w:r w:rsidRPr="00693D69">
              <w:rPr>
                <w:lang w:val="en-GB"/>
              </w:rPr>
              <w:t>Commodity</w:t>
            </w:r>
          </w:p>
        </w:tc>
        <w:tc>
          <w:tcPr>
            <w:tcW w:w="1417" w:type="dxa"/>
            <w:shd w:val="clear" w:color="auto" w:fill="1E4496" w:themeFill="text2"/>
            <w:tcMar>
              <w:top w:w="113" w:type="dxa"/>
              <w:left w:w="113" w:type="dxa"/>
              <w:bottom w:w="113" w:type="dxa"/>
              <w:right w:w="113" w:type="dxa"/>
            </w:tcMar>
            <w:vAlign w:val="bottom"/>
          </w:tcPr>
          <w:p w14:paraId="034571FF" w14:textId="77777777" w:rsidR="00693D69" w:rsidRPr="00693D69" w:rsidRDefault="00693D69" w:rsidP="00693D69">
            <w:pPr>
              <w:pStyle w:val="CDITable-HeaderRowLeftsmaller"/>
              <w:rPr>
                <w:lang w:val="en-GB"/>
              </w:rPr>
            </w:pPr>
            <w:r w:rsidRPr="00693D69">
              <w:rPr>
                <w:lang w:val="en-GB"/>
              </w:rPr>
              <w:t>Contamination factor</w:t>
            </w:r>
          </w:p>
        </w:tc>
      </w:tr>
      <w:tr w:rsidR="00693D69" w:rsidRPr="00693D69" w14:paraId="22E81F94" w14:textId="77777777" w:rsidTr="0066093E">
        <w:trPr>
          <w:trHeight w:val="20"/>
        </w:trPr>
        <w:tc>
          <w:tcPr>
            <w:tcW w:w="1247" w:type="dxa"/>
            <w:tcBorders>
              <w:bottom w:val="single" w:sz="6" w:space="0" w:color="1E4496" w:themeColor="text2"/>
            </w:tcBorders>
            <w:tcMar>
              <w:top w:w="113" w:type="dxa"/>
              <w:left w:w="113" w:type="dxa"/>
              <w:bottom w:w="113" w:type="dxa"/>
              <w:right w:w="113" w:type="dxa"/>
            </w:tcMar>
            <w:vAlign w:val="center"/>
          </w:tcPr>
          <w:p w14:paraId="2FF9E851" w14:textId="77777777" w:rsidR="00693D69" w:rsidRPr="00693D69" w:rsidRDefault="00693D69" w:rsidP="00693D69">
            <w:pPr>
              <w:pStyle w:val="CDITable-RowLeftsmaller"/>
              <w:rPr>
                <w:lang w:val="en-GB"/>
              </w:rPr>
            </w:pPr>
            <w:r w:rsidRPr="00693D69">
              <w:rPr>
                <w:lang w:val="en-GB"/>
              </w:rPr>
              <w:t>MJOI</w:t>
            </w:r>
          </w:p>
        </w:tc>
        <w:tc>
          <w:tcPr>
            <w:tcW w:w="794" w:type="dxa"/>
            <w:tcBorders>
              <w:bottom w:val="single" w:sz="6" w:space="0" w:color="1E4496" w:themeColor="text2"/>
            </w:tcBorders>
            <w:tcMar>
              <w:top w:w="113" w:type="dxa"/>
              <w:left w:w="113" w:type="dxa"/>
              <w:bottom w:w="113" w:type="dxa"/>
              <w:right w:w="113" w:type="dxa"/>
            </w:tcMar>
            <w:vAlign w:val="center"/>
          </w:tcPr>
          <w:p w14:paraId="21522546" w14:textId="77777777" w:rsidR="00693D69" w:rsidRPr="00693D69" w:rsidRDefault="00693D69" w:rsidP="00693D69">
            <w:pPr>
              <w:pStyle w:val="CDITable-RowLeftsmaller"/>
              <w:rPr>
                <w:lang w:val="en-GB"/>
              </w:rPr>
            </w:pPr>
            <w:r w:rsidRPr="00693D69">
              <w:rPr>
                <w:lang w:val="en-GB"/>
              </w:rPr>
              <w:t>Jan</w:t>
            </w:r>
          </w:p>
        </w:tc>
        <w:tc>
          <w:tcPr>
            <w:tcW w:w="1304" w:type="dxa"/>
            <w:tcBorders>
              <w:bottom w:val="single" w:sz="6" w:space="0" w:color="1E4496" w:themeColor="text2"/>
            </w:tcBorders>
            <w:tcMar>
              <w:top w:w="113" w:type="dxa"/>
              <w:left w:w="113" w:type="dxa"/>
              <w:bottom w:w="113" w:type="dxa"/>
              <w:right w:w="113" w:type="dxa"/>
            </w:tcMar>
            <w:vAlign w:val="center"/>
          </w:tcPr>
          <w:p w14:paraId="676CAA98" w14:textId="77777777" w:rsidR="00693D69" w:rsidRPr="00693D69" w:rsidRDefault="00693D69" w:rsidP="00693D69">
            <w:pPr>
              <w:pStyle w:val="CDITable-RowLeftsmaller"/>
              <w:rPr>
                <w:lang w:val="en-GB"/>
              </w:rPr>
            </w:pPr>
            <w:r w:rsidRPr="00693D69">
              <w:rPr>
                <w:lang w:val="en-GB"/>
              </w:rPr>
              <w:t>Primary production</w:t>
            </w:r>
          </w:p>
        </w:tc>
        <w:tc>
          <w:tcPr>
            <w:tcW w:w="1587" w:type="dxa"/>
            <w:tcBorders>
              <w:bottom w:val="single" w:sz="6" w:space="0" w:color="1E4496" w:themeColor="text2"/>
            </w:tcBorders>
            <w:tcMar>
              <w:top w:w="113" w:type="dxa"/>
              <w:left w:w="113" w:type="dxa"/>
              <w:bottom w:w="113" w:type="dxa"/>
              <w:right w:w="113" w:type="dxa"/>
            </w:tcMar>
            <w:vAlign w:val="center"/>
          </w:tcPr>
          <w:p w14:paraId="4ED983F3" w14:textId="75550246" w:rsidR="00693D69" w:rsidRPr="00693D69" w:rsidRDefault="00E72C24" w:rsidP="00693D69">
            <w:pPr>
              <w:pStyle w:val="CDITable-RowLeftsmaller"/>
              <w:rPr>
                <w:lang w:val="en-GB"/>
              </w:rPr>
            </w:pPr>
            <w:r w:rsidRPr="00E72C24">
              <w:rPr>
                <w:i/>
                <w:lang w:val="en-GB"/>
              </w:rPr>
              <w:t>Listeria monocytogenes</w:t>
            </w:r>
            <w:r w:rsidR="00693D69" w:rsidRPr="00693D69">
              <w:rPr>
                <w:lang w:val="en-GB"/>
              </w:rPr>
              <w:t>, MLST 240</w:t>
            </w:r>
          </w:p>
        </w:tc>
        <w:tc>
          <w:tcPr>
            <w:tcW w:w="879" w:type="dxa"/>
            <w:tcBorders>
              <w:bottom w:val="single" w:sz="6" w:space="0" w:color="1E4496" w:themeColor="text2"/>
            </w:tcBorders>
            <w:tcMar>
              <w:top w:w="113" w:type="dxa"/>
              <w:left w:w="113" w:type="dxa"/>
              <w:bottom w:w="113" w:type="dxa"/>
              <w:right w:w="113" w:type="dxa"/>
            </w:tcMar>
            <w:vAlign w:val="center"/>
          </w:tcPr>
          <w:p w14:paraId="09A7EF5A" w14:textId="77777777" w:rsidR="00693D69" w:rsidRPr="00693D69" w:rsidRDefault="00693D69" w:rsidP="007A5EA7">
            <w:pPr>
              <w:pStyle w:val="CDITable-RowCentresmaller"/>
              <w:rPr>
                <w:lang w:val="en-GB"/>
              </w:rPr>
            </w:pPr>
            <w:r w:rsidRPr="00693D69">
              <w:rPr>
                <w:lang w:val="en-GB"/>
              </w:rPr>
              <w:t>24</w:t>
            </w:r>
          </w:p>
        </w:tc>
        <w:tc>
          <w:tcPr>
            <w:tcW w:w="1191" w:type="dxa"/>
            <w:tcBorders>
              <w:bottom w:val="single" w:sz="6" w:space="0" w:color="1E4496" w:themeColor="text2"/>
            </w:tcBorders>
            <w:tcMar>
              <w:top w:w="113" w:type="dxa"/>
              <w:left w:w="113" w:type="dxa"/>
              <w:bottom w:w="113" w:type="dxa"/>
              <w:right w:w="113" w:type="dxa"/>
            </w:tcMar>
            <w:vAlign w:val="center"/>
          </w:tcPr>
          <w:p w14:paraId="0A95FCA8" w14:textId="77777777" w:rsidR="00693D69" w:rsidRPr="00693D69" w:rsidRDefault="00693D69" w:rsidP="007A5EA7">
            <w:pPr>
              <w:pStyle w:val="CDITable-RowCentresmaller"/>
              <w:rPr>
                <w:lang w:val="en-GB"/>
              </w:rPr>
            </w:pPr>
            <w:r w:rsidRPr="00693D69">
              <w:rPr>
                <w:lang w:val="en-GB"/>
              </w:rPr>
              <w:t>24</w:t>
            </w:r>
          </w:p>
        </w:tc>
        <w:tc>
          <w:tcPr>
            <w:tcW w:w="935" w:type="dxa"/>
            <w:tcBorders>
              <w:bottom w:val="single" w:sz="6" w:space="0" w:color="1E4496" w:themeColor="text2"/>
            </w:tcBorders>
            <w:tcMar>
              <w:top w:w="113" w:type="dxa"/>
              <w:left w:w="113" w:type="dxa"/>
              <w:bottom w:w="113" w:type="dxa"/>
              <w:right w:w="113" w:type="dxa"/>
            </w:tcMar>
            <w:vAlign w:val="center"/>
          </w:tcPr>
          <w:p w14:paraId="370A6BE9" w14:textId="77777777" w:rsidR="00693D69" w:rsidRPr="00693D69" w:rsidRDefault="00693D69" w:rsidP="007A5EA7">
            <w:pPr>
              <w:pStyle w:val="CDITable-RowCentresmaller"/>
              <w:rPr>
                <w:lang w:val="en-GB"/>
              </w:rPr>
            </w:pPr>
            <w:r w:rsidRPr="00693D69">
              <w:rPr>
                <w:lang w:val="en-GB"/>
              </w:rPr>
              <w:t>7</w:t>
            </w:r>
          </w:p>
        </w:tc>
        <w:tc>
          <w:tcPr>
            <w:tcW w:w="1134" w:type="dxa"/>
            <w:tcBorders>
              <w:bottom w:val="single" w:sz="6" w:space="0" w:color="1E4496" w:themeColor="text2"/>
            </w:tcBorders>
            <w:tcMar>
              <w:top w:w="113" w:type="dxa"/>
              <w:left w:w="113" w:type="dxa"/>
              <w:bottom w:w="113" w:type="dxa"/>
              <w:right w:w="113" w:type="dxa"/>
            </w:tcMar>
            <w:vAlign w:val="center"/>
          </w:tcPr>
          <w:p w14:paraId="25DA89EF" w14:textId="77777777" w:rsidR="00693D69" w:rsidRPr="00693D69" w:rsidRDefault="00693D69" w:rsidP="007A5EA7">
            <w:pPr>
              <w:pStyle w:val="CDITable-RowCentresmaller"/>
              <w:rPr>
                <w:lang w:val="en-GB"/>
              </w:rPr>
            </w:pPr>
            <w:r w:rsidRPr="00693D69">
              <w:rPr>
                <w:lang w:val="en-GB"/>
              </w:rPr>
              <w:t>AM</w:t>
            </w:r>
          </w:p>
        </w:tc>
        <w:tc>
          <w:tcPr>
            <w:tcW w:w="1502" w:type="dxa"/>
            <w:tcBorders>
              <w:bottom w:val="single" w:sz="6" w:space="0" w:color="1E4496" w:themeColor="text2"/>
            </w:tcBorders>
            <w:tcMar>
              <w:top w:w="113" w:type="dxa"/>
              <w:left w:w="113" w:type="dxa"/>
              <w:bottom w:w="113" w:type="dxa"/>
              <w:right w:w="113" w:type="dxa"/>
            </w:tcMar>
            <w:vAlign w:val="center"/>
          </w:tcPr>
          <w:p w14:paraId="4BEA69D2" w14:textId="77777777" w:rsidR="00693D69" w:rsidRPr="00693D69" w:rsidRDefault="00693D69" w:rsidP="00693D69">
            <w:pPr>
              <w:pStyle w:val="CDITable-RowLeftsmaller"/>
              <w:rPr>
                <w:lang w:val="en-GB"/>
              </w:rPr>
            </w:pPr>
            <w:r w:rsidRPr="00693D69">
              <w:rPr>
                <w:lang w:val="en-GB"/>
              </w:rPr>
              <w:t>Case-case study</w:t>
            </w:r>
          </w:p>
        </w:tc>
        <w:tc>
          <w:tcPr>
            <w:tcW w:w="1333" w:type="dxa"/>
            <w:tcBorders>
              <w:bottom w:val="single" w:sz="6" w:space="0" w:color="1E4496" w:themeColor="text2"/>
            </w:tcBorders>
            <w:tcMar>
              <w:top w:w="113" w:type="dxa"/>
              <w:left w:w="113" w:type="dxa"/>
              <w:bottom w:w="113" w:type="dxa"/>
              <w:right w:w="113" w:type="dxa"/>
            </w:tcMar>
            <w:vAlign w:val="center"/>
          </w:tcPr>
          <w:p w14:paraId="7AEA6884" w14:textId="77777777" w:rsidR="00693D69" w:rsidRPr="00693D69" w:rsidRDefault="00693D69" w:rsidP="00693D69">
            <w:pPr>
              <w:pStyle w:val="CDITable-RowLeftsmaller"/>
              <w:rPr>
                <w:lang w:val="en-GB"/>
              </w:rPr>
            </w:pPr>
            <w:r w:rsidRPr="00693D69">
              <w:rPr>
                <w:lang w:val="en-GB"/>
              </w:rPr>
              <w:t>Rockmelon</w:t>
            </w:r>
          </w:p>
        </w:tc>
        <w:tc>
          <w:tcPr>
            <w:tcW w:w="1247" w:type="dxa"/>
            <w:tcBorders>
              <w:bottom w:val="single" w:sz="6" w:space="0" w:color="1E4496" w:themeColor="text2"/>
            </w:tcBorders>
            <w:tcMar>
              <w:top w:w="113" w:type="dxa"/>
              <w:left w:w="113" w:type="dxa"/>
              <w:bottom w:w="113" w:type="dxa"/>
              <w:right w:w="113" w:type="dxa"/>
            </w:tcMar>
            <w:vAlign w:val="center"/>
          </w:tcPr>
          <w:p w14:paraId="0DB877E2" w14:textId="77777777" w:rsidR="00693D69" w:rsidRPr="00693D69" w:rsidRDefault="00693D69" w:rsidP="00693D69">
            <w:pPr>
              <w:pStyle w:val="CDITable-RowLeftsmaller"/>
              <w:rPr>
                <w:lang w:val="en-GB"/>
              </w:rPr>
            </w:pPr>
            <w:r w:rsidRPr="00693D69">
              <w:rPr>
                <w:lang w:val="en-GB"/>
              </w:rPr>
              <w:t>Produce – fresh fruit</w:t>
            </w:r>
          </w:p>
        </w:tc>
        <w:tc>
          <w:tcPr>
            <w:tcW w:w="1417" w:type="dxa"/>
            <w:tcBorders>
              <w:bottom w:val="single" w:sz="6" w:space="0" w:color="1E4496" w:themeColor="text2"/>
            </w:tcBorders>
            <w:tcMar>
              <w:top w:w="113" w:type="dxa"/>
              <w:left w:w="113" w:type="dxa"/>
              <w:bottom w:w="113" w:type="dxa"/>
              <w:right w:w="113" w:type="dxa"/>
            </w:tcMar>
            <w:vAlign w:val="center"/>
          </w:tcPr>
          <w:p w14:paraId="78DBCA2D"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4719849B"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1034BA" w14:textId="77777777" w:rsidR="00693D69" w:rsidRPr="00693D69" w:rsidRDefault="00693D69" w:rsidP="00693D69">
            <w:pPr>
              <w:pStyle w:val="CDITable-RowLeftsmaller"/>
              <w:rPr>
                <w:lang w:val="en-GB"/>
              </w:rPr>
            </w:pPr>
            <w:r w:rsidRPr="00693D69">
              <w:rPr>
                <w:lang w:val="en-GB"/>
              </w:rPr>
              <w:t>MJOI</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C393BF"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07C781" w14:textId="77777777" w:rsidR="00693D69" w:rsidRPr="00693D69" w:rsidRDefault="00693D69" w:rsidP="00693D69">
            <w:pPr>
              <w:pStyle w:val="CDITable-RowLeftsmaller"/>
              <w:rPr>
                <w:lang w:val="en-GB"/>
              </w:rPr>
            </w:pPr>
            <w:r w:rsidRPr="00693D69">
              <w:rPr>
                <w:lang w:val="en-GB"/>
              </w:rPr>
              <w:t>Imported food</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7D4D6B" w14:textId="77777777" w:rsidR="00693D69" w:rsidRPr="00693D69" w:rsidRDefault="00693D69" w:rsidP="00693D69">
            <w:pPr>
              <w:pStyle w:val="CDITable-RowLeftsmaller"/>
              <w:rPr>
                <w:lang w:val="en-GB"/>
              </w:rPr>
            </w:pPr>
            <w:r w:rsidRPr="00693D69">
              <w:rPr>
                <w:lang w:val="en-GB"/>
              </w:rPr>
              <w:t>Hepatitis A</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0FEC7E" w14:textId="77777777" w:rsidR="00693D69" w:rsidRPr="00693D69" w:rsidRDefault="00693D69" w:rsidP="007A5EA7">
            <w:pPr>
              <w:pStyle w:val="CDITable-RowCentresmaller"/>
              <w:rPr>
                <w:lang w:val="en-GB"/>
              </w:rPr>
            </w:pPr>
            <w:r w:rsidRPr="00693D69">
              <w:rPr>
                <w:lang w:val="en-GB"/>
              </w:rPr>
              <w:t>31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F09775" w14:textId="77777777" w:rsidR="00693D69" w:rsidRPr="00693D69" w:rsidRDefault="00693D69" w:rsidP="007A5EA7">
            <w:pPr>
              <w:pStyle w:val="CDITable-RowCentresmaller"/>
              <w:rPr>
                <w:lang w:val="en-GB"/>
              </w:rPr>
            </w:pPr>
            <w:r w:rsidRPr="00693D69">
              <w:rPr>
                <w:lang w:val="en-GB"/>
              </w:rPr>
              <w:t>26</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EF3CBE" w14:textId="77777777" w:rsidR="00693D69" w:rsidRPr="00693D69" w:rsidRDefault="00693D69" w:rsidP="007A5EA7">
            <w:pPr>
              <w:pStyle w:val="CDITable-RowCentresmaller"/>
              <w:rPr>
                <w:lang w:val="en-GB"/>
              </w:rPr>
            </w:pPr>
            <w:r w:rsidRPr="00693D69">
              <w:rPr>
                <w:lang w:val="en-GB"/>
              </w:rPr>
              <w:t>1</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FA2BAC" w14:textId="77777777" w:rsidR="00693D69" w:rsidRPr="00693D69" w:rsidRDefault="00693D69" w:rsidP="007A5EA7">
            <w:pPr>
              <w:pStyle w:val="CDITable-RowCentresmaller"/>
              <w:rPr>
                <w:lang w:val="en-GB"/>
              </w:rPr>
            </w:pPr>
            <w:r w:rsidRPr="00693D69">
              <w:rPr>
                <w:lang w:val="en-GB"/>
              </w:rPr>
              <w:t>AM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6A5FD7"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EBACB3" w14:textId="77777777" w:rsidR="00693D69" w:rsidRPr="00693D69" w:rsidRDefault="00693D69" w:rsidP="00693D69">
            <w:pPr>
              <w:pStyle w:val="CDITable-RowLeftsmaller"/>
              <w:rPr>
                <w:lang w:val="en-GB"/>
              </w:rPr>
            </w:pPr>
            <w:r w:rsidRPr="00693D69">
              <w:rPr>
                <w:lang w:val="en-GB"/>
              </w:rPr>
              <w:t>Imported frozen pomegranate arils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4D1097" w14:textId="77777777" w:rsidR="00693D69" w:rsidRPr="00693D69" w:rsidRDefault="00693D69" w:rsidP="00693D69">
            <w:pPr>
              <w:pStyle w:val="CDITable-RowLeftsmaller"/>
              <w:rPr>
                <w:lang w:val="en-GB"/>
              </w:rPr>
            </w:pPr>
            <w:r w:rsidRPr="00693D69">
              <w:rPr>
                <w:lang w:val="en-GB"/>
              </w:rPr>
              <w:t>Produce – processed fruit</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824838"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2D3855A0"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00F63E" w14:textId="77777777" w:rsidR="00693D69" w:rsidRPr="00693D69" w:rsidRDefault="00693D69" w:rsidP="00693D69">
            <w:pPr>
              <w:pStyle w:val="CDITable-RowLeftsmaller"/>
              <w:rPr>
                <w:lang w:val="en-GB"/>
              </w:rPr>
            </w:pPr>
            <w:r w:rsidRPr="00693D69">
              <w:rPr>
                <w:lang w:val="en-GB"/>
              </w:rPr>
              <w:t>ACT</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F36A62"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4524D8" w14:textId="4C53E3F1" w:rsidR="00693D69" w:rsidRPr="00693D69" w:rsidRDefault="00693D69" w:rsidP="00693D69">
            <w:pPr>
              <w:pStyle w:val="CDITable-RowLeftsmaller"/>
              <w:rPr>
                <w:lang w:val="en-GB"/>
              </w:rPr>
            </w:pPr>
            <w:r w:rsidRPr="00693D69">
              <w:rPr>
                <w:lang w:val="en-GB"/>
              </w:rPr>
              <w:t>Restaurant/</w:t>
            </w:r>
            <w:r w:rsidR="005C2100">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A33408" w14:textId="505C44CD"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03-25-13-12-523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0FEE47" w14:textId="77777777" w:rsidR="00693D69" w:rsidRPr="00693D69" w:rsidRDefault="00693D69" w:rsidP="007A5EA7">
            <w:pPr>
              <w:pStyle w:val="CDITable-RowCentresmaller"/>
              <w:rPr>
                <w:lang w:val="en-GB"/>
              </w:rPr>
            </w:pPr>
            <w:r w:rsidRPr="00693D69">
              <w:rPr>
                <w:lang w:val="en-GB"/>
              </w:rPr>
              <w:t>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34C553"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82EF7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28D0A3"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D8F074"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8D7A12"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90B58B"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916764" w14:textId="77777777" w:rsidR="00693D69" w:rsidRPr="00693D69" w:rsidRDefault="00693D69" w:rsidP="00693D69">
            <w:pPr>
              <w:pStyle w:val="CDITable-RowLeftsmaller"/>
              <w:rPr>
                <w:lang w:val="en-GB"/>
              </w:rPr>
            </w:pPr>
            <w:r w:rsidRPr="00693D69">
              <w:rPr>
                <w:lang w:val="en-GB"/>
              </w:rPr>
              <w:t>Unknown</w:t>
            </w:r>
          </w:p>
        </w:tc>
      </w:tr>
      <w:tr w:rsidR="00693D69" w:rsidRPr="00693D69" w14:paraId="78C821F9"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399CFC" w14:textId="77777777" w:rsidR="00693D69" w:rsidRPr="00693D69" w:rsidRDefault="00693D69" w:rsidP="00693D69">
            <w:pPr>
              <w:pStyle w:val="CDITable-RowLeftsmaller"/>
              <w:rPr>
                <w:lang w:val="en-GB"/>
              </w:rPr>
            </w:pPr>
            <w:r w:rsidRPr="00693D69">
              <w:rPr>
                <w:lang w:val="en-GB"/>
              </w:rPr>
              <w:t>ACT</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4862C9"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02A0CB"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DF7B9E" w14:textId="5EF0EA58" w:rsidR="00693D69" w:rsidRPr="00693D69" w:rsidRDefault="00E72C24" w:rsidP="00693D69">
            <w:pPr>
              <w:pStyle w:val="CDITable-RowLeftsmaller"/>
              <w:rPr>
                <w:lang w:val="en-GB"/>
              </w:rPr>
            </w:pPr>
            <w:r w:rsidRPr="00E72C24">
              <w:rPr>
                <w:i/>
                <w:lang w:val="en-GB"/>
              </w:rPr>
              <w:t xml:space="preserve">Salmonella </w:t>
            </w:r>
            <w:r w:rsidR="00693D69" w:rsidRPr="00693D69">
              <w:rPr>
                <w:lang w:val="en-GB"/>
              </w:rPr>
              <w:t>Typhimurium, MLVA 03-12-13-09-523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961724" w14:textId="77777777" w:rsidR="00693D69" w:rsidRPr="00693D69" w:rsidRDefault="00693D69" w:rsidP="007A5EA7">
            <w:pPr>
              <w:pStyle w:val="CDITable-RowCentresmaller"/>
              <w:rPr>
                <w:lang w:val="en-GB"/>
              </w:rPr>
            </w:pPr>
            <w:r w:rsidRPr="00693D69">
              <w:rPr>
                <w:lang w:val="en-GB"/>
              </w:rPr>
              <w:t>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02A982"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2D9A25"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7F66F1"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9CFBCD"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74AF8D" w14:textId="77777777" w:rsidR="00693D69" w:rsidRPr="00693D69" w:rsidRDefault="00693D69" w:rsidP="00693D69">
            <w:pPr>
              <w:pStyle w:val="CDITable-RowLeftsmaller"/>
              <w:rPr>
                <w:lang w:val="en-GB"/>
              </w:rPr>
            </w:pPr>
            <w:r w:rsidRPr="00693D69">
              <w:rPr>
                <w:lang w:val="en-GB"/>
              </w:rPr>
              <w:t>Desserts containing raw egg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7FAA62" w14:textId="77777777" w:rsidR="00693D69" w:rsidRPr="00693D69" w:rsidRDefault="00693D69" w:rsidP="00693D69">
            <w:pPr>
              <w:pStyle w:val="CDITable-RowLeftsmaller"/>
              <w:rPr>
                <w:lang w:val="en-GB"/>
              </w:rPr>
            </w:pPr>
            <w:r w:rsidRPr="00693D69">
              <w:rPr>
                <w:lang w:val="en-GB"/>
              </w:rPr>
              <w:t>Eggs – desserts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B85CAC" w14:textId="77777777" w:rsidR="00693D69" w:rsidRPr="00693D69" w:rsidRDefault="00693D69" w:rsidP="00693D69">
            <w:pPr>
              <w:pStyle w:val="CDITable-RowLeftsmaller"/>
              <w:rPr>
                <w:lang w:val="en-GB"/>
              </w:rPr>
            </w:pPr>
            <w:r w:rsidRPr="00693D69">
              <w:rPr>
                <w:lang w:val="en-GB"/>
              </w:rPr>
              <w:t>Cross contamination from raw ingredients</w:t>
            </w:r>
          </w:p>
        </w:tc>
      </w:tr>
      <w:tr w:rsidR="00693D69" w:rsidRPr="00693D69" w14:paraId="6BD4B38D"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CC5873" w14:textId="77777777" w:rsidR="00693D69" w:rsidRPr="00693D69" w:rsidRDefault="00693D69" w:rsidP="00693D69">
            <w:pPr>
              <w:pStyle w:val="CDITable-RowLeftsmaller"/>
              <w:rPr>
                <w:lang w:val="en-GB"/>
              </w:rPr>
            </w:pPr>
            <w:r w:rsidRPr="00693D69">
              <w:rPr>
                <w:lang w:val="en-GB"/>
              </w:rPr>
              <w:t>ACT</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A0B85"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48BBB1" w14:textId="77777777" w:rsidR="00693D69" w:rsidRPr="00693D69" w:rsidRDefault="00693D69" w:rsidP="00693D69">
            <w:pPr>
              <w:pStyle w:val="CDITable-RowLeftsmaller"/>
              <w:rPr>
                <w:lang w:val="en-GB"/>
              </w:rPr>
            </w:pPr>
            <w:r w:rsidRPr="00693D69">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554EFE" w14:textId="63248968"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03-10-10-09-496</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C42A02" w14:textId="77777777" w:rsidR="00693D69" w:rsidRPr="00693D69" w:rsidRDefault="00693D69" w:rsidP="007A5EA7">
            <w:pPr>
              <w:pStyle w:val="CDITable-RowCentresmaller"/>
              <w:rPr>
                <w:lang w:val="en-GB"/>
              </w:rPr>
            </w:pPr>
            <w:r w:rsidRPr="00693D69">
              <w:rPr>
                <w:lang w:val="en-GB"/>
              </w:rPr>
              <w:t>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8C705D" w14:textId="77777777" w:rsidR="00693D69" w:rsidRPr="00693D69" w:rsidRDefault="00693D69" w:rsidP="007A5EA7">
            <w:pPr>
              <w:pStyle w:val="CDITable-RowCentresmaller"/>
              <w:rPr>
                <w:lang w:val="en-GB"/>
              </w:rPr>
            </w:pPr>
            <w:r w:rsidRPr="00693D69">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BF46E5"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0FB85B" w14:textId="77777777" w:rsidR="00693D69" w:rsidRPr="00693D69" w:rsidRDefault="00693D69" w:rsidP="007A5EA7">
            <w:pPr>
              <w:pStyle w:val="CDITable-RowCentresmaller"/>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202398"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026253" w14:textId="77777777" w:rsidR="00693D69" w:rsidRPr="00693D69" w:rsidRDefault="00693D69" w:rsidP="00693D69">
            <w:pPr>
              <w:pStyle w:val="CDITable-RowLeftsmaller"/>
              <w:rPr>
                <w:lang w:val="en-GB"/>
              </w:rPr>
            </w:pPr>
            <w:r w:rsidRPr="00693D69">
              <w:rPr>
                <w:lang w:val="en-GB"/>
              </w:rPr>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82E530" w14:textId="77777777" w:rsidR="00693D69" w:rsidRPr="00693D69" w:rsidRDefault="00693D69" w:rsidP="00693D69">
            <w:pPr>
              <w:pStyle w:val="CDITable-RowLeftsmaller"/>
              <w:rPr>
                <w:lang w:val="en-GB"/>
              </w:rPr>
            </w:pPr>
            <w:r w:rsidRPr="00693D69">
              <w:rPr>
                <w:lang w:val="en-GB"/>
              </w:rPr>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9F56E1" w14:textId="77777777" w:rsidR="00693D69" w:rsidRPr="00693D69" w:rsidRDefault="00693D69" w:rsidP="00693D69">
            <w:pPr>
              <w:pStyle w:val="CDITable-RowLeftsmaller"/>
              <w:rPr>
                <w:lang w:val="en-GB"/>
              </w:rPr>
            </w:pPr>
            <w:r w:rsidRPr="00693D69">
              <w:rPr>
                <w:lang w:val="en-GB"/>
              </w:rPr>
              <w:t>Inadequate cleaning of equipment</w:t>
            </w:r>
          </w:p>
        </w:tc>
      </w:tr>
      <w:tr w:rsidR="00693D69" w:rsidRPr="00693D69" w14:paraId="21703C02"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F922CE" w14:textId="77777777" w:rsidR="00693D69" w:rsidRPr="00693D69" w:rsidRDefault="00693D69" w:rsidP="00693D69">
            <w:pPr>
              <w:pStyle w:val="CDITable-RowLeftsmaller"/>
              <w:rPr>
                <w:lang w:val="en-GB"/>
              </w:rPr>
            </w:pPr>
            <w:r w:rsidRPr="00693D69">
              <w:rPr>
                <w:lang w:val="en-GB"/>
              </w:rPr>
              <w:t>ACT</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B918F8"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FFBDA7" w14:textId="495C7C07" w:rsidR="00693D69" w:rsidRPr="00693D69" w:rsidRDefault="00693D69" w:rsidP="00693D69">
            <w:pPr>
              <w:pStyle w:val="CDITable-RowLeftsmaller"/>
              <w:rPr>
                <w:lang w:val="en-GB"/>
              </w:rPr>
            </w:pPr>
            <w:r w:rsidRPr="00693D69">
              <w:rPr>
                <w:lang w:val="en-GB"/>
              </w:rPr>
              <w:t>Restaurant/</w:t>
            </w:r>
            <w:r w:rsidR="005C2100">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1BAE86" w14:textId="5618E28A" w:rsidR="00693D69" w:rsidRPr="00693D69" w:rsidRDefault="00E72C24" w:rsidP="00693D69">
            <w:pPr>
              <w:pStyle w:val="CDITable-RowLeftsmaller"/>
              <w:rPr>
                <w:lang w:val="en-GB"/>
              </w:rPr>
            </w:pPr>
            <w:r w:rsidRPr="00E72C24">
              <w:rPr>
                <w:i/>
                <w:lang w:val="en-GB"/>
              </w:rPr>
              <w:t>Bacillus cereus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031203" w14:textId="77777777" w:rsidR="00693D69" w:rsidRPr="00693D69" w:rsidRDefault="00693D69" w:rsidP="007A5EA7">
            <w:pPr>
              <w:pStyle w:val="CDITable-RowCentresmaller"/>
              <w:rPr>
                <w:lang w:val="en-GB"/>
              </w:rPr>
            </w:pPr>
            <w:r w:rsidRPr="00693D69">
              <w:rPr>
                <w:lang w:val="en-GB"/>
              </w:rPr>
              <w:t>15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D6D3EF"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8D3F4F"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C2781D" w14:textId="77777777" w:rsidR="00693D69" w:rsidRPr="00693D69" w:rsidRDefault="00693D69" w:rsidP="007A5EA7">
            <w:pPr>
              <w:pStyle w:val="CDITable-RowCentresmaller"/>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86D623" w14:textId="77777777" w:rsidR="00693D69" w:rsidRPr="00693D69" w:rsidRDefault="00693D69" w:rsidP="00693D69">
            <w:pPr>
              <w:pStyle w:val="CDITable-RowLeftsmaller"/>
              <w:rPr>
                <w:lang w:val="en-GB"/>
              </w:rPr>
            </w:pPr>
            <w:r w:rsidRPr="00693D69">
              <w:rPr>
                <w:lang w:val="en-GB"/>
              </w:rPr>
              <w:t>Cohort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D1E23E" w14:textId="77777777" w:rsidR="00693D69" w:rsidRPr="00693D69" w:rsidRDefault="00693D69" w:rsidP="00693D69">
            <w:pPr>
              <w:pStyle w:val="CDITable-RowLeftsmaller"/>
              <w:rPr>
                <w:lang w:val="en-GB"/>
              </w:rPr>
            </w:pPr>
            <w:r w:rsidRPr="00693D69">
              <w:rPr>
                <w:lang w:val="en-GB"/>
              </w:rPr>
              <w:t>Beef short rib</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E14315" w14:textId="77777777" w:rsidR="00693D69" w:rsidRPr="00693D69" w:rsidRDefault="00693D69" w:rsidP="00693D69">
            <w:pPr>
              <w:pStyle w:val="CDITable-RowLeftsmaller"/>
              <w:rPr>
                <w:lang w:val="en-GB"/>
              </w:rPr>
            </w:pPr>
            <w:r w:rsidRPr="00693D69">
              <w:rPr>
                <w:lang w:val="en-GB"/>
              </w:rPr>
              <w:t>Meat – beef</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D75F4F" w14:textId="77777777" w:rsidR="00693D69" w:rsidRPr="00693D69" w:rsidRDefault="00693D69" w:rsidP="00693D69">
            <w:pPr>
              <w:pStyle w:val="CDITable-RowLeftsmaller"/>
              <w:rPr>
                <w:lang w:val="en-GB"/>
              </w:rPr>
            </w:pPr>
            <w:r w:rsidRPr="00693D69">
              <w:rPr>
                <w:lang w:val="en-GB"/>
              </w:rPr>
              <w:t>Other source of contamination</w:t>
            </w:r>
          </w:p>
        </w:tc>
      </w:tr>
      <w:tr w:rsidR="00693D69" w:rsidRPr="00693D69" w14:paraId="5C3019D7"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BAD830"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04A3DF"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0F7436" w14:textId="77777777" w:rsidR="00693D69" w:rsidRPr="00693D69" w:rsidRDefault="00693D69" w:rsidP="00693D69">
            <w:pPr>
              <w:pStyle w:val="CDITable-RowLeftsmaller"/>
              <w:rPr>
                <w:lang w:val="en-GB"/>
              </w:rPr>
            </w:pPr>
            <w:r w:rsidRPr="00693D69">
              <w:rPr>
                <w:lang w:val="en-GB"/>
              </w:rPr>
              <w:t>Unknown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E9F90F" w14:textId="37BE674B"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03-09-07-14-523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048C31" w14:textId="77777777" w:rsidR="00693D69" w:rsidRPr="00693D69" w:rsidRDefault="00693D69" w:rsidP="007A5EA7">
            <w:pPr>
              <w:pStyle w:val="CDITable-RowCentresmaller"/>
              <w:rPr>
                <w:lang w:val="en-GB"/>
              </w:rPr>
            </w:pPr>
            <w:r w:rsidRPr="00693D69">
              <w:rPr>
                <w:lang w:val="en-GB"/>
              </w:rPr>
              <w:t>21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83022D"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F7520A"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130D5F"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F4B0C9"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2EB623"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0E2023"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F3E1F4" w14:textId="77777777" w:rsidR="00693D69" w:rsidRPr="00693D69" w:rsidRDefault="00693D69" w:rsidP="00693D69">
            <w:pPr>
              <w:pStyle w:val="CDITable-RowLeftsmaller"/>
              <w:rPr>
                <w:lang w:val="en-GB"/>
              </w:rPr>
            </w:pPr>
            <w:r w:rsidRPr="00693D69">
              <w:rPr>
                <w:lang w:val="en-GB"/>
              </w:rPr>
              <w:t>Unknown</w:t>
            </w:r>
          </w:p>
        </w:tc>
      </w:tr>
      <w:tr w:rsidR="00693D69" w:rsidRPr="00693D69" w14:paraId="32DEB886"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5C42E5"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7F1359"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16141A" w14:textId="7C0EEC76" w:rsidR="00693D69" w:rsidRPr="00693D69" w:rsidRDefault="00693D69" w:rsidP="00693D69">
            <w:pPr>
              <w:pStyle w:val="CDITable-RowLeftsmaller"/>
              <w:rPr>
                <w:lang w:val="en-GB"/>
              </w:rPr>
            </w:pPr>
            <w:r w:rsidRPr="00693D69">
              <w:rPr>
                <w:lang w:val="en-GB"/>
              </w:rPr>
              <w:t>Restaurant/</w:t>
            </w:r>
            <w:r w:rsidR="005C2100">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0DE9F5" w14:textId="77777777" w:rsidR="00693D69" w:rsidRPr="00693D69" w:rsidRDefault="00693D69" w:rsidP="00693D69">
            <w:pPr>
              <w:pStyle w:val="CDITable-RowLeftsmaller"/>
              <w:rPr>
                <w:lang w:val="en-GB"/>
              </w:rPr>
            </w:pPr>
            <w:r w:rsidRPr="00693D69">
              <w:rPr>
                <w:lang w:val="en-GB"/>
              </w:rPr>
              <w:t>Unknown (suspected norovirus)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D544E8" w14:textId="77777777" w:rsidR="00693D69" w:rsidRPr="00693D69" w:rsidRDefault="00693D69" w:rsidP="007A5EA7">
            <w:pPr>
              <w:pStyle w:val="CDITable-RowCentresmaller"/>
              <w:rPr>
                <w:lang w:val="en-GB"/>
              </w:rPr>
            </w:pPr>
            <w:r w:rsidRPr="00693D69">
              <w:rPr>
                <w:lang w:val="en-GB"/>
              </w:rPr>
              <w:t>31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C13725"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6D6F7D"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5B0193"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584535"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63F62B"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E7A976"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5CE58B" w14:textId="77777777" w:rsidR="00693D69" w:rsidRPr="00693D69" w:rsidRDefault="00693D69" w:rsidP="00693D69">
            <w:pPr>
              <w:pStyle w:val="CDITable-RowLeftsmaller"/>
              <w:rPr>
                <w:lang w:val="en-GB"/>
              </w:rPr>
            </w:pPr>
            <w:r w:rsidRPr="00693D69">
              <w:rPr>
                <w:lang w:val="en-GB"/>
              </w:rPr>
              <w:t>Unknown</w:t>
            </w:r>
          </w:p>
        </w:tc>
      </w:tr>
      <w:tr w:rsidR="00693D69" w:rsidRPr="00693D69" w14:paraId="551511A3"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59BAE8" w14:textId="77777777" w:rsidR="00693D69" w:rsidRPr="00693D69" w:rsidRDefault="00693D69" w:rsidP="00693D69">
            <w:pPr>
              <w:pStyle w:val="CDITable-RowLeftsmaller"/>
              <w:rPr>
                <w:lang w:val="en-GB"/>
              </w:rPr>
            </w:pPr>
            <w:r w:rsidRPr="00693D69">
              <w:rPr>
                <w:lang w:val="en-GB"/>
              </w:rPr>
              <w:lastRenderedPageBreak/>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642208"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7A7F3F" w14:textId="48F758D7" w:rsidR="00693D69" w:rsidRPr="00693D69" w:rsidRDefault="00693D69" w:rsidP="00693D69">
            <w:pPr>
              <w:pStyle w:val="CDITable-RowLeftsmaller"/>
              <w:rPr>
                <w:lang w:val="en-GB"/>
              </w:rPr>
            </w:pPr>
            <w:r w:rsidRPr="00693D69">
              <w:rPr>
                <w:lang w:val="en-GB"/>
              </w:rPr>
              <w:t>Restaurant/</w:t>
            </w:r>
            <w:r w:rsidR="005C2100">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7074EC" w14:textId="77777777" w:rsidR="00693D69" w:rsidRPr="00693D69" w:rsidRDefault="00693D69" w:rsidP="00693D69">
            <w:pPr>
              <w:pStyle w:val="CDITable-RowLeftsmaller"/>
              <w:rPr>
                <w:lang w:val="en-GB"/>
              </w:rPr>
            </w:pPr>
            <w:r w:rsidRPr="00693D69">
              <w:rPr>
                <w:lang w:val="en-GB"/>
              </w:rPr>
              <w:t>Unknown (suspected viral)</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423DD4" w14:textId="77777777" w:rsidR="00693D69" w:rsidRPr="00693D69" w:rsidRDefault="00693D69" w:rsidP="007A5EA7">
            <w:pPr>
              <w:pStyle w:val="CDITable-RowCentresmaller"/>
              <w:rPr>
                <w:lang w:val="en-GB"/>
              </w:rPr>
            </w:pPr>
            <w:r w:rsidRPr="00693D69">
              <w:rPr>
                <w:lang w:val="en-GB"/>
              </w:rPr>
              <w:t>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4ABB6B"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04C3B2"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D47CF9"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CB3939"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5EEE3E"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E66C48"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4E2FE" w14:textId="77777777" w:rsidR="00693D69" w:rsidRPr="00693D69" w:rsidRDefault="00693D69" w:rsidP="00693D69">
            <w:pPr>
              <w:pStyle w:val="CDITable-RowLeftsmaller"/>
              <w:rPr>
                <w:lang w:val="en-GB"/>
              </w:rPr>
            </w:pPr>
            <w:r w:rsidRPr="00693D69">
              <w:rPr>
                <w:lang w:val="en-GB"/>
              </w:rPr>
              <w:t>Unknown</w:t>
            </w:r>
          </w:p>
        </w:tc>
      </w:tr>
      <w:tr w:rsidR="00693D69" w:rsidRPr="00693D69" w14:paraId="72D10889"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5276E7"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A849D9"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25B9B5" w14:textId="77777777" w:rsidR="00693D69" w:rsidRPr="00693D69" w:rsidRDefault="00693D69" w:rsidP="00693D69">
            <w:pPr>
              <w:pStyle w:val="CDITable-RowLeftsmaller"/>
              <w:rPr>
                <w:lang w:val="en-GB"/>
              </w:rPr>
            </w:pPr>
            <w:r w:rsidRPr="00693D69">
              <w:rPr>
                <w:lang w:val="en-GB"/>
              </w:rPr>
              <w:t>Commercial caterer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525794" w14:textId="77777777" w:rsidR="00693D69" w:rsidRPr="00693D69" w:rsidRDefault="00693D69" w:rsidP="00693D69">
            <w:pPr>
              <w:pStyle w:val="CDITable-RowLeftsmaller"/>
              <w:rPr>
                <w:lang w:val="en-GB"/>
              </w:rPr>
            </w:pPr>
            <w:r w:rsidRPr="00693D69">
              <w:rPr>
                <w:lang w:val="en-GB"/>
              </w:rPr>
              <w:t>Unknown (suspected bacterial)</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F6A84D" w14:textId="77777777" w:rsidR="00693D69" w:rsidRPr="00693D69" w:rsidRDefault="00693D69" w:rsidP="007A5EA7">
            <w:pPr>
              <w:pStyle w:val="CDITable-RowCentresmaller"/>
              <w:rPr>
                <w:lang w:val="en-GB"/>
              </w:rPr>
            </w:pPr>
            <w:r w:rsidRPr="00693D69">
              <w:rPr>
                <w:lang w:val="en-GB"/>
              </w:rPr>
              <w:t>10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A35C27"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13174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70500A"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BB5C4A"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D02F63"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B6E51F"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80AF46" w14:textId="77777777" w:rsidR="00693D69" w:rsidRPr="00693D69" w:rsidRDefault="00693D69" w:rsidP="00693D69">
            <w:pPr>
              <w:pStyle w:val="CDITable-RowLeftsmaller"/>
              <w:rPr>
                <w:lang w:val="en-GB"/>
              </w:rPr>
            </w:pPr>
            <w:r w:rsidRPr="00693D69">
              <w:rPr>
                <w:lang w:val="en-GB"/>
              </w:rPr>
              <w:t>Unknown</w:t>
            </w:r>
          </w:p>
        </w:tc>
      </w:tr>
      <w:tr w:rsidR="00693D69" w:rsidRPr="00693D69" w14:paraId="6B99A36B"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41767D"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6B8A07"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9B089B" w14:textId="77777777" w:rsidR="00693D69" w:rsidRPr="00693D69" w:rsidRDefault="00693D69" w:rsidP="00693D69">
            <w:pPr>
              <w:pStyle w:val="CDITable-RowLeftsmaller"/>
              <w:rPr>
                <w:lang w:val="en-GB"/>
              </w:rPr>
            </w:pPr>
            <w:r w:rsidRPr="00693D69">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A608E3" w14:textId="77777777" w:rsidR="00693D69" w:rsidRPr="00693D69" w:rsidRDefault="00693D69" w:rsidP="00693D69">
            <w:pPr>
              <w:pStyle w:val="CDITable-RowLeftsmaller"/>
              <w:rPr>
                <w:lang w:val="en-GB"/>
              </w:rPr>
            </w:pPr>
            <w:r w:rsidRPr="00693D69">
              <w:rPr>
                <w:lang w:val="en-GB"/>
              </w:rPr>
              <w:t>Unknown (suspected toxin)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AFB97E"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6BE620"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681ACF"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D9787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EEBA5B"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700216"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0CD558"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615227" w14:textId="77777777" w:rsidR="00693D69" w:rsidRPr="00693D69" w:rsidRDefault="00693D69" w:rsidP="00693D69">
            <w:pPr>
              <w:pStyle w:val="CDITable-RowLeftsmaller"/>
              <w:rPr>
                <w:lang w:val="en-GB"/>
              </w:rPr>
            </w:pPr>
            <w:r w:rsidRPr="00693D69">
              <w:rPr>
                <w:lang w:val="en-GB"/>
              </w:rPr>
              <w:t>Unknown</w:t>
            </w:r>
          </w:p>
        </w:tc>
      </w:tr>
      <w:tr w:rsidR="00693D69" w:rsidRPr="00693D69" w14:paraId="6092C860"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1F2674"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12D6E1"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CA4C0E" w14:textId="54180F90" w:rsidR="00693D69" w:rsidRPr="00693D69" w:rsidRDefault="00693D69" w:rsidP="00693D69">
            <w:pPr>
              <w:pStyle w:val="CDITable-RowLeftsmaller"/>
              <w:rPr>
                <w:lang w:val="en-GB"/>
              </w:rPr>
            </w:pPr>
            <w:r w:rsidRPr="00693D69">
              <w:rPr>
                <w:lang w:val="en-GB"/>
              </w:rPr>
              <w:t>Restaurant/</w:t>
            </w:r>
            <w:r w:rsidR="005C2100">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D4A6E6"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13C263" w14:textId="77777777" w:rsidR="00693D69" w:rsidRPr="00693D69" w:rsidRDefault="00693D69" w:rsidP="007A5EA7">
            <w:pPr>
              <w:pStyle w:val="CDITable-RowCentresmaller"/>
              <w:rPr>
                <w:lang w:val="en-GB"/>
              </w:rPr>
            </w:pPr>
            <w:r w:rsidRPr="00693D69">
              <w:rPr>
                <w:lang w:val="en-GB"/>
              </w:rPr>
              <w:t>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151B1E"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BE2ED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18630C"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9C94E3"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086D8D" w14:textId="77777777" w:rsidR="00693D69" w:rsidRPr="00693D69" w:rsidRDefault="00693D69" w:rsidP="00693D69">
            <w:pPr>
              <w:pStyle w:val="CDITable-RowLeftsmaller"/>
              <w:rPr>
                <w:lang w:val="en-GB"/>
              </w:rPr>
            </w:pPr>
            <w:r w:rsidRPr="00693D69">
              <w:rPr>
                <w:lang w:val="en-GB"/>
              </w:rPr>
              <w:t>Lebanese pizza</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5FB70D" w14:textId="443BFC89" w:rsidR="00693D69" w:rsidRPr="00693D69" w:rsidRDefault="00693D69" w:rsidP="00693D69">
            <w:pPr>
              <w:pStyle w:val="CDITable-RowLeftsmaller"/>
              <w:rPr>
                <w:lang w:val="en-GB"/>
              </w:rPr>
            </w:pPr>
            <w:r w:rsidRPr="00693D69">
              <w:rPr>
                <w:lang w:val="en-GB"/>
              </w:rPr>
              <w:t>Mixed/</w:t>
            </w:r>
            <w:r w:rsidR="005C2100">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FE5F17" w14:textId="77777777" w:rsidR="00693D69" w:rsidRPr="00693D69" w:rsidRDefault="00693D69" w:rsidP="00693D69">
            <w:pPr>
              <w:pStyle w:val="CDITable-RowLeftsmaller"/>
              <w:rPr>
                <w:lang w:val="en-GB"/>
              </w:rPr>
            </w:pPr>
            <w:r w:rsidRPr="00693D69">
              <w:rPr>
                <w:lang w:val="en-GB"/>
              </w:rPr>
              <w:t>Unknown</w:t>
            </w:r>
          </w:p>
        </w:tc>
      </w:tr>
      <w:tr w:rsidR="00693D69" w:rsidRPr="00693D69" w14:paraId="5BD93F77"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1DEE9A"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578114"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FFD546" w14:textId="77777777" w:rsidR="00693D69" w:rsidRPr="00693D69" w:rsidRDefault="00693D69" w:rsidP="00693D69">
            <w:pPr>
              <w:pStyle w:val="CDITable-RowLeftsmaller"/>
              <w:rPr>
                <w:lang w:val="en-GB"/>
              </w:rPr>
            </w:pPr>
            <w:r w:rsidRPr="00693D69">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A5C5AE" w14:textId="77777777" w:rsidR="00693D69" w:rsidRPr="00693D69" w:rsidRDefault="00693D69" w:rsidP="00693D69">
            <w:pPr>
              <w:pStyle w:val="CDITable-RowLeftsmaller"/>
              <w:rPr>
                <w:lang w:val="en-GB"/>
              </w:rPr>
            </w:pPr>
            <w:r w:rsidRPr="00693D69">
              <w:rPr>
                <w:lang w:val="en-GB"/>
              </w:rPr>
              <w:t>Ciguatoxin (ciguatera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9D8997" w14:textId="77777777" w:rsidR="00693D69" w:rsidRPr="00693D69" w:rsidRDefault="00693D69" w:rsidP="007A5EA7">
            <w:pPr>
              <w:pStyle w:val="CDITable-RowCentresmaller"/>
              <w:rPr>
                <w:lang w:val="en-GB"/>
              </w:rPr>
            </w:pPr>
            <w:r w:rsidRPr="00693D69">
              <w:rPr>
                <w:lang w:val="en-GB"/>
              </w:rPr>
              <w:t>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B4367B"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9AD13F"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5A1915"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810123"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1572A2" w14:textId="77777777" w:rsidR="00693D69" w:rsidRPr="00693D69" w:rsidRDefault="00693D69" w:rsidP="00693D69">
            <w:pPr>
              <w:pStyle w:val="CDITable-RowLeftsmaller"/>
              <w:rPr>
                <w:lang w:val="en-GB"/>
              </w:rPr>
            </w:pPr>
            <w:r w:rsidRPr="00693D69">
              <w:rPr>
                <w:lang w:val="en-GB"/>
              </w:rPr>
              <w:t>Mackerel</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DB7F4D" w14:textId="77777777" w:rsidR="00693D69" w:rsidRPr="00693D69" w:rsidRDefault="00693D69" w:rsidP="00693D69">
            <w:pPr>
              <w:pStyle w:val="CDITable-RowLeftsmaller"/>
              <w:rPr>
                <w:lang w:val="en-GB"/>
              </w:rPr>
            </w:pPr>
            <w:r w:rsidRPr="00693D69">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AF8DA2" w14:textId="77777777" w:rsidR="00693D69" w:rsidRPr="00693D69" w:rsidRDefault="00693D69" w:rsidP="00693D69">
            <w:pPr>
              <w:pStyle w:val="CDITable-RowLeftsmaller"/>
              <w:rPr>
                <w:lang w:val="en-GB"/>
              </w:rPr>
            </w:pPr>
            <w:r w:rsidRPr="00693D69">
              <w:rPr>
                <w:lang w:val="en-GB"/>
              </w:rPr>
              <w:t>Toxic substance or part of tissue</w:t>
            </w:r>
          </w:p>
        </w:tc>
      </w:tr>
      <w:tr w:rsidR="00693D69" w:rsidRPr="00693D69" w14:paraId="5D16EC3E"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649A3D"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7DE01E"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0B9D17" w14:textId="3A19F0E3" w:rsidR="00693D69" w:rsidRPr="00693D69" w:rsidRDefault="00693D69" w:rsidP="00693D69">
            <w:pPr>
              <w:pStyle w:val="CDITable-RowLeftsmaller"/>
              <w:rPr>
                <w:lang w:val="en-GB"/>
              </w:rPr>
            </w:pPr>
            <w:r w:rsidRPr="00693D69">
              <w:rPr>
                <w:lang w:val="en-GB"/>
              </w:rPr>
              <w:t>Restaurant/</w:t>
            </w:r>
            <w:r w:rsidR="005C2100">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964C0E" w14:textId="77777777" w:rsidR="00693D69" w:rsidRPr="00693D69" w:rsidRDefault="00693D69" w:rsidP="00693D69">
            <w:pPr>
              <w:pStyle w:val="CDITable-RowLeftsmaller"/>
              <w:rPr>
                <w:lang w:val="en-GB"/>
              </w:rPr>
            </w:pPr>
            <w:r w:rsidRPr="00693D69">
              <w:rPr>
                <w:lang w:val="en-GB"/>
              </w:rPr>
              <w:t>Unknown (suspected toxin)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F0809C"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82E479"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83BCE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F3375F"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A0139A"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1CB77E"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B80742"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FB4870" w14:textId="77777777" w:rsidR="00693D69" w:rsidRPr="00693D69" w:rsidRDefault="00693D69" w:rsidP="00693D69">
            <w:pPr>
              <w:pStyle w:val="CDITable-RowLeftsmaller"/>
              <w:rPr>
                <w:lang w:val="en-GB"/>
              </w:rPr>
            </w:pPr>
            <w:r w:rsidRPr="00693D69">
              <w:rPr>
                <w:lang w:val="en-GB"/>
              </w:rPr>
              <w:t>Unknown</w:t>
            </w:r>
          </w:p>
        </w:tc>
      </w:tr>
      <w:tr w:rsidR="00693D69" w:rsidRPr="00693D69" w14:paraId="39A6E2B5"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71F484"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BE5EAB"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42A37C"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868BF6" w14:textId="77777777" w:rsidR="00693D69" w:rsidRPr="00693D69" w:rsidRDefault="00693D69" w:rsidP="00693D69">
            <w:pPr>
              <w:pStyle w:val="CDITable-RowLeftsmaller"/>
              <w:rPr>
                <w:lang w:val="en-GB"/>
              </w:rPr>
            </w:pPr>
            <w:r w:rsidRPr="00693D69">
              <w:rPr>
                <w:lang w:val="en-GB"/>
              </w:rPr>
              <w:t>Scombrotoxin (histamine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B433E2" w14:textId="77777777" w:rsidR="00693D69" w:rsidRPr="00693D69" w:rsidRDefault="00693D69" w:rsidP="007A5EA7">
            <w:pPr>
              <w:pStyle w:val="CDITable-RowCentresmaller"/>
              <w:rPr>
                <w:lang w:val="en-GB"/>
              </w:rPr>
            </w:pPr>
            <w:r w:rsidRPr="00693D69">
              <w:rPr>
                <w:lang w:val="en-GB"/>
              </w:rPr>
              <w:t>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375BEF" w14:textId="77777777" w:rsidR="00693D69" w:rsidRPr="00693D69" w:rsidRDefault="00693D69" w:rsidP="007A5EA7">
            <w:pPr>
              <w:pStyle w:val="CDITable-RowCentresmaller"/>
              <w:rPr>
                <w:lang w:val="en-GB"/>
              </w:rPr>
            </w:pPr>
            <w:r w:rsidRPr="00693D69">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CEE352"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F3B89A"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FDB06E"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66468D" w14:textId="77777777" w:rsidR="00693D69" w:rsidRPr="00693D69" w:rsidRDefault="00693D69" w:rsidP="00693D69">
            <w:pPr>
              <w:pStyle w:val="CDITable-RowLeftsmaller"/>
              <w:rPr>
                <w:lang w:val="en-GB"/>
              </w:rPr>
            </w:pPr>
            <w:r w:rsidRPr="00693D69">
              <w:rPr>
                <w:lang w:val="en-GB"/>
              </w:rPr>
              <w:t>Yellow fin tuna</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AD59D9" w14:textId="77777777" w:rsidR="00693D69" w:rsidRPr="00693D69" w:rsidRDefault="00693D69" w:rsidP="00693D69">
            <w:pPr>
              <w:pStyle w:val="CDITable-RowLeftsmaller"/>
              <w:rPr>
                <w:lang w:val="en-GB"/>
              </w:rPr>
            </w:pPr>
            <w:r w:rsidRPr="00693D69">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5CD6BD" w14:textId="77777777" w:rsidR="00693D69" w:rsidRPr="00693D69" w:rsidRDefault="00693D69" w:rsidP="00693D69">
            <w:pPr>
              <w:pStyle w:val="CDITable-RowLeftsmaller"/>
              <w:rPr>
                <w:lang w:val="en-GB"/>
              </w:rPr>
            </w:pPr>
            <w:r w:rsidRPr="00693D69">
              <w:rPr>
                <w:lang w:val="en-GB"/>
              </w:rPr>
              <w:t>Toxic substance or part of tissue</w:t>
            </w:r>
          </w:p>
        </w:tc>
      </w:tr>
      <w:tr w:rsidR="00693D69" w:rsidRPr="00693D69" w14:paraId="3075E3A0"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540F9F"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E826BE" w14:textId="77777777" w:rsidR="00693D69" w:rsidRPr="00693D69" w:rsidRDefault="00693D69" w:rsidP="00693D69">
            <w:pPr>
              <w:pStyle w:val="CDITable-RowLeftsmaller"/>
              <w:rPr>
                <w:lang w:val="en-GB"/>
              </w:rPr>
            </w:pPr>
            <w:r w:rsidRPr="00693D69">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233B03" w14:textId="103B0BAF" w:rsidR="00693D69" w:rsidRPr="00693D69" w:rsidRDefault="00693D69" w:rsidP="00693D69">
            <w:pPr>
              <w:pStyle w:val="CDITable-RowLeftsmaller"/>
              <w:rPr>
                <w:lang w:val="en-GB"/>
              </w:rPr>
            </w:pPr>
            <w:r w:rsidRPr="00693D69">
              <w:rPr>
                <w:lang w:val="en-GB"/>
              </w:rPr>
              <w:t>Restaurant/</w:t>
            </w:r>
            <w:r w:rsidR="005C2100">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9BC2D3"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8DDF3C" w14:textId="77777777" w:rsidR="00693D69" w:rsidRPr="00693D69" w:rsidRDefault="00693D69" w:rsidP="007A5EA7">
            <w:pPr>
              <w:pStyle w:val="CDITable-RowCentresmaller"/>
              <w:rPr>
                <w:lang w:val="en-GB"/>
              </w:rPr>
            </w:pPr>
            <w:r w:rsidRPr="00693D69">
              <w:rPr>
                <w:lang w:val="en-GB"/>
              </w:rPr>
              <w:t>25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B9DEAF"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A0A9E7"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A2E3F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0FC3BB"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D4D0B3"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572EDB"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AD5A81" w14:textId="77777777" w:rsidR="00693D69" w:rsidRPr="00693D69" w:rsidRDefault="00693D69" w:rsidP="00693D69">
            <w:pPr>
              <w:pStyle w:val="CDITable-RowLeftsmaller"/>
              <w:rPr>
                <w:lang w:val="en-GB"/>
              </w:rPr>
            </w:pPr>
            <w:r w:rsidRPr="00693D69">
              <w:rPr>
                <w:lang w:val="en-GB"/>
              </w:rPr>
              <w:t>Unknown</w:t>
            </w:r>
          </w:p>
        </w:tc>
      </w:tr>
      <w:tr w:rsidR="00693D69" w:rsidRPr="00693D69" w14:paraId="0906BC49"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AA4605"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4CFFF0" w14:textId="77777777" w:rsidR="00693D69" w:rsidRPr="00693D69" w:rsidRDefault="00693D69" w:rsidP="00693D69">
            <w:pPr>
              <w:pStyle w:val="CDITable-RowLeftsmaller"/>
              <w:rPr>
                <w:lang w:val="en-GB"/>
              </w:rPr>
            </w:pPr>
            <w:r w:rsidRPr="00693D69">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037707"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F9FD0A" w14:textId="77777777" w:rsidR="00693D69" w:rsidRPr="00693D69" w:rsidRDefault="00693D69" w:rsidP="00693D69">
            <w:pPr>
              <w:pStyle w:val="CDITable-RowLeftsmaller"/>
              <w:rPr>
                <w:lang w:val="en-GB"/>
              </w:rPr>
            </w:pPr>
            <w:r w:rsidRPr="00693D69">
              <w:rPr>
                <w:lang w:val="en-GB"/>
              </w:rPr>
              <w:t>Scombrotoxin (histamine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6D5CFF"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957FED"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59600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C661A2"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9C6350"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9AB76D" w14:textId="77777777" w:rsidR="00693D69" w:rsidRPr="00693D69" w:rsidRDefault="00693D69" w:rsidP="00693D69">
            <w:pPr>
              <w:pStyle w:val="CDITable-RowLeftsmaller"/>
              <w:rPr>
                <w:lang w:val="en-GB"/>
              </w:rPr>
            </w:pPr>
            <w:r w:rsidRPr="00693D69">
              <w:rPr>
                <w:lang w:val="en-GB"/>
              </w:rPr>
              <w:t>Tuna steak</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7B8F63" w14:textId="77777777" w:rsidR="00693D69" w:rsidRPr="00693D69" w:rsidRDefault="00693D69" w:rsidP="00693D69">
            <w:pPr>
              <w:pStyle w:val="CDITable-RowLeftsmaller"/>
              <w:rPr>
                <w:lang w:val="en-GB"/>
              </w:rPr>
            </w:pPr>
            <w:r w:rsidRPr="00693D69">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38AB0C" w14:textId="77777777" w:rsidR="00693D69" w:rsidRPr="00693D69" w:rsidRDefault="00693D69" w:rsidP="00693D69">
            <w:pPr>
              <w:pStyle w:val="CDITable-RowLeftsmaller"/>
              <w:rPr>
                <w:lang w:val="en-GB"/>
              </w:rPr>
            </w:pPr>
            <w:r w:rsidRPr="00693D69">
              <w:rPr>
                <w:lang w:val="en-GB"/>
              </w:rPr>
              <w:t>Toxic substance or part of tissue</w:t>
            </w:r>
          </w:p>
        </w:tc>
      </w:tr>
      <w:tr w:rsidR="00693D69" w:rsidRPr="00693D69" w14:paraId="26EC13DD"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71F696"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0DCFED" w14:textId="77777777" w:rsidR="00693D69" w:rsidRPr="00693D69" w:rsidRDefault="00693D69" w:rsidP="00693D69">
            <w:pPr>
              <w:pStyle w:val="CDITable-RowLeftsmaller"/>
              <w:rPr>
                <w:lang w:val="en-GB"/>
              </w:rPr>
            </w:pPr>
            <w:r w:rsidRPr="00693D69">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EEA578" w14:textId="77777777" w:rsidR="00693D69" w:rsidRPr="00693D69" w:rsidRDefault="00693D69" w:rsidP="00693D69">
            <w:pPr>
              <w:pStyle w:val="CDITable-RowLeftsmaller"/>
              <w:rPr>
                <w:lang w:val="en-GB"/>
              </w:rPr>
            </w:pPr>
            <w:r w:rsidRPr="00693D69">
              <w:rPr>
                <w:lang w:val="en-GB"/>
              </w:rPr>
              <w:t>Child care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4EB56D" w14:textId="33A2303D"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03-13-07/12-09-523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92DF5B" w14:textId="77777777" w:rsidR="00693D69" w:rsidRPr="00693D69" w:rsidRDefault="00693D69" w:rsidP="007A5EA7">
            <w:pPr>
              <w:pStyle w:val="CDITable-RowCentresmaller"/>
              <w:rPr>
                <w:lang w:val="en-GB"/>
              </w:rPr>
            </w:pPr>
            <w:r w:rsidRPr="00693D69">
              <w:rPr>
                <w:lang w:val="en-GB"/>
              </w:rPr>
              <w:t>15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8F67D8"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8FB5B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3BFFA2"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CAB9E0"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499FEA"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88B02C"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DB4B7E" w14:textId="77777777" w:rsidR="00693D69" w:rsidRPr="00693D69" w:rsidRDefault="00693D69" w:rsidP="00693D69">
            <w:pPr>
              <w:pStyle w:val="CDITable-RowLeftsmaller"/>
              <w:rPr>
                <w:lang w:val="en-GB"/>
              </w:rPr>
            </w:pPr>
            <w:r w:rsidRPr="00693D69">
              <w:rPr>
                <w:lang w:val="en-GB"/>
              </w:rPr>
              <w:t>Cross contamination from raw ingredients; food handler contamination</w:t>
            </w:r>
          </w:p>
        </w:tc>
      </w:tr>
      <w:tr w:rsidR="00693D69" w:rsidRPr="00693D69" w14:paraId="53971EA2"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C2DF20"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F6A04C" w14:textId="77777777" w:rsidR="00693D69" w:rsidRPr="00693D69" w:rsidRDefault="00693D69" w:rsidP="00693D69">
            <w:pPr>
              <w:pStyle w:val="CDITable-RowLeftsmaller"/>
              <w:rPr>
                <w:lang w:val="en-GB"/>
              </w:rPr>
            </w:pPr>
            <w:r w:rsidRPr="00693D69">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705D00" w14:textId="77777777" w:rsidR="00693D69" w:rsidRPr="00693D69" w:rsidRDefault="00693D69" w:rsidP="00693D69">
            <w:pPr>
              <w:pStyle w:val="CDITable-RowLeftsmaller"/>
              <w:rPr>
                <w:lang w:val="en-GB"/>
              </w:rPr>
            </w:pPr>
            <w:r w:rsidRPr="00693D69">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AC9739" w14:textId="77777777" w:rsidR="00693D69" w:rsidRPr="00693D69" w:rsidRDefault="00693D69" w:rsidP="00693D69">
            <w:pPr>
              <w:pStyle w:val="CDITable-RowLeftsmaller"/>
              <w:rPr>
                <w:lang w:val="en-GB"/>
              </w:rPr>
            </w:pPr>
            <w:r w:rsidRPr="00693D69">
              <w:rPr>
                <w:lang w:val="en-GB"/>
              </w:rPr>
              <w:t>Scombrotoxin (histamine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3257D3"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6005B5"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C7B23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0DC4EC"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4867C1"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C11EAB" w14:textId="77777777" w:rsidR="00693D69" w:rsidRPr="00693D69" w:rsidRDefault="00693D69" w:rsidP="00693D69">
            <w:pPr>
              <w:pStyle w:val="CDITable-RowLeftsmaller"/>
              <w:rPr>
                <w:lang w:val="en-GB"/>
              </w:rPr>
            </w:pPr>
            <w:r w:rsidRPr="00693D69">
              <w:rPr>
                <w:lang w:val="en-GB"/>
              </w:rPr>
              <w:t>Canned tuna</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C271DE" w14:textId="77777777" w:rsidR="00693D69" w:rsidRPr="00693D69" w:rsidRDefault="00693D69" w:rsidP="00693D69">
            <w:pPr>
              <w:pStyle w:val="CDITable-RowLeftsmaller"/>
              <w:rPr>
                <w:lang w:val="en-GB"/>
              </w:rPr>
            </w:pPr>
            <w:r w:rsidRPr="00693D69">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973348" w14:textId="77777777" w:rsidR="00693D69" w:rsidRPr="00693D69" w:rsidRDefault="00693D69" w:rsidP="00693D69">
            <w:pPr>
              <w:pStyle w:val="CDITable-RowLeftsmaller"/>
              <w:rPr>
                <w:lang w:val="en-GB"/>
              </w:rPr>
            </w:pPr>
            <w:r w:rsidRPr="00693D69">
              <w:rPr>
                <w:lang w:val="en-GB"/>
              </w:rPr>
              <w:t>Toxic substance or part of tissue</w:t>
            </w:r>
          </w:p>
        </w:tc>
      </w:tr>
      <w:tr w:rsidR="00693D69" w:rsidRPr="00693D69" w14:paraId="237BBF6F"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EFFA5"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225222"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B59920" w14:textId="77777777" w:rsidR="00693D69" w:rsidRPr="00693D69" w:rsidRDefault="00693D69" w:rsidP="00693D69">
            <w:pPr>
              <w:pStyle w:val="CDITable-RowLeftsmaller"/>
              <w:rPr>
                <w:lang w:val="en-GB"/>
              </w:rPr>
            </w:pPr>
            <w:r w:rsidRPr="00693D69">
              <w:rPr>
                <w:lang w:val="en-GB"/>
              </w:rPr>
              <w:t>Camp</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C03200"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4AE785" w14:textId="77777777" w:rsidR="00693D69" w:rsidRPr="00693D69" w:rsidRDefault="00693D69" w:rsidP="007A5EA7">
            <w:pPr>
              <w:pStyle w:val="CDITable-RowCentresmaller"/>
              <w:rPr>
                <w:lang w:val="en-GB"/>
              </w:rPr>
            </w:pPr>
            <w:r w:rsidRPr="00693D69">
              <w:rPr>
                <w:lang w:val="en-GB"/>
              </w:rPr>
              <w:t>31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A091A9" w14:textId="77777777" w:rsidR="00693D69" w:rsidRPr="00693D69" w:rsidRDefault="00693D69" w:rsidP="007A5EA7">
            <w:pPr>
              <w:pStyle w:val="CDITable-RowCentresmaller"/>
              <w:rPr>
                <w:lang w:val="en-GB"/>
              </w:rPr>
            </w:pPr>
            <w:r w:rsidRPr="00693D69">
              <w:rPr>
                <w:lang w:val="en-GB"/>
              </w:rPr>
              <w:t>4</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00F10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2ADA28"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FFF0C0"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C39C6A"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545DDB"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A1991E" w14:textId="77777777" w:rsidR="00693D69" w:rsidRPr="00693D69" w:rsidRDefault="00693D69" w:rsidP="00693D69">
            <w:pPr>
              <w:pStyle w:val="CDITable-RowLeftsmaller"/>
              <w:rPr>
                <w:lang w:val="en-GB"/>
              </w:rPr>
            </w:pPr>
            <w:r w:rsidRPr="00693D69">
              <w:rPr>
                <w:lang w:val="en-GB"/>
              </w:rPr>
              <w:t>Unknown</w:t>
            </w:r>
          </w:p>
        </w:tc>
      </w:tr>
      <w:tr w:rsidR="00693D69" w:rsidRPr="00693D69" w14:paraId="0F4A648E"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6BCD41" w14:textId="77777777" w:rsidR="00693D69" w:rsidRPr="00693D69" w:rsidRDefault="00693D69" w:rsidP="00693D69">
            <w:pPr>
              <w:pStyle w:val="CDITable-RowLeftsmaller"/>
              <w:rPr>
                <w:lang w:val="en-GB"/>
              </w:rPr>
            </w:pPr>
            <w:r w:rsidRPr="00693D69">
              <w:rPr>
                <w:lang w:val="en-GB"/>
              </w:rPr>
              <w:lastRenderedPageBreak/>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AE1ED8"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E1EAFC" w14:textId="59C9D5B5" w:rsidR="00693D69" w:rsidRPr="00693D69" w:rsidRDefault="00693D69" w:rsidP="00693D69">
            <w:pPr>
              <w:pStyle w:val="CDITable-RowLeftsmaller"/>
              <w:rPr>
                <w:lang w:val="en-GB"/>
              </w:rPr>
            </w:pPr>
            <w:r w:rsidRPr="00693D69">
              <w:rPr>
                <w:lang w:val="en-GB"/>
              </w:rPr>
              <w:t>Fair/festival/</w:t>
            </w:r>
            <w:r w:rsidR="00B94179">
              <w:rPr>
                <w:lang w:val="en-GB"/>
              </w:rPr>
              <w:t xml:space="preserve"> </w:t>
            </w:r>
            <w:r w:rsidRPr="00693D69">
              <w:rPr>
                <w:lang w:val="en-GB"/>
              </w:rPr>
              <w:t>mobile service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0086F6"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4654CD"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2FF03F"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208E6E" w14:textId="77777777" w:rsidR="00693D69" w:rsidRPr="00693D69" w:rsidRDefault="00693D69" w:rsidP="007A5EA7">
            <w:pPr>
              <w:pStyle w:val="CDITable-RowCentresmaller"/>
              <w:rPr>
                <w:lang w:val="en-GB"/>
              </w:rPr>
            </w:pPr>
            <w:r w:rsidRPr="00693D69">
              <w:rPr>
                <w:lang w:val="en-GB"/>
              </w:rPr>
              <w:t>Unknown</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05013C"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0D043C"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68366F"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FD027C"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5537CB" w14:textId="77777777" w:rsidR="00693D69" w:rsidRPr="00693D69" w:rsidRDefault="00693D69" w:rsidP="00693D69">
            <w:pPr>
              <w:pStyle w:val="CDITable-RowLeftsmaller"/>
              <w:rPr>
                <w:lang w:val="en-GB"/>
              </w:rPr>
            </w:pPr>
            <w:r w:rsidRPr="00693D69">
              <w:rPr>
                <w:lang w:val="en-GB"/>
              </w:rPr>
              <w:t>Unknown</w:t>
            </w:r>
          </w:p>
        </w:tc>
      </w:tr>
      <w:tr w:rsidR="00693D69" w:rsidRPr="00693D69" w14:paraId="7B97D031"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004E2A"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C36C0A"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1479C1" w14:textId="2F185D84"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8F847A" w14:textId="4A106F81"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Infantis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DA3255" w14:textId="77777777" w:rsidR="00693D69" w:rsidRPr="00693D69" w:rsidRDefault="00693D69" w:rsidP="007A5EA7">
            <w:pPr>
              <w:pStyle w:val="CDITable-RowCentresmaller"/>
              <w:rPr>
                <w:lang w:val="en-GB"/>
              </w:rPr>
            </w:pPr>
            <w:r w:rsidRPr="00693D69">
              <w:rPr>
                <w:lang w:val="en-GB"/>
              </w:rPr>
              <w:t>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C9C3F1"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6EBEF5"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A07EA4" w14:textId="77777777" w:rsidR="00693D69" w:rsidRPr="00693D69" w:rsidRDefault="00693D69" w:rsidP="007A5EA7">
            <w:pPr>
              <w:pStyle w:val="CDITable-RowCentresmaller"/>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2737EA"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98D9C8" w14:textId="77777777" w:rsidR="00693D69" w:rsidRPr="00693D69" w:rsidRDefault="00693D69" w:rsidP="00693D69">
            <w:pPr>
              <w:pStyle w:val="CDITable-RowLeftsmaller"/>
              <w:rPr>
                <w:lang w:val="en-GB"/>
              </w:rPr>
            </w:pPr>
            <w:r w:rsidRPr="00693D69">
              <w:rPr>
                <w:lang w:val="en-GB"/>
              </w:rPr>
              <w:t>Egg dishes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E7BC54" w14:textId="77777777" w:rsidR="00693D69" w:rsidRPr="00693D69" w:rsidRDefault="00693D69" w:rsidP="00693D69">
            <w:pPr>
              <w:pStyle w:val="CDITable-RowLeftsmaller"/>
              <w:rPr>
                <w:lang w:val="en-GB"/>
              </w:rPr>
            </w:pPr>
            <w:r w:rsidRPr="00693D69">
              <w:rPr>
                <w:lang w:val="en-GB"/>
              </w:rPr>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30A0DC" w14:textId="77777777" w:rsidR="00693D69" w:rsidRPr="00693D69" w:rsidRDefault="00693D69" w:rsidP="00693D69">
            <w:pPr>
              <w:pStyle w:val="CDITable-RowLeftsmaller"/>
              <w:rPr>
                <w:lang w:val="en-GB"/>
              </w:rPr>
            </w:pPr>
            <w:r w:rsidRPr="00693D69">
              <w:rPr>
                <w:lang w:val="en-GB"/>
              </w:rPr>
              <w:t>Unknown</w:t>
            </w:r>
          </w:p>
        </w:tc>
      </w:tr>
      <w:tr w:rsidR="00693D69" w:rsidRPr="00693D69" w14:paraId="3435A068"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1AD175"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E21E0A"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A749BD" w14:textId="77777777" w:rsidR="00693D69" w:rsidRPr="00693D69" w:rsidRDefault="00693D69" w:rsidP="00693D69">
            <w:pPr>
              <w:pStyle w:val="CDITable-RowLeftsmaller"/>
              <w:rPr>
                <w:lang w:val="en-GB"/>
              </w:rPr>
            </w:pPr>
            <w:r w:rsidRPr="00693D69">
              <w:rPr>
                <w:lang w:val="en-GB"/>
              </w:rPr>
              <w:t>Commercial caterer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C4A4EA"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F762E5" w14:textId="77777777" w:rsidR="00693D69" w:rsidRPr="00693D69" w:rsidRDefault="00693D69" w:rsidP="007A5EA7">
            <w:pPr>
              <w:pStyle w:val="CDITable-RowCentresmaller"/>
              <w:rPr>
                <w:lang w:val="en-GB"/>
              </w:rPr>
            </w:pPr>
            <w:r w:rsidRPr="00693D69">
              <w:rPr>
                <w:lang w:val="en-GB"/>
              </w:rPr>
              <w:t>44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99ECBE"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1C111C"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C94213"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F8CA1D"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6E9412"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337911"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B844D6" w14:textId="77777777" w:rsidR="00693D69" w:rsidRPr="00693D69" w:rsidRDefault="00693D69" w:rsidP="00693D69">
            <w:pPr>
              <w:pStyle w:val="CDITable-RowLeftsmaller"/>
              <w:rPr>
                <w:lang w:val="en-GB"/>
              </w:rPr>
            </w:pPr>
            <w:r w:rsidRPr="00693D69">
              <w:rPr>
                <w:lang w:val="en-GB"/>
              </w:rPr>
              <w:t>Person to food to person</w:t>
            </w:r>
          </w:p>
        </w:tc>
      </w:tr>
      <w:tr w:rsidR="00693D69" w:rsidRPr="00693D69" w14:paraId="2EE2C5FC"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578762"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F166A9"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FC33BD" w14:textId="54C865D9"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59CB67" w14:textId="08BEE8C2" w:rsidR="00693D69" w:rsidRPr="00693D69" w:rsidRDefault="00E72C24" w:rsidP="00693D69">
            <w:pPr>
              <w:pStyle w:val="CDITable-RowLeftsmaller"/>
              <w:rPr>
                <w:lang w:val="en-GB"/>
              </w:rPr>
            </w:pPr>
            <w:r w:rsidRPr="00E72C24">
              <w:rPr>
                <w:i/>
                <w:lang w:val="en-GB"/>
              </w:rPr>
              <w:t>Campylobacter</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DCFDEA" w14:textId="77777777" w:rsidR="00693D69" w:rsidRPr="00693D69" w:rsidRDefault="00693D69" w:rsidP="007A5EA7">
            <w:pPr>
              <w:pStyle w:val="CDITable-RowCentresmaller"/>
              <w:rPr>
                <w:lang w:val="en-GB"/>
              </w:rPr>
            </w:pPr>
            <w:r w:rsidRPr="00693D69">
              <w:rPr>
                <w:lang w:val="en-GB"/>
              </w:rPr>
              <w:t>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05EF7F"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C1ADC9"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34B8E9"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A681A9"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C90105"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38E15F"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2B016F" w14:textId="77777777" w:rsidR="00693D69" w:rsidRPr="00693D69" w:rsidRDefault="00693D69" w:rsidP="00693D69">
            <w:pPr>
              <w:pStyle w:val="CDITable-RowLeftsmaller"/>
              <w:rPr>
                <w:lang w:val="en-GB"/>
              </w:rPr>
            </w:pPr>
            <w:r w:rsidRPr="00693D69">
              <w:rPr>
                <w:lang w:val="en-GB"/>
              </w:rPr>
              <w:t>Unknown</w:t>
            </w:r>
          </w:p>
        </w:tc>
      </w:tr>
      <w:tr w:rsidR="00693D69" w:rsidRPr="00693D69" w14:paraId="36E781DE"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D21309"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312CD7" w14:textId="77777777" w:rsidR="00693D69" w:rsidRPr="00693D69" w:rsidRDefault="00693D69" w:rsidP="00693D69">
            <w:pPr>
              <w:pStyle w:val="CDITable-RowLeftsmaller"/>
              <w:rPr>
                <w:lang w:val="en-GB"/>
              </w:rPr>
            </w:pPr>
            <w:r w:rsidRPr="00693D69">
              <w:rPr>
                <w:lang w:val="en-GB"/>
              </w:rPr>
              <w:t>May</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921584" w14:textId="26F807F5"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502186"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22F0D7" w14:textId="77777777" w:rsidR="00693D69" w:rsidRPr="00693D69" w:rsidRDefault="00693D69" w:rsidP="007A5EA7">
            <w:pPr>
              <w:pStyle w:val="CDITable-RowCentresmaller"/>
              <w:rPr>
                <w:lang w:val="en-GB"/>
              </w:rPr>
            </w:pPr>
            <w:r w:rsidRPr="00693D69">
              <w:rPr>
                <w:lang w:val="en-GB"/>
              </w:rPr>
              <w:t>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7E35CE"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E30789"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A4FB99"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54D48D"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6B195D" w14:textId="77777777" w:rsidR="00693D69" w:rsidRPr="00693D69" w:rsidRDefault="00693D69" w:rsidP="00693D69">
            <w:pPr>
              <w:pStyle w:val="CDITable-RowLeftsmaller"/>
              <w:rPr>
                <w:lang w:val="en-GB"/>
              </w:rPr>
            </w:pPr>
            <w:r w:rsidRPr="00693D69">
              <w:rPr>
                <w:lang w:val="en-GB"/>
              </w:rPr>
              <w:t>Red velvet pancakes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B8CD3E" w14:textId="4633B6C4" w:rsidR="00693D69" w:rsidRPr="00693D69" w:rsidRDefault="00693D69" w:rsidP="00693D69">
            <w:pPr>
              <w:pStyle w:val="CDITable-RowLeftsmaller"/>
              <w:rPr>
                <w:lang w:val="en-GB"/>
              </w:rPr>
            </w:pPr>
            <w:r w:rsidRPr="00693D69">
              <w:rPr>
                <w:lang w:val="en-GB"/>
              </w:rPr>
              <w:t>Mixed/</w:t>
            </w:r>
            <w:r w:rsidR="005C2100">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A68FCD" w14:textId="77777777" w:rsidR="00693D69" w:rsidRPr="00693D69" w:rsidRDefault="00693D69" w:rsidP="00693D69">
            <w:pPr>
              <w:pStyle w:val="CDITable-RowLeftsmaller"/>
              <w:rPr>
                <w:lang w:val="en-GB"/>
              </w:rPr>
            </w:pPr>
            <w:r w:rsidRPr="00693D69">
              <w:rPr>
                <w:lang w:val="en-GB"/>
              </w:rPr>
              <w:t>Unknown</w:t>
            </w:r>
          </w:p>
        </w:tc>
      </w:tr>
      <w:tr w:rsidR="00693D69" w:rsidRPr="00693D69" w14:paraId="7D5844FD"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6DE5AE"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1141B8" w14:textId="77777777" w:rsidR="00693D69" w:rsidRPr="00693D69" w:rsidRDefault="00693D69" w:rsidP="00693D69">
            <w:pPr>
              <w:pStyle w:val="CDITable-RowLeftsmaller"/>
              <w:rPr>
                <w:lang w:val="en-GB"/>
              </w:rPr>
            </w:pPr>
            <w:r w:rsidRPr="00693D69">
              <w:rPr>
                <w:lang w:val="en-GB"/>
              </w:rPr>
              <w:t>May</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12ECD6" w14:textId="1455F87B"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14A20A"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991A5F"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9585F5"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40BA81"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63FD109"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432EE0"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69EA5D"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50EB53"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60743E" w14:textId="77777777" w:rsidR="00693D69" w:rsidRPr="00693D69" w:rsidRDefault="00693D69" w:rsidP="00693D69">
            <w:pPr>
              <w:pStyle w:val="CDITable-RowLeftsmaller"/>
              <w:rPr>
                <w:lang w:val="en-GB"/>
              </w:rPr>
            </w:pPr>
            <w:r w:rsidRPr="00693D69">
              <w:rPr>
                <w:lang w:val="en-GB"/>
              </w:rPr>
              <w:t>Unknown</w:t>
            </w:r>
          </w:p>
        </w:tc>
      </w:tr>
      <w:tr w:rsidR="00693D69" w:rsidRPr="00693D69" w14:paraId="65FFEA35"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5B8F47"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9469E3" w14:textId="77777777" w:rsidR="00693D69" w:rsidRPr="00693D69" w:rsidRDefault="00693D69" w:rsidP="00693D69">
            <w:pPr>
              <w:pStyle w:val="CDITable-RowLeftsmaller"/>
              <w:rPr>
                <w:lang w:val="en-GB"/>
              </w:rPr>
            </w:pPr>
            <w:r w:rsidRPr="00693D69">
              <w:rPr>
                <w:lang w:val="en-GB"/>
              </w:rPr>
              <w:t>May</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AF142A" w14:textId="412A3C2F"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A55BE9"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C3CC84" w14:textId="77777777" w:rsidR="00693D69" w:rsidRPr="00693D69" w:rsidRDefault="00693D69" w:rsidP="007A5EA7">
            <w:pPr>
              <w:pStyle w:val="CDITable-RowCentresmaller"/>
              <w:rPr>
                <w:lang w:val="en-GB"/>
              </w:rPr>
            </w:pPr>
            <w:r w:rsidRPr="00693D69">
              <w:rPr>
                <w:lang w:val="en-GB"/>
              </w:rPr>
              <w:t>10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89B9BF"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A7AD68"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B41A2A"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5C9D9D"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178081"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A9A0FD"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91F8BA" w14:textId="77777777" w:rsidR="00693D69" w:rsidRPr="00693D69" w:rsidRDefault="00693D69" w:rsidP="00693D69">
            <w:pPr>
              <w:pStyle w:val="CDITable-RowLeftsmaller"/>
              <w:rPr>
                <w:lang w:val="en-GB"/>
              </w:rPr>
            </w:pPr>
            <w:r w:rsidRPr="00693D69">
              <w:rPr>
                <w:lang w:val="en-GB"/>
              </w:rPr>
              <w:t>Unknown</w:t>
            </w:r>
          </w:p>
        </w:tc>
      </w:tr>
      <w:tr w:rsidR="00693D69" w:rsidRPr="00693D69" w14:paraId="3B859839"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C8F003"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AC6720" w14:textId="77777777" w:rsidR="00693D69" w:rsidRPr="00693D69" w:rsidRDefault="00693D69" w:rsidP="00693D69">
            <w:pPr>
              <w:pStyle w:val="CDITable-RowLeftsmaller"/>
              <w:rPr>
                <w:lang w:val="en-GB"/>
              </w:rPr>
            </w:pPr>
            <w:r w:rsidRPr="00693D69">
              <w:rPr>
                <w:lang w:val="en-GB"/>
              </w:rPr>
              <w:t>Jun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FD0DC3" w14:textId="0C53A514"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05FB8F"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907165" w14:textId="77777777" w:rsidR="00693D69" w:rsidRPr="00693D69" w:rsidRDefault="00693D69" w:rsidP="007A5EA7">
            <w:pPr>
              <w:pStyle w:val="CDITable-RowCentresmaller"/>
              <w:rPr>
                <w:lang w:val="en-GB"/>
              </w:rPr>
            </w:pPr>
            <w:r w:rsidRPr="00693D69">
              <w:rPr>
                <w:lang w:val="en-GB"/>
              </w:rPr>
              <w:t>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5AFE5E"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DD2B5A"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D4CEF1"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13FD0B"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DF74D3"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9196B9"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500968" w14:textId="77777777" w:rsidR="00693D69" w:rsidRPr="00693D69" w:rsidRDefault="00693D69" w:rsidP="00693D69">
            <w:pPr>
              <w:pStyle w:val="CDITable-RowLeftsmaller"/>
              <w:rPr>
                <w:lang w:val="en-GB"/>
              </w:rPr>
            </w:pPr>
            <w:r w:rsidRPr="00693D69">
              <w:rPr>
                <w:lang w:val="en-GB"/>
              </w:rPr>
              <w:t>Unknown</w:t>
            </w:r>
          </w:p>
        </w:tc>
      </w:tr>
      <w:tr w:rsidR="00693D69" w:rsidRPr="00693D69" w14:paraId="1EF62075"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2D9A74"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8AFC27" w14:textId="77777777" w:rsidR="00693D69" w:rsidRPr="00693D69" w:rsidRDefault="00693D69" w:rsidP="00693D69">
            <w:pPr>
              <w:pStyle w:val="CDITable-RowLeftsmaller"/>
              <w:rPr>
                <w:lang w:val="en-GB"/>
              </w:rPr>
            </w:pPr>
            <w:r w:rsidRPr="00693D69">
              <w:rPr>
                <w:lang w:val="en-GB"/>
              </w:rPr>
              <w:t>Jul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F83DDB" w14:textId="77777777" w:rsidR="00693D69" w:rsidRPr="00693D69" w:rsidRDefault="00693D69" w:rsidP="00693D69">
            <w:pPr>
              <w:pStyle w:val="CDITable-RowLeftsmaller"/>
              <w:rPr>
                <w:lang w:val="en-GB"/>
              </w:rPr>
            </w:pPr>
            <w:r w:rsidRPr="00693D69">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69E4A7"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75E2AA" w14:textId="77777777" w:rsidR="00693D69" w:rsidRPr="00693D69" w:rsidRDefault="00693D69" w:rsidP="007A5EA7">
            <w:pPr>
              <w:pStyle w:val="CDITable-RowCentresmaller"/>
              <w:rPr>
                <w:lang w:val="en-GB"/>
              </w:rPr>
            </w:pPr>
            <w:r w:rsidRPr="00693D69">
              <w:rPr>
                <w:lang w:val="en-GB"/>
              </w:rPr>
              <w:t>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85614E"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F2ED77" w14:textId="77777777" w:rsidR="00693D69" w:rsidRPr="00693D69" w:rsidRDefault="00693D69" w:rsidP="007A5EA7">
            <w:pPr>
              <w:pStyle w:val="CDITable-RowCentresmaller"/>
              <w:rPr>
                <w:lang w:val="en-GB"/>
              </w:rPr>
            </w:pPr>
            <w:r w:rsidRPr="00693D69">
              <w:rPr>
                <w:lang w:val="en-GB"/>
              </w:rPr>
              <w:t>Unknown</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8CB916"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A54614"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7E32DF"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728B65"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5AA198" w14:textId="77777777" w:rsidR="00693D69" w:rsidRPr="00693D69" w:rsidRDefault="00693D69" w:rsidP="00693D69">
            <w:pPr>
              <w:pStyle w:val="CDITable-RowLeftsmaller"/>
              <w:rPr>
                <w:lang w:val="en-GB"/>
              </w:rPr>
            </w:pPr>
            <w:r w:rsidRPr="00693D69">
              <w:rPr>
                <w:lang w:val="en-GB"/>
              </w:rPr>
              <w:t>Unknown</w:t>
            </w:r>
          </w:p>
        </w:tc>
      </w:tr>
      <w:tr w:rsidR="00693D69" w:rsidRPr="00693D69" w14:paraId="0B6E588A"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47F2FB"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417627" w14:textId="77777777" w:rsidR="00693D69" w:rsidRPr="00693D69" w:rsidRDefault="00693D69" w:rsidP="00693D69">
            <w:pPr>
              <w:pStyle w:val="CDITable-RowLeftsmaller"/>
              <w:rPr>
                <w:lang w:val="en-GB"/>
              </w:rPr>
            </w:pPr>
            <w:r w:rsidRPr="00693D69">
              <w:rPr>
                <w:lang w:val="en-GB"/>
              </w:rPr>
              <w:t>Aug</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5E9062" w14:textId="77777777" w:rsidR="00693D69" w:rsidRPr="00693D69" w:rsidRDefault="00693D69" w:rsidP="00693D69">
            <w:pPr>
              <w:pStyle w:val="CDITable-RowLeftsmaller"/>
              <w:rPr>
                <w:lang w:val="en-GB"/>
              </w:rPr>
            </w:pPr>
            <w:r w:rsidRPr="00693D69">
              <w:rPr>
                <w:lang w:val="en-GB"/>
              </w:rPr>
              <w:t>Commercial caterer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D5CDC0"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4329E7" w14:textId="77777777" w:rsidR="00693D69" w:rsidRPr="00693D69" w:rsidRDefault="00693D69" w:rsidP="007A5EA7">
            <w:pPr>
              <w:pStyle w:val="CDITable-RowCentresmaller"/>
              <w:rPr>
                <w:lang w:val="en-GB"/>
              </w:rPr>
            </w:pPr>
            <w:r w:rsidRPr="00693D69">
              <w:rPr>
                <w:lang w:val="en-GB"/>
              </w:rPr>
              <w:t>19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AB2CCE"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E2A2E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90E12C"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1B199F" w14:textId="77777777" w:rsidR="00693D69" w:rsidRPr="00693D69" w:rsidRDefault="00693D69" w:rsidP="00693D69">
            <w:pPr>
              <w:pStyle w:val="CDITable-RowLeftsmaller"/>
              <w:rPr>
                <w:lang w:val="en-GB"/>
              </w:rPr>
            </w:pPr>
            <w:r w:rsidRPr="00693D69">
              <w:rPr>
                <w:lang w:val="en-GB"/>
              </w:rPr>
              <w:t>Point source cohort</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B2AAED"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54087B"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D65456" w14:textId="77777777" w:rsidR="00693D69" w:rsidRPr="00693D69" w:rsidRDefault="00693D69" w:rsidP="00693D69">
            <w:pPr>
              <w:pStyle w:val="CDITable-RowLeftsmaller"/>
              <w:rPr>
                <w:lang w:val="en-GB"/>
              </w:rPr>
            </w:pPr>
            <w:r w:rsidRPr="00693D69">
              <w:rPr>
                <w:lang w:val="en-GB"/>
              </w:rPr>
              <w:t>Unknown</w:t>
            </w:r>
          </w:p>
        </w:tc>
      </w:tr>
      <w:tr w:rsidR="00693D69" w:rsidRPr="00693D69" w14:paraId="03388A14"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474BD3"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349F25" w14:textId="77777777" w:rsidR="00693D69" w:rsidRPr="00693D69" w:rsidRDefault="00693D69" w:rsidP="00693D69">
            <w:pPr>
              <w:pStyle w:val="CDITable-RowLeftsmaller"/>
              <w:rPr>
                <w:lang w:val="en-GB"/>
              </w:rPr>
            </w:pPr>
            <w:r w:rsidRPr="00693D69">
              <w:rPr>
                <w:lang w:val="en-GB"/>
              </w:rPr>
              <w:t>Aug</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C9F87A" w14:textId="77777777" w:rsidR="00693D69" w:rsidRPr="00693D69" w:rsidRDefault="00693D69" w:rsidP="00693D69">
            <w:pPr>
              <w:pStyle w:val="CDITable-RowLeftsmaller"/>
              <w:rPr>
                <w:lang w:val="en-GB"/>
              </w:rPr>
            </w:pPr>
            <w:r w:rsidRPr="00693D69">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4E3658"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877AA1"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782FDA"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D0B555"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C95BD8"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D51867"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160453"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B0ED59"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8E3948" w14:textId="77777777" w:rsidR="00693D69" w:rsidRPr="00693D69" w:rsidRDefault="00693D69" w:rsidP="00693D69">
            <w:pPr>
              <w:pStyle w:val="CDITable-RowLeftsmaller"/>
              <w:rPr>
                <w:lang w:val="en-GB"/>
              </w:rPr>
            </w:pPr>
            <w:r w:rsidRPr="00693D69">
              <w:rPr>
                <w:lang w:val="en-GB"/>
              </w:rPr>
              <w:t>Unknown</w:t>
            </w:r>
          </w:p>
        </w:tc>
      </w:tr>
      <w:tr w:rsidR="00693D69" w:rsidRPr="00693D69" w14:paraId="163094AE"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15CBC0"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365E37" w14:textId="77777777" w:rsidR="00693D69" w:rsidRPr="00693D69" w:rsidRDefault="00693D69" w:rsidP="00693D69">
            <w:pPr>
              <w:pStyle w:val="CDITable-RowLeftsmaller"/>
              <w:rPr>
                <w:lang w:val="en-GB"/>
              </w:rPr>
            </w:pPr>
            <w:r w:rsidRPr="00693D69">
              <w:rPr>
                <w:lang w:val="en-GB"/>
              </w:rPr>
              <w:t>Aug</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C9502E" w14:textId="7FF0A71C"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15B346"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8B77F7" w14:textId="77777777" w:rsidR="00693D69" w:rsidRPr="00693D69" w:rsidRDefault="00693D69" w:rsidP="007A5EA7">
            <w:pPr>
              <w:pStyle w:val="CDITable-RowCentresmaller"/>
              <w:rPr>
                <w:lang w:val="en-GB"/>
              </w:rPr>
            </w:pPr>
            <w:r w:rsidRPr="00693D69">
              <w:rPr>
                <w:lang w:val="en-GB"/>
              </w:rPr>
              <w:t>10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864288"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B3225D"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3A2425"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89A1E5"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148ACE"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1DFF04"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CD11CC" w14:textId="77777777" w:rsidR="00693D69" w:rsidRPr="00693D69" w:rsidRDefault="00693D69" w:rsidP="00693D69">
            <w:pPr>
              <w:pStyle w:val="CDITable-RowLeftsmaller"/>
              <w:rPr>
                <w:lang w:val="en-GB"/>
              </w:rPr>
            </w:pPr>
            <w:r w:rsidRPr="00693D69">
              <w:rPr>
                <w:lang w:val="en-GB"/>
              </w:rPr>
              <w:t>Unknown</w:t>
            </w:r>
          </w:p>
        </w:tc>
      </w:tr>
      <w:tr w:rsidR="00693D69" w:rsidRPr="00693D69" w14:paraId="0A4C97E3"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C49B52"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8776E5" w14:textId="77777777" w:rsidR="00693D69" w:rsidRPr="00693D69" w:rsidRDefault="00693D69" w:rsidP="00693D69">
            <w:pPr>
              <w:pStyle w:val="CDITable-RowLeftsmaller"/>
              <w:rPr>
                <w:lang w:val="en-GB"/>
              </w:rPr>
            </w:pPr>
            <w:r w:rsidRPr="00693D69">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E934C9" w14:textId="4E47DBE0"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9AFE21" w14:textId="56F9A2E3"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03-16-10-17-523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13FC40" w14:textId="77777777" w:rsidR="00693D69" w:rsidRPr="00693D69" w:rsidRDefault="00693D69" w:rsidP="007A5EA7">
            <w:pPr>
              <w:pStyle w:val="CDITable-RowCentresmaller"/>
              <w:rPr>
                <w:lang w:val="en-GB"/>
              </w:rPr>
            </w:pPr>
            <w:r w:rsidRPr="00693D69">
              <w:rPr>
                <w:lang w:val="en-GB"/>
              </w:rPr>
              <w:t>17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C0E8EE"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B4EFD1"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60FA6C" w14:textId="77777777" w:rsidR="00693D69" w:rsidRPr="00693D69" w:rsidRDefault="00693D69" w:rsidP="007A5EA7">
            <w:pPr>
              <w:pStyle w:val="CDITable-RowCentresmaller"/>
              <w:rPr>
                <w:lang w:val="en-GB"/>
              </w:rPr>
            </w:pPr>
            <w:r w:rsidRPr="00693D69">
              <w:rPr>
                <w:lang w:val="en-GB"/>
              </w:rPr>
              <w:t>AM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73BE61" w14:textId="77777777" w:rsidR="00693D69" w:rsidRPr="00693D69" w:rsidRDefault="00693D69" w:rsidP="00693D69">
            <w:pPr>
              <w:pStyle w:val="CDITable-RowLeftsmaller"/>
              <w:rPr>
                <w:lang w:val="en-GB"/>
              </w:rPr>
            </w:pPr>
            <w:r w:rsidRPr="00693D69">
              <w:rPr>
                <w:lang w:val="en-GB"/>
              </w:rPr>
              <w:t>Point source cohort</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5B4B1C" w14:textId="77777777" w:rsidR="00693D69" w:rsidRPr="00693D69" w:rsidRDefault="00693D69" w:rsidP="00693D69">
            <w:pPr>
              <w:pStyle w:val="CDITable-RowLeftsmaller"/>
              <w:rPr>
                <w:lang w:val="en-GB"/>
              </w:rPr>
            </w:pPr>
            <w:r w:rsidRPr="00693D69">
              <w:rPr>
                <w:lang w:val="en-GB"/>
              </w:rPr>
              <w:t>Tiramisu containing raw egg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5D29AC" w14:textId="77777777" w:rsidR="00693D69" w:rsidRPr="00693D69" w:rsidRDefault="00693D69" w:rsidP="00693D69">
            <w:pPr>
              <w:pStyle w:val="CDITable-RowLeftsmaller"/>
              <w:rPr>
                <w:lang w:val="en-GB"/>
              </w:rPr>
            </w:pPr>
            <w:r w:rsidRPr="00693D69">
              <w:rPr>
                <w:lang w:val="en-GB"/>
              </w:rPr>
              <w:t>Eggs – desserts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145D50" w14:textId="77777777" w:rsidR="00693D69" w:rsidRPr="00693D69" w:rsidRDefault="00693D69" w:rsidP="00693D69">
            <w:pPr>
              <w:pStyle w:val="CDITable-RowLeftsmaller"/>
              <w:rPr>
                <w:lang w:val="en-GB"/>
              </w:rPr>
            </w:pPr>
            <w:r w:rsidRPr="00693D69">
              <w:rPr>
                <w:lang w:val="en-GB"/>
              </w:rPr>
              <w:t>Cross contamination from raw ingredients; ingestion of contaminated raw products</w:t>
            </w:r>
          </w:p>
        </w:tc>
      </w:tr>
      <w:tr w:rsidR="00693D69" w:rsidRPr="00693D69" w14:paraId="3B3C9976"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6BA06E" w14:textId="77777777" w:rsidR="00693D69" w:rsidRPr="00693D69" w:rsidRDefault="00693D69" w:rsidP="00693D69">
            <w:pPr>
              <w:pStyle w:val="CDITable-RowLeftsmaller"/>
              <w:rPr>
                <w:lang w:val="en-GB"/>
              </w:rPr>
            </w:pPr>
            <w:r w:rsidRPr="00693D69">
              <w:rPr>
                <w:lang w:val="en-GB"/>
              </w:rPr>
              <w:lastRenderedPageBreak/>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F661F2" w14:textId="77777777" w:rsidR="00693D69" w:rsidRPr="00693D69" w:rsidRDefault="00693D69" w:rsidP="00693D69">
            <w:pPr>
              <w:pStyle w:val="CDITable-RowLeftsmaller"/>
              <w:rPr>
                <w:lang w:val="en-GB"/>
              </w:rPr>
            </w:pPr>
            <w:r w:rsidRPr="00693D69">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184D6B" w14:textId="77777777" w:rsidR="00693D69" w:rsidRPr="00693D69" w:rsidRDefault="00693D69" w:rsidP="00693D69">
            <w:pPr>
              <w:pStyle w:val="CDITable-RowLeftsmaller"/>
              <w:rPr>
                <w:lang w:val="en-GB"/>
              </w:rPr>
            </w:pPr>
            <w:r w:rsidRPr="00693D69">
              <w:rPr>
                <w:lang w:val="en-GB"/>
              </w:rPr>
              <w:t>Aged care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5EC6CE" w14:textId="34480813" w:rsidR="00693D69" w:rsidRPr="00693D69" w:rsidRDefault="00E72C24" w:rsidP="00693D69">
            <w:pPr>
              <w:pStyle w:val="CDITable-RowLeftsmaller"/>
              <w:rPr>
                <w:lang w:val="en-GB"/>
              </w:rPr>
            </w:pPr>
            <w:r w:rsidRPr="00E72C24">
              <w:rPr>
                <w:i/>
                <w:lang w:val="en-GB"/>
              </w:rPr>
              <w:t>Clostridium perfringens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FDAADF" w14:textId="77777777" w:rsidR="00693D69" w:rsidRPr="00693D69" w:rsidRDefault="00693D69" w:rsidP="007A5EA7">
            <w:pPr>
              <w:pStyle w:val="CDITable-RowCentresmaller"/>
              <w:rPr>
                <w:lang w:val="en-GB"/>
              </w:rPr>
            </w:pPr>
            <w:r w:rsidRPr="00693D69">
              <w:rPr>
                <w:lang w:val="en-GB"/>
              </w:rPr>
              <w:t>23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910547"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844D95"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13055"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C81999"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8AF201"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72C7BC"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655A0E" w14:textId="77777777" w:rsidR="00693D69" w:rsidRPr="00693D69" w:rsidRDefault="00693D69" w:rsidP="00693D69">
            <w:pPr>
              <w:pStyle w:val="CDITable-RowLeftsmaller"/>
              <w:rPr>
                <w:lang w:val="en-GB"/>
              </w:rPr>
            </w:pPr>
            <w:r w:rsidRPr="00693D69">
              <w:rPr>
                <w:lang w:val="en-GB"/>
              </w:rPr>
              <w:t>Other source of contamination</w:t>
            </w:r>
          </w:p>
        </w:tc>
      </w:tr>
      <w:tr w:rsidR="00693D69" w:rsidRPr="00693D69" w14:paraId="1FE0B58D"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D81D8F"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F2BAAF" w14:textId="77777777" w:rsidR="00693D69" w:rsidRPr="00693D69" w:rsidRDefault="00693D69" w:rsidP="00693D69">
            <w:pPr>
              <w:pStyle w:val="CDITable-RowLeftsmaller"/>
              <w:rPr>
                <w:lang w:val="en-GB"/>
              </w:rPr>
            </w:pPr>
            <w:r w:rsidRPr="00693D69">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F0AD34" w14:textId="77777777" w:rsidR="00693D69" w:rsidRPr="00693D69" w:rsidRDefault="00693D69" w:rsidP="00693D69">
            <w:pPr>
              <w:pStyle w:val="CDITable-RowLeftsmaller"/>
              <w:rPr>
                <w:lang w:val="en-GB"/>
              </w:rPr>
            </w:pPr>
            <w:r w:rsidRPr="00693D69">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3197BB" w14:textId="68ACABF7"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Virchow</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96B3E1"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7F9B80"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7D5265"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CEBED0"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7B0E66" w14:textId="77777777" w:rsidR="00693D69" w:rsidRPr="00693D69" w:rsidRDefault="00693D69" w:rsidP="00693D69">
            <w:pPr>
              <w:pStyle w:val="CDITable-RowLeftsmaller"/>
              <w:rPr>
                <w:lang w:val="en-GB"/>
              </w:rPr>
            </w:pPr>
            <w:r w:rsidRPr="00693D69">
              <w:rPr>
                <w:lang w:val="en-GB"/>
              </w:rPr>
              <w:t>Point source cohort</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E43AEB" w14:textId="77777777" w:rsidR="00693D69" w:rsidRPr="00693D69" w:rsidRDefault="00693D69" w:rsidP="00693D69">
            <w:pPr>
              <w:pStyle w:val="CDITable-RowLeftsmaller"/>
              <w:rPr>
                <w:lang w:val="en-GB"/>
              </w:rPr>
            </w:pPr>
            <w:r w:rsidRPr="00693D69">
              <w:rPr>
                <w:lang w:val="en-GB"/>
              </w:rPr>
              <w:t>Chicken and mayonnaise sandwich/wrap containing raw egg butter</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B5175F" w14:textId="49663C60" w:rsidR="00693D69" w:rsidRPr="00693D69" w:rsidRDefault="00693D69" w:rsidP="00693D69">
            <w:pPr>
              <w:pStyle w:val="CDITable-RowLeftsmaller"/>
              <w:rPr>
                <w:lang w:val="en-GB"/>
              </w:rPr>
            </w:pPr>
            <w:r w:rsidRPr="00693D69">
              <w:rPr>
                <w:lang w:val="en-GB"/>
              </w:rPr>
              <w:t>Eggs – sauce/</w:t>
            </w:r>
            <w:r w:rsidR="00B94179">
              <w:rPr>
                <w:lang w:val="en-GB"/>
              </w:rPr>
              <w:t xml:space="preserve"> </w:t>
            </w:r>
            <w:r w:rsidRPr="00693D69">
              <w:rPr>
                <w:lang w:val="en-GB"/>
              </w:rPr>
              <w:t>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4E74BA" w14:textId="77777777" w:rsidR="00693D69" w:rsidRPr="00693D69" w:rsidRDefault="00693D69" w:rsidP="00693D69">
            <w:pPr>
              <w:pStyle w:val="CDITable-RowLeftsmaller"/>
              <w:rPr>
                <w:lang w:val="en-GB"/>
              </w:rPr>
            </w:pPr>
            <w:r w:rsidRPr="00693D69">
              <w:rPr>
                <w:lang w:val="en-GB"/>
              </w:rPr>
              <w:t>Inadequate cleaning of equipment</w:t>
            </w:r>
          </w:p>
        </w:tc>
      </w:tr>
      <w:tr w:rsidR="00693D69" w:rsidRPr="00693D69" w14:paraId="1FC33D61"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A19B9F"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DBDB7B" w14:textId="77777777" w:rsidR="00693D69" w:rsidRPr="00693D69" w:rsidRDefault="00693D69" w:rsidP="00693D69">
            <w:pPr>
              <w:pStyle w:val="CDITable-RowLeftsmaller"/>
              <w:rPr>
                <w:lang w:val="en-GB"/>
              </w:rPr>
            </w:pPr>
            <w:r w:rsidRPr="00693D69">
              <w:rPr>
                <w:lang w:val="en-GB"/>
              </w:rPr>
              <w:t>Oct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7FEAC8"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5EC01E" w14:textId="26294D4F"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05-15-16-11-490</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FD00FC"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1BA553"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A262ED"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BA0F0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DEDC07"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BCEA2"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2311BE"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6C6748" w14:textId="77777777" w:rsidR="00693D69" w:rsidRPr="00693D69" w:rsidRDefault="00693D69" w:rsidP="00693D69">
            <w:pPr>
              <w:pStyle w:val="CDITable-RowLeftsmaller"/>
              <w:rPr>
                <w:lang w:val="en-GB"/>
              </w:rPr>
            </w:pPr>
            <w:r w:rsidRPr="00693D69">
              <w:rPr>
                <w:lang w:val="en-GB"/>
              </w:rPr>
              <w:t>Unknown</w:t>
            </w:r>
          </w:p>
        </w:tc>
      </w:tr>
      <w:tr w:rsidR="00693D69" w:rsidRPr="00693D69" w14:paraId="01CF0A73"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166E68"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966027" w14:textId="77777777" w:rsidR="00693D69" w:rsidRPr="00693D69" w:rsidRDefault="00693D69" w:rsidP="00693D69">
            <w:pPr>
              <w:pStyle w:val="CDITable-RowLeftsmaller"/>
              <w:rPr>
                <w:lang w:val="en-GB"/>
              </w:rPr>
            </w:pPr>
            <w:r w:rsidRPr="00693D69">
              <w:rPr>
                <w:lang w:val="en-GB"/>
              </w:rPr>
              <w:t>Oct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F37FDF" w14:textId="73CF4D29"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7D87B2" w14:textId="77777777" w:rsidR="00693D69" w:rsidRPr="00693D69" w:rsidRDefault="00693D69" w:rsidP="00693D69">
            <w:pPr>
              <w:pStyle w:val="CDITable-RowLeftsmaller"/>
              <w:rPr>
                <w:lang w:val="en-GB"/>
              </w:rPr>
            </w:pPr>
            <w:r w:rsidRPr="00693D69">
              <w:rPr>
                <w:lang w:val="en-GB"/>
              </w:rPr>
              <w:t>Norovirus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CB90E8" w14:textId="77777777" w:rsidR="00693D69" w:rsidRPr="00693D69" w:rsidRDefault="00693D69" w:rsidP="007A5EA7">
            <w:pPr>
              <w:pStyle w:val="CDITable-RowCentresmaller"/>
              <w:rPr>
                <w:lang w:val="en-GB"/>
              </w:rPr>
            </w:pPr>
            <w:r w:rsidRPr="00693D69">
              <w:rPr>
                <w:lang w:val="en-GB"/>
              </w:rPr>
              <w:t>29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82D491"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21B908"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C45993"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AD2503" w14:textId="77777777" w:rsidR="00693D69" w:rsidRPr="00693D69" w:rsidRDefault="00693D69" w:rsidP="00693D69">
            <w:pPr>
              <w:pStyle w:val="CDITable-RowLeftsmaller"/>
              <w:rPr>
                <w:lang w:val="en-GB"/>
              </w:rPr>
            </w:pPr>
            <w:r w:rsidRPr="00693D69">
              <w:rPr>
                <w:lang w:val="en-GB"/>
              </w:rPr>
              <w:t>Point source analytical cohort</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7197F1"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DEC6B4"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79AC2D" w14:textId="77777777" w:rsidR="00693D69" w:rsidRPr="00693D69" w:rsidRDefault="00693D69" w:rsidP="00693D69">
            <w:pPr>
              <w:pStyle w:val="CDITable-RowLeftsmaller"/>
              <w:rPr>
                <w:lang w:val="en-GB"/>
              </w:rPr>
            </w:pPr>
            <w:r w:rsidRPr="00693D69">
              <w:rPr>
                <w:lang w:val="en-GB"/>
              </w:rPr>
              <w:t>Person to food to person</w:t>
            </w:r>
          </w:p>
        </w:tc>
      </w:tr>
      <w:tr w:rsidR="00693D69" w:rsidRPr="00693D69" w14:paraId="0274C9B7"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D097EB"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6110C8" w14:textId="77777777" w:rsidR="00693D69" w:rsidRPr="00693D69" w:rsidRDefault="00693D69" w:rsidP="00693D69">
            <w:pPr>
              <w:pStyle w:val="CDITable-RowLeftsmaller"/>
              <w:rPr>
                <w:lang w:val="en-GB"/>
              </w:rPr>
            </w:pPr>
            <w:r w:rsidRPr="00693D69">
              <w:rPr>
                <w:lang w:val="en-GB"/>
              </w:rPr>
              <w:t>Dec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CD7D2E" w14:textId="77777777" w:rsidR="00693D69" w:rsidRPr="00693D69" w:rsidRDefault="00693D69" w:rsidP="00693D69">
            <w:pPr>
              <w:pStyle w:val="CDITable-RowLeftsmaller"/>
              <w:rPr>
                <w:lang w:val="en-GB"/>
              </w:rPr>
            </w:pPr>
            <w:r w:rsidRPr="00693D69">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483437" w14:textId="043AE7EA"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05-17-09-13-490</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07E80B" w14:textId="77777777" w:rsidR="00693D69" w:rsidRPr="00693D69" w:rsidRDefault="00693D69" w:rsidP="007A5EA7">
            <w:pPr>
              <w:pStyle w:val="CDITable-RowCentresmaller"/>
              <w:rPr>
                <w:lang w:val="en-GB"/>
              </w:rPr>
            </w:pPr>
            <w:r w:rsidRPr="00693D69">
              <w:rPr>
                <w:lang w:val="en-GB"/>
              </w:rPr>
              <w:t>236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5D9B1A" w14:textId="77777777" w:rsidR="00693D69" w:rsidRPr="00693D69" w:rsidRDefault="00693D69" w:rsidP="007A5EA7">
            <w:pPr>
              <w:pStyle w:val="CDITable-RowCentresmaller"/>
              <w:rPr>
                <w:lang w:val="en-GB"/>
              </w:rPr>
            </w:pPr>
            <w:r w:rsidRPr="00693D69">
              <w:rPr>
                <w:lang w:val="en-GB"/>
              </w:rPr>
              <w:t>63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141BA0" w14:textId="77777777" w:rsidR="00693D69" w:rsidRPr="00693D69" w:rsidRDefault="00693D69" w:rsidP="007A5EA7">
            <w:pPr>
              <w:pStyle w:val="CDITable-RowCentresmaller"/>
              <w:rPr>
                <w:lang w:val="en-GB"/>
              </w:rPr>
            </w:pPr>
            <w:r w:rsidRPr="00693D69">
              <w:rPr>
                <w:lang w:val="en-GB"/>
              </w:rPr>
              <w:t>5</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748ED0" w14:textId="77777777" w:rsidR="00693D69" w:rsidRPr="00693D69" w:rsidRDefault="00693D69" w:rsidP="007A5EA7">
            <w:pPr>
              <w:pStyle w:val="CDITable-RowCentresmaller"/>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977232"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049737" w14:textId="77777777" w:rsidR="00693D69" w:rsidRPr="00693D69" w:rsidRDefault="00693D69" w:rsidP="00693D69">
            <w:pPr>
              <w:pStyle w:val="CDITable-RowLeftsmaller"/>
              <w:rPr>
                <w:lang w:val="en-GB"/>
              </w:rPr>
            </w:pPr>
            <w:r w:rsidRPr="00693D69">
              <w:rPr>
                <w:lang w:val="en-GB"/>
              </w:rPr>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2A1BE1" w14:textId="77777777" w:rsidR="00693D69" w:rsidRPr="00693D69" w:rsidRDefault="00693D69" w:rsidP="00693D69">
            <w:pPr>
              <w:pStyle w:val="CDITable-RowLeftsmaller"/>
              <w:rPr>
                <w:lang w:val="en-GB"/>
              </w:rPr>
            </w:pPr>
            <w:r w:rsidRPr="00693D69">
              <w:rPr>
                <w:lang w:val="en-GB"/>
              </w:rPr>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7C6D2B" w14:textId="77777777" w:rsidR="00693D69" w:rsidRPr="00693D69" w:rsidRDefault="00693D69" w:rsidP="00693D69">
            <w:pPr>
              <w:pStyle w:val="CDITable-RowLeftsmaller"/>
              <w:rPr>
                <w:lang w:val="en-GB"/>
              </w:rPr>
            </w:pPr>
            <w:r w:rsidRPr="00693D69">
              <w:rPr>
                <w:lang w:val="en-GB"/>
              </w:rPr>
              <w:t>Cross contamination from raw ingredients</w:t>
            </w:r>
          </w:p>
        </w:tc>
      </w:tr>
      <w:tr w:rsidR="00693D69" w:rsidRPr="00693D69" w14:paraId="3CE3E0C2"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6B22B5" w14:textId="77777777" w:rsidR="00693D69" w:rsidRPr="00693D69" w:rsidRDefault="00693D69" w:rsidP="00693D69">
            <w:pPr>
              <w:pStyle w:val="CDITable-RowLeftsmaller"/>
              <w:rPr>
                <w:lang w:val="en-GB"/>
              </w:rPr>
            </w:pPr>
            <w:r w:rsidRPr="00693D69">
              <w:rPr>
                <w:lang w:val="en-GB"/>
              </w:rPr>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1F6090" w14:textId="77777777" w:rsidR="00693D69" w:rsidRPr="00693D69" w:rsidRDefault="00693D69" w:rsidP="00693D69">
            <w:pPr>
              <w:pStyle w:val="CDITable-RowLeftsmaller"/>
              <w:rPr>
                <w:lang w:val="en-GB"/>
              </w:rPr>
            </w:pPr>
            <w:r w:rsidRPr="00693D69">
              <w:rPr>
                <w:lang w:val="en-GB"/>
              </w:rPr>
              <w:t>Dec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C82084" w14:textId="72D01913"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946E99"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63CD29" w14:textId="77777777" w:rsidR="00693D69" w:rsidRPr="00693D69" w:rsidRDefault="00693D69" w:rsidP="007A5EA7">
            <w:pPr>
              <w:pStyle w:val="CDITable-RowCentresmaller"/>
              <w:rPr>
                <w:lang w:val="en-GB"/>
              </w:rPr>
            </w:pPr>
            <w:r w:rsidRPr="00693D69">
              <w:rPr>
                <w:lang w:val="en-GB"/>
              </w:rPr>
              <w:t>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C24EBF"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53DFB5"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BA24E8"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269F63"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BD8144"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14E18C"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1D9B83" w14:textId="77777777" w:rsidR="00693D69" w:rsidRPr="00693D69" w:rsidRDefault="00693D69" w:rsidP="00693D69">
            <w:pPr>
              <w:pStyle w:val="CDITable-RowLeftsmaller"/>
              <w:rPr>
                <w:lang w:val="en-GB"/>
              </w:rPr>
            </w:pPr>
            <w:r w:rsidRPr="00693D69">
              <w:rPr>
                <w:lang w:val="en-GB"/>
              </w:rPr>
              <w:t>Unknown</w:t>
            </w:r>
          </w:p>
        </w:tc>
      </w:tr>
      <w:tr w:rsidR="00693D69" w:rsidRPr="00693D69" w14:paraId="38A27836"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324919" w14:textId="77777777" w:rsidR="00693D69" w:rsidRPr="00693D69" w:rsidRDefault="00693D69" w:rsidP="00693D69">
            <w:pPr>
              <w:pStyle w:val="CDITable-RowLeftsmaller"/>
              <w:rPr>
                <w:lang w:val="en-GB"/>
              </w:rPr>
            </w:pPr>
            <w:r w:rsidRPr="00693D69">
              <w:rPr>
                <w:lang w:val="en-GB"/>
              </w:rPr>
              <w:t>NT</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2AF6A8"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457C2C" w14:textId="77777777" w:rsidR="00693D69" w:rsidRPr="00693D69" w:rsidRDefault="00693D69" w:rsidP="00693D69">
            <w:pPr>
              <w:pStyle w:val="CDITable-RowLeftsmaller"/>
              <w:rPr>
                <w:lang w:val="en-GB"/>
              </w:rPr>
            </w:pPr>
            <w:r w:rsidRPr="00693D69">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B98878" w14:textId="77777777" w:rsidR="00693D69" w:rsidRPr="00693D69" w:rsidRDefault="00693D69" w:rsidP="00693D69">
            <w:pPr>
              <w:pStyle w:val="CDITable-RowLeftsmaller"/>
              <w:rPr>
                <w:lang w:val="en-GB"/>
              </w:rPr>
            </w:pPr>
            <w:r w:rsidRPr="00693D69">
              <w:rPr>
                <w:lang w:val="en-GB"/>
              </w:rPr>
              <w:t>Unknown (suspected toxin)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B506F6" w14:textId="77777777" w:rsidR="00693D69" w:rsidRPr="00693D69" w:rsidRDefault="00693D69" w:rsidP="007A5EA7">
            <w:pPr>
              <w:pStyle w:val="CDITable-RowCentresmaller"/>
              <w:rPr>
                <w:lang w:val="en-GB"/>
              </w:rPr>
            </w:pPr>
            <w:r w:rsidRPr="00693D69">
              <w:rPr>
                <w:lang w:val="en-GB"/>
              </w:rPr>
              <w:t>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D8DB04"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57058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7B635B"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9F820F"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4D57CA" w14:textId="77777777" w:rsidR="00693D69" w:rsidRPr="00693D69" w:rsidRDefault="00693D69" w:rsidP="00693D69">
            <w:pPr>
              <w:pStyle w:val="CDITable-RowLeftsmaller"/>
              <w:rPr>
                <w:lang w:val="en-GB"/>
              </w:rPr>
            </w:pPr>
            <w:r w:rsidRPr="00693D69">
              <w:rPr>
                <w:lang w:val="en-GB"/>
              </w:rPr>
              <w:t>Chicken kebab</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2D87CC" w14:textId="77777777" w:rsidR="00693D69" w:rsidRPr="00693D69" w:rsidRDefault="00693D69" w:rsidP="00693D69">
            <w:pPr>
              <w:pStyle w:val="CDITable-RowLeftsmaller"/>
              <w:rPr>
                <w:lang w:val="en-GB"/>
              </w:rPr>
            </w:pPr>
            <w:r w:rsidRPr="00693D69">
              <w:rPr>
                <w:lang w:val="en-GB"/>
              </w:rPr>
              <w:t>Meat – poultry</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BF656A" w14:textId="77777777" w:rsidR="00693D69" w:rsidRPr="00693D69" w:rsidRDefault="00693D69" w:rsidP="00693D69">
            <w:pPr>
              <w:pStyle w:val="CDITable-RowLeftsmaller"/>
              <w:rPr>
                <w:lang w:val="en-GB"/>
              </w:rPr>
            </w:pPr>
            <w:r w:rsidRPr="00693D69">
              <w:rPr>
                <w:lang w:val="en-GB"/>
              </w:rPr>
              <w:t>Food handler contamination; ingestion of contaminated raw products</w:t>
            </w:r>
          </w:p>
        </w:tc>
      </w:tr>
      <w:tr w:rsidR="00693D69" w:rsidRPr="00693D69" w14:paraId="588BF0CC"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EA8E40" w14:textId="77777777" w:rsidR="00693D69" w:rsidRPr="00693D69" w:rsidRDefault="00693D69" w:rsidP="00693D69">
            <w:pPr>
              <w:pStyle w:val="CDITable-RowLeftsmaller"/>
              <w:rPr>
                <w:lang w:val="en-GB"/>
              </w:rPr>
            </w:pPr>
            <w:r w:rsidRPr="00693D69">
              <w:rPr>
                <w:lang w:val="en-GB"/>
              </w:rPr>
              <w:t>NT</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6016E7" w14:textId="77777777" w:rsidR="00693D69" w:rsidRPr="00693D69" w:rsidRDefault="00693D69" w:rsidP="00693D69">
            <w:pPr>
              <w:pStyle w:val="CDITable-RowLeftsmaller"/>
              <w:rPr>
                <w:lang w:val="en-GB"/>
              </w:rPr>
            </w:pPr>
            <w:r w:rsidRPr="00693D69">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5B53BE" w14:textId="77777777" w:rsidR="00693D69" w:rsidRPr="00693D69" w:rsidRDefault="00693D69" w:rsidP="00693D69">
            <w:pPr>
              <w:pStyle w:val="CDITable-RowLeftsmaller"/>
              <w:rPr>
                <w:lang w:val="en-GB"/>
              </w:rPr>
            </w:pPr>
            <w:r w:rsidRPr="00693D69">
              <w:rPr>
                <w:lang w:val="en-GB"/>
              </w:rPr>
              <w:t>Correctional facility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A85FDE" w14:textId="77777777" w:rsidR="00693D69" w:rsidRPr="00693D69" w:rsidRDefault="00693D69" w:rsidP="00693D69">
            <w:pPr>
              <w:pStyle w:val="CDITable-RowLeftsmaller"/>
              <w:rPr>
                <w:lang w:val="en-GB"/>
              </w:rPr>
            </w:pPr>
            <w:r w:rsidRPr="00693D69">
              <w:rPr>
                <w:lang w:val="en-GB"/>
              </w:rPr>
              <w:t>Unknown (suspected toxin)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728036" w14:textId="77777777" w:rsidR="00693D69" w:rsidRPr="00693D69" w:rsidRDefault="00693D69" w:rsidP="007A5EA7">
            <w:pPr>
              <w:pStyle w:val="CDITable-RowCentresmaller"/>
              <w:rPr>
                <w:lang w:val="en-GB"/>
              </w:rPr>
            </w:pPr>
            <w:r w:rsidRPr="00693D69">
              <w:rPr>
                <w:lang w:val="en-GB"/>
              </w:rPr>
              <w:t>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AD4507"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3DD3D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F5C51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964ECB"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599E9F" w14:textId="77777777" w:rsidR="00693D69" w:rsidRPr="00693D69" w:rsidRDefault="00693D69" w:rsidP="00693D69">
            <w:pPr>
              <w:pStyle w:val="CDITable-RowLeftsmaller"/>
              <w:rPr>
                <w:lang w:val="en-GB"/>
              </w:rPr>
            </w:pPr>
            <w:r w:rsidRPr="00693D69">
              <w:rPr>
                <w:lang w:val="en-GB"/>
              </w:rPr>
              <w:t>Chicken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2705E3" w14:textId="77777777" w:rsidR="00693D69" w:rsidRPr="00693D69" w:rsidRDefault="00693D69" w:rsidP="00693D69">
            <w:pPr>
              <w:pStyle w:val="CDITable-RowLeftsmaller"/>
              <w:rPr>
                <w:lang w:val="en-GB"/>
              </w:rPr>
            </w:pPr>
            <w:r w:rsidRPr="00693D69">
              <w:rPr>
                <w:lang w:val="en-GB"/>
              </w:rPr>
              <w:t>Meat – poultry</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19C448" w14:textId="77777777" w:rsidR="00693D69" w:rsidRPr="00693D69" w:rsidRDefault="00693D69" w:rsidP="00693D69">
            <w:pPr>
              <w:pStyle w:val="CDITable-RowLeftsmaller"/>
              <w:rPr>
                <w:lang w:val="en-GB"/>
              </w:rPr>
            </w:pPr>
            <w:r w:rsidRPr="00693D69">
              <w:rPr>
                <w:lang w:val="en-GB"/>
              </w:rPr>
              <w:t>Not applicable</w:t>
            </w:r>
          </w:p>
        </w:tc>
      </w:tr>
      <w:tr w:rsidR="00693D69" w:rsidRPr="00693D69" w14:paraId="7A1F1F09"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A19881" w14:textId="77777777" w:rsidR="00693D69" w:rsidRPr="00693D69" w:rsidRDefault="00693D69" w:rsidP="00693D69">
            <w:pPr>
              <w:pStyle w:val="CDITable-RowLeftsmaller"/>
              <w:rPr>
                <w:lang w:val="en-GB"/>
              </w:rPr>
            </w:pPr>
            <w:r w:rsidRPr="00693D69">
              <w:rPr>
                <w:lang w:val="en-GB"/>
              </w:rPr>
              <w:t>NT</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6450E6" w14:textId="77777777" w:rsidR="00693D69" w:rsidRPr="00693D69" w:rsidRDefault="00693D69" w:rsidP="00693D69">
            <w:pPr>
              <w:pStyle w:val="CDITable-RowLeftsmaller"/>
              <w:rPr>
                <w:lang w:val="en-GB"/>
              </w:rPr>
            </w:pPr>
            <w:r w:rsidRPr="00693D69">
              <w:rPr>
                <w:lang w:val="en-GB"/>
              </w:rPr>
              <w:t>Jul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805EB3"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BDB605" w14:textId="37DDD66E"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Ball</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FCB21D" w14:textId="77777777" w:rsidR="00693D69" w:rsidRPr="00693D69" w:rsidRDefault="00693D69" w:rsidP="007A5EA7">
            <w:pPr>
              <w:pStyle w:val="CDITable-RowCentresmaller"/>
              <w:rPr>
                <w:lang w:val="en-GB"/>
              </w:rPr>
            </w:pPr>
            <w:r w:rsidRPr="00693D69">
              <w:rPr>
                <w:lang w:val="en-GB"/>
              </w:rPr>
              <w:t>23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49C347"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D52BDF"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00E2E2" w14:textId="77777777" w:rsidR="00693D69" w:rsidRPr="00693D69" w:rsidRDefault="00693D69" w:rsidP="007A5EA7">
            <w:pPr>
              <w:pStyle w:val="CDITable-RowCentresmaller"/>
              <w:rPr>
                <w:lang w:val="en-GB"/>
              </w:rPr>
            </w:pPr>
            <w:r w:rsidRPr="00693D69">
              <w:rPr>
                <w:lang w:val="en-GB"/>
              </w:rPr>
              <w:t>A</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0CA3EF" w14:textId="77777777" w:rsidR="00693D69" w:rsidRPr="00693D69" w:rsidRDefault="00693D69" w:rsidP="00693D69">
            <w:pPr>
              <w:pStyle w:val="CDITable-RowLeftsmaller"/>
              <w:rPr>
                <w:lang w:val="en-GB"/>
              </w:rPr>
            </w:pPr>
            <w:r w:rsidRPr="00693D69">
              <w:rPr>
                <w:lang w:val="en-GB"/>
              </w:rPr>
              <w:t>Point source cohort</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F9EBA1" w14:textId="77777777" w:rsidR="00693D69" w:rsidRPr="00693D69" w:rsidRDefault="00693D69" w:rsidP="00693D69">
            <w:pPr>
              <w:pStyle w:val="CDITable-RowLeftsmaller"/>
              <w:rPr>
                <w:lang w:val="en-GB"/>
              </w:rPr>
            </w:pPr>
            <w:r w:rsidRPr="00693D69">
              <w:rPr>
                <w:lang w:val="en-GB"/>
              </w:rPr>
              <w:t>Chap Soy</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D1573A" w14:textId="7226FC46"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0C40D0" w14:textId="77777777" w:rsidR="00693D69" w:rsidRPr="00693D69" w:rsidRDefault="00693D69" w:rsidP="00693D69">
            <w:pPr>
              <w:pStyle w:val="CDITable-RowLeftsmaller"/>
              <w:rPr>
                <w:lang w:val="en-GB"/>
              </w:rPr>
            </w:pPr>
            <w:r w:rsidRPr="00693D69">
              <w:rPr>
                <w:lang w:val="en-GB"/>
              </w:rPr>
              <w:t>Other source of contamination</w:t>
            </w:r>
          </w:p>
        </w:tc>
      </w:tr>
      <w:tr w:rsidR="00693D69" w:rsidRPr="00693D69" w14:paraId="145971F2"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F6944F" w14:textId="77777777" w:rsidR="00693D69" w:rsidRPr="00693D69" w:rsidRDefault="00693D69" w:rsidP="00693D69">
            <w:pPr>
              <w:pStyle w:val="CDITable-RowLeftsmaller"/>
              <w:rPr>
                <w:lang w:val="en-GB"/>
              </w:rPr>
            </w:pPr>
            <w:r w:rsidRPr="00693D69">
              <w:rPr>
                <w:lang w:val="en-GB"/>
              </w:rPr>
              <w:t>NT</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A44DE1" w14:textId="77777777" w:rsidR="00693D69" w:rsidRPr="00693D69" w:rsidRDefault="00693D69" w:rsidP="00693D69">
            <w:pPr>
              <w:pStyle w:val="CDITable-RowLeftsmaller"/>
              <w:rPr>
                <w:lang w:val="en-GB"/>
              </w:rPr>
            </w:pPr>
            <w:r w:rsidRPr="00693D69">
              <w:rPr>
                <w:lang w:val="en-GB"/>
              </w:rPr>
              <w:t>Aug</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4C668A" w14:textId="345EDF6B"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067FA6" w14:textId="77777777" w:rsidR="00693D69" w:rsidRPr="00693D69" w:rsidRDefault="00693D69" w:rsidP="00693D69">
            <w:pPr>
              <w:pStyle w:val="CDITable-RowLeftsmaller"/>
              <w:rPr>
                <w:lang w:val="en-GB"/>
              </w:rPr>
            </w:pPr>
            <w:r w:rsidRPr="00693D69">
              <w:rPr>
                <w:lang w:val="en-GB"/>
              </w:rPr>
              <w:t>Norovirus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5BA9AA" w14:textId="77777777" w:rsidR="00693D69" w:rsidRPr="00693D69" w:rsidRDefault="00693D69" w:rsidP="007A5EA7">
            <w:pPr>
              <w:pStyle w:val="CDITable-RowCentresmaller"/>
              <w:rPr>
                <w:lang w:val="en-GB"/>
              </w:rPr>
            </w:pPr>
            <w:r w:rsidRPr="00693D69">
              <w:rPr>
                <w:lang w:val="en-GB"/>
              </w:rPr>
              <w:t>32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88DEF7"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DE551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7419E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12304C"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D39FD0"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A6BDFC"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D35B11" w14:textId="77777777" w:rsidR="00693D69" w:rsidRPr="00693D69" w:rsidRDefault="00693D69" w:rsidP="00693D69">
            <w:pPr>
              <w:pStyle w:val="CDITable-RowLeftsmaller"/>
              <w:rPr>
                <w:lang w:val="en-GB"/>
              </w:rPr>
            </w:pPr>
            <w:r w:rsidRPr="00693D69">
              <w:rPr>
                <w:lang w:val="en-GB"/>
              </w:rPr>
              <w:t>Person to food to person</w:t>
            </w:r>
          </w:p>
        </w:tc>
      </w:tr>
      <w:tr w:rsidR="00693D69" w:rsidRPr="00693D69" w14:paraId="3BD2E883"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75116D" w14:textId="77777777" w:rsidR="00693D69" w:rsidRPr="00693D69" w:rsidRDefault="00693D69" w:rsidP="00693D69">
            <w:pPr>
              <w:pStyle w:val="CDITable-RowLeftsmaller"/>
              <w:rPr>
                <w:lang w:val="en-GB"/>
              </w:rPr>
            </w:pPr>
            <w:r w:rsidRPr="00693D69">
              <w:rPr>
                <w:lang w:val="en-GB"/>
              </w:rPr>
              <w:t>NT</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2A6B80" w14:textId="77777777" w:rsidR="00693D69" w:rsidRPr="00693D69" w:rsidRDefault="00693D69" w:rsidP="00693D69">
            <w:pPr>
              <w:pStyle w:val="CDITable-RowLeftsmaller"/>
              <w:rPr>
                <w:lang w:val="en-GB"/>
              </w:rPr>
            </w:pPr>
            <w:r w:rsidRPr="00693D69">
              <w:rPr>
                <w:lang w:val="en-GB"/>
              </w:rPr>
              <w:t>Aug</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6ACC5E" w14:textId="36ADECE7"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2EF4D6"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73828B"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63EF4E"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E050E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8BEE3A"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3F1824"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8DD44D" w14:textId="77777777" w:rsidR="00693D69" w:rsidRPr="00693D69" w:rsidRDefault="00693D69" w:rsidP="00693D69">
            <w:pPr>
              <w:pStyle w:val="CDITable-RowLeftsmaller"/>
              <w:rPr>
                <w:lang w:val="en-GB"/>
              </w:rPr>
            </w:pPr>
            <w:r w:rsidRPr="00693D69">
              <w:rPr>
                <w:lang w:val="en-GB"/>
              </w:rPr>
              <w:t>Vegetable daal and rice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1662CB" w14:textId="5CA8FB9E"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D8D0E5" w14:textId="77777777" w:rsidR="00693D69" w:rsidRPr="00693D69" w:rsidRDefault="00693D69" w:rsidP="00693D69">
            <w:pPr>
              <w:pStyle w:val="CDITable-RowLeftsmaller"/>
              <w:rPr>
                <w:lang w:val="en-GB"/>
              </w:rPr>
            </w:pPr>
            <w:r w:rsidRPr="00693D69">
              <w:rPr>
                <w:lang w:val="en-GB"/>
              </w:rPr>
              <w:t>Unknown</w:t>
            </w:r>
          </w:p>
        </w:tc>
      </w:tr>
      <w:tr w:rsidR="00693D69" w:rsidRPr="00693D69" w14:paraId="777609B0"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2EC53B" w14:textId="77777777" w:rsidR="00693D69" w:rsidRPr="00693D69" w:rsidRDefault="00693D69" w:rsidP="00693D69">
            <w:pPr>
              <w:pStyle w:val="CDITable-RowLeftsmaller"/>
              <w:rPr>
                <w:lang w:val="en-GB"/>
              </w:rPr>
            </w:pPr>
            <w:r w:rsidRPr="00693D69">
              <w:rPr>
                <w:lang w:val="en-GB"/>
              </w:rPr>
              <w:lastRenderedPageBreak/>
              <w:t>NT</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512188" w14:textId="77777777" w:rsidR="00693D69" w:rsidRPr="00693D69" w:rsidRDefault="00693D69" w:rsidP="00693D69">
            <w:pPr>
              <w:pStyle w:val="CDITable-RowLeftsmaller"/>
              <w:rPr>
                <w:lang w:val="en-GB"/>
              </w:rPr>
            </w:pPr>
            <w:r w:rsidRPr="00693D69">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80219E" w14:textId="77777777" w:rsidR="00693D69" w:rsidRPr="00693D69" w:rsidRDefault="00693D69" w:rsidP="00693D69">
            <w:pPr>
              <w:pStyle w:val="CDITable-RowLeftsmaller"/>
              <w:rPr>
                <w:lang w:val="en-GB"/>
              </w:rPr>
            </w:pPr>
            <w:r w:rsidRPr="00693D69">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96819E" w14:textId="77777777" w:rsidR="00693D69" w:rsidRPr="00693D69" w:rsidRDefault="00693D69" w:rsidP="00693D69">
            <w:pPr>
              <w:pStyle w:val="CDITable-RowLeftsmaller"/>
              <w:rPr>
                <w:lang w:val="en-GB"/>
              </w:rPr>
            </w:pPr>
            <w:r w:rsidRPr="00693D69">
              <w:rPr>
                <w:lang w:val="en-GB"/>
              </w:rPr>
              <w:t>Unknown (suspected toxin)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F74E5B"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85EF99"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4581B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8D5D96"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4C07C0"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D23CCB" w14:textId="77777777" w:rsidR="00693D69" w:rsidRPr="00693D69" w:rsidRDefault="00693D69" w:rsidP="00693D69">
            <w:pPr>
              <w:pStyle w:val="CDITable-RowLeftsmaller"/>
              <w:rPr>
                <w:lang w:val="en-GB"/>
              </w:rPr>
            </w:pPr>
            <w:r w:rsidRPr="00693D69">
              <w:rPr>
                <w:lang w:val="en-GB"/>
              </w:rPr>
              <w:t>Chicken kebab</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73351A" w14:textId="77777777" w:rsidR="00693D69" w:rsidRPr="00693D69" w:rsidRDefault="00693D69" w:rsidP="00693D69">
            <w:pPr>
              <w:pStyle w:val="CDITable-RowLeftsmaller"/>
              <w:rPr>
                <w:lang w:val="en-GB"/>
              </w:rPr>
            </w:pPr>
            <w:r w:rsidRPr="00693D69">
              <w:rPr>
                <w:lang w:val="en-GB"/>
              </w:rPr>
              <w:t>Meat – poultry</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C8FBF0"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409EB00E"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5EAD89"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341956"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BCFDC3" w14:textId="77777777" w:rsidR="00693D69" w:rsidRPr="00693D69" w:rsidRDefault="00693D69" w:rsidP="00693D69">
            <w:pPr>
              <w:pStyle w:val="CDITable-RowLeftsmaller"/>
              <w:rPr>
                <w:lang w:val="en-GB"/>
              </w:rPr>
            </w:pPr>
            <w:r w:rsidRPr="00693D69">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60160F" w14:textId="77777777" w:rsidR="00693D69" w:rsidRPr="00693D69" w:rsidRDefault="00693D69" w:rsidP="00693D69">
            <w:pPr>
              <w:pStyle w:val="CDITable-RowLeftsmaller"/>
              <w:rPr>
                <w:lang w:val="en-GB"/>
              </w:rPr>
            </w:pPr>
            <w:r w:rsidRPr="00693D69">
              <w:rPr>
                <w:lang w:val="en-GB"/>
              </w:rPr>
              <w:t>Ciguatoxin (ciguatera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3AE65C"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A43801"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055D5F"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DBEBA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EBBC29"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9E329C" w14:textId="77777777" w:rsidR="00693D69" w:rsidRPr="00693D69" w:rsidRDefault="00693D69" w:rsidP="00693D69">
            <w:pPr>
              <w:pStyle w:val="CDITable-RowLeftsmaller"/>
              <w:rPr>
                <w:lang w:val="en-GB"/>
              </w:rPr>
            </w:pPr>
            <w:r w:rsidRPr="00693D69">
              <w:rPr>
                <w:lang w:val="en-GB"/>
              </w:rPr>
              <w:t>Spanish mackerel</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A08499C" w14:textId="77777777" w:rsidR="00693D69" w:rsidRPr="00693D69" w:rsidRDefault="00693D69" w:rsidP="00693D69">
            <w:pPr>
              <w:pStyle w:val="CDITable-RowLeftsmaller"/>
              <w:rPr>
                <w:lang w:val="en-GB"/>
              </w:rPr>
            </w:pPr>
            <w:r w:rsidRPr="00693D69">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FCD5B1" w14:textId="77777777" w:rsidR="00693D69" w:rsidRPr="00693D69" w:rsidRDefault="00693D69" w:rsidP="00693D69">
            <w:pPr>
              <w:pStyle w:val="CDITable-RowLeftsmaller"/>
              <w:rPr>
                <w:lang w:val="en-GB"/>
              </w:rPr>
            </w:pPr>
            <w:r w:rsidRPr="00693D69">
              <w:rPr>
                <w:lang w:val="en-GB"/>
              </w:rPr>
              <w:t>Toxic substance or part of tissue</w:t>
            </w:r>
          </w:p>
        </w:tc>
      </w:tr>
      <w:tr w:rsidR="00693D69" w:rsidRPr="00693D69" w14:paraId="020945CF" w14:textId="77777777" w:rsidTr="0066093E">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D4F13D"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377711"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DFB313" w14:textId="77777777" w:rsidR="00693D69" w:rsidRPr="00693D69" w:rsidRDefault="00693D69" w:rsidP="00693D69">
            <w:pPr>
              <w:pStyle w:val="CDITable-RowLeftsmaller"/>
              <w:rPr>
                <w:lang w:val="en-GB"/>
              </w:rPr>
            </w:pPr>
            <w:r w:rsidRPr="00693D69">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E5A8F4" w14:textId="77777777" w:rsidR="00693D69" w:rsidRPr="00693D69" w:rsidRDefault="00693D69" w:rsidP="00693D69">
            <w:pPr>
              <w:pStyle w:val="CDITable-RowLeftsmaller"/>
              <w:rPr>
                <w:lang w:val="en-GB"/>
              </w:rPr>
            </w:pPr>
            <w:r w:rsidRPr="00693D69">
              <w:rPr>
                <w:lang w:val="en-GB"/>
              </w:rPr>
              <w:t>Ciguatoxin (ciguatera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8F9CAA"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7A01B1"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9FDEA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2CC5F1"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B28744"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FC17F1" w14:textId="77777777" w:rsidR="00693D69" w:rsidRPr="00693D69" w:rsidRDefault="00693D69" w:rsidP="00693D69">
            <w:pPr>
              <w:pStyle w:val="CDITable-RowLeftsmaller"/>
              <w:rPr>
                <w:lang w:val="en-GB"/>
              </w:rPr>
            </w:pPr>
            <w:r w:rsidRPr="00693D69">
              <w:rPr>
                <w:lang w:val="en-GB"/>
              </w:rPr>
              <w:t>Mixed reef fillets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2F4308" w14:textId="77777777" w:rsidR="00693D69" w:rsidRPr="00693D69" w:rsidRDefault="00693D69" w:rsidP="00693D69">
            <w:pPr>
              <w:pStyle w:val="CDITable-RowLeftsmaller"/>
              <w:rPr>
                <w:lang w:val="en-GB"/>
              </w:rPr>
            </w:pPr>
            <w:r w:rsidRPr="00693D69">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2B5282" w14:textId="77777777" w:rsidR="00693D69" w:rsidRPr="00693D69" w:rsidRDefault="00693D69" w:rsidP="00693D69">
            <w:pPr>
              <w:pStyle w:val="CDITable-RowLeftsmaller"/>
              <w:rPr>
                <w:lang w:val="en-GB"/>
              </w:rPr>
            </w:pPr>
            <w:r w:rsidRPr="00693D69">
              <w:rPr>
                <w:lang w:val="en-GB"/>
              </w:rPr>
              <w:t>Toxic substance or part of tissue</w:t>
            </w:r>
          </w:p>
        </w:tc>
      </w:tr>
      <w:tr w:rsidR="00693D69" w:rsidRPr="00693D69" w14:paraId="44C005D5" w14:textId="77777777" w:rsidTr="0066093E">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8C7BDFD"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1D057B2"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0C12EC5" w14:textId="77777777" w:rsidR="00693D69" w:rsidRPr="00693D69" w:rsidRDefault="00693D69" w:rsidP="00693D69">
            <w:pPr>
              <w:pStyle w:val="CDITable-RowLeftsmaller"/>
              <w:rPr>
                <w:lang w:val="en-GB"/>
              </w:rPr>
            </w:pPr>
            <w:r w:rsidRPr="00693D69">
              <w:rPr>
                <w:lang w:val="en-GB"/>
              </w:rPr>
              <w:t>Primary production</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E2BECA5" w14:textId="77777777" w:rsidR="00693D69" w:rsidRPr="00693D69" w:rsidRDefault="00693D69" w:rsidP="00693D69">
            <w:pPr>
              <w:pStyle w:val="CDITable-RowLeftsmaller"/>
              <w:rPr>
                <w:lang w:val="en-GB"/>
              </w:rPr>
            </w:pPr>
            <w:r w:rsidRPr="00693D69">
              <w:rPr>
                <w:lang w:val="en-GB"/>
              </w:rPr>
              <w:t>Scombrotoxin (histamine fish poisoning)</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6224ECE" w14:textId="77777777" w:rsidR="00693D69" w:rsidRPr="00693D69" w:rsidRDefault="00693D69" w:rsidP="007A5EA7">
            <w:pPr>
              <w:pStyle w:val="CDITable-RowCentresmaller"/>
              <w:rPr>
                <w:lang w:val="en-GB"/>
              </w:rPr>
            </w:pPr>
            <w:r w:rsidRPr="00693D69">
              <w:rPr>
                <w:lang w:val="en-GB"/>
              </w:rPr>
              <w:t>7</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D361F02"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0507854"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A24F7DF"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745F930"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2754B61" w14:textId="77777777" w:rsidR="00693D69" w:rsidRPr="00693D69" w:rsidRDefault="00693D69" w:rsidP="00693D69">
            <w:pPr>
              <w:pStyle w:val="CDITable-RowLeftsmaller"/>
              <w:rPr>
                <w:lang w:val="en-GB"/>
              </w:rPr>
            </w:pPr>
            <w:r w:rsidRPr="00693D69">
              <w:rPr>
                <w:lang w:val="en-GB"/>
              </w:rPr>
              <w:t>Yellow fin tuna</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8D990C6" w14:textId="77777777" w:rsidR="00693D69" w:rsidRPr="00693D69" w:rsidRDefault="00693D69" w:rsidP="00693D69">
            <w:pPr>
              <w:pStyle w:val="CDITable-RowLeftsmaller"/>
              <w:rPr>
                <w:lang w:val="en-GB"/>
              </w:rPr>
            </w:pPr>
            <w:r w:rsidRPr="00693D69">
              <w:rPr>
                <w:lang w:val="en-GB"/>
              </w:rPr>
              <w:t>Seafood – fish</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D93A8D0" w14:textId="77777777" w:rsidR="00693D69" w:rsidRPr="00693D69" w:rsidRDefault="00693D69" w:rsidP="00693D69">
            <w:pPr>
              <w:pStyle w:val="CDITable-RowLeftsmaller"/>
              <w:rPr>
                <w:lang w:val="en-GB"/>
              </w:rPr>
            </w:pPr>
            <w:r w:rsidRPr="00693D69">
              <w:rPr>
                <w:lang w:val="en-GB"/>
              </w:rPr>
              <w:t>Toxic substance or part of tissue</w:t>
            </w:r>
          </w:p>
        </w:tc>
      </w:tr>
      <w:tr w:rsidR="00693D69" w:rsidRPr="00693D69" w14:paraId="62C5E5BB" w14:textId="77777777" w:rsidTr="0066093E">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5ACA728"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B9556CA" w14:textId="77777777" w:rsidR="00693D69" w:rsidRPr="00693D69" w:rsidRDefault="00693D69" w:rsidP="00693D69">
            <w:pPr>
              <w:pStyle w:val="CDITable-RowLeftsmaller"/>
              <w:rPr>
                <w:lang w:val="en-GB"/>
              </w:rPr>
            </w:pPr>
            <w:r w:rsidRPr="00693D69">
              <w:rPr>
                <w:lang w:val="en-GB"/>
              </w:rPr>
              <w:t>Mar</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B2F5222" w14:textId="4D0B9F97"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16EB884" w14:textId="1CAAFC03"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03-12-15-10-523</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FA99BCF" w14:textId="77777777" w:rsidR="00693D69" w:rsidRPr="00693D69" w:rsidRDefault="00693D69" w:rsidP="007A5EA7">
            <w:pPr>
              <w:pStyle w:val="CDITable-RowCentresmaller"/>
              <w:rPr>
                <w:lang w:val="en-GB"/>
              </w:rPr>
            </w:pPr>
            <w:r w:rsidRPr="00693D69">
              <w:rPr>
                <w:lang w:val="en-GB"/>
              </w:rPr>
              <w:t>4</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8CB37C7"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727B67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990DA83"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51BAC28"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1A848D6"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FFEE61A"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0CE3B4D" w14:textId="77777777" w:rsidR="00693D69" w:rsidRPr="00693D69" w:rsidRDefault="00693D69" w:rsidP="00693D69">
            <w:pPr>
              <w:pStyle w:val="CDITable-RowLeftsmaller"/>
              <w:rPr>
                <w:lang w:val="en-GB"/>
              </w:rPr>
            </w:pPr>
            <w:r w:rsidRPr="00693D69">
              <w:rPr>
                <w:lang w:val="en-GB"/>
              </w:rPr>
              <w:t>Unknown</w:t>
            </w:r>
          </w:p>
        </w:tc>
      </w:tr>
      <w:tr w:rsidR="00693D69" w:rsidRPr="00693D69" w14:paraId="27E14EDF" w14:textId="77777777" w:rsidTr="00B94179">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D0B168A"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D6CA3A6"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BCEBFEB" w14:textId="51F63454"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5A55F14" w14:textId="77777777" w:rsidR="00693D69" w:rsidRPr="00693D69" w:rsidRDefault="00693D69" w:rsidP="00693D69">
            <w:pPr>
              <w:pStyle w:val="CDITable-RowLeftsmaller"/>
              <w:rPr>
                <w:lang w:val="en-GB"/>
              </w:rPr>
            </w:pPr>
            <w:r w:rsidRPr="00693D69">
              <w:rPr>
                <w:lang w:val="en-GB"/>
              </w:rPr>
              <w:t>Unknown (suspected bacterial toxin)</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43D71C3" w14:textId="77777777" w:rsidR="00693D69" w:rsidRPr="00693D69" w:rsidRDefault="00693D69" w:rsidP="007A5EA7">
            <w:pPr>
              <w:pStyle w:val="CDITable-RowCentresmaller"/>
              <w:rPr>
                <w:lang w:val="en-GB"/>
              </w:rPr>
            </w:pPr>
            <w:r w:rsidRPr="00693D69">
              <w:rPr>
                <w:lang w:val="en-GB"/>
              </w:rPr>
              <w:t>6</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442041C"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3A4577A"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2BCAABB"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AEE7F61"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A9995F6"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11AE398"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F9A2746" w14:textId="77777777" w:rsidR="00693D69" w:rsidRPr="00693D69" w:rsidRDefault="00693D69" w:rsidP="00693D69">
            <w:pPr>
              <w:pStyle w:val="CDITable-RowLeftsmaller"/>
              <w:rPr>
                <w:lang w:val="en-GB"/>
              </w:rPr>
            </w:pPr>
            <w:r w:rsidRPr="00693D69">
              <w:rPr>
                <w:lang w:val="en-GB"/>
              </w:rPr>
              <w:t>Unknown</w:t>
            </w:r>
          </w:p>
        </w:tc>
      </w:tr>
      <w:tr w:rsidR="00693D69" w:rsidRPr="00693D69" w14:paraId="2BD10532" w14:textId="77777777" w:rsidTr="00B94179">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99B7B76"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CDC050E"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FBAC3DA" w14:textId="77777777" w:rsidR="00693D69" w:rsidRPr="00693D69" w:rsidRDefault="00693D69" w:rsidP="00693D69">
            <w:pPr>
              <w:pStyle w:val="CDITable-RowLeftsmaller"/>
              <w:rPr>
                <w:lang w:val="en-GB"/>
              </w:rPr>
            </w:pPr>
            <w:r w:rsidRPr="00693D69">
              <w:rPr>
                <w:lang w:val="en-GB"/>
              </w:rPr>
              <w:t>Primary production</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AF84CE7" w14:textId="77777777" w:rsidR="00693D69" w:rsidRPr="00693D69" w:rsidRDefault="00693D69" w:rsidP="00693D69">
            <w:pPr>
              <w:pStyle w:val="CDITable-RowLeftsmaller"/>
              <w:rPr>
                <w:lang w:val="en-GB"/>
              </w:rPr>
            </w:pPr>
            <w:r w:rsidRPr="00693D69">
              <w:rPr>
                <w:lang w:val="en-GB"/>
              </w:rPr>
              <w:t>Ciguatoxin (ciguatera fish poisoning)</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2AAF110" w14:textId="77777777" w:rsidR="00693D69" w:rsidRPr="00693D69" w:rsidRDefault="00693D69" w:rsidP="007A5EA7">
            <w:pPr>
              <w:pStyle w:val="CDITable-RowCentresmaller"/>
              <w:rPr>
                <w:lang w:val="en-GB"/>
              </w:rPr>
            </w:pPr>
            <w:r w:rsidRPr="00693D69">
              <w:rPr>
                <w:lang w:val="en-GB"/>
              </w:rPr>
              <w:t>4</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2EEE707"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221C6E4"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4D80062"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D936421"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A750620" w14:textId="77777777" w:rsidR="00693D69" w:rsidRPr="00693D69" w:rsidRDefault="00693D69" w:rsidP="00693D69">
            <w:pPr>
              <w:pStyle w:val="CDITable-RowLeftsmaller"/>
              <w:rPr>
                <w:lang w:val="en-GB"/>
              </w:rPr>
            </w:pPr>
            <w:r w:rsidRPr="00693D69">
              <w:rPr>
                <w:lang w:val="en-GB"/>
              </w:rPr>
              <w:t>Coral trout</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678E60C" w14:textId="77777777" w:rsidR="00693D69" w:rsidRPr="00693D69" w:rsidRDefault="00693D69" w:rsidP="00693D69">
            <w:pPr>
              <w:pStyle w:val="CDITable-RowLeftsmaller"/>
              <w:rPr>
                <w:lang w:val="en-GB"/>
              </w:rPr>
            </w:pPr>
            <w:r w:rsidRPr="00693D69">
              <w:rPr>
                <w:lang w:val="en-GB"/>
              </w:rPr>
              <w:t>Seafood – fish</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71E2DD5" w14:textId="77777777" w:rsidR="00693D69" w:rsidRPr="00693D69" w:rsidRDefault="00693D69" w:rsidP="00693D69">
            <w:pPr>
              <w:pStyle w:val="CDITable-RowLeftsmaller"/>
              <w:rPr>
                <w:lang w:val="en-GB"/>
              </w:rPr>
            </w:pPr>
            <w:r w:rsidRPr="00693D69">
              <w:rPr>
                <w:lang w:val="en-GB"/>
              </w:rPr>
              <w:t>Toxic substance or part of tissue</w:t>
            </w:r>
          </w:p>
        </w:tc>
      </w:tr>
      <w:tr w:rsidR="00693D69" w:rsidRPr="00693D69" w14:paraId="347795C3" w14:textId="77777777" w:rsidTr="00B94179">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CC10737"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43E775C"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B75EEF8" w14:textId="77777777" w:rsidR="00693D69" w:rsidRPr="00693D69" w:rsidRDefault="00693D69" w:rsidP="00693D69">
            <w:pPr>
              <w:pStyle w:val="CDITable-RowLeftsmaller"/>
              <w:rPr>
                <w:lang w:val="en-GB"/>
              </w:rPr>
            </w:pPr>
            <w:r w:rsidRPr="00693D69">
              <w:rPr>
                <w:lang w:val="en-GB"/>
              </w:rPr>
              <w:t>Aged care</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65D852D" w14:textId="24EA7593"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Waycross</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CCAC419" w14:textId="77777777" w:rsidR="00693D69" w:rsidRPr="00693D69" w:rsidRDefault="00693D69" w:rsidP="007A5EA7">
            <w:pPr>
              <w:pStyle w:val="CDITable-RowCentresmaller"/>
              <w:rPr>
                <w:lang w:val="en-GB"/>
              </w:rPr>
            </w:pPr>
            <w:r w:rsidRPr="00693D69">
              <w:rPr>
                <w:lang w:val="en-GB"/>
              </w:rPr>
              <w:t>4</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9D1C821" w14:textId="77777777" w:rsidR="00693D69" w:rsidRPr="00693D69" w:rsidRDefault="00693D69" w:rsidP="007A5EA7">
            <w:pPr>
              <w:pStyle w:val="CDITable-RowCentresmaller"/>
              <w:rPr>
                <w:lang w:val="en-GB"/>
              </w:rPr>
            </w:pPr>
            <w:r w:rsidRPr="00693D69">
              <w:rPr>
                <w:lang w:val="en-GB"/>
              </w:rPr>
              <w:t>3</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FF753AF"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E52352A"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2CE8F3B"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959B7C1" w14:textId="77777777" w:rsidR="00693D69" w:rsidRPr="00693D69" w:rsidRDefault="00693D69" w:rsidP="00693D69">
            <w:pPr>
              <w:pStyle w:val="CDITable-RowLeftsmaller"/>
              <w:rPr>
                <w:lang w:val="en-GB"/>
              </w:rPr>
            </w:pPr>
            <w:r w:rsidRPr="00693D69">
              <w:rPr>
                <w:lang w:val="en-GB"/>
              </w:rPr>
              <w:t>Baked ham and egg</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1EB4179" w14:textId="5AAF1F7D"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93BC168" w14:textId="77777777" w:rsidR="00693D69" w:rsidRPr="00693D69" w:rsidRDefault="00693D69" w:rsidP="00693D69">
            <w:pPr>
              <w:pStyle w:val="CDITable-RowLeftsmaller"/>
              <w:rPr>
                <w:lang w:val="en-GB"/>
              </w:rPr>
            </w:pPr>
            <w:r w:rsidRPr="00693D69">
              <w:rPr>
                <w:lang w:val="en-GB"/>
              </w:rPr>
              <w:t>Unknown</w:t>
            </w:r>
          </w:p>
        </w:tc>
      </w:tr>
      <w:tr w:rsidR="00693D69" w:rsidRPr="00693D69" w14:paraId="09EF008C" w14:textId="77777777" w:rsidTr="00B94179">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AB931A7"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DB2CF60" w14:textId="77777777" w:rsidR="00693D69" w:rsidRPr="00693D69" w:rsidRDefault="00693D69" w:rsidP="00693D69">
            <w:pPr>
              <w:pStyle w:val="CDITable-RowLeftsmaller"/>
              <w:rPr>
                <w:lang w:val="en-GB"/>
              </w:rPr>
            </w:pPr>
            <w:r w:rsidRPr="00693D69">
              <w:rPr>
                <w:lang w:val="en-GB"/>
              </w:rPr>
              <w:t>Jul</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FCA6B72" w14:textId="6D425780" w:rsidR="00693D69" w:rsidRPr="00693D69" w:rsidRDefault="00693D69" w:rsidP="00693D69">
            <w:pPr>
              <w:pStyle w:val="CDITable-RowLeftsmaller"/>
              <w:rPr>
                <w:lang w:val="en-GB"/>
              </w:rPr>
            </w:pPr>
            <w:r w:rsidRPr="00693D69">
              <w:rPr>
                <w:lang w:val="en-GB"/>
              </w:rPr>
              <w:t>Fair/festival/</w:t>
            </w:r>
            <w:r w:rsidR="00B94179">
              <w:rPr>
                <w:lang w:val="en-GB"/>
              </w:rPr>
              <w:t xml:space="preserve"> </w:t>
            </w:r>
            <w:r w:rsidRPr="00693D69">
              <w:rPr>
                <w:lang w:val="en-GB"/>
              </w:rPr>
              <w:t>mobile service</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388B887" w14:textId="7FD8E1A5"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Oranienburg</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F1BCACA"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83F869E"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81C3012"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C6CDFC2"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7D0D850"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2074FCD" w14:textId="77777777" w:rsidR="00693D69" w:rsidRPr="00693D69" w:rsidRDefault="00693D69" w:rsidP="00693D69">
            <w:pPr>
              <w:pStyle w:val="CDITable-RowLeftsmaller"/>
              <w:rPr>
                <w:lang w:val="en-GB"/>
              </w:rPr>
            </w:pPr>
            <w:r w:rsidRPr="00693D69">
              <w:rPr>
                <w:lang w:val="en-GB"/>
              </w:rPr>
              <w:t>Vegetarian paella</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D8D4409" w14:textId="0B57DB53"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F7801F0" w14:textId="77777777" w:rsidR="00693D69" w:rsidRPr="00693D69" w:rsidRDefault="00693D69" w:rsidP="00693D69">
            <w:pPr>
              <w:pStyle w:val="CDITable-RowLeftsmaller"/>
              <w:rPr>
                <w:lang w:val="en-GB"/>
              </w:rPr>
            </w:pPr>
            <w:r w:rsidRPr="00693D69">
              <w:rPr>
                <w:lang w:val="en-GB"/>
              </w:rPr>
              <w:t>Unknown</w:t>
            </w:r>
          </w:p>
        </w:tc>
      </w:tr>
      <w:tr w:rsidR="00693D69" w:rsidRPr="00693D69" w14:paraId="22A0C79D" w14:textId="77777777" w:rsidTr="00B94179">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0F4C2B8"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8DEC7BD" w14:textId="77777777" w:rsidR="00693D69" w:rsidRPr="00693D69" w:rsidRDefault="00693D69" w:rsidP="00693D69">
            <w:pPr>
              <w:pStyle w:val="CDITable-RowLeftsmaller"/>
              <w:rPr>
                <w:lang w:val="en-GB"/>
              </w:rPr>
            </w:pPr>
            <w:r w:rsidRPr="00693D69">
              <w:rPr>
                <w:lang w:val="en-GB"/>
              </w:rPr>
              <w:t>Jul</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5A16EA8" w14:textId="2523B34D"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D1F0A6F" w14:textId="161B208B" w:rsidR="00693D69" w:rsidRPr="00693D69" w:rsidRDefault="00E72C24" w:rsidP="00693D69">
            <w:pPr>
              <w:pStyle w:val="CDITable-RowLeftsmaller"/>
              <w:rPr>
                <w:lang w:val="en-GB"/>
              </w:rPr>
            </w:pPr>
            <w:r w:rsidRPr="00E72C24">
              <w:rPr>
                <w:i/>
                <w:lang w:val="en-GB"/>
              </w:rPr>
              <w:t>Campylobacter</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AE01147"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103992D"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21818A9"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176BF8C"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39F2186"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AD5C5FA" w14:textId="77777777" w:rsidR="00693D69" w:rsidRPr="00693D69" w:rsidRDefault="00693D69" w:rsidP="00693D69">
            <w:pPr>
              <w:pStyle w:val="CDITable-RowLeftsmaller"/>
              <w:rPr>
                <w:lang w:val="en-GB"/>
              </w:rPr>
            </w:pPr>
            <w:r w:rsidRPr="00693D69">
              <w:rPr>
                <w:lang w:val="en-GB"/>
              </w:rPr>
              <w:t>Lamb kebab</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618FFC8" w14:textId="4485BB9F"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8196E15" w14:textId="77777777" w:rsidR="00693D69" w:rsidRPr="00693D69" w:rsidRDefault="00693D69" w:rsidP="00693D69">
            <w:pPr>
              <w:pStyle w:val="CDITable-RowLeftsmaller"/>
              <w:rPr>
                <w:lang w:val="en-GB"/>
              </w:rPr>
            </w:pPr>
            <w:r w:rsidRPr="00693D69">
              <w:rPr>
                <w:lang w:val="en-GB"/>
              </w:rPr>
              <w:t>Unknown</w:t>
            </w:r>
          </w:p>
        </w:tc>
      </w:tr>
      <w:tr w:rsidR="00693D69" w:rsidRPr="00693D69" w14:paraId="0BD2B1B4" w14:textId="77777777" w:rsidTr="00B94179">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D169D6B"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7A1BB02" w14:textId="77777777" w:rsidR="00693D69" w:rsidRPr="00693D69" w:rsidRDefault="00693D69" w:rsidP="00693D69">
            <w:pPr>
              <w:pStyle w:val="CDITable-RowLeftsmaller"/>
              <w:rPr>
                <w:lang w:val="en-GB"/>
              </w:rPr>
            </w:pPr>
            <w:r w:rsidRPr="00693D69">
              <w:rPr>
                <w:lang w:val="en-GB"/>
              </w:rPr>
              <w:t>Aug</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2900ADA" w14:textId="1FE621E5" w:rsidR="00693D69" w:rsidRPr="00693D69" w:rsidRDefault="00693D69" w:rsidP="00693D69">
            <w:pPr>
              <w:pStyle w:val="CDITable-RowLeftsmaller"/>
              <w:rPr>
                <w:lang w:val="en-GB"/>
              </w:rPr>
            </w:pPr>
            <w:r w:rsidRPr="00693D69">
              <w:rPr>
                <w:lang w:val="en-GB"/>
              </w:rPr>
              <w:t>National franchised fast</w:t>
            </w:r>
            <w:r w:rsidR="00B94179">
              <w:rPr>
                <w:lang w:val="en-GB"/>
              </w:rPr>
              <w:t> </w:t>
            </w:r>
            <w:r w:rsidRPr="00693D69">
              <w:rPr>
                <w:lang w:val="en-GB"/>
              </w:rPr>
              <w:t>food</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AFD1FD7" w14:textId="77777777" w:rsidR="00693D69" w:rsidRPr="00693D69" w:rsidRDefault="00693D69" w:rsidP="00693D69">
            <w:pPr>
              <w:pStyle w:val="CDITable-RowLeftsmaller"/>
              <w:rPr>
                <w:lang w:val="en-GB"/>
              </w:rPr>
            </w:pPr>
            <w:r w:rsidRPr="00693D69">
              <w:rPr>
                <w:lang w:val="en-GB"/>
              </w:rPr>
              <w:t>Norovirus</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BBB625B" w14:textId="77777777" w:rsidR="00693D69" w:rsidRPr="00693D69" w:rsidRDefault="00693D69" w:rsidP="007A5EA7">
            <w:pPr>
              <w:pStyle w:val="CDITable-RowCentresmaller"/>
              <w:rPr>
                <w:lang w:val="en-GB"/>
              </w:rPr>
            </w:pPr>
            <w:r w:rsidRPr="00693D69">
              <w:rPr>
                <w:lang w:val="en-GB"/>
              </w:rPr>
              <w:t>33</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EB92296"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F70B30D"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191DC68" w14:textId="77777777" w:rsidR="00693D69" w:rsidRPr="00693D69" w:rsidRDefault="00693D69" w:rsidP="007A5EA7">
            <w:pPr>
              <w:pStyle w:val="CDITable-RowCentresmaller"/>
              <w:rPr>
                <w:lang w:val="en-GB"/>
              </w:rPr>
            </w:pPr>
            <w:r w:rsidRPr="00693D69">
              <w:rPr>
                <w:lang w:val="en-GB"/>
              </w:rPr>
              <w:t>A</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3C13DB9" w14:textId="77777777" w:rsidR="00693D69" w:rsidRPr="00693D69" w:rsidRDefault="00693D69" w:rsidP="00693D69">
            <w:pPr>
              <w:pStyle w:val="CDITable-RowLeftsmaller"/>
              <w:rPr>
                <w:lang w:val="en-GB"/>
              </w:rPr>
            </w:pPr>
            <w:r w:rsidRPr="00693D69">
              <w:rPr>
                <w:lang w:val="en-GB"/>
              </w:rPr>
              <w:t>Point source cohort</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769C809" w14:textId="77777777" w:rsidR="00693D69" w:rsidRPr="00693D69" w:rsidRDefault="00693D69" w:rsidP="00693D69">
            <w:pPr>
              <w:pStyle w:val="CDITable-RowLeftsmaller"/>
              <w:rPr>
                <w:lang w:val="en-GB"/>
              </w:rPr>
            </w:pPr>
            <w:r w:rsidRPr="00693D69">
              <w:rPr>
                <w:lang w:val="en-GB"/>
              </w:rPr>
              <w:t>Sandwich rolls/wraps containing meat</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02BE0CD" w14:textId="597B8CA4"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E5C0903" w14:textId="77777777" w:rsidR="00693D69" w:rsidRPr="00693D69" w:rsidRDefault="00693D69" w:rsidP="00693D69">
            <w:pPr>
              <w:pStyle w:val="CDITable-RowLeftsmaller"/>
              <w:rPr>
                <w:lang w:val="en-GB"/>
              </w:rPr>
            </w:pPr>
            <w:r w:rsidRPr="00693D69">
              <w:rPr>
                <w:lang w:val="en-GB"/>
              </w:rPr>
              <w:t>Person to food to person</w:t>
            </w:r>
          </w:p>
        </w:tc>
      </w:tr>
      <w:tr w:rsidR="00693D69" w:rsidRPr="00693D69" w14:paraId="7D5B7C8C" w14:textId="77777777" w:rsidTr="00B94179">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CF7F24D" w14:textId="77777777" w:rsidR="00693D69" w:rsidRPr="00693D69" w:rsidRDefault="00693D69" w:rsidP="00693D69">
            <w:pPr>
              <w:pStyle w:val="CDITable-RowLeftsmaller"/>
              <w:rPr>
                <w:lang w:val="en-GB"/>
              </w:rPr>
            </w:pPr>
            <w:r w:rsidRPr="00693D69">
              <w:rPr>
                <w:lang w:val="en-GB"/>
              </w:rPr>
              <w:lastRenderedPageBreak/>
              <w:t>Qld</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F173862" w14:textId="77777777" w:rsidR="00693D69" w:rsidRPr="00693D69" w:rsidRDefault="00693D69" w:rsidP="00693D69">
            <w:pPr>
              <w:pStyle w:val="CDITable-RowLeftsmaller"/>
              <w:rPr>
                <w:lang w:val="en-GB"/>
              </w:rPr>
            </w:pPr>
            <w:r w:rsidRPr="00693D69">
              <w:rPr>
                <w:lang w:val="en-GB"/>
              </w:rPr>
              <w:t>Aug</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8DADB38" w14:textId="77777777" w:rsidR="00693D69" w:rsidRPr="00693D69" w:rsidRDefault="00693D69" w:rsidP="00693D69">
            <w:pPr>
              <w:pStyle w:val="CDITable-RowLeftsmaller"/>
              <w:rPr>
                <w:lang w:val="en-GB"/>
              </w:rPr>
            </w:pPr>
            <w:r w:rsidRPr="00693D69">
              <w:rPr>
                <w:lang w:val="en-GB"/>
              </w:rPr>
              <w:t>Commercial caterer</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F18E874" w14:textId="77777777" w:rsidR="00693D69" w:rsidRPr="00693D69" w:rsidRDefault="00693D69" w:rsidP="00693D69">
            <w:pPr>
              <w:pStyle w:val="CDITable-RowLeftsmaller"/>
              <w:rPr>
                <w:lang w:val="en-GB"/>
              </w:rPr>
            </w:pPr>
            <w:r w:rsidRPr="00693D69">
              <w:rPr>
                <w:lang w:val="en-GB"/>
              </w:rPr>
              <w:t>Norovirus</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99AA6BE" w14:textId="77777777" w:rsidR="00693D69" w:rsidRPr="00693D69" w:rsidRDefault="00693D69" w:rsidP="007A5EA7">
            <w:pPr>
              <w:pStyle w:val="CDITable-RowCentresmaller"/>
              <w:rPr>
                <w:lang w:val="en-GB"/>
              </w:rPr>
            </w:pPr>
            <w:r w:rsidRPr="00693D69">
              <w:rPr>
                <w:lang w:val="en-GB"/>
              </w:rPr>
              <w:t>20</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CFBC9EC"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27E492A"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61C98F58"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C8D20ED"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D34E48A"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1303DB4"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2BBE561" w14:textId="77777777" w:rsidR="00693D69" w:rsidRPr="00693D69" w:rsidRDefault="00693D69" w:rsidP="00693D69">
            <w:pPr>
              <w:pStyle w:val="CDITable-RowLeftsmaller"/>
              <w:rPr>
                <w:lang w:val="en-GB"/>
              </w:rPr>
            </w:pPr>
            <w:r w:rsidRPr="00693D69">
              <w:rPr>
                <w:lang w:val="en-GB"/>
              </w:rPr>
              <w:t>Person to food to person; storage in contaminated environment</w:t>
            </w:r>
          </w:p>
        </w:tc>
      </w:tr>
      <w:tr w:rsidR="00693D69" w:rsidRPr="00693D69" w14:paraId="317A0848" w14:textId="77777777" w:rsidTr="00B94179">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9C5FD8D"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B9CC9FC" w14:textId="77777777" w:rsidR="00693D69" w:rsidRPr="00693D69" w:rsidRDefault="00693D69" w:rsidP="00693D69">
            <w:pPr>
              <w:pStyle w:val="CDITable-RowLeftsmaller"/>
              <w:rPr>
                <w:lang w:val="en-GB"/>
              </w:rPr>
            </w:pPr>
            <w:r w:rsidRPr="00693D69">
              <w:rPr>
                <w:lang w:val="en-GB"/>
              </w:rPr>
              <w:t>Oct</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8FDB87D" w14:textId="77777777" w:rsidR="00693D69" w:rsidRPr="00693D69" w:rsidRDefault="00693D69" w:rsidP="00693D69">
            <w:pPr>
              <w:pStyle w:val="CDITable-RowLeftsmaller"/>
              <w:rPr>
                <w:lang w:val="en-GB"/>
              </w:rPr>
            </w:pPr>
            <w:r w:rsidRPr="00693D69">
              <w:rPr>
                <w:lang w:val="en-GB"/>
              </w:rPr>
              <w:t>Aged care</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489B7BA3" w14:textId="73BFBF39" w:rsidR="00693D69" w:rsidRPr="00693D69" w:rsidRDefault="00E72C24" w:rsidP="00693D69">
            <w:pPr>
              <w:pStyle w:val="CDITable-RowLeftsmaller"/>
              <w:rPr>
                <w:lang w:val="en-GB"/>
              </w:rPr>
            </w:pPr>
            <w:r w:rsidRPr="00E72C24">
              <w:rPr>
                <w:i/>
                <w:lang w:val="en-GB"/>
              </w:rPr>
              <w:t>Clostridium perfringens</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FE2E918"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F14FF22"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38C84C8"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0CEC6CC"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7AD474C"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D94D127" w14:textId="77777777" w:rsidR="00693D69" w:rsidRPr="00693D69" w:rsidRDefault="00693D69" w:rsidP="00693D69">
            <w:pPr>
              <w:pStyle w:val="CDITable-RowLeftsmaller"/>
              <w:rPr>
                <w:lang w:val="en-GB"/>
              </w:rPr>
            </w:pPr>
            <w:r w:rsidRPr="00693D69">
              <w:rPr>
                <w:lang w:val="en-GB"/>
              </w:rPr>
              <w:t xml:space="preserve">Spaghetti </w:t>
            </w:r>
            <w:proofErr w:type="gramStart"/>
            <w:r w:rsidRPr="00693D69">
              <w:rPr>
                <w:lang w:val="en-GB"/>
              </w:rPr>
              <w:t>bolognaise</w:t>
            </w:r>
            <w:proofErr w:type="gramEnd"/>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12894E4" w14:textId="77777777" w:rsidR="00693D69" w:rsidRPr="00693D69" w:rsidRDefault="00693D69" w:rsidP="00693D69">
            <w:pPr>
              <w:pStyle w:val="CDITable-RowLeftsmaller"/>
              <w:rPr>
                <w:lang w:val="en-GB"/>
              </w:rPr>
            </w:pPr>
            <w:r w:rsidRPr="00693D69">
              <w:rPr>
                <w:lang w:val="en-GB"/>
              </w:rPr>
              <w:t>Meat – not further specified</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CE4D2DC" w14:textId="77777777" w:rsidR="00693D69" w:rsidRPr="00693D69" w:rsidRDefault="00693D69" w:rsidP="00693D69">
            <w:pPr>
              <w:pStyle w:val="CDITable-RowLeftsmaller"/>
              <w:rPr>
                <w:lang w:val="en-GB"/>
              </w:rPr>
            </w:pPr>
            <w:r w:rsidRPr="00693D69">
              <w:rPr>
                <w:lang w:val="en-GB"/>
              </w:rPr>
              <w:t>Unknown</w:t>
            </w:r>
          </w:p>
        </w:tc>
      </w:tr>
      <w:tr w:rsidR="00693D69" w:rsidRPr="00693D69" w14:paraId="524D54EB" w14:textId="77777777" w:rsidTr="00B94179">
        <w:trPr>
          <w:trHeight w:val="20"/>
        </w:trPr>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19C7B23" w14:textId="77777777" w:rsidR="00693D69" w:rsidRPr="00693D69" w:rsidRDefault="00693D69" w:rsidP="00693D69">
            <w:pPr>
              <w:pStyle w:val="CDITable-RowLeftsmaller"/>
              <w:rPr>
                <w:lang w:val="en-GB"/>
              </w:rPr>
            </w:pPr>
            <w:r w:rsidRPr="00693D69">
              <w:rPr>
                <w:lang w:val="en-GB"/>
              </w:rPr>
              <w:t>Qld</w:t>
            </w:r>
          </w:p>
        </w:tc>
        <w:tc>
          <w:tcPr>
            <w:tcW w:w="79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B2CC468" w14:textId="77777777" w:rsidR="00693D69" w:rsidRPr="00693D69" w:rsidRDefault="00693D69" w:rsidP="00693D69">
            <w:pPr>
              <w:pStyle w:val="CDITable-RowLeftsmaller"/>
              <w:rPr>
                <w:lang w:val="en-GB"/>
              </w:rPr>
            </w:pPr>
            <w:r w:rsidRPr="00693D69">
              <w:rPr>
                <w:lang w:val="en-GB"/>
              </w:rPr>
              <w:t>Dec</w:t>
            </w:r>
          </w:p>
        </w:tc>
        <w:tc>
          <w:tcPr>
            <w:tcW w:w="130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F77A9B0" w14:textId="593EBAA3"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CB5B1F6" w14:textId="704152C1"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03-13-15-10-523</w:t>
            </w:r>
          </w:p>
        </w:tc>
        <w:tc>
          <w:tcPr>
            <w:tcW w:w="879"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178E8DC"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068A0622"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781A0164"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18B45EA1"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A9EFF5C"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20B74118" w14:textId="77777777" w:rsidR="00693D69" w:rsidRPr="00693D69" w:rsidRDefault="00693D69" w:rsidP="00693D69">
            <w:pPr>
              <w:pStyle w:val="CDITable-RowLeftsmaller"/>
              <w:rPr>
                <w:lang w:val="en-GB"/>
              </w:rPr>
            </w:pPr>
            <w:r w:rsidRPr="00693D69">
              <w:rPr>
                <w:lang w:val="en-GB"/>
              </w:rPr>
              <w:t>Rice paper rolls</w:t>
            </w:r>
          </w:p>
        </w:tc>
        <w:tc>
          <w:tcPr>
            <w:tcW w:w="124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3148F2F0" w14:textId="7E5F2F6A"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02" w:type="dxa"/>
              <w:left w:w="113" w:type="dxa"/>
              <w:bottom w:w="102" w:type="dxa"/>
              <w:right w:w="113" w:type="dxa"/>
            </w:tcMar>
            <w:vAlign w:val="center"/>
          </w:tcPr>
          <w:p w14:paraId="569CA406" w14:textId="77777777" w:rsidR="00693D69" w:rsidRPr="00693D69" w:rsidRDefault="00693D69" w:rsidP="00693D69">
            <w:pPr>
              <w:pStyle w:val="CDITable-RowLeftsmaller"/>
              <w:rPr>
                <w:lang w:val="en-GB"/>
              </w:rPr>
            </w:pPr>
            <w:r w:rsidRPr="00693D69">
              <w:rPr>
                <w:lang w:val="en-GB"/>
              </w:rPr>
              <w:t>Cross contamination from raw ingredients; inadequate cleaning of equipment</w:t>
            </w:r>
          </w:p>
        </w:tc>
      </w:tr>
      <w:tr w:rsidR="00693D69" w:rsidRPr="00693D69" w14:paraId="0792A1F0"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BBF93EF" w14:textId="77777777" w:rsidR="00693D69" w:rsidRPr="00693D69" w:rsidRDefault="00693D69" w:rsidP="00693D69">
            <w:pPr>
              <w:pStyle w:val="CDITable-RowLeftsmaller"/>
              <w:rPr>
                <w:lang w:val="en-GB"/>
              </w:rPr>
            </w:pPr>
            <w:r w:rsidRPr="00693D69">
              <w:rPr>
                <w:lang w:val="en-GB"/>
              </w:rPr>
              <w:t>SA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F9B2C7C"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F068A34" w14:textId="568AE245"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8F0E227" w14:textId="3B3809BB"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PT 9, MLVA 03-24-11-10-523</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C20D65A" w14:textId="77777777" w:rsidR="00693D69" w:rsidRPr="00693D69" w:rsidRDefault="00693D69" w:rsidP="007A5EA7">
            <w:pPr>
              <w:pStyle w:val="CDITable-RowCentresmaller"/>
              <w:rPr>
                <w:lang w:val="en-GB"/>
              </w:rPr>
            </w:pPr>
            <w:r w:rsidRPr="00693D69">
              <w:rPr>
                <w:lang w:val="en-GB"/>
              </w:rPr>
              <w:t>7</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2CBE88D"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3A5495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6FC039F"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D23C340"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0065BF2" w14:textId="77777777" w:rsidR="00693D69" w:rsidRPr="00693D69" w:rsidRDefault="00693D69" w:rsidP="00693D69">
            <w:pPr>
              <w:pStyle w:val="CDITable-RowLeftsmaller"/>
              <w:rPr>
                <w:lang w:val="en-GB"/>
              </w:rPr>
            </w:pPr>
            <w:r w:rsidRPr="00693D69">
              <w:rPr>
                <w:lang w:val="en-GB"/>
              </w:rPr>
              <w:t xml:space="preserve">Multiple foods including </w:t>
            </w:r>
            <w:proofErr w:type="gramStart"/>
            <w:r w:rsidRPr="00693D69">
              <w:rPr>
                <w:lang w:val="en-GB"/>
              </w:rPr>
              <w:t>egg based</w:t>
            </w:r>
            <w:proofErr w:type="gramEnd"/>
            <w:r w:rsidRPr="00693D69">
              <w:rPr>
                <w:lang w:val="en-GB"/>
              </w:rPr>
              <w:t xml:space="preserve"> dishes</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F0229C1" w14:textId="77777777" w:rsidR="00693D69" w:rsidRPr="00693D69" w:rsidRDefault="00693D69" w:rsidP="00693D69">
            <w:pPr>
              <w:pStyle w:val="CDITable-RowLeftsmaller"/>
              <w:rPr>
                <w:lang w:val="en-GB"/>
              </w:rPr>
            </w:pPr>
            <w:r w:rsidRPr="00693D69">
              <w:rPr>
                <w:lang w:val="en-GB"/>
              </w:rPr>
              <w:t>Eggs – single food</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108BEF5" w14:textId="77777777" w:rsidR="00693D69" w:rsidRPr="00693D69" w:rsidRDefault="00693D69" w:rsidP="00693D69">
            <w:pPr>
              <w:pStyle w:val="CDITable-RowLeftsmaller"/>
              <w:rPr>
                <w:lang w:val="en-GB"/>
              </w:rPr>
            </w:pPr>
            <w:r w:rsidRPr="00693D69">
              <w:rPr>
                <w:lang w:val="en-GB"/>
              </w:rPr>
              <w:t>Cross contamination from raw ingredients; inadequate cleaning of equipment</w:t>
            </w:r>
          </w:p>
        </w:tc>
      </w:tr>
      <w:tr w:rsidR="00693D69" w:rsidRPr="00693D69" w14:paraId="747EDC17"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F5B1B01" w14:textId="77777777" w:rsidR="00693D69" w:rsidRPr="00693D69" w:rsidRDefault="00693D69" w:rsidP="00693D69">
            <w:pPr>
              <w:pStyle w:val="CDITable-RowLeftsmaller"/>
              <w:rPr>
                <w:lang w:val="en-GB"/>
              </w:rPr>
            </w:pPr>
            <w:r w:rsidRPr="00693D69">
              <w:rPr>
                <w:lang w:val="en-GB"/>
              </w:rPr>
              <w:t>SA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527AC4A"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E094BD4" w14:textId="29174FDA"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5AEDFA8" w14:textId="1D883FB3"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PT 135, MLVA 03-14-10-08-523</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0C6E920" w14:textId="77777777" w:rsidR="00693D69" w:rsidRPr="00693D69" w:rsidRDefault="00693D69" w:rsidP="007A5EA7">
            <w:pPr>
              <w:pStyle w:val="CDITable-RowCentresmaller"/>
              <w:rPr>
                <w:lang w:val="en-GB"/>
              </w:rPr>
            </w:pPr>
            <w:r w:rsidRPr="00693D69">
              <w:rPr>
                <w:lang w:val="en-GB"/>
              </w:rPr>
              <w:t>8</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9EA5A33" w14:textId="77777777" w:rsidR="00693D69" w:rsidRPr="00693D69" w:rsidRDefault="00693D69" w:rsidP="007A5EA7">
            <w:pPr>
              <w:pStyle w:val="CDITable-RowCentresmaller"/>
              <w:rPr>
                <w:lang w:val="en-GB"/>
              </w:rPr>
            </w:pPr>
            <w:r w:rsidRPr="00693D69">
              <w:rPr>
                <w:lang w:val="en-GB"/>
              </w:rPr>
              <w:t>4</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E932DBF"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F4EBC5A"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A9C7281"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EE1A657" w14:textId="77777777" w:rsidR="00693D69" w:rsidRPr="00693D69" w:rsidRDefault="00693D69" w:rsidP="00693D69">
            <w:pPr>
              <w:pStyle w:val="CDITable-RowLeftsmaller"/>
              <w:rPr>
                <w:lang w:val="en-GB"/>
              </w:rPr>
            </w:pPr>
            <w:proofErr w:type="spellStart"/>
            <w:r w:rsidRPr="00693D69">
              <w:rPr>
                <w:lang w:val="en-GB"/>
              </w:rPr>
              <w:t>Mulitple</w:t>
            </w:r>
            <w:proofErr w:type="spellEnd"/>
            <w:r w:rsidRPr="00693D69">
              <w:rPr>
                <w:lang w:val="en-GB"/>
              </w:rPr>
              <w:t xml:space="preserve"> foods</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1B72B86" w14:textId="24AAF1D1"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B0D9E4E" w14:textId="77777777" w:rsidR="00693D69" w:rsidRPr="00693D69" w:rsidRDefault="00693D69" w:rsidP="00693D69">
            <w:pPr>
              <w:pStyle w:val="CDITable-RowLeftsmaller"/>
              <w:rPr>
                <w:lang w:val="en-GB"/>
              </w:rPr>
            </w:pPr>
            <w:r w:rsidRPr="00693D69">
              <w:rPr>
                <w:lang w:val="en-GB"/>
              </w:rPr>
              <w:t>Cross contamination from raw ingredients; inadequate cleaning of equipment</w:t>
            </w:r>
          </w:p>
        </w:tc>
      </w:tr>
      <w:tr w:rsidR="00693D69" w:rsidRPr="00693D69" w14:paraId="59605596"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1CE62AE" w14:textId="77777777" w:rsidR="00693D69" w:rsidRPr="00693D69" w:rsidRDefault="00693D69" w:rsidP="00693D69">
            <w:pPr>
              <w:pStyle w:val="CDITable-RowLeftsmaller"/>
              <w:rPr>
                <w:lang w:val="en-GB"/>
              </w:rPr>
            </w:pPr>
            <w:r w:rsidRPr="00693D69">
              <w:rPr>
                <w:lang w:val="en-GB"/>
              </w:rPr>
              <w:t>SA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5AC7EA9"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583DDE1"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EE3DB54" w14:textId="21E15D3D"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PT 12a, MLVA 05-15-17-09-490</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661F025"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64691FD"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C5B4284"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413B738"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3689D15"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F5F223F"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FB188DA"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8DBF559" w14:textId="77777777" w:rsidR="00693D69" w:rsidRPr="00693D69" w:rsidRDefault="00693D69" w:rsidP="00693D69">
            <w:pPr>
              <w:pStyle w:val="CDITable-RowLeftsmaller"/>
              <w:rPr>
                <w:lang w:val="en-GB"/>
              </w:rPr>
            </w:pPr>
            <w:r w:rsidRPr="00693D69">
              <w:rPr>
                <w:lang w:val="en-GB"/>
              </w:rPr>
              <w:t>Unknown</w:t>
            </w:r>
          </w:p>
        </w:tc>
      </w:tr>
      <w:tr w:rsidR="00693D69" w:rsidRPr="00693D69" w14:paraId="21AED7C6"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FC037CD" w14:textId="77777777" w:rsidR="00693D69" w:rsidRPr="00693D69" w:rsidRDefault="00693D69" w:rsidP="00693D69">
            <w:pPr>
              <w:pStyle w:val="CDITable-RowLeftsmaller"/>
              <w:rPr>
                <w:lang w:val="en-GB"/>
              </w:rPr>
            </w:pPr>
            <w:r w:rsidRPr="00693D69">
              <w:rPr>
                <w:lang w:val="en-GB"/>
              </w:rPr>
              <w:t>SA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C29AB48"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59CD402" w14:textId="77777777" w:rsidR="00693D69" w:rsidRPr="00693D69" w:rsidRDefault="00693D69" w:rsidP="00693D69">
            <w:pPr>
              <w:pStyle w:val="CDITable-RowLeftsmaller"/>
              <w:rPr>
                <w:lang w:val="en-GB"/>
              </w:rPr>
            </w:pPr>
            <w:r w:rsidRPr="00693D69">
              <w:rPr>
                <w:lang w:val="en-GB"/>
              </w:rPr>
              <w:t>Correctional facility</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C7E051A" w14:textId="77777777" w:rsidR="00693D69" w:rsidRPr="00E72C24" w:rsidRDefault="00693D69" w:rsidP="00693D69">
            <w:pPr>
              <w:pStyle w:val="CDITable-RowLeftsmaller"/>
              <w:rPr>
                <w:i/>
                <w:iCs/>
                <w:lang w:val="en-GB"/>
              </w:rPr>
            </w:pPr>
            <w:r w:rsidRPr="00E72C24">
              <w:rPr>
                <w:i/>
                <w:iCs/>
                <w:lang w:val="en-GB"/>
              </w:rPr>
              <w:t>Campylobacter jejuni</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9968F03"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FF93464"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65BB30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6F0C195"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D3F2C05"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B88B32D" w14:textId="77777777" w:rsidR="00693D69" w:rsidRPr="00693D69" w:rsidRDefault="00693D69" w:rsidP="00693D69">
            <w:pPr>
              <w:pStyle w:val="CDITable-RowLeftsmaller"/>
              <w:rPr>
                <w:lang w:val="en-GB"/>
              </w:rPr>
            </w:pPr>
            <w:r w:rsidRPr="00693D69">
              <w:rPr>
                <w:lang w:val="en-GB"/>
              </w:rPr>
              <w:t>Unpasteurised cream</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64EACC0" w14:textId="77777777" w:rsidR="00693D69" w:rsidRPr="00693D69" w:rsidRDefault="00693D69" w:rsidP="00693D69">
            <w:pPr>
              <w:pStyle w:val="CDITable-RowLeftsmaller"/>
              <w:rPr>
                <w:lang w:val="en-GB"/>
              </w:rPr>
            </w:pPr>
            <w:r w:rsidRPr="00693D69">
              <w:rPr>
                <w:lang w:val="en-GB"/>
              </w:rPr>
              <w:t>Dairy – milk/cream</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3460EB4"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0A5A7136"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B988C3D" w14:textId="77777777" w:rsidR="00693D69" w:rsidRPr="00693D69" w:rsidRDefault="00693D69" w:rsidP="00B94179">
            <w:pPr>
              <w:pStyle w:val="CDITable-RowLeftsmaller"/>
              <w:keepLines/>
              <w:rPr>
                <w:lang w:val="en-GB"/>
              </w:rPr>
            </w:pPr>
            <w:r w:rsidRPr="00693D69">
              <w:rPr>
                <w:lang w:val="en-GB"/>
              </w:rPr>
              <w:lastRenderedPageBreak/>
              <w:t>SA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648DAAD" w14:textId="77777777" w:rsidR="00693D69" w:rsidRPr="00693D69" w:rsidRDefault="00693D69" w:rsidP="00B94179">
            <w:pPr>
              <w:pStyle w:val="CDITable-RowLeftsmaller"/>
              <w:keepLines/>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3F9E283" w14:textId="6A2269DD" w:rsidR="00693D69" w:rsidRPr="00693D69" w:rsidRDefault="00693D69" w:rsidP="00B94179">
            <w:pPr>
              <w:pStyle w:val="CDITable-RowLeftsmaller"/>
              <w:keepLines/>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4736FE4" w14:textId="11A73BB7" w:rsidR="00693D69" w:rsidRPr="00693D69" w:rsidRDefault="00E72C24" w:rsidP="00B94179">
            <w:pPr>
              <w:pStyle w:val="CDITable-RowLeftsmaller"/>
              <w:keepLines/>
              <w:rPr>
                <w:lang w:val="en-GB"/>
              </w:rPr>
            </w:pPr>
            <w:r w:rsidRPr="00E72C24">
              <w:rPr>
                <w:i/>
                <w:lang w:val="en-GB"/>
              </w:rPr>
              <w:t>Salmonella</w:t>
            </w:r>
            <w:r w:rsidR="00693D69" w:rsidRPr="00693D69">
              <w:rPr>
                <w:lang w:val="en-GB"/>
              </w:rPr>
              <w:t xml:space="preserve"> Typhimurium, PT 44, MLVA 03-10-08-09-523</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B984F6D" w14:textId="77777777" w:rsidR="00693D69" w:rsidRPr="00693D69" w:rsidRDefault="00693D69" w:rsidP="00B94179">
            <w:pPr>
              <w:pStyle w:val="CDITable-RowCentresmaller"/>
              <w:keepLines/>
              <w:rPr>
                <w:lang w:val="en-GB"/>
              </w:rPr>
            </w:pPr>
            <w:r w:rsidRPr="00693D69">
              <w:rPr>
                <w:lang w:val="en-GB"/>
              </w:rPr>
              <w:t>28</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D2BDB05" w14:textId="77777777" w:rsidR="00693D69" w:rsidRPr="00693D69" w:rsidRDefault="00693D69" w:rsidP="00B94179">
            <w:pPr>
              <w:pStyle w:val="CDITable-RowCentresmaller"/>
              <w:keepLines/>
              <w:rPr>
                <w:lang w:val="en-GB"/>
              </w:rPr>
            </w:pPr>
            <w:r w:rsidRPr="00693D69">
              <w:rPr>
                <w:lang w:val="en-GB"/>
              </w:rPr>
              <w:t>5</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67E2129" w14:textId="77777777" w:rsidR="00693D69" w:rsidRPr="00693D69" w:rsidRDefault="00693D69" w:rsidP="00B94179">
            <w:pPr>
              <w:pStyle w:val="CDITable-RowCentresmaller"/>
              <w:keepLines/>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FCB13A3" w14:textId="77777777" w:rsidR="00693D69" w:rsidRPr="00693D69" w:rsidRDefault="00693D69" w:rsidP="00B94179">
            <w:pPr>
              <w:pStyle w:val="CDITable-RowCentresmaller"/>
              <w:keepLines/>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CBD23B6" w14:textId="77777777" w:rsidR="00693D69" w:rsidRPr="00693D69" w:rsidRDefault="00693D69" w:rsidP="00B94179">
            <w:pPr>
              <w:pStyle w:val="CDITable-RowLeftsmaller"/>
              <w:keepLines/>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F0FF29B" w14:textId="77777777" w:rsidR="00693D69" w:rsidRPr="00693D69" w:rsidRDefault="00693D69" w:rsidP="00B94179">
            <w:pPr>
              <w:pStyle w:val="CDITable-RowLeftsmaller"/>
              <w:keepLines/>
              <w:rPr>
                <w:lang w:val="en-GB"/>
              </w:rPr>
            </w:pPr>
            <w:r w:rsidRPr="00693D69">
              <w:rPr>
                <w:lang w:val="en-GB"/>
              </w:rPr>
              <w:t>Raw egg mayonnaise</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1DAF6F5" w14:textId="5E77D1F4" w:rsidR="00693D69" w:rsidRPr="00693D69" w:rsidRDefault="00693D69" w:rsidP="00B94179">
            <w:pPr>
              <w:pStyle w:val="CDITable-RowLeftsmaller"/>
              <w:keepLines/>
              <w:rPr>
                <w:lang w:val="en-GB"/>
              </w:rPr>
            </w:pPr>
            <w:r w:rsidRPr="00693D69">
              <w:rPr>
                <w:lang w:val="en-GB"/>
              </w:rPr>
              <w:t>Eggs – sauce/</w:t>
            </w:r>
            <w:r w:rsidR="00B94179">
              <w:rPr>
                <w:lang w:val="en-GB"/>
              </w:rPr>
              <w:t xml:space="preserve"> </w:t>
            </w:r>
            <w:r w:rsidRPr="00693D69">
              <w:rPr>
                <w:lang w:val="en-GB"/>
              </w:rPr>
              <w:t>dressing</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840D5E5" w14:textId="77777777" w:rsidR="00693D69" w:rsidRPr="00693D69" w:rsidRDefault="00693D69" w:rsidP="00B94179">
            <w:pPr>
              <w:pStyle w:val="CDITable-RowLeftsmaller"/>
              <w:keepLines/>
              <w:rPr>
                <w:lang w:val="en-GB"/>
              </w:rPr>
            </w:pPr>
            <w:r w:rsidRPr="00693D69">
              <w:rPr>
                <w:lang w:val="en-GB"/>
              </w:rPr>
              <w:t>Inadequate cleaning of equipment; ingestion of contaminated raw products</w:t>
            </w:r>
          </w:p>
        </w:tc>
      </w:tr>
      <w:tr w:rsidR="00693D69" w:rsidRPr="00693D69" w14:paraId="272710BF"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AB5CEE0" w14:textId="77777777" w:rsidR="00693D69" w:rsidRPr="00693D69" w:rsidRDefault="00693D69" w:rsidP="00693D69">
            <w:pPr>
              <w:pStyle w:val="CDITable-RowLeftsmaller"/>
              <w:rPr>
                <w:lang w:val="en-GB"/>
              </w:rPr>
            </w:pPr>
            <w:r w:rsidRPr="00693D69">
              <w:rPr>
                <w:lang w:val="en-GB"/>
              </w:rPr>
              <w:t>SA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BCE524C"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5380F2A" w14:textId="77777777" w:rsidR="00693D69" w:rsidRPr="00693D69" w:rsidRDefault="00693D69" w:rsidP="00693D69">
            <w:pPr>
              <w:pStyle w:val="CDITable-RowLeftsmaller"/>
              <w:rPr>
                <w:lang w:val="en-GB"/>
              </w:rPr>
            </w:pPr>
            <w:r w:rsidRPr="00693D69">
              <w:rPr>
                <w:lang w:val="en-GB"/>
              </w:rPr>
              <w:t>Aged care</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2AAAB22" w14:textId="43E7EDF0"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PT 135a, MLVA 03-12-07-11-523</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873E7FA" w14:textId="77777777" w:rsidR="00693D69" w:rsidRPr="00693D69" w:rsidRDefault="00693D69" w:rsidP="007A5EA7">
            <w:pPr>
              <w:pStyle w:val="CDITable-RowCentresmaller"/>
              <w:rPr>
                <w:lang w:val="en-GB"/>
              </w:rPr>
            </w:pPr>
            <w:r w:rsidRPr="00693D69">
              <w:rPr>
                <w:lang w:val="en-GB"/>
              </w:rPr>
              <w:t>7</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1975D9B"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6EED07C"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2C1025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183562F"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68E4B13"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BE2F770"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D3B4DDE" w14:textId="77777777" w:rsidR="00693D69" w:rsidRPr="00693D69" w:rsidRDefault="00693D69" w:rsidP="00693D69">
            <w:pPr>
              <w:pStyle w:val="CDITable-RowLeftsmaller"/>
              <w:rPr>
                <w:lang w:val="en-GB"/>
              </w:rPr>
            </w:pPr>
            <w:r w:rsidRPr="00693D69">
              <w:rPr>
                <w:lang w:val="en-GB"/>
              </w:rPr>
              <w:t>Cross contamination from raw ingredients; food handler contamination</w:t>
            </w:r>
          </w:p>
        </w:tc>
      </w:tr>
      <w:tr w:rsidR="00693D69" w:rsidRPr="00693D69" w14:paraId="19C7FA2E"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0BA33B9" w14:textId="77777777" w:rsidR="00693D69" w:rsidRPr="00693D69" w:rsidRDefault="00693D69" w:rsidP="00693D69">
            <w:pPr>
              <w:pStyle w:val="CDITable-RowLeftsmaller"/>
              <w:rPr>
                <w:lang w:val="en-GB"/>
              </w:rPr>
            </w:pPr>
            <w:r w:rsidRPr="00693D69">
              <w:rPr>
                <w:lang w:val="en-GB"/>
              </w:rPr>
              <w:t>SA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25F0CDC" w14:textId="77777777" w:rsidR="00693D69" w:rsidRPr="00693D69" w:rsidRDefault="00693D69" w:rsidP="00693D69">
            <w:pPr>
              <w:pStyle w:val="CDITable-RowLeftsmaller"/>
              <w:rPr>
                <w:lang w:val="en-GB"/>
              </w:rPr>
            </w:pPr>
            <w:r w:rsidRPr="00693D69">
              <w:rPr>
                <w:lang w:val="en-GB"/>
              </w:rPr>
              <w:t>May</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37D26CB" w14:textId="77777777" w:rsidR="00693D69" w:rsidRPr="00693D69" w:rsidRDefault="00693D69" w:rsidP="00693D69">
            <w:pPr>
              <w:pStyle w:val="CDITable-RowLeftsmaller"/>
              <w:rPr>
                <w:lang w:val="en-GB"/>
              </w:rPr>
            </w:pPr>
            <w:r w:rsidRPr="00693D69">
              <w:rPr>
                <w:lang w:val="en-GB"/>
              </w:rPr>
              <w:t>Primary production</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3460F8A" w14:textId="16F37676"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Havana</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1CEFA27" w14:textId="77777777" w:rsidR="00693D69" w:rsidRPr="00693D69" w:rsidRDefault="00693D69" w:rsidP="007A5EA7">
            <w:pPr>
              <w:pStyle w:val="CDITable-RowCentresmaller"/>
              <w:rPr>
                <w:lang w:val="en-GB"/>
              </w:rPr>
            </w:pPr>
            <w:r w:rsidRPr="00693D69">
              <w:rPr>
                <w:lang w:val="en-GB"/>
              </w:rPr>
              <w:t>31</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C5F558D" w14:textId="77777777" w:rsidR="00693D69" w:rsidRPr="00693D69" w:rsidRDefault="00693D69" w:rsidP="007A5EA7">
            <w:pPr>
              <w:pStyle w:val="CDITable-RowCentresmaller"/>
              <w:rPr>
                <w:lang w:val="en-GB"/>
              </w:rPr>
            </w:pPr>
            <w:r w:rsidRPr="00693D69">
              <w:rPr>
                <w:lang w:val="en-GB"/>
              </w:rPr>
              <w:t>11</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061E296"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63E383C" w14:textId="77777777" w:rsidR="00693D69" w:rsidRPr="00693D69" w:rsidRDefault="00693D69" w:rsidP="007A5EA7">
            <w:pPr>
              <w:pStyle w:val="CDITable-RowCentresmaller"/>
              <w:rPr>
                <w:lang w:val="en-GB"/>
              </w:rPr>
            </w:pPr>
            <w:r w:rsidRPr="00693D69">
              <w:rPr>
                <w:lang w:val="en-GB"/>
              </w:rPr>
              <w:t>AM</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C0021ED"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C2257F1" w14:textId="77777777" w:rsidR="00693D69" w:rsidRPr="00693D69" w:rsidRDefault="00693D69" w:rsidP="00693D69">
            <w:pPr>
              <w:pStyle w:val="CDITable-RowLeftsmaller"/>
              <w:rPr>
                <w:lang w:val="en-GB"/>
              </w:rPr>
            </w:pPr>
            <w:r w:rsidRPr="00693D69">
              <w:rPr>
                <w:lang w:val="en-GB"/>
              </w:rPr>
              <w:t>Alfalfa sprouts</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C948009" w14:textId="77777777" w:rsidR="00693D69" w:rsidRPr="00693D69" w:rsidRDefault="00693D69" w:rsidP="00693D69">
            <w:pPr>
              <w:pStyle w:val="CDITable-RowLeftsmaller"/>
              <w:rPr>
                <w:lang w:val="en-GB"/>
              </w:rPr>
            </w:pPr>
            <w:r w:rsidRPr="00693D69">
              <w:rPr>
                <w:lang w:val="en-GB"/>
              </w:rPr>
              <w:t>Produce – fresh vegetable</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80097B0"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2FE82CCD"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7D575E1" w14:textId="77777777" w:rsidR="00693D69" w:rsidRPr="00693D69" w:rsidRDefault="00693D69" w:rsidP="00693D69">
            <w:pPr>
              <w:pStyle w:val="CDITable-RowLeftsmaller"/>
              <w:rPr>
                <w:lang w:val="en-GB"/>
              </w:rPr>
            </w:pPr>
            <w:r w:rsidRPr="00693D69">
              <w:rPr>
                <w:lang w:val="en-GB"/>
              </w:rPr>
              <w:t>SA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317F0EF" w14:textId="77777777" w:rsidR="00693D69" w:rsidRPr="00693D69" w:rsidRDefault="00693D69" w:rsidP="00693D69">
            <w:pPr>
              <w:pStyle w:val="CDITable-RowLeftsmaller"/>
              <w:rPr>
                <w:lang w:val="en-GB"/>
              </w:rPr>
            </w:pPr>
            <w:r w:rsidRPr="00693D69">
              <w:rPr>
                <w:lang w:val="en-GB"/>
              </w:rPr>
              <w:t>Jun</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882E382" w14:textId="77777777" w:rsidR="00693D69" w:rsidRPr="00693D69" w:rsidRDefault="00693D69" w:rsidP="00693D69">
            <w:pPr>
              <w:pStyle w:val="CDITable-RowLeftsmaller"/>
              <w:rPr>
                <w:lang w:val="en-GB"/>
              </w:rPr>
            </w:pPr>
            <w:r w:rsidRPr="00693D69">
              <w:rPr>
                <w:lang w:val="en-GB"/>
              </w:rPr>
              <w:t>Commercial caterer</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05EAE2C" w14:textId="50A4C5E4" w:rsidR="00693D69" w:rsidRPr="00693D69" w:rsidRDefault="00E72C24" w:rsidP="00693D69">
            <w:pPr>
              <w:pStyle w:val="CDITable-RowLeftsmaller"/>
              <w:rPr>
                <w:lang w:val="en-GB"/>
              </w:rPr>
            </w:pPr>
            <w:r w:rsidRPr="00E72C24">
              <w:rPr>
                <w:i/>
                <w:lang w:val="en-GB"/>
              </w:rPr>
              <w:t>Listeria monocytogenes</w:t>
            </w:r>
            <w:r w:rsidR="00693D69" w:rsidRPr="00693D69">
              <w:rPr>
                <w:lang w:val="en-GB"/>
              </w:rPr>
              <w:t>, MLST 3</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B4C8D72"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2DB48D8" w14:textId="77777777" w:rsidR="00693D69" w:rsidRPr="00693D69" w:rsidRDefault="00693D69" w:rsidP="007A5EA7">
            <w:pPr>
              <w:pStyle w:val="CDITable-RowCentresmaller"/>
              <w:rPr>
                <w:lang w:val="en-GB"/>
              </w:rPr>
            </w:pPr>
            <w:r w:rsidRPr="00693D69">
              <w:rPr>
                <w:lang w:val="en-GB"/>
              </w:rPr>
              <w:t>3</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1867F2D"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FC9D329" w14:textId="77777777" w:rsidR="00693D69" w:rsidRPr="00693D69" w:rsidRDefault="00693D69" w:rsidP="007A5EA7">
            <w:pPr>
              <w:pStyle w:val="CDITable-RowCentresmaller"/>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CB6C8B9"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B3F52BA"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755643E"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1F35A9E" w14:textId="77777777" w:rsidR="00693D69" w:rsidRPr="00693D69" w:rsidRDefault="00693D69" w:rsidP="00693D69">
            <w:pPr>
              <w:pStyle w:val="CDITable-RowLeftsmaller"/>
              <w:rPr>
                <w:lang w:val="en-GB"/>
              </w:rPr>
            </w:pPr>
            <w:r w:rsidRPr="00693D69">
              <w:rPr>
                <w:lang w:val="en-GB"/>
              </w:rPr>
              <w:t>Other source of contamination</w:t>
            </w:r>
          </w:p>
        </w:tc>
      </w:tr>
      <w:tr w:rsidR="00693D69" w:rsidRPr="00693D69" w14:paraId="7673503A"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0B804C" w14:textId="77777777" w:rsidR="00693D69" w:rsidRPr="00693D69" w:rsidRDefault="00693D69" w:rsidP="00693D69">
            <w:pPr>
              <w:pStyle w:val="CDITable-RowLeftsmaller"/>
              <w:rPr>
                <w:lang w:val="en-GB"/>
              </w:rPr>
            </w:pPr>
            <w:r w:rsidRPr="00693D69">
              <w:rPr>
                <w:lang w:val="en-GB"/>
              </w:rPr>
              <w:t>SA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45DCEB" w14:textId="77777777" w:rsidR="00693D69" w:rsidRPr="00693D69" w:rsidRDefault="00693D69" w:rsidP="00693D69">
            <w:pPr>
              <w:pStyle w:val="CDITable-RowLeftsmaller"/>
              <w:rPr>
                <w:lang w:val="en-GB"/>
              </w:rPr>
            </w:pPr>
            <w:r w:rsidRPr="00693D69">
              <w:rPr>
                <w:lang w:val="en-GB"/>
              </w:rPr>
              <w:t>Jul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390036" w14:textId="77777777" w:rsidR="00693D69" w:rsidRPr="00693D69" w:rsidRDefault="00693D69" w:rsidP="00693D69">
            <w:pPr>
              <w:pStyle w:val="CDITable-RowLeftsmaller"/>
              <w:rPr>
                <w:lang w:val="en-GB"/>
              </w:rPr>
            </w:pPr>
            <w:r w:rsidRPr="00693D69">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C9CD1D" w14:textId="47A162DC"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Oranienburg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CEC5E7" w14:textId="77777777" w:rsidR="00693D69" w:rsidRPr="00693D69" w:rsidRDefault="00693D69" w:rsidP="007A5EA7">
            <w:pPr>
              <w:pStyle w:val="CDITable-RowCentresmaller"/>
              <w:rPr>
                <w:lang w:val="en-GB"/>
              </w:rPr>
            </w:pPr>
            <w:r w:rsidRPr="00693D69">
              <w:rPr>
                <w:lang w:val="en-GB"/>
              </w:rPr>
              <w:t>27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8AE5C5"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9D688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C07C41" w14:textId="77777777" w:rsidR="00693D69" w:rsidRPr="00693D69" w:rsidRDefault="00693D69" w:rsidP="007A5EA7">
            <w:pPr>
              <w:pStyle w:val="CDITable-RowCentresmaller"/>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6BA8B3"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33A1C2" w14:textId="77777777" w:rsidR="00693D69" w:rsidRPr="00693D69" w:rsidRDefault="00693D69" w:rsidP="00693D69">
            <w:pPr>
              <w:pStyle w:val="CDITable-RowLeftsmaller"/>
              <w:rPr>
                <w:lang w:val="en-GB"/>
              </w:rPr>
            </w:pPr>
            <w:r w:rsidRPr="00693D69">
              <w:rPr>
                <w:lang w:val="en-GB"/>
              </w:rPr>
              <w:t>Alfalfa sprouts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D17B4D" w14:textId="77777777" w:rsidR="00693D69" w:rsidRPr="00693D69" w:rsidRDefault="00693D69" w:rsidP="00693D69">
            <w:pPr>
              <w:pStyle w:val="CDITable-RowLeftsmaller"/>
              <w:rPr>
                <w:lang w:val="en-GB"/>
              </w:rPr>
            </w:pPr>
            <w:r w:rsidRPr="00693D69">
              <w:rPr>
                <w:lang w:val="en-GB"/>
              </w:rPr>
              <w:t>Produce – fresh vegetable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73FB0F"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4F6094D8"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D9C2D9" w14:textId="77777777" w:rsidR="00693D69" w:rsidRPr="00693D69" w:rsidRDefault="00693D69" w:rsidP="00693D69">
            <w:pPr>
              <w:pStyle w:val="CDITable-RowLeftsmaller"/>
              <w:rPr>
                <w:lang w:val="en-GB"/>
              </w:rPr>
            </w:pPr>
            <w:r w:rsidRPr="00693D69">
              <w:rPr>
                <w:lang w:val="en-GB"/>
              </w:rPr>
              <w:t>SA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14C962" w14:textId="77777777" w:rsidR="00693D69" w:rsidRPr="00693D69" w:rsidRDefault="00693D69" w:rsidP="00693D69">
            <w:pPr>
              <w:pStyle w:val="CDITable-RowLeftsmaller"/>
              <w:rPr>
                <w:lang w:val="en-GB"/>
              </w:rPr>
            </w:pPr>
            <w:r w:rsidRPr="00693D69">
              <w:rPr>
                <w:lang w:val="en-GB"/>
              </w:rPr>
              <w:t>Nov</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7EAA8A" w14:textId="77777777" w:rsidR="00693D69" w:rsidRPr="00693D69" w:rsidRDefault="00693D69" w:rsidP="00693D69">
            <w:pPr>
              <w:pStyle w:val="CDITable-RowLeftsmaller"/>
              <w:rPr>
                <w:lang w:val="en-GB"/>
              </w:rPr>
            </w:pPr>
            <w:r w:rsidRPr="00693D69">
              <w:rPr>
                <w:lang w:val="en-GB"/>
              </w:rPr>
              <w:t>Private caterer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614661" w14:textId="4B51CD94"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PT 108, MLVA 04-11-15-00-517</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D5AD57"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679BA0"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CA2BB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FC8045"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D1C104"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E68A4C"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546944"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571F82" w14:textId="77777777" w:rsidR="00693D69" w:rsidRPr="00693D69" w:rsidRDefault="00693D69" w:rsidP="00693D69">
            <w:pPr>
              <w:pStyle w:val="CDITable-RowLeftsmaller"/>
              <w:rPr>
                <w:lang w:val="en-GB"/>
              </w:rPr>
            </w:pPr>
            <w:r w:rsidRPr="00693D69">
              <w:rPr>
                <w:lang w:val="en-GB"/>
              </w:rPr>
              <w:t>Other source of contamination</w:t>
            </w:r>
          </w:p>
        </w:tc>
      </w:tr>
      <w:tr w:rsidR="00693D69" w:rsidRPr="00693D69" w14:paraId="218106E0"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3AFB69" w14:textId="77777777" w:rsidR="00693D69" w:rsidRPr="00693D69" w:rsidRDefault="00693D69" w:rsidP="00693D69">
            <w:pPr>
              <w:pStyle w:val="CDITable-RowLeftsmaller"/>
              <w:rPr>
                <w:lang w:val="en-GB"/>
              </w:rPr>
            </w:pPr>
            <w:r w:rsidRPr="00693D69">
              <w:rPr>
                <w:lang w:val="en-GB"/>
              </w:rPr>
              <w:t>SA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CBB5EC" w14:textId="77777777" w:rsidR="00693D69" w:rsidRPr="00693D69" w:rsidRDefault="00693D69" w:rsidP="00693D69">
            <w:pPr>
              <w:pStyle w:val="CDITable-RowLeftsmaller"/>
              <w:rPr>
                <w:lang w:val="en-GB"/>
              </w:rPr>
            </w:pPr>
            <w:r w:rsidRPr="00693D69">
              <w:rPr>
                <w:lang w:val="en-GB"/>
              </w:rPr>
              <w:t>Dec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0F0336" w14:textId="454424B1"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FB1EB6" w14:textId="233E5A35"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PT 9, MLVA 03-23-12/13-10-523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D5FBC4"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286B44" w14:textId="77777777" w:rsidR="00693D69" w:rsidRPr="00693D69" w:rsidRDefault="00693D69" w:rsidP="007A5EA7">
            <w:pPr>
              <w:pStyle w:val="CDITable-RowCentresmaller"/>
              <w:rPr>
                <w:lang w:val="en-GB"/>
              </w:rPr>
            </w:pPr>
            <w:r w:rsidRPr="00693D69">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A7DA1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6725CF"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225489"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11D98B" w14:textId="77777777" w:rsidR="00693D69" w:rsidRPr="00693D69" w:rsidRDefault="00693D69" w:rsidP="00693D69">
            <w:pPr>
              <w:pStyle w:val="CDITable-RowLeftsmaller"/>
              <w:rPr>
                <w:lang w:val="en-GB"/>
              </w:rPr>
            </w:pPr>
            <w:r w:rsidRPr="00693D69">
              <w:rPr>
                <w:lang w:val="en-GB"/>
              </w:rPr>
              <w:t xml:space="preserve">Multiple foods including eggs and </w:t>
            </w:r>
            <w:proofErr w:type="gramStart"/>
            <w:r w:rsidRPr="00693D69">
              <w:rPr>
                <w:lang w:val="en-GB"/>
              </w:rPr>
              <w:t>egg</w:t>
            </w:r>
            <w:proofErr w:type="gramEnd"/>
            <w:r w:rsidRPr="00693D69">
              <w:rPr>
                <w:lang w:val="en-GB"/>
              </w:rPr>
              <w:t xml:space="preserve"> based sauces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D3982B" w14:textId="35BE71B5" w:rsidR="00693D69" w:rsidRPr="00693D69" w:rsidRDefault="00693D69" w:rsidP="00693D69">
            <w:pPr>
              <w:pStyle w:val="CDITable-RowLeftsmaller"/>
              <w:rPr>
                <w:lang w:val="en-GB"/>
              </w:rPr>
            </w:pPr>
            <w:r w:rsidRPr="00693D69">
              <w:rPr>
                <w:lang w:val="en-GB"/>
              </w:rPr>
              <w:t>Eggs – sauce/</w:t>
            </w:r>
            <w:r w:rsidR="00B94179">
              <w:rPr>
                <w:lang w:val="en-GB"/>
              </w:rPr>
              <w:t xml:space="preserve"> </w:t>
            </w:r>
            <w:r w:rsidRPr="00693D69">
              <w:rPr>
                <w:lang w:val="en-GB"/>
              </w:rPr>
              <w:t>dressing; eggs – other</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81680A" w14:textId="77777777" w:rsidR="00693D69" w:rsidRPr="00693D69" w:rsidRDefault="00693D69" w:rsidP="00693D69">
            <w:pPr>
              <w:pStyle w:val="CDITable-RowLeftsmaller"/>
              <w:rPr>
                <w:lang w:val="en-GB"/>
              </w:rPr>
            </w:pPr>
            <w:r w:rsidRPr="00693D69">
              <w:rPr>
                <w:lang w:val="en-GB"/>
              </w:rPr>
              <w:t>Cross contamination from raw ingredients; ingestion of contaminated raw products</w:t>
            </w:r>
          </w:p>
        </w:tc>
      </w:tr>
      <w:tr w:rsidR="00693D69" w:rsidRPr="00693D69" w14:paraId="0FAB42E1"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F19588" w14:textId="77777777" w:rsidR="00693D69" w:rsidRPr="00693D69" w:rsidRDefault="00693D69" w:rsidP="00693D69">
            <w:pPr>
              <w:pStyle w:val="CDITable-RowLeftsmaller"/>
              <w:rPr>
                <w:lang w:val="en-GB"/>
              </w:rPr>
            </w:pPr>
            <w:r w:rsidRPr="00693D69">
              <w:rPr>
                <w:lang w:val="en-GB"/>
              </w:rPr>
              <w:t>Tas.</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026F03"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69BE33" w14:textId="77777777" w:rsidR="00693D69" w:rsidRPr="00693D69" w:rsidRDefault="00693D69" w:rsidP="00693D69">
            <w:pPr>
              <w:pStyle w:val="CDITable-RowLeftsmaller"/>
              <w:rPr>
                <w:lang w:val="en-GB"/>
              </w:rPr>
            </w:pPr>
            <w:r w:rsidRPr="00693D69">
              <w:rPr>
                <w:lang w:val="en-GB"/>
              </w:rPr>
              <w:t>Primary production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B28AE3" w14:textId="61076052"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86F091" w14:textId="77777777" w:rsidR="00693D69" w:rsidRPr="00693D69" w:rsidRDefault="00693D69" w:rsidP="007A5EA7">
            <w:pPr>
              <w:pStyle w:val="CDITable-RowCentresmaller"/>
              <w:rPr>
                <w:lang w:val="en-GB"/>
              </w:rPr>
            </w:pPr>
            <w:r w:rsidRPr="00693D69">
              <w:rPr>
                <w:lang w:val="en-GB"/>
              </w:rPr>
              <w:t>44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C7DD2A" w14:textId="77777777" w:rsidR="00693D69" w:rsidRPr="00693D69" w:rsidRDefault="00693D69" w:rsidP="007A5EA7">
            <w:pPr>
              <w:pStyle w:val="CDITable-RowCentresmaller"/>
              <w:rPr>
                <w:lang w:val="en-GB"/>
              </w:rPr>
            </w:pPr>
            <w:r w:rsidRPr="00693D69">
              <w:rPr>
                <w:lang w:val="en-GB"/>
              </w:rPr>
              <w:t>12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7C831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BD628A" w14:textId="77777777" w:rsidR="00693D69" w:rsidRPr="00693D69" w:rsidRDefault="00693D69" w:rsidP="007A5EA7">
            <w:pPr>
              <w:pStyle w:val="CDITable-RowCentresmaller"/>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7A450A"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B762AE" w14:textId="77777777" w:rsidR="00693D69" w:rsidRPr="00693D69" w:rsidRDefault="00693D69" w:rsidP="00693D69">
            <w:pPr>
              <w:pStyle w:val="CDITable-RowLeftsmaller"/>
              <w:rPr>
                <w:lang w:val="en-GB"/>
              </w:rPr>
            </w:pPr>
            <w:r w:rsidRPr="00693D69">
              <w:rPr>
                <w:lang w:val="en-GB"/>
              </w:rPr>
              <w:t>Chicken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518314" w14:textId="77777777" w:rsidR="00693D69" w:rsidRPr="00693D69" w:rsidRDefault="00693D69" w:rsidP="00693D69">
            <w:pPr>
              <w:pStyle w:val="CDITable-RowLeftsmaller"/>
              <w:rPr>
                <w:lang w:val="en-GB"/>
              </w:rPr>
            </w:pPr>
            <w:r w:rsidRPr="00693D69">
              <w:rPr>
                <w:lang w:val="en-GB"/>
              </w:rPr>
              <w:t>Meat – poultry</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1E7640" w14:textId="77777777" w:rsidR="00693D69" w:rsidRPr="00693D69" w:rsidRDefault="00693D69" w:rsidP="00693D69">
            <w:pPr>
              <w:pStyle w:val="CDITable-RowLeftsmaller"/>
              <w:rPr>
                <w:lang w:val="en-GB"/>
              </w:rPr>
            </w:pPr>
            <w:r w:rsidRPr="00693D69">
              <w:rPr>
                <w:lang w:val="en-GB"/>
              </w:rPr>
              <w:t>Other source of contamination</w:t>
            </w:r>
          </w:p>
        </w:tc>
      </w:tr>
      <w:tr w:rsidR="00693D69" w:rsidRPr="00693D69" w14:paraId="28EC7C86"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316C1C" w14:textId="77777777" w:rsidR="00693D69" w:rsidRPr="00693D69" w:rsidRDefault="00693D69" w:rsidP="00693D69">
            <w:pPr>
              <w:pStyle w:val="CDITable-RowLeftsmaller"/>
              <w:rPr>
                <w:lang w:val="en-GB"/>
              </w:rPr>
            </w:pPr>
            <w:r w:rsidRPr="00693D69">
              <w:rPr>
                <w:lang w:val="en-GB"/>
              </w:rPr>
              <w:t>Tas.</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0D34C1" w14:textId="77777777" w:rsidR="00693D69" w:rsidRPr="00693D69" w:rsidRDefault="00693D69" w:rsidP="00693D69">
            <w:pPr>
              <w:pStyle w:val="CDITable-RowLeftsmaller"/>
              <w:rPr>
                <w:lang w:val="en-GB"/>
              </w:rPr>
            </w:pPr>
            <w:r w:rsidRPr="00693D69">
              <w:rPr>
                <w:lang w:val="en-GB"/>
              </w:rPr>
              <w:t>Jul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ADAE00" w14:textId="6240793C"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F90054"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8E778D" w14:textId="77777777" w:rsidR="00693D69" w:rsidRPr="00693D69" w:rsidRDefault="00693D69" w:rsidP="007A5EA7">
            <w:pPr>
              <w:pStyle w:val="CDITable-RowCentresmaller"/>
              <w:rPr>
                <w:lang w:val="en-GB"/>
              </w:rPr>
            </w:pPr>
            <w:r w:rsidRPr="00693D69">
              <w:rPr>
                <w:lang w:val="en-GB"/>
              </w:rPr>
              <w:t>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8D1850"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EAA8D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5B98EC"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06495D"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392E08"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A7BA0E"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997A0F" w14:textId="77777777" w:rsidR="00693D69" w:rsidRPr="00693D69" w:rsidRDefault="00693D69" w:rsidP="00693D69">
            <w:pPr>
              <w:pStyle w:val="CDITable-RowLeftsmaller"/>
              <w:rPr>
                <w:lang w:val="en-GB"/>
              </w:rPr>
            </w:pPr>
            <w:r w:rsidRPr="00693D69">
              <w:rPr>
                <w:lang w:val="en-GB"/>
              </w:rPr>
              <w:t>Unknown</w:t>
            </w:r>
          </w:p>
        </w:tc>
      </w:tr>
      <w:tr w:rsidR="00693D69" w:rsidRPr="00693D69" w14:paraId="5ABEC47B"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71E9D0" w14:textId="77777777" w:rsidR="00693D69" w:rsidRPr="00693D69" w:rsidRDefault="00693D69" w:rsidP="00693D69">
            <w:pPr>
              <w:pStyle w:val="CDITable-RowLeftsmaller"/>
              <w:rPr>
                <w:lang w:val="en-GB"/>
              </w:rPr>
            </w:pPr>
            <w:r w:rsidRPr="00693D69">
              <w:rPr>
                <w:lang w:val="en-GB"/>
              </w:rPr>
              <w:lastRenderedPageBreak/>
              <w:t>Tas.</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238ED5" w14:textId="77777777" w:rsidR="00693D69" w:rsidRPr="00693D69" w:rsidRDefault="00693D69" w:rsidP="00693D69">
            <w:pPr>
              <w:pStyle w:val="CDITable-RowLeftsmaller"/>
              <w:rPr>
                <w:lang w:val="en-GB"/>
              </w:rPr>
            </w:pPr>
            <w:r w:rsidRPr="00693D69">
              <w:rPr>
                <w:lang w:val="en-GB"/>
              </w:rPr>
              <w:t>Aug</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2B32AF" w14:textId="1AF92E81"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442AFC" w14:textId="77777777" w:rsidR="00693D69" w:rsidRPr="00693D69" w:rsidRDefault="00693D69" w:rsidP="00693D69">
            <w:pPr>
              <w:pStyle w:val="CDITable-RowLeftsmaller"/>
              <w:rPr>
                <w:lang w:val="en-GB"/>
              </w:rPr>
            </w:pPr>
            <w:r w:rsidRPr="00693D69">
              <w:rPr>
                <w:lang w:val="en-GB"/>
              </w:rPr>
              <w:t>Norovirus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31BCFF" w14:textId="77777777" w:rsidR="00693D69" w:rsidRPr="00693D69" w:rsidRDefault="00693D69" w:rsidP="007A5EA7">
            <w:pPr>
              <w:pStyle w:val="CDITable-RowCentresmaller"/>
              <w:rPr>
                <w:lang w:val="en-GB"/>
              </w:rPr>
            </w:pPr>
            <w:r w:rsidRPr="00693D69">
              <w:rPr>
                <w:lang w:val="en-GB"/>
              </w:rPr>
              <w:t>14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2C4600"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862CC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712377"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6A5D27" w14:textId="77777777" w:rsidR="00693D69" w:rsidRPr="00693D69" w:rsidRDefault="00693D69" w:rsidP="00693D69">
            <w:pPr>
              <w:pStyle w:val="CDITable-RowLeftsmaller"/>
              <w:rPr>
                <w:lang w:val="en-GB"/>
              </w:rPr>
            </w:pPr>
            <w:r w:rsidRPr="00693D69">
              <w:rPr>
                <w:lang w:val="en-GB"/>
              </w:rPr>
              <w:t>Point source cohort</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848199"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6CC205"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5C01D2" w14:textId="77777777" w:rsidR="00693D69" w:rsidRPr="00693D69" w:rsidRDefault="00693D69" w:rsidP="00693D69">
            <w:pPr>
              <w:pStyle w:val="CDITable-RowLeftsmaller"/>
              <w:rPr>
                <w:lang w:val="en-GB"/>
              </w:rPr>
            </w:pPr>
            <w:r w:rsidRPr="00693D69">
              <w:rPr>
                <w:lang w:val="en-GB"/>
              </w:rPr>
              <w:t>Food handler contamination</w:t>
            </w:r>
          </w:p>
        </w:tc>
      </w:tr>
      <w:tr w:rsidR="00693D69" w:rsidRPr="00693D69" w14:paraId="09F0326C"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8491CD"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A4D9F"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E0B909" w14:textId="6479C288"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2753E0" w14:textId="735618CA"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03-12-10-10-523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C9AEC2" w14:textId="77777777" w:rsidR="00693D69" w:rsidRPr="00693D69" w:rsidRDefault="00693D69" w:rsidP="007A5EA7">
            <w:pPr>
              <w:pStyle w:val="CDITable-RowCentresmaller"/>
              <w:rPr>
                <w:lang w:val="en-GB"/>
              </w:rPr>
            </w:pPr>
            <w:r w:rsidRPr="00693D69">
              <w:rPr>
                <w:lang w:val="en-GB"/>
              </w:rPr>
              <w:t>12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424861"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DF8D7A"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434BCC" w14:textId="77777777" w:rsidR="00693D69" w:rsidRPr="00693D69" w:rsidRDefault="00693D69" w:rsidP="007A5EA7">
            <w:pPr>
              <w:pStyle w:val="CDITable-RowCentresmaller"/>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FC015"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38998E" w14:textId="77777777" w:rsidR="00693D69" w:rsidRPr="00693D69" w:rsidRDefault="00693D69" w:rsidP="00693D69">
            <w:pPr>
              <w:pStyle w:val="CDITable-RowLeftsmaller"/>
              <w:rPr>
                <w:lang w:val="en-GB"/>
              </w:rPr>
            </w:pPr>
            <w:r w:rsidRPr="00693D69">
              <w:rPr>
                <w:lang w:val="en-GB"/>
              </w:rPr>
              <w:t>Raw egg butter</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67B1B4" w14:textId="0A1A5765" w:rsidR="00693D69" w:rsidRPr="00693D69" w:rsidRDefault="00693D69" w:rsidP="00693D69">
            <w:pPr>
              <w:pStyle w:val="CDITable-RowLeftsmaller"/>
              <w:rPr>
                <w:lang w:val="en-GB"/>
              </w:rPr>
            </w:pPr>
            <w:r w:rsidRPr="00693D69">
              <w:rPr>
                <w:lang w:val="en-GB"/>
              </w:rPr>
              <w:t>Eggs – sauce/</w:t>
            </w:r>
            <w:r w:rsidR="00B94179">
              <w:rPr>
                <w:lang w:val="en-GB"/>
              </w:rPr>
              <w:t xml:space="preserve"> </w:t>
            </w:r>
            <w:r w:rsidRPr="00693D69">
              <w:rPr>
                <w:lang w:val="en-GB"/>
              </w:rPr>
              <w:t>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192D6B"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0CDEF510"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CB16D3"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378255"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8FBD03"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52F688" w14:textId="6B5641A7"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03-14-11-08-523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C87C19" w14:textId="77777777" w:rsidR="00693D69" w:rsidRPr="00693D69" w:rsidRDefault="00693D69" w:rsidP="007A5EA7">
            <w:pPr>
              <w:pStyle w:val="CDITable-RowCentresmaller"/>
              <w:rPr>
                <w:lang w:val="en-GB"/>
              </w:rPr>
            </w:pPr>
            <w:r w:rsidRPr="00693D69">
              <w:rPr>
                <w:lang w:val="en-GB"/>
              </w:rPr>
              <w:t>13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4DA9DE" w14:textId="77777777" w:rsidR="00693D69" w:rsidRPr="00693D69" w:rsidRDefault="00693D69" w:rsidP="007A5EA7">
            <w:pPr>
              <w:pStyle w:val="CDITable-RowCentresmaller"/>
              <w:rPr>
                <w:lang w:val="en-GB"/>
              </w:rPr>
            </w:pPr>
            <w:r w:rsidRPr="00693D69">
              <w:rPr>
                <w:lang w:val="en-GB"/>
              </w:rPr>
              <w:t>8</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7A7AD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C892F4" w14:textId="77777777" w:rsidR="00693D69" w:rsidRPr="00693D69" w:rsidRDefault="00693D69" w:rsidP="007A5EA7">
            <w:pPr>
              <w:pStyle w:val="CDITable-RowCentresmaller"/>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BA81AB"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0D4D99" w14:textId="77777777" w:rsidR="00693D69" w:rsidRPr="00693D69" w:rsidRDefault="00693D69" w:rsidP="00693D69">
            <w:pPr>
              <w:pStyle w:val="CDITable-RowLeftsmaller"/>
              <w:rPr>
                <w:lang w:val="en-GB"/>
              </w:rPr>
            </w:pPr>
            <w:r w:rsidRPr="00693D69">
              <w:rPr>
                <w:lang w:val="en-GB"/>
              </w:rPr>
              <w:t>Chicken or Turkey</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669D35" w14:textId="77777777" w:rsidR="00693D69" w:rsidRPr="00693D69" w:rsidRDefault="00693D69" w:rsidP="00693D69">
            <w:pPr>
              <w:pStyle w:val="CDITable-RowLeftsmaller"/>
              <w:rPr>
                <w:lang w:val="en-GB"/>
              </w:rPr>
            </w:pPr>
            <w:r w:rsidRPr="00693D69">
              <w:rPr>
                <w:lang w:val="en-GB"/>
              </w:rPr>
              <w:t>Meat – poultry</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A9BDB0" w14:textId="77777777" w:rsidR="00693D69" w:rsidRPr="00693D69" w:rsidRDefault="00693D69" w:rsidP="00693D69">
            <w:pPr>
              <w:pStyle w:val="CDITable-RowLeftsmaller"/>
              <w:rPr>
                <w:lang w:val="en-GB"/>
              </w:rPr>
            </w:pPr>
            <w:r w:rsidRPr="00693D69">
              <w:rPr>
                <w:lang w:val="en-GB"/>
              </w:rPr>
              <w:t>Unknown</w:t>
            </w:r>
          </w:p>
        </w:tc>
      </w:tr>
      <w:tr w:rsidR="00693D69" w:rsidRPr="00693D69" w14:paraId="1444B3D9"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6C1E68"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ED77371"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7492F7" w14:textId="2E28DA09"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36CA34" w14:textId="0D9EB61C"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03-24-12-11-523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F7D069" w14:textId="77777777" w:rsidR="00693D69" w:rsidRPr="00693D69" w:rsidRDefault="00693D69" w:rsidP="007A5EA7">
            <w:pPr>
              <w:pStyle w:val="CDITable-RowCentresmaller"/>
              <w:rPr>
                <w:lang w:val="en-GB"/>
              </w:rPr>
            </w:pPr>
            <w:r w:rsidRPr="00693D69">
              <w:rPr>
                <w:lang w:val="en-GB"/>
              </w:rPr>
              <w:t>23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03035E"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A501F7"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49523F" w14:textId="77777777" w:rsidR="00693D69" w:rsidRPr="00693D69" w:rsidRDefault="00693D69" w:rsidP="007A5EA7">
            <w:pPr>
              <w:pStyle w:val="CDITable-RowCentresmaller"/>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E51BEC" w14:textId="77777777" w:rsidR="00693D69" w:rsidRPr="00693D69" w:rsidRDefault="00693D69" w:rsidP="00693D69">
            <w:pPr>
              <w:pStyle w:val="CDITable-RowLeftsmaller"/>
              <w:rPr>
                <w:lang w:val="en-GB"/>
              </w:rPr>
            </w:pPr>
            <w:r w:rsidRPr="00693D69">
              <w:rPr>
                <w:lang w:val="en-GB"/>
              </w:rPr>
              <w:t>Point source cohort</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6CE8D3" w14:textId="77777777" w:rsidR="00693D69" w:rsidRPr="00693D69" w:rsidRDefault="00693D69" w:rsidP="00693D69">
            <w:pPr>
              <w:pStyle w:val="CDITable-RowLeftsmaller"/>
              <w:rPr>
                <w:lang w:val="en-GB"/>
              </w:rPr>
            </w:pPr>
            <w:r w:rsidRPr="00693D69">
              <w:rPr>
                <w:lang w:val="en-GB"/>
              </w:rPr>
              <w:t>Raw egg mayonnaise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2CDA6A" w14:textId="2F97773D" w:rsidR="00693D69" w:rsidRPr="00693D69" w:rsidRDefault="00693D69" w:rsidP="00693D69">
            <w:pPr>
              <w:pStyle w:val="CDITable-RowLeftsmaller"/>
              <w:rPr>
                <w:lang w:val="en-GB"/>
              </w:rPr>
            </w:pPr>
            <w:r w:rsidRPr="00693D69">
              <w:rPr>
                <w:lang w:val="en-GB"/>
              </w:rPr>
              <w:t>Eggs – sauce/</w:t>
            </w:r>
            <w:r w:rsidR="00B94179">
              <w:rPr>
                <w:lang w:val="en-GB"/>
              </w:rPr>
              <w:t xml:space="preserve"> </w:t>
            </w:r>
            <w:r w:rsidRPr="00693D69">
              <w:rPr>
                <w:lang w:val="en-GB"/>
              </w:rPr>
              <w:t>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C406C5"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08B82A37"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B43E1C"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BF8D70"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A1F6A6" w14:textId="34DCD164" w:rsidR="00693D69" w:rsidRPr="00693D69" w:rsidRDefault="00693D69" w:rsidP="00693D69">
            <w:pPr>
              <w:pStyle w:val="CDITable-RowLeftsmaller"/>
              <w:rPr>
                <w:lang w:val="en-GB"/>
              </w:rPr>
            </w:pPr>
            <w:r w:rsidRPr="00693D69">
              <w:rPr>
                <w:lang w:val="en-GB"/>
              </w:rPr>
              <w:t>National franchised fast</w:t>
            </w:r>
            <w:r w:rsidR="00B94179">
              <w:rPr>
                <w:lang w:val="en-GB"/>
              </w:rPr>
              <w:t> </w:t>
            </w:r>
            <w:r w:rsidRPr="00693D69">
              <w:rPr>
                <w:lang w:val="en-GB"/>
              </w:rPr>
              <w:t>food</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802CE7" w14:textId="19367502"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Bovismorbificans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47514B" w14:textId="77777777" w:rsidR="00693D69" w:rsidRPr="00693D69" w:rsidRDefault="00693D69" w:rsidP="007A5EA7">
            <w:pPr>
              <w:pStyle w:val="CDITable-RowCentresmaller"/>
              <w:rPr>
                <w:lang w:val="en-GB"/>
              </w:rPr>
            </w:pPr>
            <w:r w:rsidRPr="00693D69">
              <w:rPr>
                <w:lang w:val="en-GB"/>
              </w:rPr>
              <w:t>36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0666A3" w14:textId="77777777" w:rsidR="00693D69" w:rsidRPr="00693D69" w:rsidRDefault="00693D69" w:rsidP="007A5EA7">
            <w:pPr>
              <w:pStyle w:val="CDITable-RowCentresmaller"/>
              <w:rPr>
                <w:lang w:val="en-GB"/>
              </w:rPr>
            </w:pPr>
            <w:r w:rsidRPr="00693D69">
              <w:rPr>
                <w:lang w:val="en-GB"/>
              </w:rPr>
              <w:t>5</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9C647D"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C7F11F"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79E057"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A05EA5" w14:textId="77777777" w:rsidR="00693D69" w:rsidRPr="00693D69" w:rsidRDefault="00693D69" w:rsidP="00693D69">
            <w:pPr>
              <w:pStyle w:val="CDITable-RowLeftsmaller"/>
              <w:rPr>
                <w:lang w:val="en-GB"/>
              </w:rPr>
            </w:pPr>
            <w:r w:rsidRPr="00693D69">
              <w:rPr>
                <w:lang w:val="en-GB"/>
              </w:rPr>
              <w:t>Burgers or wraps containing salads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5BAF4B" w14:textId="60C625D1"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60916E"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427C9D1D"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384032"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038B31"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FFA626"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95E75B" w14:textId="77777777" w:rsidR="00693D69" w:rsidRPr="00693D69" w:rsidRDefault="00693D69" w:rsidP="00693D69">
            <w:pPr>
              <w:pStyle w:val="CDITable-RowLeftsmaller"/>
              <w:rPr>
                <w:lang w:val="en-GB"/>
              </w:rPr>
            </w:pPr>
            <w:r w:rsidRPr="00693D69">
              <w:rPr>
                <w:lang w:val="en-GB"/>
              </w:rPr>
              <w:t>Scombrotoxin (histamine fish poisoning)</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D968F2" w14:textId="77777777" w:rsidR="00693D69" w:rsidRPr="00693D69" w:rsidRDefault="00693D69" w:rsidP="007A5EA7">
            <w:pPr>
              <w:pStyle w:val="CDITable-RowCentresmaller"/>
              <w:rPr>
                <w:lang w:val="en-GB"/>
              </w:rPr>
            </w:pPr>
            <w:r w:rsidRPr="00693D69">
              <w:rPr>
                <w:lang w:val="en-GB"/>
              </w:rPr>
              <w:t>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9BF26B"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AFB8E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5655EE"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2B72A3"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D9B59F" w14:textId="77777777" w:rsidR="00693D69" w:rsidRPr="00693D69" w:rsidRDefault="00693D69" w:rsidP="00693D69">
            <w:pPr>
              <w:pStyle w:val="CDITable-RowLeftsmaller"/>
              <w:rPr>
                <w:lang w:val="en-GB"/>
              </w:rPr>
            </w:pPr>
            <w:r w:rsidRPr="00693D69">
              <w:rPr>
                <w:lang w:val="en-GB"/>
              </w:rPr>
              <w:t>Kingfish</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198FE0" w14:textId="77777777" w:rsidR="00693D69" w:rsidRPr="00693D69" w:rsidRDefault="00693D69" w:rsidP="00693D69">
            <w:pPr>
              <w:pStyle w:val="CDITable-RowLeftsmaller"/>
              <w:rPr>
                <w:lang w:val="en-GB"/>
              </w:rPr>
            </w:pPr>
            <w:r w:rsidRPr="00693D69">
              <w:rPr>
                <w:lang w:val="en-GB"/>
              </w:rPr>
              <w:t>Seafood – fish</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B12245" w14:textId="77777777" w:rsidR="00693D69" w:rsidRPr="00693D69" w:rsidRDefault="00693D69" w:rsidP="00693D69">
            <w:pPr>
              <w:pStyle w:val="CDITable-RowLeftsmaller"/>
              <w:rPr>
                <w:lang w:val="en-GB"/>
              </w:rPr>
            </w:pPr>
            <w:r w:rsidRPr="00693D69">
              <w:rPr>
                <w:lang w:val="en-GB"/>
              </w:rPr>
              <w:t>Toxic substance or part of tissue</w:t>
            </w:r>
          </w:p>
        </w:tc>
      </w:tr>
      <w:tr w:rsidR="00693D69" w:rsidRPr="00693D69" w14:paraId="6540C2C4"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A443FE"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D134AC"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DE9CAD" w14:textId="7041640F"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2D6BCB" w14:textId="27D0DAFD"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03-15-10-11-523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8D2781"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317B1E"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4D266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C65A70"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88568C"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6D2D39"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CC0FF"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34AF95" w14:textId="77777777" w:rsidR="00693D69" w:rsidRPr="00693D69" w:rsidRDefault="00693D69" w:rsidP="00693D69">
            <w:pPr>
              <w:pStyle w:val="CDITable-RowLeftsmaller"/>
              <w:rPr>
                <w:lang w:val="en-GB"/>
              </w:rPr>
            </w:pPr>
            <w:r w:rsidRPr="00693D69">
              <w:rPr>
                <w:lang w:val="en-GB"/>
              </w:rPr>
              <w:t>Unknown</w:t>
            </w:r>
          </w:p>
        </w:tc>
      </w:tr>
      <w:tr w:rsidR="00693D69" w:rsidRPr="00693D69" w14:paraId="20875F56"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7CB8AA"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C514F8"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C2454F" w14:textId="77777777" w:rsidR="00693D69" w:rsidRPr="00693D69" w:rsidRDefault="00693D69" w:rsidP="00693D69">
            <w:pPr>
              <w:pStyle w:val="CDITable-RowLeftsmaller"/>
              <w:rPr>
                <w:lang w:val="en-GB"/>
              </w:rPr>
            </w:pPr>
            <w:r w:rsidRPr="00693D69">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E9DD7C" w14:textId="1AB3EF63"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03-15-10-11-523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E2CC92" w14:textId="77777777" w:rsidR="00693D69" w:rsidRPr="00693D69" w:rsidRDefault="00693D69" w:rsidP="007A5EA7">
            <w:pPr>
              <w:pStyle w:val="CDITable-RowCentresmaller"/>
              <w:rPr>
                <w:lang w:val="en-GB"/>
              </w:rPr>
            </w:pPr>
            <w:r w:rsidRPr="00693D69">
              <w:rPr>
                <w:lang w:val="en-GB"/>
              </w:rPr>
              <w:t>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CEAD70"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E0AEED"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A3A313"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B3D5BC"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1B7239" w14:textId="77777777" w:rsidR="00693D69" w:rsidRPr="00693D69" w:rsidRDefault="00693D69" w:rsidP="00693D69">
            <w:pPr>
              <w:pStyle w:val="CDITable-RowLeftsmaller"/>
              <w:rPr>
                <w:lang w:val="en-GB"/>
              </w:rPr>
            </w:pPr>
            <w:r w:rsidRPr="00693D69">
              <w:rPr>
                <w:lang w:val="en-GB"/>
              </w:rPr>
              <w:t>Multiple foods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F9E852" w14:textId="2CA5A7C8"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52760B" w14:textId="77777777" w:rsidR="00693D69" w:rsidRPr="00693D69" w:rsidRDefault="00693D69" w:rsidP="00693D69">
            <w:pPr>
              <w:pStyle w:val="CDITable-RowLeftsmaller"/>
              <w:rPr>
                <w:lang w:val="en-GB"/>
              </w:rPr>
            </w:pPr>
            <w:r w:rsidRPr="00693D69">
              <w:rPr>
                <w:lang w:val="en-GB"/>
              </w:rPr>
              <w:t>Cross contamination from raw ingredients</w:t>
            </w:r>
          </w:p>
        </w:tc>
      </w:tr>
      <w:tr w:rsidR="00693D69" w:rsidRPr="00693D69" w14:paraId="46ECE6FD"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6129D5"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8E7DB7"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7984D5" w14:textId="1659B250"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E9D7C9" w14:textId="2DDFE22D"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03-15-10-11-523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083641" w14:textId="77777777" w:rsidR="00693D69" w:rsidRPr="00693D69" w:rsidRDefault="00693D69" w:rsidP="007A5EA7">
            <w:pPr>
              <w:pStyle w:val="CDITable-RowCentresmaller"/>
              <w:rPr>
                <w:lang w:val="en-GB"/>
              </w:rPr>
            </w:pPr>
            <w:r w:rsidRPr="00693D69">
              <w:rPr>
                <w:lang w:val="en-GB"/>
              </w:rPr>
              <w:t>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16153C"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396C6C"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014BF8"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CC2FAD"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4DDDBB"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403FA1"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D5BE27" w14:textId="77777777" w:rsidR="00693D69" w:rsidRPr="00693D69" w:rsidRDefault="00693D69" w:rsidP="00693D69">
            <w:pPr>
              <w:pStyle w:val="CDITable-RowLeftsmaller"/>
              <w:rPr>
                <w:lang w:val="en-GB"/>
              </w:rPr>
            </w:pPr>
            <w:r w:rsidRPr="00693D69">
              <w:rPr>
                <w:lang w:val="en-GB"/>
              </w:rPr>
              <w:t>Unknown</w:t>
            </w:r>
          </w:p>
        </w:tc>
      </w:tr>
      <w:tr w:rsidR="00693D69" w:rsidRPr="00693D69" w14:paraId="1D499832"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664577" w14:textId="77777777" w:rsidR="00693D69" w:rsidRPr="00693D69" w:rsidRDefault="00693D69" w:rsidP="00693D69">
            <w:pPr>
              <w:pStyle w:val="CDITable-RowLeftsmaller"/>
              <w:rPr>
                <w:lang w:val="en-GB"/>
              </w:rPr>
            </w:pPr>
            <w:r w:rsidRPr="00693D69">
              <w:rPr>
                <w:lang w:val="en-GB"/>
              </w:rPr>
              <w:lastRenderedPageBreak/>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8399A2"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A9A68E" w14:textId="35E67AA2"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677319" w14:textId="445C6484"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03-15-10-11-523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B753EF" w14:textId="77777777" w:rsidR="00693D69" w:rsidRPr="00693D69" w:rsidRDefault="00693D69" w:rsidP="007A5EA7">
            <w:pPr>
              <w:pStyle w:val="CDITable-RowCentresmaller"/>
              <w:rPr>
                <w:lang w:val="en-GB"/>
              </w:rPr>
            </w:pPr>
            <w:r w:rsidRPr="00693D69">
              <w:rPr>
                <w:lang w:val="en-GB"/>
              </w:rPr>
              <w:t>10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1BC71A"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B1EAAA"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845AC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9AF755"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0F4176" w14:textId="77777777" w:rsidR="00693D69" w:rsidRPr="00693D69" w:rsidRDefault="00693D69" w:rsidP="00693D69">
            <w:pPr>
              <w:pStyle w:val="CDITable-RowLeftsmaller"/>
              <w:rPr>
                <w:lang w:val="en-GB"/>
              </w:rPr>
            </w:pPr>
            <w:r w:rsidRPr="00693D69">
              <w:rPr>
                <w:lang w:val="en-GB"/>
              </w:rPr>
              <w:t>Dumplings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4F0D95" w14:textId="579D7D13"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C8CC11"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2C1D08A9"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607ED9"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EF05A7" w14:textId="77777777" w:rsidR="00693D69" w:rsidRPr="00693D69" w:rsidRDefault="00693D69" w:rsidP="00693D69">
            <w:pPr>
              <w:pStyle w:val="CDITable-RowLeftsmaller"/>
              <w:rPr>
                <w:lang w:val="en-GB"/>
              </w:rPr>
            </w:pPr>
            <w:r w:rsidRPr="00693D69">
              <w:rPr>
                <w:lang w:val="en-GB"/>
              </w:rPr>
              <w:t>May</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B8A1B2" w14:textId="65FB7131"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20152F" w14:textId="4EC58D4D"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03-15-11-10-523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D99F18" w14:textId="77777777" w:rsidR="00693D69" w:rsidRPr="00693D69" w:rsidRDefault="00693D69" w:rsidP="007A5EA7">
            <w:pPr>
              <w:pStyle w:val="CDITable-RowCentresmaller"/>
              <w:rPr>
                <w:lang w:val="en-GB"/>
              </w:rPr>
            </w:pPr>
            <w:r w:rsidRPr="00693D69">
              <w:rPr>
                <w:lang w:val="en-GB"/>
              </w:rPr>
              <w:t>19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B9083A"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7D6EDD"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12ED4D" w14:textId="77777777" w:rsidR="00693D69" w:rsidRPr="00693D69" w:rsidRDefault="00693D69" w:rsidP="007A5EA7">
            <w:pPr>
              <w:pStyle w:val="CDITable-RowCentresmaller"/>
              <w:rPr>
                <w:lang w:val="en-GB"/>
              </w:rPr>
            </w:pPr>
            <w:r w:rsidRPr="00693D69">
              <w:rPr>
                <w:lang w:val="en-GB"/>
              </w:rPr>
              <w:t>A</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2674B9" w14:textId="77777777" w:rsidR="00693D69" w:rsidRPr="00693D69" w:rsidRDefault="00693D69" w:rsidP="00693D69">
            <w:pPr>
              <w:pStyle w:val="CDITable-RowLeftsmaller"/>
              <w:rPr>
                <w:lang w:val="en-GB"/>
              </w:rPr>
            </w:pPr>
            <w:r w:rsidRPr="00693D69">
              <w:rPr>
                <w:lang w:val="en-GB"/>
              </w:rPr>
              <w:t>Point source cohort</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589733" w14:textId="77777777" w:rsidR="00693D69" w:rsidRPr="00693D69" w:rsidRDefault="00693D69" w:rsidP="00693D69">
            <w:pPr>
              <w:pStyle w:val="CDITable-RowLeftsmaller"/>
              <w:rPr>
                <w:lang w:val="en-GB"/>
              </w:rPr>
            </w:pPr>
            <w:r w:rsidRPr="00693D69">
              <w:rPr>
                <w:lang w:val="en-GB"/>
              </w:rPr>
              <w:t>Chocolate mousse containing raw egg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AD6FFE" w14:textId="77777777" w:rsidR="00693D69" w:rsidRPr="00693D69" w:rsidRDefault="00693D69" w:rsidP="00693D69">
            <w:pPr>
              <w:pStyle w:val="CDITable-RowLeftsmaller"/>
              <w:rPr>
                <w:lang w:val="en-GB"/>
              </w:rPr>
            </w:pPr>
            <w:r w:rsidRPr="00693D69">
              <w:rPr>
                <w:lang w:val="en-GB"/>
              </w:rPr>
              <w:t>Eggs – desserts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AE55C4"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2D3D4BC3"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E207AB"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4D27E1" w14:textId="77777777" w:rsidR="00693D69" w:rsidRPr="00693D69" w:rsidRDefault="00693D69" w:rsidP="00693D69">
            <w:pPr>
              <w:pStyle w:val="CDITable-RowLeftsmaller"/>
              <w:rPr>
                <w:lang w:val="en-GB"/>
              </w:rPr>
            </w:pPr>
            <w:r w:rsidRPr="00693D69">
              <w:rPr>
                <w:lang w:val="en-GB"/>
              </w:rPr>
              <w:t>Jul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FFA6D8"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6B0B0F2" w14:textId="772826A5"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03-15-12-11-523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80ECC8" w14:textId="77777777" w:rsidR="00693D69" w:rsidRPr="00693D69" w:rsidRDefault="00693D69" w:rsidP="007A5EA7">
            <w:pPr>
              <w:pStyle w:val="CDITable-RowCentresmaller"/>
              <w:rPr>
                <w:lang w:val="en-GB"/>
              </w:rPr>
            </w:pPr>
            <w:r w:rsidRPr="00693D69">
              <w:rPr>
                <w:lang w:val="en-GB"/>
              </w:rPr>
              <w:t>16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08AFB0" w14:textId="77777777" w:rsidR="00693D69" w:rsidRPr="00693D69" w:rsidRDefault="00693D69" w:rsidP="007A5EA7">
            <w:pPr>
              <w:pStyle w:val="CDITable-RowCentresmaller"/>
              <w:rPr>
                <w:lang w:val="en-GB"/>
              </w:rPr>
            </w:pPr>
            <w:r w:rsidRPr="00693D69">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48D685"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5A6F27"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6705E9"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5A6DD9" w14:textId="77777777" w:rsidR="00693D69" w:rsidRPr="00693D69" w:rsidRDefault="00693D69" w:rsidP="00693D69">
            <w:pPr>
              <w:pStyle w:val="CDITable-RowLeftsmaller"/>
              <w:rPr>
                <w:lang w:val="en-GB"/>
              </w:rPr>
            </w:pPr>
            <w:r w:rsidRPr="00693D69">
              <w:rPr>
                <w:lang w:val="en-GB"/>
              </w:rPr>
              <w:t>Chicken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34EC22" w14:textId="77777777" w:rsidR="00693D69" w:rsidRPr="00693D69" w:rsidRDefault="00693D69" w:rsidP="00693D69">
            <w:pPr>
              <w:pStyle w:val="CDITable-RowLeftsmaller"/>
              <w:rPr>
                <w:lang w:val="en-GB"/>
              </w:rPr>
            </w:pPr>
            <w:r w:rsidRPr="00693D69">
              <w:rPr>
                <w:lang w:val="en-GB"/>
              </w:rPr>
              <w:t>Meat – poultry</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53A713" w14:textId="77777777" w:rsidR="00693D69" w:rsidRPr="00693D69" w:rsidRDefault="00693D69" w:rsidP="00693D69">
            <w:pPr>
              <w:pStyle w:val="CDITable-RowLeftsmaller"/>
              <w:rPr>
                <w:lang w:val="en-GB"/>
              </w:rPr>
            </w:pPr>
            <w:r w:rsidRPr="00693D69">
              <w:rPr>
                <w:lang w:val="en-GB"/>
              </w:rPr>
              <w:t>Cross contamination from raw ingredients</w:t>
            </w:r>
          </w:p>
        </w:tc>
      </w:tr>
      <w:tr w:rsidR="00693D69" w:rsidRPr="00693D69" w14:paraId="02BD4710"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9032BC"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F7274B" w14:textId="77777777" w:rsidR="00693D69" w:rsidRPr="00693D69" w:rsidRDefault="00693D69" w:rsidP="00693D69">
            <w:pPr>
              <w:pStyle w:val="CDITable-RowLeftsmaller"/>
              <w:rPr>
                <w:lang w:val="en-GB"/>
              </w:rPr>
            </w:pPr>
            <w:r w:rsidRPr="00693D69">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AB4FA6" w14:textId="77777777" w:rsidR="00693D69" w:rsidRPr="00693D69" w:rsidRDefault="00693D69" w:rsidP="00693D69">
            <w:pPr>
              <w:pStyle w:val="CDITable-RowLeftsmaller"/>
              <w:rPr>
                <w:lang w:val="en-GB"/>
              </w:rPr>
            </w:pPr>
            <w:r w:rsidRPr="00693D69">
              <w:rPr>
                <w:lang w:val="en-GB"/>
              </w:rPr>
              <w:t>Aged care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1B6041" w14:textId="3A142987" w:rsidR="00693D69" w:rsidRPr="00693D69" w:rsidRDefault="00693D69" w:rsidP="00693D69">
            <w:pPr>
              <w:pStyle w:val="CDITable-RowLeftsmaller"/>
              <w:rPr>
                <w:lang w:val="en-GB"/>
              </w:rPr>
            </w:pPr>
            <w:r w:rsidRPr="00693D69">
              <w:rPr>
                <w:lang w:val="en-GB"/>
              </w:rPr>
              <w:t xml:space="preserve">Unknown (suspected </w:t>
            </w:r>
            <w:r w:rsidR="00E72C24" w:rsidRPr="00E72C24">
              <w:rPr>
                <w:i/>
                <w:lang w:val="en-GB"/>
              </w:rPr>
              <w:t>Clostridium perfringens</w:t>
            </w:r>
            <w:r w:rsidRPr="00693D69">
              <w:rPr>
                <w:lang w:val="en-GB"/>
              </w:rPr>
              <w:t>)</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488C5B" w14:textId="77777777" w:rsidR="00693D69" w:rsidRPr="00693D69" w:rsidRDefault="00693D69" w:rsidP="007A5EA7">
            <w:pPr>
              <w:pStyle w:val="CDITable-RowCentresmaller"/>
              <w:rPr>
                <w:lang w:val="en-GB"/>
              </w:rPr>
            </w:pPr>
            <w:r w:rsidRPr="00693D69">
              <w:rPr>
                <w:lang w:val="en-GB"/>
              </w:rPr>
              <w:t>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3D6AE2"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3A2230"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3E6D38"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F0D8D5"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BB34E6"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E94D60"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4A0C0E" w14:textId="77777777" w:rsidR="00693D69" w:rsidRPr="00693D69" w:rsidRDefault="00693D69" w:rsidP="00693D69">
            <w:pPr>
              <w:pStyle w:val="CDITable-RowLeftsmaller"/>
              <w:rPr>
                <w:lang w:val="en-GB"/>
              </w:rPr>
            </w:pPr>
            <w:r w:rsidRPr="00693D69">
              <w:rPr>
                <w:lang w:val="en-GB"/>
              </w:rPr>
              <w:t>Unknown</w:t>
            </w:r>
          </w:p>
        </w:tc>
      </w:tr>
      <w:tr w:rsidR="00693D69" w:rsidRPr="00693D69" w14:paraId="206F9810"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5BD95A"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AE0F71" w14:textId="77777777" w:rsidR="00693D69" w:rsidRPr="00693D69" w:rsidRDefault="00693D69" w:rsidP="00693D69">
            <w:pPr>
              <w:pStyle w:val="CDITable-RowLeftsmaller"/>
              <w:rPr>
                <w:lang w:val="en-GB"/>
              </w:rPr>
            </w:pPr>
            <w:r w:rsidRPr="00693D69">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931FF2" w14:textId="77777777" w:rsidR="00693D69" w:rsidRPr="00693D69" w:rsidRDefault="00693D69" w:rsidP="00693D69">
            <w:pPr>
              <w:pStyle w:val="CDITable-RowLeftsmaller"/>
              <w:rPr>
                <w:lang w:val="en-GB"/>
              </w:rPr>
            </w:pPr>
            <w:r w:rsidRPr="00693D69">
              <w:rPr>
                <w:lang w:val="en-GB"/>
              </w:rPr>
              <w:t>Aged care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3D3BBD" w14:textId="73F07180" w:rsidR="00693D69" w:rsidRPr="00693D69" w:rsidRDefault="00693D69" w:rsidP="00693D69">
            <w:pPr>
              <w:pStyle w:val="CDITable-RowLeftsmaller"/>
              <w:rPr>
                <w:lang w:val="en-GB"/>
              </w:rPr>
            </w:pPr>
            <w:r w:rsidRPr="00693D69">
              <w:rPr>
                <w:lang w:val="en-GB"/>
              </w:rPr>
              <w:t xml:space="preserve">Unknown (suspected </w:t>
            </w:r>
            <w:r w:rsidR="00E72C24" w:rsidRPr="00E72C24">
              <w:rPr>
                <w:i/>
                <w:lang w:val="en-GB"/>
              </w:rPr>
              <w:t>Clostridium perfringens</w:t>
            </w:r>
            <w:r w:rsidRPr="00693D69">
              <w:rPr>
                <w:lang w:val="en-GB"/>
              </w:rPr>
              <w:t>)</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299DAC"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92AB6D"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C72335"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9E5AFB"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1527E6"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A87ECA"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14FC3A"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1D05AE" w14:textId="77777777" w:rsidR="00693D69" w:rsidRPr="00693D69" w:rsidRDefault="00693D69" w:rsidP="00693D69">
            <w:pPr>
              <w:pStyle w:val="CDITable-RowLeftsmaller"/>
              <w:rPr>
                <w:lang w:val="en-GB"/>
              </w:rPr>
            </w:pPr>
            <w:r w:rsidRPr="00693D69">
              <w:rPr>
                <w:lang w:val="en-GB"/>
              </w:rPr>
              <w:t>Unknown</w:t>
            </w:r>
          </w:p>
        </w:tc>
      </w:tr>
      <w:tr w:rsidR="00693D69" w:rsidRPr="00693D69" w14:paraId="6EB5968F"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296BF6"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1FA783" w14:textId="77777777" w:rsidR="00693D69" w:rsidRPr="00693D69" w:rsidRDefault="00693D69" w:rsidP="00693D69">
            <w:pPr>
              <w:pStyle w:val="CDITable-RowLeftsmaller"/>
              <w:rPr>
                <w:lang w:val="en-GB"/>
              </w:rPr>
            </w:pPr>
            <w:r w:rsidRPr="00693D69">
              <w:rPr>
                <w:lang w:val="en-GB"/>
              </w:rPr>
              <w:t>Oct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6A4333" w14:textId="7A32448E"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A0EA0B" w14:textId="1D0B0FCC"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03-14-17-09-523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3FA533" w14:textId="77777777" w:rsidR="00693D69" w:rsidRPr="00693D69" w:rsidRDefault="00693D69" w:rsidP="007A5EA7">
            <w:pPr>
              <w:pStyle w:val="CDITable-RowCentresmaller"/>
              <w:rPr>
                <w:lang w:val="en-GB"/>
              </w:rPr>
            </w:pPr>
            <w:r w:rsidRPr="00693D69">
              <w:rPr>
                <w:lang w:val="en-GB"/>
              </w:rPr>
              <w:t>37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B18372"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0C9829"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363E88" w14:textId="77777777" w:rsidR="00693D69" w:rsidRPr="00693D69" w:rsidRDefault="00693D69" w:rsidP="007A5EA7">
            <w:pPr>
              <w:pStyle w:val="CDITable-RowCentresmaller"/>
              <w:rPr>
                <w:lang w:val="en-GB"/>
              </w:rPr>
            </w:pPr>
            <w:r w:rsidRPr="00693D69">
              <w:rPr>
                <w:lang w:val="en-GB"/>
              </w:rPr>
              <w:t>AM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098E98"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B036FB" w14:textId="77777777" w:rsidR="00693D69" w:rsidRPr="00693D69" w:rsidRDefault="00693D69" w:rsidP="00693D69">
            <w:pPr>
              <w:pStyle w:val="CDITable-RowLeftsmaller"/>
              <w:rPr>
                <w:lang w:val="en-GB"/>
              </w:rPr>
            </w:pPr>
            <w:r w:rsidRPr="00693D69">
              <w:rPr>
                <w:lang w:val="en-GB"/>
              </w:rPr>
              <w:t>Salmon with pureed peas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B3A2C41" w14:textId="4FD434C4"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C070D6" w14:textId="77777777" w:rsidR="00693D69" w:rsidRPr="00693D69" w:rsidRDefault="00693D69" w:rsidP="00693D69">
            <w:pPr>
              <w:pStyle w:val="CDITable-RowLeftsmaller"/>
              <w:rPr>
                <w:lang w:val="en-GB"/>
              </w:rPr>
            </w:pPr>
            <w:r w:rsidRPr="00693D69">
              <w:rPr>
                <w:lang w:val="en-GB"/>
              </w:rPr>
              <w:t>Cross contamination from raw ingredients</w:t>
            </w:r>
          </w:p>
        </w:tc>
      </w:tr>
      <w:tr w:rsidR="00693D69" w:rsidRPr="00693D69" w14:paraId="1EB15536"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5DDD77"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05FF42" w14:textId="77777777" w:rsidR="00693D69" w:rsidRPr="00693D69" w:rsidRDefault="00693D69" w:rsidP="00693D69">
            <w:pPr>
              <w:pStyle w:val="CDITable-RowLeftsmaller"/>
              <w:rPr>
                <w:lang w:val="en-GB"/>
              </w:rPr>
            </w:pPr>
            <w:r w:rsidRPr="00693D69">
              <w:rPr>
                <w:lang w:val="en-GB"/>
              </w:rPr>
              <w:t>Oct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1E8FCC" w14:textId="5838B6DB" w:rsidR="00693D69" w:rsidRPr="00693D69" w:rsidRDefault="00693D69" w:rsidP="00693D69">
            <w:pPr>
              <w:pStyle w:val="CDITable-RowLeftsmaller"/>
              <w:rPr>
                <w:lang w:val="en-GB"/>
              </w:rPr>
            </w:pPr>
            <w:r w:rsidRPr="00693D69">
              <w:rPr>
                <w:lang w:val="en-GB"/>
              </w:rPr>
              <w:t>Restaurant/</w:t>
            </w:r>
            <w:r w:rsidR="00641E43">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7F52A8" w14:textId="36A8FB57" w:rsidR="00693D69" w:rsidRPr="00693D69" w:rsidRDefault="00E72C24" w:rsidP="00693D69">
            <w:pPr>
              <w:pStyle w:val="CDITable-RowLeftsmaller"/>
              <w:rPr>
                <w:lang w:val="en-GB"/>
              </w:rPr>
            </w:pPr>
            <w:r w:rsidRPr="00E72C24">
              <w:rPr>
                <w:i/>
                <w:lang w:val="en-GB"/>
              </w:rPr>
              <w:t>Campylobacter</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92F728"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20AABF"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B434CD5"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E77359"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4113B9"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9E5362" w14:textId="77777777" w:rsidR="00693D69" w:rsidRPr="00693D69" w:rsidRDefault="00693D69" w:rsidP="00693D69">
            <w:pPr>
              <w:pStyle w:val="CDITable-RowLeftsmaller"/>
              <w:rPr>
                <w:lang w:val="en-GB"/>
              </w:rPr>
            </w:pPr>
            <w:r w:rsidRPr="00693D69">
              <w:rPr>
                <w:lang w:val="en-GB"/>
              </w:rPr>
              <w:t>Pork belly</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F1B2C4" w14:textId="77777777" w:rsidR="00693D69" w:rsidRPr="00693D69" w:rsidRDefault="00693D69" w:rsidP="00693D69">
            <w:pPr>
              <w:pStyle w:val="CDITable-RowLeftsmaller"/>
              <w:rPr>
                <w:lang w:val="en-GB"/>
              </w:rPr>
            </w:pPr>
            <w:r w:rsidRPr="00693D69">
              <w:rPr>
                <w:lang w:val="en-GB"/>
              </w:rPr>
              <w:t>Meat – pork</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63CCB6" w14:textId="77777777" w:rsidR="00693D69" w:rsidRPr="00693D69" w:rsidRDefault="00693D69" w:rsidP="00693D69">
            <w:pPr>
              <w:pStyle w:val="CDITable-RowLeftsmaller"/>
              <w:rPr>
                <w:lang w:val="en-GB"/>
              </w:rPr>
            </w:pPr>
            <w:r w:rsidRPr="00693D69">
              <w:rPr>
                <w:lang w:val="en-GB"/>
              </w:rPr>
              <w:t>Unknown</w:t>
            </w:r>
          </w:p>
        </w:tc>
      </w:tr>
      <w:tr w:rsidR="00693D69" w:rsidRPr="00693D69" w14:paraId="46F701FA"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1EAC19"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BCE663" w14:textId="77777777" w:rsidR="00693D69" w:rsidRPr="00693D69" w:rsidRDefault="00693D69" w:rsidP="00693D69">
            <w:pPr>
              <w:pStyle w:val="CDITable-RowLeftsmaller"/>
              <w:rPr>
                <w:lang w:val="en-GB"/>
              </w:rPr>
            </w:pPr>
            <w:r w:rsidRPr="00693D69">
              <w:rPr>
                <w:lang w:val="en-GB"/>
              </w:rPr>
              <w:t>Nov</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DF63B8" w14:textId="757D0108"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015825" w14:textId="77777777" w:rsidR="00693D69" w:rsidRPr="00693D69" w:rsidRDefault="00693D69" w:rsidP="00693D69">
            <w:pPr>
              <w:pStyle w:val="CDITable-RowLeftsmaller"/>
              <w:rPr>
                <w:lang w:val="en-GB"/>
              </w:rPr>
            </w:pPr>
            <w:r w:rsidRPr="00693D69">
              <w:rPr>
                <w:lang w:val="en-GB"/>
              </w:rPr>
              <w:t>Unknown (suspected toxin)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9F562A" w14:textId="77777777" w:rsidR="00693D69" w:rsidRPr="00693D69" w:rsidRDefault="00693D69" w:rsidP="007A5EA7">
            <w:pPr>
              <w:pStyle w:val="CDITable-RowCentresmaller"/>
              <w:rPr>
                <w:lang w:val="en-GB"/>
              </w:rPr>
            </w:pPr>
            <w:r w:rsidRPr="00693D69">
              <w:rPr>
                <w:lang w:val="en-GB"/>
              </w:rPr>
              <w:t>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B9511E"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69A6C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308ABF"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47996D"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D5D4DA"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535231"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84CE9D" w14:textId="77777777" w:rsidR="00693D69" w:rsidRPr="00693D69" w:rsidRDefault="00693D69" w:rsidP="00693D69">
            <w:pPr>
              <w:pStyle w:val="CDITable-RowLeftsmaller"/>
              <w:rPr>
                <w:lang w:val="en-GB"/>
              </w:rPr>
            </w:pPr>
            <w:r w:rsidRPr="00693D69">
              <w:rPr>
                <w:lang w:val="en-GB"/>
              </w:rPr>
              <w:t>Unknown</w:t>
            </w:r>
          </w:p>
        </w:tc>
      </w:tr>
      <w:tr w:rsidR="00693D69" w:rsidRPr="00693D69" w14:paraId="0D21D51C"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139C5B" w14:textId="77777777" w:rsidR="00693D69" w:rsidRPr="00693D69" w:rsidRDefault="00693D69" w:rsidP="00693D69">
            <w:pPr>
              <w:pStyle w:val="CDITable-RowLeftsmaller"/>
              <w:rPr>
                <w:lang w:val="en-GB"/>
              </w:rPr>
            </w:pPr>
            <w:r w:rsidRPr="00693D69">
              <w:rPr>
                <w:lang w:val="en-GB"/>
              </w:rPr>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61FBF1" w14:textId="77777777" w:rsidR="00693D69" w:rsidRPr="00693D69" w:rsidRDefault="00693D69" w:rsidP="00693D69">
            <w:pPr>
              <w:pStyle w:val="CDITable-RowLeftsmaller"/>
              <w:rPr>
                <w:lang w:val="en-GB"/>
              </w:rPr>
            </w:pPr>
            <w:r w:rsidRPr="00693D69">
              <w:rPr>
                <w:lang w:val="en-GB"/>
              </w:rPr>
              <w:t>Dec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0B1ED2"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BAA4911" w14:textId="0EBB8597"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03-12-07-11-523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C1BE82" w14:textId="77777777" w:rsidR="00693D69" w:rsidRPr="00693D69" w:rsidRDefault="00693D69" w:rsidP="007A5EA7">
            <w:pPr>
              <w:pStyle w:val="CDITable-RowCentresmaller"/>
              <w:rPr>
                <w:lang w:val="en-GB"/>
              </w:rPr>
            </w:pPr>
            <w:r w:rsidRPr="00693D69">
              <w:rPr>
                <w:lang w:val="en-GB"/>
              </w:rPr>
              <w:t>11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9B656F3" w14:textId="77777777" w:rsidR="00693D69" w:rsidRPr="00693D69" w:rsidRDefault="00693D69" w:rsidP="007A5EA7">
            <w:pPr>
              <w:pStyle w:val="CDITable-RowCentresmaller"/>
              <w:rPr>
                <w:lang w:val="en-GB"/>
              </w:rPr>
            </w:pPr>
            <w:r w:rsidRPr="00693D69">
              <w:rPr>
                <w:lang w:val="en-GB"/>
              </w:rPr>
              <w:t>Unknown</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3253F6"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CBDA3D"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800FC8"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EA3949" w14:textId="77777777" w:rsidR="00693D69" w:rsidRPr="00693D69" w:rsidRDefault="00693D69" w:rsidP="00693D69">
            <w:pPr>
              <w:pStyle w:val="CDITable-RowLeftsmaller"/>
              <w:rPr>
                <w:lang w:val="en-GB"/>
              </w:rPr>
            </w:pPr>
            <w:r w:rsidRPr="00693D69">
              <w:rPr>
                <w:lang w:val="en-GB"/>
              </w:rPr>
              <w:t>Hedgehog slice containing raw egg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A45FE3" w14:textId="77777777" w:rsidR="00693D69" w:rsidRPr="00693D69" w:rsidRDefault="00693D69" w:rsidP="00693D69">
            <w:pPr>
              <w:pStyle w:val="CDITable-RowLeftsmaller"/>
              <w:rPr>
                <w:lang w:val="en-GB"/>
              </w:rPr>
            </w:pPr>
            <w:r w:rsidRPr="00693D69">
              <w:rPr>
                <w:lang w:val="en-GB"/>
              </w:rPr>
              <w:t>Eggs – desserts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FF746A"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3CF9DF63"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F95B67" w14:textId="77777777" w:rsidR="00693D69" w:rsidRPr="00693D69" w:rsidRDefault="00693D69" w:rsidP="00693D69">
            <w:pPr>
              <w:pStyle w:val="CDITable-RowLeftsmaller"/>
              <w:rPr>
                <w:lang w:val="en-GB"/>
              </w:rPr>
            </w:pPr>
            <w:r w:rsidRPr="00693D69">
              <w:rPr>
                <w:lang w:val="en-GB"/>
              </w:rPr>
              <w:lastRenderedPageBreak/>
              <w:t>Vic.</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345C28" w14:textId="77777777" w:rsidR="00693D69" w:rsidRPr="00693D69" w:rsidRDefault="00693D69" w:rsidP="00693D69">
            <w:pPr>
              <w:pStyle w:val="CDITable-RowLeftsmaller"/>
              <w:rPr>
                <w:lang w:val="en-GB"/>
              </w:rPr>
            </w:pPr>
            <w:r w:rsidRPr="00693D69">
              <w:rPr>
                <w:lang w:val="en-GB"/>
              </w:rPr>
              <w:t>Dec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C026ED"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A21503" w14:textId="73CD944C"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03-25-12-10-523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00CCF70" w14:textId="77777777" w:rsidR="00693D69" w:rsidRPr="00693D69" w:rsidRDefault="00693D69" w:rsidP="007A5EA7">
            <w:pPr>
              <w:pStyle w:val="CDITable-RowCentresmaller"/>
              <w:rPr>
                <w:lang w:val="en-GB"/>
              </w:rPr>
            </w:pPr>
            <w:r w:rsidRPr="00693D69">
              <w:rPr>
                <w:lang w:val="en-GB"/>
              </w:rPr>
              <w:t>10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7EA9C4" w14:textId="77777777" w:rsidR="00693D69" w:rsidRPr="00693D69" w:rsidRDefault="00693D69" w:rsidP="007A5EA7">
            <w:pPr>
              <w:pStyle w:val="CDITable-RowCentresmaller"/>
              <w:rPr>
                <w:lang w:val="en-GB"/>
              </w:rPr>
            </w:pPr>
            <w:r w:rsidRPr="00693D69">
              <w:rPr>
                <w:lang w:val="en-GB"/>
              </w:rPr>
              <w:t>8</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43B93D"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264EB9" w14:textId="77777777" w:rsidR="00693D69" w:rsidRPr="00693D69" w:rsidRDefault="00693D69" w:rsidP="007A5EA7">
            <w:pPr>
              <w:pStyle w:val="CDITable-RowCentresmaller"/>
              <w:rPr>
                <w:lang w:val="en-GB"/>
              </w:rPr>
            </w:pPr>
            <w:r w:rsidRPr="00693D69">
              <w:rPr>
                <w:lang w:val="en-GB"/>
              </w:rPr>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A6E8D2"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3EA36B" w14:textId="77777777" w:rsidR="00693D69" w:rsidRPr="00693D69" w:rsidRDefault="00693D69" w:rsidP="00693D69">
            <w:pPr>
              <w:pStyle w:val="CDITable-RowLeftsmaller"/>
              <w:rPr>
                <w:lang w:val="en-GB"/>
              </w:rPr>
            </w:pPr>
            <w:r w:rsidRPr="00693D69">
              <w:rPr>
                <w:lang w:val="en-GB"/>
              </w:rPr>
              <w:t>Eggnog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10259F" w14:textId="77777777" w:rsidR="00693D69" w:rsidRPr="00693D69" w:rsidRDefault="00693D69" w:rsidP="00693D69">
            <w:pPr>
              <w:pStyle w:val="CDITable-RowLeftsmaller"/>
              <w:rPr>
                <w:lang w:val="en-GB"/>
              </w:rPr>
            </w:pPr>
            <w:r w:rsidRPr="00693D69">
              <w:rPr>
                <w:lang w:val="en-GB"/>
              </w:rPr>
              <w:t>Eggs – drink</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803839"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78FEDF14"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FBBC65"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7749F4"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5CF8A0"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BAC393" w14:textId="2E591FE7"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EDDA1B"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D539BE" w14:textId="77777777" w:rsidR="00693D69" w:rsidRPr="00693D69" w:rsidRDefault="00693D69" w:rsidP="007A5EA7">
            <w:pPr>
              <w:pStyle w:val="CDITable-RowCentresmaller"/>
              <w:rPr>
                <w:lang w:val="en-GB"/>
              </w:rPr>
            </w:pPr>
            <w:r w:rsidRPr="00693D69">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14F248"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9FA03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D1C208"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0D9043"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642EA3"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5DE3F4" w14:textId="77777777" w:rsidR="00693D69" w:rsidRPr="00693D69" w:rsidRDefault="00693D69" w:rsidP="00693D69">
            <w:pPr>
              <w:pStyle w:val="CDITable-RowLeftsmaller"/>
              <w:rPr>
                <w:lang w:val="en-GB"/>
              </w:rPr>
            </w:pPr>
            <w:r w:rsidRPr="00693D69">
              <w:rPr>
                <w:lang w:val="en-GB"/>
              </w:rPr>
              <w:t>Unknown</w:t>
            </w:r>
          </w:p>
        </w:tc>
      </w:tr>
      <w:tr w:rsidR="00693D69" w:rsidRPr="00693D69" w14:paraId="57AA1AEA"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C1017E"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632918"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2C7442"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74C916" w14:textId="55E62D8E"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534B47" w14:textId="77777777" w:rsidR="00693D69" w:rsidRPr="00693D69" w:rsidRDefault="00693D69" w:rsidP="007A5EA7">
            <w:pPr>
              <w:pStyle w:val="CDITable-RowCentresmaller"/>
              <w:rPr>
                <w:lang w:val="en-GB"/>
              </w:rPr>
            </w:pPr>
            <w:r w:rsidRPr="00693D69">
              <w:rPr>
                <w:lang w:val="en-GB"/>
              </w:rPr>
              <w:t>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7BA70D"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C489C6"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E6218F"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2A2405E"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8C32B0"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8149EC"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FDE794" w14:textId="77777777" w:rsidR="00693D69" w:rsidRPr="00693D69" w:rsidRDefault="00693D69" w:rsidP="00693D69">
            <w:pPr>
              <w:pStyle w:val="CDITable-RowLeftsmaller"/>
              <w:rPr>
                <w:lang w:val="en-GB"/>
              </w:rPr>
            </w:pPr>
            <w:r w:rsidRPr="00693D69">
              <w:rPr>
                <w:lang w:val="en-GB"/>
              </w:rPr>
              <w:t>Unknown</w:t>
            </w:r>
          </w:p>
        </w:tc>
      </w:tr>
      <w:tr w:rsidR="00693D69" w:rsidRPr="00693D69" w14:paraId="1CC208FD"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D7707B"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02E09E"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70079B" w14:textId="7CD28BB2"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E0A90A" w14:textId="7DD6BCAF"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03-17-10-12-523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C1B568"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592947"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91621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6D936E"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BDB2D7"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828757"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68F1F60"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B368A3" w14:textId="77777777" w:rsidR="00693D69" w:rsidRPr="00693D69" w:rsidRDefault="00693D69" w:rsidP="00693D69">
            <w:pPr>
              <w:pStyle w:val="CDITable-RowLeftsmaller"/>
              <w:rPr>
                <w:lang w:val="en-GB"/>
              </w:rPr>
            </w:pPr>
            <w:r w:rsidRPr="00693D69">
              <w:rPr>
                <w:lang w:val="en-GB"/>
              </w:rPr>
              <w:t>Unknown</w:t>
            </w:r>
          </w:p>
        </w:tc>
      </w:tr>
      <w:tr w:rsidR="00693D69" w:rsidRPr="00693D69" w14:paraId="02E9FDAC"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DF883B"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7A33B9"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1F1674" w14:textId="34462C51"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AD163D" w14:textId="66B5E47C"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3B018B" w14:textId="77777777" w:rsidR="00693D69" w:rsidRPr="00693D69" w:rsidRDefault="00693D69" w:rsidP="007A5EA7">
            <w:pPr>
              <w:pStyle w:val="CDITable-RowCentresmaller"/>
              <w:rPr>
                <w:lang w:val="en-GB"/>
              </w:rPr>
            </w:pPr>
            <w:r w:rsidRPr="00693D69">
              <w:rPr>
                <w:lang w:val="en-GB"/>
              </w:rPr>
              <w:t>19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B7141A" w14:textId="77777777" w:rsidR="00693D69" w:rsidRPr="00693D69" w:rsidRDefault="00693D69" w:rsidP="007A5EA7">
            <w:pPr>
              <w:pStyle w:val="CDITable-RowCentresmaller"/>
              <w:rPr>
                <w:lang w:val="en-GB"/>
              </w:rPr>
            </w:pPr>
            <w:r w:rsidRPr="00693D69">
              <w:rPr>
                <w:lang w:val="en-GB"/>
              </w:rPr>
              <w:t>6</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8B04C9"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43569A"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5E4C01"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969827" w14:textId="77777777" w:rsidR="00693D69" w:rsidRPr="00693D69" w:rsidRDefault="00693D69" w:rsidP="00693D69">
            <w:pPr>
              <w:pStyle w:val="CDITable-RowLeftsmaller"/>
              <w:rPr>
                <w:lang w:val="en-GB"/>
              </w:rPr>
            </w:pPr>
            <w:r w:rsidRPr="00693D69">
              <w:rPr>
                <w:lang w:val="en-GB"/>
              </w:rPr>
              <w:t>Raw egg mayonnaise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580F8D" w14:textId="6F15E45B" w:rsidR="00693D69" w:rsidRPr="00693D69" w:rsidRDefault="00693D69" w:rsidP="00693D69">
            <w:pPr>
              <w:pStyle w:val="CDITable-RowLeftsmaller"/>
              <w:rPr>
                <w:lang w:val="en-GB"/>
              </w:rPr>
            </w:pPr>
            <w:r w:rsidRPr="00693D69">
              <w:rPr>
                <w:lang w:val="en-GB"/>
              </w:rPr>
              <w:t>Eggs – sauce/</w:t>
            </w:r>
            <w:r w:rsidR="00B94179">
              <w:rPr>
                <w:lang w:val="en-GB"/>
              </w:rPr>
              <w:t xml:space="preserve"> </w:t>
            </w:r>
            <w:r w:rsidRPr="00693D69">
              <w:rPr>
                <w:lang w:val="en-GB"/>
              </w:rPr>
              <w:t>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593F9C"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4472EB05"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B55339"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46A432" w14:textId="77777777" w:rsidR="00693D69" w:rsidRPr="00693D69" w:rsidRDefault="00693D69" w:rsidP="00693D69">
            <w:pPr>
              <w:pStyle w:val="CDITable-RowLeftsmaller"/>
              <w:rPr>
                <w:lang w:val="en-GB"/>
              </w:rPr>
            </w:pPr>
            <w:r w:rsidRPr="00693D69">
              <w:rPr>
                <w:lang w:val="en-GB"/>
              </w:rPr>
              <w:t>Jan</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1617FC" w14:textId="031EF4A0"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A30845" w14:textId="2C7BD455"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812438" w14:textId="77777777" w:rsidR="00693D69" w:rsidRPr="00693D69" w:rsidRDefault="00693D69" w:rsidP="007A5EA7">
            <w:pPr>
              <w:pStyle w:val="CDITable-RowCentresmaller"/>
              <w:rPr>
                <w:lang w:val="en-GB"/>
              </w:rPr>
            </w:pPr>
            <w:r w:rsidRPr="00693D69">
              <w:rPr>
                <w:lang w:val="en-GB"/>
              </w:rPr>
              <w:t>21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575A93" w14:textId="77777777" w:rsidR="00693D69" w:rsidRPr="00693D69" w:rsidRDefault="00693D69" w:rsidP="007A5EA7">
            <w:pPr>
              <w:pStyle w:val="CDITable-RowCentresmaller"/>
              <w:rPr>
                <w:lang w:val="en-GB"/>
              </w:rPr>
            </w:pPr>
            <w:r w:rsidRPr="00693D69">
              <w:rPr>
                <w:lang w:val="en-GB"/>
              </w:rPr>
              <w:t>5</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3A9842"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5F01A88"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36A54D"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706944" w14:textId="77777777" w:rsidR="00693D69" w:rsidRPr="00693D69" w:rsidRDefault="00693D69" w:rsidP="00693D69">
            <w:pPr>
              <w:pStyle w:val="CDITable-RowLeftsmaller"/>
              <w:rPr>
                <w:lang w:val="en-GB"/>
              </w:rPr>
            </w:pPr>
            <w:r w:rsidRPr="00693D69">
              <w:rPr>
                <w:lang w:val="en-GB"/>
              </w:rPr>
              <w:t>Egg dishes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833DEF" w14:textId="77777777" w:rsidR="00693D69" w:rsidRPr="00693D69" w:rsidRDefault="00693D69" w:rsidP="00693D69">
            <w:pPr>
              <w:pStyle w:val="CDITable-RowLeftsmaller"/>
              <w:rPr>
                <w:lang w:val="en-GB"/>
              </w:rPr>
            </w:pPr>
            <w:r w:rsidRPr="00693D69">
              <w:rPr>
                <w:lang w:val="en-GB"/>
              </w:rPr>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EBA057"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7AA8CF77"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AEF3C0"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C9CF23"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1C4902" w14:textId="559B3F64"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299CA8" w14:textId="43DA1D80"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6BA516"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A8FE7B"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378516"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F95827"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78004"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B6CFE2"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51C70D"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4E0F2C" w14:textId="77777777" w:rsidR="00693D69" w:rsidRPr="00693D69" w:rsidRDefault="00693D69" w:rsidP="00693D69">
            <w:pPr>
              <w:pStyle w:val="CDITable-RowLeftsmaller"/>
              <w:rPr>
                <w:lang w:val="en-GB"/>
              </w:rPr>
            </w:pPr>
            <w:r w:rsidRPr="00693D69">
              <w:rPr>
                <w:lang w:val="en-GB"/>
              </w:rPr>
              <w:t>Unknown</w:t>
            </w:r>
          </w:p>
        </w:tc>
      </w:tr>
      <w:tr w:rsidR="00693D69" w:rsidRPr="00693D69" w14:paraId="08D0CC00"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2C092F"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691AC7"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3521CF" w14:textId="3FDBD20C"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15EA9B1" w14:textId="2660163F"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A09436"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62CA91"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01FEC1"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2972967"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1C0E7D"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64A27B"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BA370D"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DEDCFE" w14:textId="77777777" w:rsidR="00693D69" w:rsidRPr="00693D69" w:rsidRDefault="00693D69" w:rsidP="00693D69">
            <w:pPr>
              <w:pStyle w:val="CDITable-RowLeftsmaller"/>
              <w:rPr>
                <w:lang w:val="en-GB"/>
              </w:rPr>
            </w:pPr>
            <w:r w:rsidRPr="00693D69">
              <w:rPr>
                <w:lang w:val="en-GB"/>
              </w:rPr>
              <w:t>Unknown</w:t>
            </w:r>
          </w:p>
        </w:tc>
      </w:tr>
      <w:tr w:rsidR="00693D69" w:rsidRPr="00693D69" w14:paraId="0B9EF71A"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2ED9AA"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9613B68" w14:textId="77777777" w:rsidR="00693D69" w:rsidRPr="00693D69" w:rsidRDefault="00693D69" w:rsidP="00693D69">
            <w:pPr>
              <w:pStyle w:val="CDITable-RowLeftsmaller"/>
              <w:rPr>
                <w:lang w:val="en-GB"/>
              </w:rPr>
            </w:pPr>
            <w:r w:rsidRPr="00693D69">
              <w:rPr>
                <w:lang w:val="en-GB"/>
              </w:rPr>
              <w:t>Feb</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30C6CB"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47348F" w14:textId="3A913467"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B8317C"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4F2C3A"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60802B"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21B5F5"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4E44A8"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ACB3E6" w14:textId="77777777" w:rsidR="00693D69" w:rsidRPr="00693D69" w:rsidRDefault="00693D69" w:rsidP="00693D69">
            <w:pPr>
              <w:pStyle w:val="CDITable-RowLeftsmaller"/>
              <w:rPr>
                <w:lang w:val="en-GB"/>
              </w:rPr>
            </w:pPr>
            <w:r w:rsidRPr="00693D69">
              <w:rPr>
                <w:lang w:val="en-GB"/>
              </w:rPr>
              <w:t>Beef casserole topped with lightly cooked egg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7E7AB6" w14:textId="77777777" w:rsidR="00693D69" w:rsidRPr="00693D69" w:rsidRDefault="00693D69" w:rsidP="00693D69">
            <w:pPr>
              <w:pStyle w:val="CDITable-RowLeftsmaller"/>
              <w:rPr>
                <w:lang w:val="en-GB"/>
              </w:rPr>
            </w:pPr>
            <w:r w:rsidRPr="00693D69">
              <w:rPr>
                <w:lang w:val="en-GB"/>
              </w:rPr>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367121"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071366B0"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7A5A70" w14:textId="77777777" w:rsidR="00693D69" w:rsidRPr="00693D69" w:rsidRDefault="00693D69" w:rsidP="00693D69">
            <w:pPr>
              <w:pStyle w:val="CDITable-RowLeftsmaller"/>
              <w:rPr>
                <w:lang w:val="en-GB"/>
              </w:rPr>
            </w:pPr>
            <w:r w:rsidRPr="00693D69">
              <w:rPr>
                <w:lang w:val="en-GB"/>
              </w:rPr>
              <w:lastRenderedPageBreak/>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EC6B28" w14:textId="77777777" w:rsidR="00693D69" w:rsidRPr="00693D69" w:rsidRDefault="00693D69" w:rsidP="00693D69">
            <w:pPr>
              <w:pStyle w:val="CDITable-RowLeftsmaller"/>
              <w:rPr>
                <w:lang w:val="en-GB"/>
              </w:rPr>
            </w:pPr>
            <w:r w:rsidRPr="00693D69">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D7A9BD" w14:textId="3BE3CC88"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9760B8" w14:textId="1FFE2CA8"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Bovismorbificans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66615D"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B2038E"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3F1F1A"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98EAFC"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7B8469"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939931" w14:textId="77777777" w:rsidR="00693D69" w:rsidRPr="00693D69" w:rsidRDefault="00693D69" w:rsidP="00693D69">
            <w:pPr>
              <w:pStyle w:val="CDITable-RowLeftsmaller"/>
              <w:rPr>
                <w:lang w:val="en-GB"/>
              </w:rPr>
            </w:pPr>
            <w:r w:rsidRPr="00693D69">
              <w:rPr>
                <w:lang w:val="en-GB"/>
              </w:rPr>
              <w:t>Kebab</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68DFF7" w14:textId="7E2E51B8"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164E78A"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3C6D1872"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E572157"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A6D14F" w14:textId="77777777" w:rsidR="00693D69" w:rsidRPr="00693D69" w:rsidRDefault="00693D69" w:rsidP="00693D69">
            <w:pPr>
              <w:pStyle w:val="CDITable-RowLeftsmaller"/>
              <w:rPr>
                <w:lang w:val="en-GB"/>
              </w:rPr>
            </w:pPr>
            <w:r w:rsidRPr="00693D69">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B8A135" w14:textId="2D2A46D6"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0D6278" w14:textId="2FB0BE97"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8764F2"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385919"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BF1556"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A2447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290987"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5F75C2"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3554AA"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FDD8A6" w14:textId="77777777" w:rsidR="00693D69" w:rsidRPr="00693D69" w:rsidRDefault="00693D69" w:rsidP="00693D69">
            <w:pPr>
              <w:pStyle w:val="CDITable-RowLeftsmaller"/>
              <w:rPr>
                <w:lang w:val="en-GB"/>
              </w:rPr>
            </w:pPr>
            <w:r w:rsidRPr="00693D69">
              <w:rPr>
                <w:lang w:val="en-GB"/>
              </w:rPr>
              <w:t>Unknown</w:t>
            </w:r>
          </w:p>
        </w:tc>
      </w:tr>
      <w:tr w:rsidR="00693D69" w:rsidRPr="00693D69" w14:paraId="5788B952"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04F9379"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D95C6D" w14:textId="77777777" w:rsidR="00693D69" w:rsidRPr="00693D69" w:rsidRDefault="00693D69" w:rsidP="00693D69">
            <w:pPr>
              <w:pStyle w:val="CDITable-RowLeftsmaller"/>
              <w:rPr>
                <w:lang w:val="en-GB"/>
              </w:rPr>
            </w:pPr>
            <w:r w:rsidRPr="00693D69">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BBA8C5" w14:textId="49EC59E1"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469257" w14:textId="699410F5"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03-26-17-12-523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68E859" w14:textId="77777777" w:rsidR="00693D69" w:rsidRPr="00693D69" w:rsidRDefault="00693D69" w:rsidP="007A5EA7">
            <w:pPr>
              <w:pStyle w:val="CDITable-RowCentresmaller"/>
              <w:rPr>
                <w:lang w:val="en-GB"/>
              </w:rPr>
            </w:pPr>
            <w:r w:rsidRPr="00693D69">
              <w:rPr>
                <w:lang w:val="en-GB"/>
              </w:rPr>
              <w:t>11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A688E1" w14:textId="77777777" w:rsidR="00693D69" w:rsidRPr="00693D69" w:rsidRDefault="00693D69" w:rsidP="007A5EA7">
            <w:pPr>
              <w:pStyle w:val="CDITable-RowCentresmaller"/>
              <w:rPr>
                <w:lang w:val="en-GB"/>
              </w:rPr>
            </w:pPr>
            <w:r w:rsidRPr="00693D69">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DE04F7"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7160DB"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9D8567"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13A412"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8A36B5"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619472"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17B8C976"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3A6BD0"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46C90D" w14:textId="77777777" w:rsidR="00693D69" w:rsidRPr="00693D69" w:rsidRDefault="00693D69" w:rsidP="00693D69">
            <w:pPr>
              <w:pStyle w:val="CDITable-RowLeftsmaller"/>
              <w:rPr>
                <w:lang w:val="en-GB"/>
              </w:rPr>
            </w:pPr>
            <w:r w:rsidRPr="00693D69">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9BE44C" w14:textId="77777777" w:rsidR="00693D69" w:rsidRPr="00693D69" w:rsidRDefault="00693D69" w:rsidP="00693D69">
            <w:pPr>
              <w:pStyle w:val="CDITable-RowLeftsmaller"/>
              <w:rPr>
                <w:lang w:val="en-GB"/>
              </w:rPr>
            </w:pPr>
            <w:r w:rsidRPr="00693D69">
              <w:rPr>
                <w:lang w:val="en-GB"/>
              </w:rPr>
              <w:t>Mining camp</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91F2A7" w14:textId="7F3FB1E0"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Bovismorbificans</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16CF9B" w14:textId="77777777" w:rsidR="00693D69" w:rsidRPr="00693D69" w:rsidRDefault="00693D69" w:rsidP="007A5EA7">
            <w:pPr>
              <w:pStyle w:val="CDITable-RowCentresmaller"/>
              <w:rPr>
                <w:lang w:val="en-GB"/>
              </w:rPr>
            </w:pPr>
            <w:r w:rsidRPr="00693D69">
              <w:rPr>
                <w:lang w:val="en-GB"/>
              </w:rPr>
              <w:t>5</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27261B"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EDA78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400DEE"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6325ED"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B2B875"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5B45A9"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8C201D"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1CE19DB8"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7156DF0"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276142" w14:textId="77777777" w:rsidR="00693D69" w:rsidRPr="00693D69" w:rsidRDefault="00693D69" w:rsidP="00693D69">
            <w:pPr>
              <w:pStyle w:val="CDITable-RowLeftsmaller"/>
              <w:rPr>
                <w:lang w:val="en-GB"/>
              </w:rPr>
            </w:pPr>
            <w:r w:rsidRPr="00693D69">
              <w:rPr>
                <w:lang w:val="en-GB"/>
              </w:rPr>
              <w:t>Mar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CB0F59" w14:textId="77777777" w:rsidR="00693D69" w:rsidRPr="00693D69" w:rsidRDefault="00693D69" w:rsidP="00693D69">
            <w:pPr>
              <w:pStyle w:val="CDITable-RowLeftsmaller"/>
              <w:rPr>
                <w:lang w:val="en-GB"/>
              </w:rPr>
            </w:pPr>
            <w:r w:rsidRPr="00693D69">
              <w:rPr>
                <w:lang w:val="en-GB"/>
              </w:rPr>
              <w:t>Mining camp</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18923D" w14:textId="61682F57"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AEFDE2"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4EAB22"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07FDA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9A183A"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A043E2"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5914A2"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E797B65"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7FA4C9" w14:textId="77777777" w:rsidR="00693D69" w:rsidRPr="00693D69" w:rsidRDefault="00693D69" w:rsidP="00693D69">
            <w:pPr>
              <w:pStyle w:val="CDITable-RowLeftsmaller"/>
              <w:rPr>
                <w:lang w:val="en-GB"/>
              </w:rPr>
            </w:pPr>
            <w:r w:rsidRPr="00693D69">
              <w:rPr>
                <w:lang w:val="en-GB"/>
              </w:rPr>
              <w:t>Unknown</w:t>
            </w:r>
          </w:p>
        </w:tc>
      </w:tr>
      <w:tr w:rsidR="00693D69" w:rsidRPr="00693D69" w14:paraId="2EE80F55"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6C6880"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F1A302"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075984" w14:textId="77777777" w:rsidR="00693D69" w:rsidRPr="00693D69" w:rsidRDefault="00693D69" w:rsidP="00693D69">
            <w:pPr>
              <w:pStyle w:val="CDITable-RowLeftsmaller"/>
              <w:rPr>
                <w:lang w:val="en-GB"/>
              </w:rPr>
            </w:pPr>
            <w:r w:rsidRPr="00693D69">
              <w:rPr>
                <w:lang w:val="en-GB"/>
              </w:rPr>
              <w:t xml:space="preserve">Student </w:t>
            </w:r>
            <w:r w:rsidRPr="00B94179">
              <w:rPr>
                <w:spacing w:val="-4"/>
                <w:lang w:val="en-GB"/>
              </w:rPr>
              <w:t>accommodation</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021C54" w14:textId="43A2CEF9"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05BA9F" w14:textId="77777777" w:rsidR="00693D69" w:rsidRPr="00693D69" w:rsidRDefault="00693D69" w:rsidP="007A5EA7">
            <w:pPr>
              <w:pStyle w:val="CDITable-RowCentresmaller"/>
              <w:rPr>
                <w:lang w:val="en-GB"/>
              </w:rPr>
            </w:pPr>
            <w:r w:rsidRPr="00693D69">
              <w:rPr>
                <w:lang w:val="en-GB"/>
              </w:rPr>
              <w:t>13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D56C8E"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B27B18"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293D21" w14:textId="77777777" w:rsidR="00693D69" w:rsidRPr="00693D69" w:rsidRDefault="00693D69" w:rsidP="007A5EA7">
            <w:pPr>
              <w:pStyle w:val="CDITable-RowCentresmaller"/>
              <w:rPr>
                <w:lang w:val="en-GB"/>
              </w:rPr>
            </w:pPr>
            <w:r w:rsidRPr="00693D69">
              <w:rPr>
                <w:lang w:val="en-GB"/>
              </w:rPr>
              <w:t>A</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1B0D1A"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D290CA" w14:textId="77777777" w:rsidR="00693D69" w:rsidRPr="00693D69" w:rsidRDefault="00693D69" w:rsidP="00693D69">
            <w:pPr>
              <w:pStyle w:val="CDITable-RowLeftsmaller"/>
              <w:rPr>
                <w:lang w:val="en-GB"/>
              </w:rPr>
            </w:pPr>
            <w:r w:rsidRPr="00693D69">
              <w:rPr>
                <w:lang w:val="en-GB"/>
              </w:rPr>
              <w:t>Coleslaw containing raw egg mayonnaise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094FE7" w14:textId="5201ED17" w:rsidR="00693D69" w:rsidRPr="00693D69" w:rsidRDefault="00693D69" w:rsidP="00693D69">
            <w:pPr>
              <w:pStyle w:val="CDITable-RowLeftsmaller"/>
              <w:rPr>
                <w:lang w:val="en-GB"/>
              </w:rPr>
            </w:pPr>
            <w:r w:rsidRPr="00693D69">
              <w:rPr>
                <w:lang w:val="en-GB"/>
              </w:rPr>
              <w:t>Eggs – sauce/</w:t>
            </w:r>
            <w:r w:rsidR="00B94179">
              <w:rPr>
                <w:lang w:val="en-GB"/>
              </w:rPr>
              <w:t xml:space="preserve"> </w:t>
            </w:r>
            <w:r w:rsidRPr="00693D69">
              <w:rPr>
                <w:lang w:val="en-GB"/>
              </w:rPr>
              <w:t>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4B2571"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010BFFA9"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A0FAF6"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C862FF"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8A89E2" w14:textId="77777777" w:rsidR="00693D69" w:rsidRPr="00693D69" w:rsidRDefault="00693D69" w:rsidP="00693D69">
            <w:pPr>
              <w:pStyle w:val="CDITable-RowLeftsmaller"/>
              <w:rPr>
                <w:lang w:val="en-GB"/>
              </w:rPr>
            </w:pPr>
            <w:r w:rsidRPr="00693D69">
              <w:rPr>
                <w:lang w:val="en-GB"/>
              </w:rPr>
              <w:t>Aged care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D87440" w14:textId="77777777" w:rsidR="00693D69" w:rsidRPr="00693D69" w:rsidRDefault="00693D69" w:rsidP="00693D69">
            <w:pPr>
              <w:pStyle w:val="CDITable-RowLeftsmaller"/>
              <w:rPr>
                <w:lang w:val="en-GB"/>
              </w:rPr>
            </w:pPr>
            <w:r w:rsidRPr="00693D69">
              <w:rPr>
                <w:lang w:val="en-GB"/>
              </w:rPr>
              <w:t>Unknown</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F08A39" w14:textId="77777777" w:rsidR="00693D69" w:rsidRPr="00693D69" w:rsidRDefault="00693D69" w:rsidP="007A5EA7">
            <w:pPr>
              <w:pStyle w:val="CDITable-RowCentresmaller"/>
              <w:rPr>
                <w:lang w:val="en-GB"/>
              </w:rPr>
            </w:pPr>
            <w:r w:rsidRPr="00693D69">
              <w:rPr>
                <w:lang w:val="en-GB"/>
              </w:rPr>
              <w:t>12</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F397C8"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129CDC"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188F86"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246B4DE"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D954A10"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3474878"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B3E95A" w14:textId="77777777" w:rsidR="00693D69" w:rsidRPr="00693D69" w:rsidRDefault="00693D69" w:rsidP="00693D69">
            <w:pPr>
              <w:pStyle w:val="CDITable-RowLeftsmaller"/>
              <w:rPr>
                <w:lang w:val="en-GB"/>
              </w:rPr>
            </w:pPr>
            <w:r w:rsidRPr="00693D69">
              <w:rPr>
                <w:lang w:val="en-GB"/>
              </w:rPr>
              <w:t>Unknown</w:t>
            </w:r>
          </w:p>
        </w:tc>
      </w:tr>
      <w:tr w:rsidR="00693D69" w:rsidRPr="00693D69" w14:paraId="75E081D1"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45BA154"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A48F06E"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B3C73E5" w14:textId="77777777" w:rsidR="00693D69" w:rsidRPr="00693D69" w:rsidRDefault="00693D69" w:rsidP="00693D69">
            <w:pPr>
              <w:pStyle w:val="CDITable-RowLeftsmaller"/>
              <w:rPr>
                <w:lang w:val="en-GB"/>
              </w:rPr>
            </w:pPr>
            <w:r w:rsidRPr="00693D69">
              <w:rPr>
                <w:lang w:val="en-GB"/>
              </w:rPr>
              <w:t>Aged care</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936DA0E" w14:textId="16C85B61" w:rsidR="00693D69" w:rsidRPr="00693D69" w:rsidRDefault="00693D69" w:rsidP="00693D69">
            <w:pPr>
              <w:pStyle w:val="CDITable-RowLeftsmaller"/>
              <w:rPr>
                <w:lang w:val="en-GB"/>
              </w:rPr>
            </w:pPr>
            <w:r w:rsidRPr="00693D69">
              <w:rPr>
                <w:lang w:val="en-GB"/>
              </w:rPr>
              <w:t xml:space="preserve">Unknown (suspected </w:t>
            </w:r>
            <w:r w:rsidR="00E72C24" w:rsidRPr="00E72C24">
              <w:rPr>
                <w:i/>
                <w:lang w:val="en-GB"/>
              </w:rPr>
              <w:t>Clostridium perfringens</w:t>
            </w:r>
            <w:r w:rsidRPr="00693D69">
              <w:rPr>
                <w:lang w:val="en-GB"/>
              </w:rPr>
              <w:t>)</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85817F6" w14:textId="77777777" w:rsidR="00693D69" w:rsidRPr="00693D69" w:rsidRDefault="00693D69" w:rsidP="007A5EA7">
            <w:pPr>
              <w:pStyle w:val="CDITable-RowCentresmaller"/>
              <w:rPr>
                <w:lang w:val="en-GB"/>
              </w:rPr>
            </w:pPr>
            <w:r w:rsidRPr="00693D69">
              <w:rPr>
                <w:lang w:val="en-GB"/>
              </w:rPr>
              <w:t>12</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69C2025"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E89F4D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D83E927"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894446E"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B11D979"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6D0C290"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1C4CC5B" w14:textId="77777777" w:rsidR="00693D69" w:rsidRPr="00693D69" w:rsidRDefault="00693D69" w:rsidP="00693D69">
            <w:pPr>
              <w:pStyle w:val="CDITable-RowLeftsmaller"/>
              <w:rPr>
                <w:lang w:val="en-GB"/>
              </w:rPr>
            </w:pPr>
            <w:r w:rsidRPr="00693D69">
              <w:rPr>
                <w:lang w:val="en-GB"/>
              </w:rPr>
              <w:t>Inadequate cleaning of equipment</w:t>
            </w:r>
          </w:p>
        </w:tc>
      </w:tr>
      <w:tr w:rsidR="00693D69" w:rsidRPr="00693D69" w14:paraId="5491BF9E"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0E12910"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8F11837"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43AC1CE" w14:textId="2AD3EF4E"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D29F526" w14:textId="6B498E5E"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DAE6948"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709A4A8"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7FE8F08"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BC2031E"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CFE6E3D"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7D7F9EC"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39B8B76"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141CE3E" w14:textId="77777777" w:rsidR="00693D69" w:rsidRPr="00693D69" w:rsidRDefault="00693D69" w:rsidP="00693D69">
            <w:pPr>
              <w:pStyle w:val="CDITable-RowLeftsmaller"/>
              <w:rPr>
                <w:lang w:val="en-GB"/>
              </w:rPr>
            </w:pPr>
            <w:r w:rsidRPr="00693D69">
              <w:rPr>
                <w:lang w:val="en-GB"/>
              </w:rPr>
              <w:t>Unknown</w:t>
            </w:r>
          </w:p>
        </w:tc>
      </w:tr>
      <w:tr w:rsidR="00693D69" w:rsidRPr="00693D69" w14:paraId="481BB565"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670F8D9"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7078A13" w14:textId="77777777" w:rsidR="00693D69" w:rsidRPr="00693D69" w:rsidRDefault="00693D69" w:rsidP="00693D69">
            <w:pPr>
              <w:pStyle w:val="CDITable-RowLeftsmaller"/>
              <w:rPr>
                <w:lang w:val="en-GB"/>
              </w:rPr>
            </w:pPr>
            <w:r w:rsidRPr="00693D69">
              <w:rPr>
                <w:lang w:val="en-GB"/>
              </w:rPr>
              <w:t>Apr</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748F4D0" w14:textId="1F904EDE"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4E49758" w14:textId="74CED5D2"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08EE542" w14:textId="77777777" w:rsidR="00693D69" w:rsidRPr="00693D69" w:rsidRDefault="00693D69" w:rsidP="007A5EA7">
            <w:pPr>
              <w:pStyle w:val="CDITable-RowCentresmaller"/>
              <w:rPr>
                <w:lang w:val="en-GB"/>
              </w:rPr>
            </w:pPr>
            <w:r w:rsidRPr="00693D69">
              <w:rPr>
                <w:lang w:val="en-GB"/>
              </w:rPr>
              <w:t>19</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4FDEA18" w14:textId="77777777" w:rsidR="00693D69" w:rsidRPr="00693D69" w:rsidRDefault="00693D69" w:rsidP="007A5EA7">
            <w:pPr>
              <w:pStyle w:val="CDITable-RowCentresmaller"/>
              <w:rPr>
                <w:lang w:val="en-GB"/>
              </w:rPr>
            </w:pPr>
            <w:r w:rsidRPr="00693D69">
              <w:rPr>
                <w:lang w:val="en-GB"/>
              </w:rPr>
              <w:t>6</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C0A81B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A204CDD" w14:textId="77777777" w:rsidR="00693D69" w:rsidRPr="00693D69" w:rsidRDefault="00693D69" w:rsidP="007A5EA7">
            <w:pPr>
              <w:pStyle w:val="CDITable-RowCentresmaller"/>
              <w:rPr>
                <w:lang w:val="en-GB"/>
              </w:rPr>
            </w:pPr>
            <w:r w:rsidRPr="00693D69">
              <w:rPr>
                <w:lang w:val="en-GB"/>
              </w:rPr>
              <w:t>A</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43170E8"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7C55E14" w14:textId="77777777" w:rsidR="00693D69" w:rsidRPr="00693D69" w:rsidRDefault="00693D69" w:rsidP="00693D69">
            <w:pPr>
              <w:pStyle w:val="CDITable-RowLeftsmaller"/>
              <w:rPr>
                <w:lang w:val="en-GB"/>
              </w:rPr>
            </w:pPr>
            <w:r w:rsidRPr="00693D69">
              <w:rPr>
                <w:lang w:val="en-GB"/>
              </w:rPr>
              <w:t>Raw egg sauces</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9B71163" w14:textId="2EF15EE7" w:rsidR="00693D69" w:rsidRPr="00693D69" w:rsidRDefault="00693D69" w:rsidP="00693D69">
            <w:pPr>
              <w:pStyle w:val="CDITable-RowLeftsmaller"/>
              <w:rPr>
                <w:lang w:val="en-GB"/>
              </w:rPr>
            </w:pPr>
            <w:r w:rsidRPr="00693D69">
              <w:rPr>
                <w:lang w:val="en-GB"/>
              </w:rPr>
              <w:t>Eggs – sauce/</w:t>
            </w:r>
            <w:r w:rsidR="00B94179">
              <w:rPr>
                <w:lang w:val="en-GB"/>
              </w:rPr>
              <w:t xml:space="preserve"> </w:t>
            </w:r>
            <w:r w:rsidRPr="00693D69">
              <w:rPr>
                <w:lang w:val="en-GB"/>
              </w:rPr>
              <w:t>dressing</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F22E0EE" w14:textId="77777777" w:rsidR="00693D69" w:rsidRPr="00693D69" w:rsidRDefault="00693D69" w:rsidP="00693D69">
            <w:pPr>
              <w:pStyle w:val="CDITable-RowLeftsmaller"/>
              <w:rPr>
                <w:lang w:val="en-GB"/>
              </w:rPr>
            </w:pPr>
            <w:r w:rsidRPr="00693D69">
              <w:rPr>
                <w:lang w:val="en-GB"/>
              </w:rPr>
              <w:t>Other source of contamination</w:t>
            </w:r>
          </w:p>
        </w:tc>
      </w:tr>
      <w:tr w:rsidR="00693D69" w:rsidRPr="00693D69" w14:paraId="5598D45D"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A0AC09A" w14:textId="77777777" w:rsidR="00693D69" w:rsidRPr="00693D69" w:rsidRDefault="00693D69" w:rsidP="00693D69">
            <w:pPr>
              <w:pStyle w:val="CDITable-RowLeftsmaller"/>
              <w:rPr>
                <w:lang w:val="en-GB"/>
              </w:rPr>
            </w:pPr>
            <w:r w:rsidRPr="00693D69">
              <w:rPr>
                <w:lang w:val="en-GB"/>
              </w:rPr>
              <w:lastRenderedPageBreak/>
              <w:t>WA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98BB6C7" w14:textId="77777777" w:rsidR="00693D69" w:rsidRPr="00693D69" w:rsidRDefault="00693D69" w:rsidP="00693D69">
            <w:pPr>
              <w:pStyle w:val="CDITable-RowLeftsmaller"/>
              <w:rPr>
                <w:lang w:val="en-GB"/>
              </w:rPr>
            </w:pPr>
            <w:r w:rsidRPr="00693D69">
              <w:rPr>
                <w:lang w:val="en-GB"/>
              </w:rPr>
              <w:t>May</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FEFBA2C" w14:textId="39A937DB"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AC60791" w14:textId="6695A159"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A1D40DC" w14:textId="77777777" w:rsidR="00693D69" w:rsidRPr="00693D69" w:rsidRDefault="00693D69" w:rsidP="007A5EA7">
            <w:pPr>
              <w:pStyle w:val="CDITable-RowCentresmaller"/>
              <w:rPr>
                <w:lang w:val="en-GB"/>
              </w:rPr>
            </w:pPr>
            <w:r w:rsidRPr="00693D69">
              <w:rPr>
                <w:lang w:val="en-GB"/>
              </w:rPr>
              <w:t>10</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F4E0313"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ED8D0DC"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ED16368"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1DF84AA"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6F15F93"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4EC60F3"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B4FF5E3" w14:textId="77777777" w:rsidR="00693D69" w:rsidRPr="00693D69" w:rsidRDefault="00693D69" w:rsidP="00693D69">
            <w:pPr>
              <w:pStyle w:val="CDITable-RowLeftsmaller"/>
              <w:rPr>
                <w:lang w:val="en-GB"/>
              </w:rPr>
            </w:pPr>
            <w:r w:rsidRPr="00693D69">
              <w:rPr>
                <w:lang w:val="en-GB"/>
              </w:rPr>
              <w:t>Cross contamination from raw ingredients; inadequate cleaning of equipment</w:t>
            </w:r>
          </w:p>
        </w:tc>
      </w:tr>
      <w:tr w:rsidR="00693D69" w:rsidRPr="00693D69" w14:paraId="4B670AC4"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317D7E3"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4C21315" w14:textId="77777777" w:rsidR="00693D69" w:rsidRPr="00693D69" w:rsidRDefault="00693D69" w:rsidP="00693D69">
            <w:pPr>
              <w:pStyle w:val="CDITable-RowLeftsmaller"/>
              <w:rPr>
                <w:lang w:val="en-GB"/>
              </w:rPr>
            </w:pPr>
            <w:r w:rsidRPr="00693D69">
              <w:rPr>
                <w:lang w:val="en-GB"/>
              </w:rPr>
              <w:t>May</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462CA85" w14:textId="2BD0AECB"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D002B82" w14:textId="7DA12E04"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03-17-09-11-523</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A91CFE0" w14:textId="77777777" w:rsidR="00693D69" w:rsidRPr="00693D69" w:rsidRDefault="00693D69" w:rsidP="007A5EA7">
            <w:pPr>
              <w:pStyle w:val="CDITable-RowCentresmaller"/>
              <w:rPr>
                <w:lang w:val="en-GB"/>
              </w:rPr>
            </w:pPr>
            <w:r w:rsidRPr="00693D69">
              <w:rPr>
                <w:lang w:val="en-GB"/>
              </w:rPr>
              <w:t>8</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6E0A050" w14:textId="77777777" w:rsidR="00693D69" w:rsidRPr="00693D69" w:rsidRDefault="00693D69" w:rsidP="007A5EA7">
            <w:pPr>
              <w:pStyle w:val="CDITable-RowCentresmaller"/>
              <w:rPr>
                <w:lang w:val="en-GB"/>
              </w:rPr>
            </w:pPr>
            <w:r w:rsidRPr="00693D69">
              <w:rPr>
                <w:lang w:val="en-GB"/>
              </w:rPr>
              <w:t>3</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272F208"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EBBF5FE"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BD9105A"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15528EF"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B10234E"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5272FF2" w14:textId="77777777" w:rsidR="00693D69" w:rsidRPr="00693D69" w:rsidRDefault="00693D69" w:rsidP="00693D69">
            <w:pPr>
              <w:pStyle w:val="CDITable-RowLeftsmaller"/>
              <w:rPr>
                <w:lang w:val="en-GB"/>
              </w:rPr>
            </w:pPr>
            <w:r w:rsidRPr="00693D69">
              <w:rPr>
                <w:lang w:val="en-GB"/>
              </w:rPr>
              <w:t>Unknown</w:t>
            </w:r>
          </w:p>
        </w:tc>
      </w:tr>
      <w:tr w:rsidR="00693D69" w:rsidRPr="00693D69" w14:paraId="378BFBA8"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B14CF5A"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8639AD7" w14:textId="77777777" w:rsidR="00693D69" w:rsidRPr="00693D69" w:rsidRDefault="00693D69" w:rsidP="00693D69">
            <w:pPr>
              <w:pStyle w:val="CDITable-RowLeftsmaller"/>
              <w:rPr>
                <w:lang w:val="en-GB"/>
              </w:rPr>
            </w:pPr>
            <w:r w:rsidRPr="00693D69">
              <w:rPr>
                <w:lang w:val="en-GB"/>
              </w:rPr>
              <w:t>May</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0382092" w14:textId="7FCE5A3D"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4463B43" w14:textId="69D97FFC"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03-12-11-10-523</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55C31FD"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CF676AD"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633946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3D201AD"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A9708CA"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F38F709" w14:textId="77777777" w:rsidR="00693D69" w:rsidRPr="00693D69" w:rsidRDefault="00693D69" w:rsidP="00693D69">
            <w:pPr>
              <w:pStyle w:val="CDITable-RowLeftsmaller"/>
              <w:rPr>
                <w:lang w:val="en-GB"/>
              </w:rPr>
            </w:pPr>
            <w:r w:rsidRPr="00693D69">
              <w:rPr>
                <w:lang w:val="en-GB"/>
              </w:rPr>
              <w:t>Chocolate molten lava cake containing raw egg</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76A0350" w14:textId="77777777" w:rsidR="00693D69" w:rsidRPr="00693D69" w:rsidRDefault="00693D69" w:rsidP="00693D69">
            <w:pPr>
              <w:pStyle w:val="CDITable-RowLeftsmaller"/>
              <w:rPr>
                <w:lang w:val="en-GB"/>
              </w:rPr>
            </w:pPr>
            <w:r w:rsidRPr="00693D69">
              <w:rPr>
                <w:lang w:val="en-GB"/>
              </w:rPr>
              <w:t>Eggs – desserts</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90DF565"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0DC97AA1"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0423F51"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883AD63" w14:textId="77777777" w:rsidR="00693D69" w:rsidRPr="00693D69" w:rsidRDefault="00693D69" w:rsidP="00693D69">
            <w:pPr>
              <w:pStyle w:val="CDITable-RowLeftsmaller"/>
              <w:rPr>
                <w:lang w:val="en-GB"/>
              </w:rPr>
            </w:pPr>
            <w:r w:rsidRPr="00693D69">
              <w:rPr>
                <w:lang w:val="en-GB"/>
              </w:rPr>
              <w:t>May</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4E9F9A30" w14:textId="2A68D4B7"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BEAFA81" w14:textId="70E3F5A8"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0990340" w14:textId="77777777" w:rsidR="00693D69" w:rsidRPr="00693D69" w:rsidRDefault="00693D69" w:rsidP="007A5EA7">
            <w:pPr>
              <w:pStyle w:val="CDITable-RowCentresmaller"/>
              <w:rPr>
                <w:lang w:val="en-GB"/>
              </w:rPr>
            </w:pPr>
            <w:r w:rsidRPr="00693D69">
              <w:rPr>
                <w:lang w:val="en-GB"/>
              </w:rPr>
              <w:t>7</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91E86AA"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3210E7C"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6358603" w14:textId="77777777" w:rsidR="00693D69" w:rsidRPr="00693D69" w:rsidRDefault="00693D69" w:rsidP="007A5EA7">
            <w:pPr>
              <w:pStyle w:val="CDITable-RowCentresmaller"/>
              <w:rPr>
                <w:lang w:val="en-GB"/>
              </w:rPr>
            </w:pPr>
            <w:r w:rsidRPr="00693D69">
              <w:rPr>
                <w:lang w:val="en-GB"/>
              </w:rPr>
              <w:t>AM</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E62E832"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372AE76" w14:textId="77777777" w:rsidR="00693D69" w:rsidRPr="00693D69" w:rsidRDefault="00693D69" w:rsidP="00693D69">
            <w:pPr>
              <w:pStyle w:val="CDITable-RowLeftsmaller"/>
              <w:rPr>
                <w:lang w:val="en-GB"/>
              </w:rPr>
            </w:pPr>
            <w:r w:rsidRPr="00693D69">
              <w:rPr>
                <w:lang w:val="en-GB"/>
              </w:rPr>
              <w:t>Fried ice cream</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119BDF14" w14:textId="77777777" w:rsidR="00693D69" w:rsidRPr="00693D69" w:rsidRDefault="00693D69" w:rsidP="00693D69">
            <w:pPr>
              <w:pStyle w:val="CDITable-RowLeftsmaller"/>
              <w:rPr>
                <w:lang w:val="en-GB"/>
              </w:rPr>
            </w:pPr>
            <w:r w:rsidRPr="00693D69">
              <w:rPr>
                <w:lang w:val="en-GB"/>
              </w:rPr>
              <w:t>Eggs – desserts</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23C9BFA2" w14:textId="77777777" w:rsidR="00693D69" w:rsidRPr="00693D69" w:rsidRDefault="00693D69" w:rsidP="00693D69">
            <w:pPr>
              <w:pStyle w:val="CDITable-RowLeftsmaller"/>
              <w:rPr>
                <w:lang w:val="en-GB"/>
              </w:rPr>
            </w:pPr>
            <w:r w:rsidRPr="00693D69">
              <w:rPr>
                <w:lang w:val="en-GB"/>
              </w:rPr>
              <w:t>Cross contamination from raw ingredients; ingestion of contaminated raw products</w:t>
            </w:r>
          </w:p>
        </w:tc>
      </w:tr>
      <w:tr w:rsidR="00693D69" w:rsidRPr="00693D69" w14:paraId="7B33DD41" w14:textId="77777777" w:rsidTr="00B94179">
        <w:trPr>
          <w:trHeight w:val="20"/>
        </w:trPr>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5721EA0"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60D9315" w14:textId="77777777" w:rsidR="00693D69" w:rsidRPr="00693D69" w:rsidRDefault="00693D69" w:rsidP="00693D69">
            <w:pPr>
              <w:pStyle w:val="CDITable-RowLeftsmaller"/>
              <w:rPr>
                <w:lang w:val="en-GB"/>
              </w:rPr>
            </w:pPr>
            <w:r w:rsidRPr="00693D69">
              <w:rPr>
                <w:lang w:val="en-GB"/>
              </w:rPr>
              <w:t>Jun</w:t>
            </w:r>
          </w:p>
        </w:tc>
        <w:tc>
          <w:tcPr>
            <w:tcW w:w="130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1D02D86" w14:textId="12B54261"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3A6F3D8E" w14:textId="5CD1E1B8"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03-11-17-11-496</w:t>
            </w:r>
          </w:p>
        </w:tc>
        <w:tc>
          <w:tcPr>
            <w:tcW w:w="879"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8993C30" w14:textId="77777777" w:rsidR="00693D69" w:rsidRPr="00693D69" w:rsidRDefault="00693D69" w:rsidP="007A5EA7">
            <w:pPr>
              <w:pStyle w:val="CDITable-RowCentresmaller"/>
              <w:rPr>
                <w:lang w:val="en-GB"/>
              </w:rPr>
            </w:pPr>
            <w:r w:rsidRPr="00693D69">
              <w:rPr>
                <w:lang w:val="en-GB"/>
              </w:rPr>
              <w:t>2</w:t>
            </w:r>
          </w:p>
        </w:tc>
        <w:tc>
          <w:tcPr>
            <w:tcW w:w="1191"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9A6E1D8"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232DE3A"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5484513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32C1493"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7D1E3FB0" w14:textId="77777777" w:rsidR="00693D69" w:rsidRPr="00693D69" w:rsidRDefault="00693D69" w:rsidP="00693D69">
            <w:pPr>
              <w:pStyle w:val="CDITable-RowLeftsmaller"/>
              <w:rPr>
                <w:lang w:val="en-GB"/>
              </w:rPr>
            </w:pPr>
            <w:r w:rsidRPr="00693D69">
              <w:rPr>
                <w:lang w:val="en-GB"/>
              </w:rPr>
              <w:t>Smoked salmon sandwich</w:t>
            </w:r>
          </w:p>
        </w:tc>
        <w:tc>
          <w:tcPr>
            <w:tcW w:w="124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0C7E3F8C" w14:textId="11C489B6"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2" w:type="dxa"/>
              <w:left w:w="113" w:type="dxa"/>
              <w:bottom w:w="112" w:type="dxa"/>
              <w:right w:w="113" w:type="dxa"/>
            </w:tcMar>
            <w:vAlign w:val="center"/>
          </w:tcPr>
          <w:p w14:paraId="62589408" w14:textId="77777777" w:rsidR="00693D69" w:rsidRPr="00693D69" w:rsidRDefault="00693D69" w:rsidP="00693D69">
            <w:pPr>
              <w:pStyle w:val="CDITable-RowLeftsmaller"/>
              <w:rPr>
                <w:lang w:val="en-GB"/>
              </w:rPr>
            </w:pPr>
            <w:r w:rsidRPr="00693D69">
              <w:rPr>
                <w:lang w:val="en-GB"/>
              </w:rPr>
              <w:t>Unknown</w:t>
            </w:r>
          </w:p>
        </w:tc>
      </w:tr>
      <w:tr w:rsidR="00693D69" w:rsidRPr="00693D69" w14:paraId="47D051C2"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BC0B77"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1089A8" w14:textId="77777777" w:rsidR="00693D69" w:rsidRPr="00693D69" w:rsidRDefault="00693D69" w:rsidP="00693D69">
            <w:pPr>
              <w:pStyle w:val="CDITable-RowLeftsmaller"/>
              <w:rPr>
                <w:lang w:val="en-GB"/>
              </w:rPr>
            </w:pPr>
            <w:r w:rsidRPr="00693D69">
              <w:rPr>
                <w:lang w:val="en-GB"/>
              </w:rPr>
              <w:t>Jul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17DB910" w14:textId="4EC04B2B"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317C25" w14:textId="2B0CF886"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8746F69" w14:textId="77777777" w:rsidR="00693D69" w:rsidRPr="00693D69" w:rsidRDefault="00693D69" w:rsidP="007A5EA7">
            <w:pPr>
              <w:pStyle w:val="CDITable-RowCentresmaller"/>
              <w:rPr>
                <w:lang w:val="en-GB"/>
              </w:rPr>
            </w:pPr>
            <w:r w:rsidRPr="00693D69">
              <w:rPr>
                <w:lang w:val="en-GB"/>
              </w:rPr>
              <w:t>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E2CC10"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BB4F24"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D7DCF0"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843BA41"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4D2C00" w14:textId="77777777" w:rsidR="00693D69" w:rsidRPr="00693D69" w:rsidRDefault="00693D69" w:rsidP="00693D69">
            <w:pPr>
              <w:pStyle w:val="CDITable-RowLeftsmaller"/>
              <w:rPr>
                <w:lang w:val="en-GB"/>
              </w:rPr>
            </w:pPr>
            <w:r w:rsidRPr="00693D69">
              <w:rPr>
                <w:lang w:val="en-GB"/>
              </w:rPr>
              <w:t>Raspberry mousse containing raw egg</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9DD46A" w14:textId="77777777" w:rsidR="00693D69" w:rsidRPr="00693D69" w:rsidRDefault="00693D69" w:rsidP="00693D69">
            <w:pPr>
              <w:pStyle w:val="CDITable-RowLeftsmaller"/>
              <w:rPr>
                <w:lang w:val="en-GB"/>
              </w:rPr>
            </w:pPr>
            <w:r w:rsidRPr="00693D69">
              <w:rPr>
                <w:lang w:val="en-GB"/>
              </w:rPr>
              <w:t>Eggs – desserts</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EACD3D"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07A4E063"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DDD6CF3"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2A96837" w14:textId="77777777" w:rsidR="00693D69" w:rsidRPr="00693D69" w:rsidRDefault="00693D69" w:rsidP="00693D69">
            <w:pPr>
              <w:pStyle w:val="CDITable-RowLeftsmaller"/>
              <w:rPr>
                <w:lang w:val="en-GB"/>
              </w:rPr>
            </w:pPr>
            <w:r w:rsidRPr="00693D69">
              <w:rPr>
                <w:lang w:val="en-GB"/>
              </w:rPr>
              <w:t>Jul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0FD9D3" w14:textId="421098D9"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324574F" w14:textId="40EE76C8"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03-26-16-13-523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363B81" w14:textId="77777777" w:rsidR="00693D69" w:rsidRPr="00693D69" w:rsidRDefault="00693D69" w:rsidP="007A5EA7">
            <w:pPr>
              <w:pStyle w:val="CDITable-RowCentresmaller"/>
              <w:rPr>
                <w:lang w:val="en-GB"/>
              </w:rPr>
            </w:pPr>
            <w:r w:rsidRPr="00693D69">
              <w:rPr>
                <w:lang w:val="en-GB"/>
              </w:rPr>
              <w:t>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959A7A"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54399F"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3379FB"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4DB5744"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AFB7AD"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2637DF"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3A3F8D" w14:textId="77777777" w:rsidR="00693D69" w:rsidRPr="00693D69" w:rsidRDefault="00693D69" w:rsidP="00693D69">
            <w:pPr>
              <w:pStyle w:val="CDITable-RowLeftsmaller"/>
              <w:rPr>
                <w:lang w:val="en-GB"/>
              </w:rPr>
            </w:pPr>
            <w:r w:rsidRPr="00693D69">
              <w:rPr>
                <w:lang w:val="en-GB"/>
              </w:rPr>
              <w:t>Unknown</w:t>
            </w:r>
          </w:p>
        </w:tc>
      </w:tr>
      <w:tr w:rsidR="00693D69" w:rsidRPr="00693D69" w14:paraId="0EB2EC8E"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40F979" w14:textId="77777777" w:rsidR="00693D69" w:rsidRPr="00693D69" w:rsidRDefault="00693D69" w:rsidP="00693D69">
            <w:pPr>
              <w:pStyle w:val="CDITable-RowLeftsmaller"/>
              <w:rPr>
                <w:lang w:val="en-GB"/>
              </w:rPr>
            </w:pPr>
            <w:r w:rsidRPr="00693D69">
              <w:rPr>
                <w:lang w:val="en-GB"/>
              </w:rPr>
              <w:lastRenderedPageBreak/>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AF8A0B" w14:textId="77777777" w:rsidR="00693D69" w:rsidRPr="00693D69" w:rsidRDefault="00693D69" w:rsidP="00693D69">
            <w:pPr>
              <w:pStyle w:val="CDITable-RowLeftsmaller"/>
              <w:rPr>
                <w:lang w:val="en-GB"/>
              </w:rPr>
            </w:pPr>
            <w:r w:rsidRPr="00693D69">
              <w:rPr>
                <w:lang w:val="en-GB"/>
              </w:rPr>
              <w:t>Jul</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4FC832" w14:textId="6BEA42A9"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AC01E33" w14:textId="68E1F668"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03-13-11/13-10-523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536411" w14:textId="77777777" w:rsidR="00693D69" w:rsidRPr="00693D69" w:rsidRDefault="00693D69" w:rsidP="007A5EA7">
            <w:pPr>
              <w:pStyle w:val="CDITable-RowCentresmaller"/>
              <w:rPr>
                <w:lang w:val="en-GB"/>
              </w:rPr>
            </w:pPr>
            <w:r w:rsidRPr="00693D69">
              <w:rPr>
                <w:lang w:val="en-GB"/>
              </w:rPr>
              <w:t>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32BC56"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70191D"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580609F"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07B3F6"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8FDC7B" w14:textId="77777777" w:rsidR="00693D69" w:rsidRPr="00693D69" w:rsidRDefault="00693D69" w:rsidP="00693D69">
            <w:pPr>
              <w:pStyle w:val="CDITable-RowLeftsmaller"/>
              <w:rPr>
                <w:lang w:val="en-GB"/>
              </w:rPr>
            </w:pPr>
            <w:r w:rsidRPr="00693D69">
              <w:rPr>
                <w:lang w:val="en-GB"/>
              </w:rPr>
              <w:t>Raw egg miso aioli</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0A14AF" w14:textId="150C2C7B" w:rsidR="00693D69" w:rsidRPr="00693D69" w:rsidRDefault="00693D69" w:rsidP="00693D69">
            <w:pPr>
              <w:pStyle w:val="CDITable-RowLeftsmaller"/>
              <w:rPr>
                <w:lang w:val="en-GB"/>
              </w:rPr>
            </w:pPr>
            <w:r w:rsidRPr="00693D69">
              <w:rPr>
                <w:lang w:val="en-GB"/>
              </w:rPr>
              <w:t>Eggs – sauce/</w:t>
            </w:r>
            <w:r w:rsidR="00B94179">
              <w:rPr>
                <w:lang w:val="en-GB"/>
              </w:rPr>
              <w:t xml:space="preserve"> </w:t>
            </w:r>
            <w:r w:rsidRPr="00693D69">
              <w:rPr>
                <w:lang w:val="en-GB"/>
              </w:rPr>
              <w:t>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C82150"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0F1F5199"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29CC0C"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858E46" w14:textId="77777777" w:rsidR="00693D69" w:rsidRPr="00693D69" w:rsidRDefault="00693D69" w:rsidP="00693D69">
            <w:pPr>
              <w:pStyle w:val="CDITable-RowLeftsmaller"/>
              <w:rPr>
                <w:lang w:val="en-GB"/>
              </w:rPr>
            </w:pPr>
            <w:r w:rsidRPr="00693D69">
              <w:rPr>
                <w:lang w:val="en-GB"/>
              </w:rPr>
              <w:t>Aug</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AFE9D4"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AA1327" w14:textId="6802E47E"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03-14-10-08-523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AD8E4C" w14:textId="77777777" w:rsidR="00693D69" w:rsidRPr="00693D69" w:rsidRDefault="00693D69" w:rsidP="007A5EA7">
            <w:pPr>
              <w:pStyle w:val="CDITable-RowCentresmaller"/>
              <w:rPr>
                <w:lang w:val="en-GB"/>
              </w:rPr>
            </w:pPr>
            <w:r w:rsidRPr="00693D69">
              <w:rPr>
                <w:lang w:val="en-GB"/>
              </w:rPr>
              <w:t>7</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38A5E5" w14:textId="77777777" w:rsidR="00693D69" w:rsidRPr="00693D69" w:rsidRDefault="00693D69" w:rsidP="007A5EA7">
            <w:pPr>
              <w:pStyle w:val="CDITable-RowCentresmaller"/>
              <w:rPr>
                <w:lang w:val="en-GB"/>
              </w:rPr>
            </w:pPr>
            <w:r w:rsidRPr="00693D69">
              <w:rPr>
                <w:lang w:val="en-GB"/>
              </w:rPr>
              <w:t>4</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410315"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1FFBA4"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05B990"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ACB43D"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8B435A"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A3C090" w14:textId="77777777" w:rsidR="00693D69" w:rsidRPr="00693D69" w:rsidRDefault="00693D69" w:rsidP="00693D69">
            <w:pPr>
              <w:pStyle w:val="CDITable-RowLeftsmaller"/>
              <w:rPr>
                <w:lang w:val="en-GB"/>
              </w:rPr>
            </w:pPr>
            <w:r w:rsidRPr="00693D69">
              <w:rPr>
                <w:lang w:val="en-GB"/>
              </w:rPr>
              <w:t>Unknown</w:t>
            </w:r>
          </w:p>
        </w:tc>
      </w:tr>
      <w:tr w:rsidR="00693D69" w:rsidRPr="00693D69" w14:paraId="20DC22AF"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8A02AB"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C953AC8" w14:textId="77777777" w:rsidR="00693D69" w:rsidRPr="00693D69" w:rsidRDefault="00693D69" w:rsidP="00693D69">
            <w:pPr>
              <w:pStyle w:val="CDITable-RowLeftsmaller"/>
              <w:rPr>
                <w:lang w:val="en-GB"/>
              </w:rPr>
            </w:pPr>
            <w:r w:rsidRPr="00693D69">
              <w:rPr>
                <w:lang w:val="en-GB"/>
              </w:rPr>
              <w:t>Aug</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FCCA44" w14:textId="77777777" w:rsidR="00693D69" w:rsidRPr="00693D69" w:rsidRDefault="00693D69" w:rsidP="00693D69">
            <w:pPr>
              <w:pStyle w:val="CDITable-RowLeftsmaller"/>
              <w:rPr>
                <w:lang w:val="en-GB"/>
              </w:rPr>
            </w:pPr>
            <w:r w:rsidRPr="00693D69">
              <w:rPr>
                <w:lang w:val="en-GB"/>
              </w:rPr>
              <w:t>Private residence</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3E89B13" w14:textId="18FCD28C"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03-25-18-11-523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91F1DB" w14:textId="77777777" w:rsidR="00693D69" w:rsidRPr="00693D69" w:rsidRDefault="00693D69" w:rsidP="007A5EA7">
            <w:pPr>
              <w:pStyle w:val="CDITable-RowCentresmaller"/>
              <w:rPr>
                <w:lang w:val="en-GB"/>
              </w:rPr>
            </w:pPr>
            <w:r w:rsidRPr="00693D69">
              <w:rPr>
                <w:lang w:val="en-GB"/>
              </w:rPr>
              <w:t>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2F8431C"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33803C"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CB4967"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CBB276"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8A1BA1"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652C342"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1997A9" w14:textId="77777777" w:rsidR="00693D69" w:rsidRPr="00693D69" w:rsidRDefault="00693D69" w:rsidP="00693D69">
            <w:pPr>
              <w:pStyle w:val="CDITable-RowLeftsmaller"/>
              <w:rPr>
                <w:lang w:val="en-GB"/>
              </w:rPr>
            </w:pPr>
            <w:r w:rsidRPr="00693D69">
              <w:rPr>
                <w:lang w:val="en-GB"/>
              </w:rPr>
              <w:t>Unknown</w:t>
            </w:r>
          </w:p>
        </w:tc>
      </w:tr>
      <w:tr w:rsidR="00693D69" w:rsidRPr="00693D69" w14:paraId="71B0F726"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2B69D1"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875362" w14:textId="77777777" w:rsidR="00693D69" w:rsidRPr="00693D69" w:rsidRDefault="00693D69" w:rsidP="00693D69">
            <w:pPr>
              <w:pStyle w:val="CDITable-RowLeftsmaller"/>
              <w:rPr>
                <w:lang w:val="en-GB"/>
              </w:rPr>
            </w:pPr>
            <w:r w:rsidRPr="00693D69">
              <w:rPr>
                <w:lang w:val="en-GB"/>
              </w:rPr>
              <w:t>Aug</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96DC5A" w14:textId="54481213"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902503" w14:textId="6CA02B49"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8E8C666"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0FF684"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71206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EF44828"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8130B2"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3361AC6"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ADC604"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92681E" w14:textId="77777777" w:rsidR="00693D69" w:rsidRPr="00693D69" w:rsidRDefault="00693D69" w:rsidP="00693D69">
            <w:pPr>
              <w:pStyle w:val="CDITable-RowLeftsmaller"/>
              <w:rPr>
                <w:lang w:val="en-GB"/>
              </w:rPr>
            </w:pPr>
            <w:r w:rsidRPr="00693D69">
              <w:rPr>
                <w:lang w:val="en-GB"/>
              </w:rPr>
              <w:t>Unknown</w:t>
            </w:r>
          </w:p>
        </w:tc>
      </w:tr>
      <w:tr w:rsidR="00693D69" w:rsidRPr="00693D69" w14:paraId="26BAC078"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066C1C"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A6E3906" w14:textId="77777777" w:rsidR="00693D69" w:rsidRPr="00693D69" w:rsidRDefault="00693D69" w:rsidP="00693D69">
            <w:pPr>
              <w:pStyle w:val="CDITable-RowLeftsmaller"/>
              <w:rPr>
                <w:lang w:val="en-GB"/>
              </w:rPr>
            </w:pPr>
            <w:r w:rsidRPr="00693D69">
              <w:rPr>
                <w:lang w:val="en-GB"/>
              </w:rPr>
              <w:t>Sep</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8E86A1" w14:textId="77777777" w:rsidR="00693D69" w:rsidRPr="00693D69" w:rsidRDefault="00693D69" w:rsidP="00693D69">
            <w:pPr>
              <w:pStyle w:val="CDITable-RowLeftsmaller"/>
              <w:rPr>
                <w:lang w:val="en-GB"/>
              </w:rPr>
            </w:pPr>
            <w:r w:rsidRPr="00693D69">
              <w:rPr>
                <w:lang w:val="en-GB"/>
              </w:rPr>
              <w:t>Correctional facility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CF9418" w14:textId="1F51BA14"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03-11-15-10-523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71531A" w14:textId="77777777" w:rsidR="00693D69" w:rsidRPr="00693D69" w:rsidRDefault="00693D69" w:rsidP="007A5EA7">
            <w:pPr>
              <w:pStyle w:val="CDITable-RowCentresmaller"/>
              <w:rPr>
                <w:lang w:val="en-GB"/>
              </w:rPr>
            </w:pPr>
            <w:r w:rsidRPr="00693D69">
              <w:rPr>
                <w:lang w:val="en-GB"/>
              </w:rPr>
              <w:t>36</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8E0C58"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77C8E93"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764198"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3BF33CA"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32C8D7"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4FAEA1"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7EB3E1D"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34CFC093"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767E94"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E2DC72" w14:textId="77777777" w:rsidR="00693D69" w:rsidRPr="00693D69" w:rsidRDefault="00693D69" w:rsidP="00693D69">
            <w:pPr>
              <w:pStyle w:val="CDITable-RowLeftsmaller"/>
              <w:rPr>
                <w:lang w:val="en-GB"/>
              </w:rPr>
            </w:pPr>
            <w:r w:rsidRPr="00693D69">
              <w:rPr>
                <w:lang w:val="en-GB"/>
              </w:rPr>
              <w:t>Oct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32FAB60" w14:textId="77777777" w:rsidR="00693D69" w:rsidRPr="00693D69" w:rsidRDefault="00693D69" w:rsidP="00693D69">
            <w:pPr>
              <w:pStyle w:val="CDITable-RowLeftsmaller"/>
              <w:rPr>
                <w:lang w:val="en-GB"/>
              </w:rPr>
            </w:pPr>
            <w:r w:rsidRPr="00693D69">
              <w:rPr>
                <w:lang w:val="en-GB"/>
              </w:rPr>
              <w:t>Commercial caterer</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CE50EC" w14:textId="77777777" w:rsidR="00693D69" w:rsidRPr="00693D69" w:rsidRDefault="00693D69" w:rsidP="00693D69">
            <w:pPr>
              <w:pStyle w:val="CDITable-RowLeftsmaller"/>
              <w:rPr>
                <w:lang w:val="en-GB"/>
              </w:rPr>
            </w:pPr>
            <w:r w:rsidRPr="00693D69">
              <w:rPr>
                <w:lang w:val="en-GB"/>
              </w:rPr>
              <w:t>Unknown (suspected viral)</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035FC7" w14:textId="77777777" w:rsidR="00693D69" w:rsidRPr="00693D69" w:rsidRDefault="00693D69" w:rsidP="007A5EA7">
            <w:pPr>
              <w:pStyle w:val="CDITable-RowCentresmaller"/>
              <w:rPr>
                <w:lang w:val="en-GB"/>
              </w:rPr>
            </w:pPr>
            <w:r w:rsidRPr="00693D69">
              <w:rPr>
                <w:lang w:val="en-GB"/>
              </w:rPr>
              <w:t>24</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7E1A4D"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C3E0F9"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59AAAF7" w14:textId="77777777" w:rsidR="00693D69" w:rsidRPr="00693D69" w:rsidRDefault="00693D69" w:rsidP="007A5EA7">
            <w:pPr>
              <w:pStyle w:val="CDITable-RowCentresmaller"/>
              <w:rPr>
                <w:lang w:val="en-GB"/>
              </w:rPr>
            </w:pPr>
            <w:r w:rsidRPr="00693D69">
              <w:rPr>
                <w:lang w:val="en-GB"/>
              </w:rPr>
              <w:t>A</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9D9EE6"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E596E1" w14:textId="77777777" w:rsidR="00693D69" w:rsidRPr="00693D69" w:rsidRDefault="00693D69" w:rsidP="00693D69">
            <w:pPr>
              <w:pStyle w:val="CDITable-RowLeftsmaller"/>
              <w:rPr>
                <w:lang w:val="en-GB"/>
              </w:rPr>
            </w:pPr>
            <w:r w:rsidRPr="00693D69">
              <w:rPr>
                <w:lang w:val="en-GB"/>
              </w:rPr>
              <w:t>Sandwiches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8D9E77D" w14:textId="0F13317F"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A9297A1" w14:textId="77777777" w:rsidR="00693D69" w:rsidRPr="00693D69" w:rsidRDefault="00693D69" w:rsidP="00693D69">
            <w:pPr>
              <w:pStyle w:val="CDITable-RowLeftsmaller"/>
              <w:rPr>
                <w:lang w:val="en-GB"/>
              </w:rPr>
            </w:pPr>
            <w:r w:rsidRPr="00693D69">
              <w:rPr>
                <w:lang w:val="en-GB"/>
              </w:rPr>
              <w:t>Food handler contamination, Person to food to person</w:t>
            </w:r>
          </w:p>
        </w:tc>
      </w:tr>
      <w:tr w:rsidR="00693D69" w:rsidRPr="00693D69" w14:paraId="29E11AF2"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1B8D03"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FD7C1D" w14:textId="77777777" w:rsidR="00693D69" w:rsidRPr="00693D69" w:rsidRDefault="00693D69" w:rsidP="00693D69">
            <w:pPr>
              <w:pStyle w:val="CDITable-RowLeftsmaller"/>
              <w:rPr>
                <w:lang w:val="en-GB"/>
              </w:rPr>
            </w:pPr>
            <w:r w:rsidRPr="00693D69">
              <w:rPr>
                <w:lang w:val="en-GB"/>
              </w:rPr>
              <w:t>Oct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8F3E12" w14:textId="77777777" w:rsidR="00693D69" w:rsidRPr="00693D69" w:rsidRDefault="00693D69" w:rsidP="00693D69">
            <w:pPr>
              <w:pStyle w:val="CDITable-RowLeftsmaller"/>
              <w:rPr>
                <w:lang w:val="en-GB"/>
              </w:rPr>
            </w:pPr>
            <w:r w:rsidRPr="00693D69">
              <w:rPr>
                <w:lang w:val="en-GB"/>
              </w:rPr>
              <w:t>Correctional facility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54D3B10" w14:textId="7778622F"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03-11-15-10-523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EDFBED6" w14:textId="77777777" w:rsidR="00693D69" w:rsidRPr="00693D69" w:rsidRDefault="00693D69" w:rsidP="007A5EA7">
            <w:pPr>
              <w:pStyle w:val="CDITable-RowCentresmaller"/>
              <w:rPr>
                <w:lang w:val="en-GB"/>
              </w:rPr>
            </w:pPr>
            <w:r w:rsidRPr="00693D69">
              <w:rPr>
                <w:lang w:val="en-GB"/>
              </w:rPr>
              <w:t>11</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8A8F268"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4685162"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06C8AA"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C4CCDBD"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97DBD67" w14:textId="77777777" w:rsidR="00693D69" w:rsidRPr="00693D69" w:rsidRDefault="00693D69" w:rsidP="00693D69">
            <w:pPr>
              <w:pStyle w:val="CDITable-RowLeftsmaller"/>
              <w:rPr>
                <w:lang w:val="en-GB"/>
              </w:rPr>
            </w:pPr>
            <w:r w:rsidRPr="00693D69">
              <w:rPr>
                <w:lang w:val="en-GB"/>
              </w:rPr>
              <w:t>Raw egg milkshake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D7F374" w14:textId="77777777" w:rsidR="00693D69" w:rsidRPr="00693D69" w:rsidRDefault="00693D69" w:rsidP="00693D69">
            <w:pPr>
              <w:pStyle w:val="CDITable-RowLeftsmaller"/>
              <w:rPr>
                <w:lang w:val="en-GB"/>
              </w:rPr>
            </w:pPr>
            <w:r w:rsidRPr="00693D69">
              <w:rPr>
                <w:lang w:val="en-GB"/>
              </w:rPr>
              <w:t>Eggs – drink</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2A39D95"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1D68BFD4"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D38A22"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671A7C" w14:textId="77777777" w:rsidR="00693D69" w:rsidRPr="00693D69" w:rsidRDefault="00693D69" w:rsidP="00693D69">
            <w:pPr>
              <w:pStyle w:val="CDITable-RowLeftsmaller"/>
              <w:rPr>
                <w:lang w:val="en-GB"/>
              </w:rPr>
            </w:pPr>
            <w:r w:rsidRPr="00693D69">
              <w:rPr>
                <w:lang w:val="en-GB"/>
              </w:rPr>
              <w:t>Oct</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6FE29C" w14:textId="18C18CED"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555329" w14:textId="363C8DFD"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03-17-11-12-523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643998"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E022CB3"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4799682"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78FDE01"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44B1F7" w14:textId="77777777" w:rsidR="00693D69" w:rsidRPr="00693D69" w:rsidRDefault="00693D69" w:rsidP="00693D69">
            <w:pPr>
              <w:pStyle w:val="CDITable-RowLeftsmaller"/>
              <w:rPr>
                <w:lang w:val="en-GB"/>
              </w:rPr>
            </w:pPr>
            <w:r w:rsidRPr="00693D69">
              <w:rPr>
                <w:lang w:val="en-GB"/>
              </w:rPr>
              <w:t>No formal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6C3641" w14:textId="77777777" w:rsidR="00693D69" w:rsidRPr="00693D69" w:rsidRDefault="00693D69" w:rsidP="00693D69">
            <w:pPr>
              <w:pStyle w:val="CDITable-RowLeftsmaller"/>
              <w:rPr>
                <w:lang w:val="en-GB"/>
              </w:rPr>
            </w:pPr>
            <w:r w:rsidRPr="00693D69">
              <w:rPr>
                <w:lang w:val="en-GB"/>
              </w:rPr>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D6A608A" w14:textId="77777777" w:rsidR="00693D69" w:rsidRPr="00693D69" w:rsidRDefault="00693D69" w:rsidP="00693D69">
            <w:pPr>
              <w:pStyle w:val="CDITable-RowLeftsmaller"/>
              <w:rPr>
                <w:lang w:val="en-GB"/>
              </w:rPr>
            </w:pPr>
            <w:r w:rsidRPr="00693D69">
              <w:rPr>
                <w:lang w:val="en-GB"/>
              </w:rPr>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5064A9A" w14:textId="77777777" w:rsidR="00693D69" w:rsidRPr="00693D69" w:rsidRDefault="00693D69" w:rsidP="00693D69">
            <w:pPr>
              <w:pStyle w:val="CDITable-RowLeftsmaller"/>
              <w:rPr>
                <w:lang w:val="en-GB"/>
              </w:rPr>
            </w:pPr>
            <w:r w:rsidRPr="00693D69">
              <w:rPr>
                <w:lang w:val="en-GB"/>
              </w:rPr>
              <w:t>Unknown</w:t>
            </w:r>
          </w:p>
        </w:tc>
      </w:tr>
      <w:tr w:rsidR="00693D69" w:rsidRPr="00693D69" w14:paraId="6D1558CB"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93DF3D"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E7FBFC" w14:textId="77777777" w:rsidR="00693D69" w:rsidRPr="00693D69" w:rsidRDefault="00693D69" w:rsidP="00693D69">
            <w:pPr>
              <w:pStyle w:val="CDITable-RowLeftsmaller"/>
              <w:rPr>
                <w:lang w:val="en-GB"/>
              </w:rPr>
            </w:pPr>
            <w:r w:rsidRPr="00693D69">
              <w:rPr>
                <w:lang w:val="en-GB"/>
              </w:rPr>
              <w:t>Nov</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BBA9756" w14:textId="3A92472E"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04C9F35" w14:textId="7F2AE635"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6845A05" w14:textId="77777777" w:rsidR="00693D69" w:rsidRPr="00693D69" w:rsidRDefault="00693D69" w:rsidP="007A5EA7">
            <w:pPr>
              <w:pStyle w:val="CDITable-RowCentresmaller"/>
              <w:rPr>
                <w:lang w:val="en-GB"/>
              </w:rPr>
            </w:pPr>
            <w:r w:rsidRPr="00693D69">
              <w:rPr>
                <w:lang w:val="en-GB"/>
              </w:rPr>
              <w:t>10</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7E3A45" w14:textId="77777777" w:rsidR="00693D69" w:rsidRPr="00693D69" w:rsidRDefault="00693D69" w:rsidP="007A5EA7">
            <w:pPr>
              <w:pStyle w:val="CDITable-RowCentresmaller"/>
              <w:rPr>
                <w:lang w:val="en-GB"/>
              </w:rPr>
            </w:pPr>
            <w:r w:rsidRPr="00693D69">
              <w:rPr>
                <w:lang w:val="en-GB"/>
              </w:rPr>
              <w:t>2</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8E6A12"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883472"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50AF4B"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F61745D" w14:textId="77777777" w:rsidR="00693D69" w:rsidRPr="00693D69" w:rsidRDefault="00693D69" w:rsidP="00693D69">
            <w:pPr>
              <w:pStyle w:val="CDITable-RowLeftsmaller"/>
              <w:rPr>
                <w:lang w:val="en-GB"/>
              </w:rPr>
            </w:pPr>
            <w:r w:rsidRPr="00693D69">
              <w:rPr>
                <w:lang w:val="en-GB"/>
              </w:rPr>
              <w:t>Raw egg aioli</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B9DC65" w14:textId="6E5E7B33" w:rsidR="00693D69" w:rsidRPr="00693D69" w:rsidRDefault="00693D69" w:rsidP="00693D69">
            <w:pPr>
              <w:pStyle w:val="CDITable-RowLeftsmaller"/>
              <w:rPr>
                <w:lang w:val="en-GB"/>
              </w:rPr>
            </w:pPr>
            <w:r w:rsidRPr="00693D69">
              <w:rPr>
                <w:lang w:val="en-GB"/>
              </w:rPr>
              <w:t>Eggs – sauce/</w:t>
            </w:r>
            <w:r w:rsidR="00B94179">
              <w:rPr>
                <w:lang w:val="en-GB"/>
              </w:rPr>
              <w:t xml:space="preserve"> </w:t>
            </w:r>
            <w:r w:rsidRPr="00693D69">
              <w:rPr>
                <w:lang w:val="en-GB"/>
              </w:rPr>
              <w:t>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D48CE0A"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7D81D9E9"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FC4F6A" w14:textId="77777777" w:rsidR="00693D69" w:rsidRPr="00693D69" w:rsidRDefault="00693D69" w:rsidP="00693D69">
            <w:pPr>
              <w:pStyle w:val="CDITable-RowLeftsmaller"/>
              <w:rPr>
                <w:lang w:val="en-GB"/>
              </w:rPr>
            </w:pPr>
            <w:r w:rsidRPr="00693D69">
              <w:rPr>
                <w:lang w:val="en-GB"/>
              </w:rPr>
              <w:lastRenderedPageBreak/>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7F9675" w14:textId="77777777" w:rsidR="00693D69" w:rsidRPr="00693D69" w:rsidRDefault="00693D69" w:rsidP="00693D69">
            <w:pPr>
              <w:pStyle w:val="CDITable-RowLeftsmaller"/>
              <w:rPr>
                <w:lang w:val="en-GB"/>
              </w:rPr>
            </w:pPr>
            <w:r w:rsidRPr="00693D69">
              <w:rPr>
                <w:lang w:val="en-GB"/>
              </w:rPr>
              <w:t>Nov</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1BBF77F" w14:textId="7DF58A4D"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31299AE" w14:textId="77777777" w:rsidR="00693D69" w:rsidRPr="00693D69" w:rsidRDefault="00693D69" w:rsidP="00693D69">
            <w:pPr>
              <w:pStyle w:val="CDITable-RowLeftsmaller"/>
              <w:rPr>
                <w:lang w:val="en-GB"/>
              </w:rPr>
            </w:pPr>
            <w:r w:rsidRPr="00693D69">
              <w:rPr>
                <w:lang w:val="en-GB"/>
              </w:rPr>
              <w:t>Unknown (suspected viral)</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9E7A2E" w14:textId="77777777" w:rsidR="00693D69" w:rsidRPr="00693D69" w:rsidRDefault="00693D69" w:rsidP="007A5EA7">
            <w:pPr>
              <w:pStyle w:val="CDITable-RowCentresmaller"/>
              <w:rPr>
                <w:lang w:val="en-GB"/>
              </w:rPr>
            </w:pPr>
            <w:r w:rsidRPr="00693D69">
              <w:rPr>
                <w:lang w:val="en-GB"/>
              </w:rPr>
              <w:t>19</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C22BF9" w14:textId="77777777" w:rsidR="00693D69" w:rsidRPr="00693D69" w:rsidRDefault="00693D69" w:rsidP="007A5EA7">
            <w:pPr>
              <w:pStyle w:val="CDITable-RowCentresmaller"/>
              <w:rPr>
                <w:lang w:val="en-GB"/>
              </w:rPr>
            </w:pPr>
            <w:r w:rsidRPr="00693D69">
              <w:rPr>
                <w:lang w:val="en-GB"/>
              </w:rPr>
              <w:t>0</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1DD3A2"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84CE86F" w14:textId="77777777" w:rsidR="00693D69" w:rsidRPr="00693D69" w:rsidRDefault="00693D69" w:rsidP="007A5EA7">
            <w:pPr>
              <w:pStyle w:val="CDITable-RowCentresmaller"/>
              <w:rPr>
                <w:lang w:val="en-GB"/>
              </w:rPr>
            </w:pPr>
            <w:r w:rsidRPr="00693D69">
              <w:rPr>
                <w:lang w:val="en-GB"/>
              </w:rPr>
              <w:t>A</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7DCA74" w14:textId="77777777" w:rsidR="00693D69" w:rsidRPr="00693D69" w:rsidRDefault="00693D69" w:rsidP="00693D69">
            <w:pPr>
              <w:pStyle w:val="CDITable-RowLeftsmaller"/>
              <w:rPr>
                <w:lang w:val="en-GB"/>
              </w:rPr>
            </w:pPr>
            <w:r w:rsidRPr="00693D69">
              <w:rPr>
                <w:lang w:val="en-GB"/>
              </w:rPr>
              <w:t>Case control study</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CCC610" w14:textId="77777777" w:rsidR="00693D69" w:rsidRPr="00693D69" w:rsidRDefault="00693D69" w:rsidP="00693D69">
            <w:pPr>
              <w:pStyle w:val="CDITable-RowLeftsmaller"/>
              <w:rPr>
                <w:lang w:val="en-GB"/>
              </w:rPr>
            </w:pPr>
            <w:r w:rsidRPr="00693D69">
              <w:rPr>
                <w:lang w:val="en-GB"/>
              </w:rPr>
              <w:t>Noodle salad</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FD752D0" w14:textId="67B3F61C"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290F132" w14:textId="77777777" w:rsidR="00693D69" w:rsidRPr="00693D69" w:rsidRDefault="00693D69" w:rsidP="00693D69">
            <w:pPr>
              <w:pStyle w:val="CDITable-RowLeftsmaller"/>
              <w:rPr>
                <w:lang w:val="en-GB"/>
              </w:rPr>
            </w:pPr>
            <w:r w:rsidRPr="00693D69">
              <w:rPr>
                <w:lang w:val="en-GB"/>
              </w:rPr>
              <w:t>Unknown</w:t>
            </w:r>
          </w:p>
        </w:tc>
      </w:tr>
      <w:tr w:rsidR="00693D69" w:rsidRPr="00693D69" w14:paraId="467FEDAD"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91BC2C"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ECDFFD" w14:textId="77777777" w:rsidR="00693D69" w:rsidRPr="00693D69" w:rsidRDefault="00693D69" w:rsidP="00693D69">
            <w:pPr>
              <w:pStyle w:val="CDITable-RowLeftsmaller"/>
              <w:rPr>
                <w:lang w:val="en-GB"/>
              </w:rPr>
            </w:pPr>
            <w:r w:rsidRPr="00693D69">
              <w:rPr>
                <w:lang w:val="en-GB"/>
              </w:rPr>
              <w:t>Nov</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859DE6E" w14:textId="77777777" w:rsidR="00693D69" w:rsidRPr="00693D69" w:rsidRDefault="00693D69" w:rsidP="00693D69">
            <w:pPr>
              <w:pStyle w:val="CDITable-RowLeftsmaller"/>
              <w:rPr>
                <w:lang w:val="en-GB"/>
              </w:rPr>
            </w:pPr>
            <w:r w:rsidRPr="00693D69">
              <w:rPr>
                <w:lang w:val="en-GB"/>
              </w:rPr>
              <w:t>Take-away</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AB6DC8F" w14:textId="2B52E4CF"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4380F12" w14:textId="77777777" w:rsidR="00693D69" w:rsidRPr="00693D69" w:rsidRDefault="00693D69" w:rsidP="007A5EA7">
            <w:pPr>
              <w:pStyle w:val="CDITable-RowCentresmaller"/>
              <w:rPr>
                <w:lang w:val="en-GB"/>
              </w:rPr>
            </w:pPr>
            <w:r w:rsidRPr="00693D69">
              <w:rPr>
                <w:lang w:val="en-GB"/>
              </w:rPr>
              <w:t>28</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5A71D6D" w14:textId="77777777" w:rsidR="00693D69" w:rsidRPr="00693D69" w:rsidRDefault="00693D69" w:rsidP="007A5EA7">
            <w:pPr>
              <w:pStyle w:val="CDITable-RowCentresmaller"/>
              <w:rPr>
                <w:lang w:val="en-GB"/>
              </w:rPr>
            </w:pPr>
            <w:r w:rsidRPr="00693D69">
              <w:rPr>
                <w:lang w:val="en-GB"/>
              </w:rPr>
              <w:t>3</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20AA0E"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288B30"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D70A1CE"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4FC2EDC" w14:textId="77777777" w:rsidR="00693D69" w:rsidRPr="00693D69" w:rsidRDefault="00693D69" w:rsidP="00693D69">
            <w:pPr>
              <w:pStyle w:val="CDITable-RowLeftsmaller"/>
              <w:rPr>
                <w:lang w:val="en-GB"/>
              </w:rPr>
            </w:pPr>
            <w:r w:rsidRPr="00693D69">
              <w:rPr>
                <w:lang w:val="en-GB"/>
              </w:rPr>
              <w:t>Vietnamese pork roll containing raw egg mayonnaise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99E6B49" w14:textId="0372D722" w:rsidR="00693D69" w:rsidRPr="00693D69" w:rsidRDefault="00693D69" w:rsidP="00693D69">
            <w:pPr>
              <w:pStyle w:val="CDITable-RowLeftsmaller"/>
              <w:rPr>
                <w:lang w:val="en-GB"/>
              </w:rPr>
            </w:pPr>
            <w:r w:rsidRPr="00693D69">
              <w:rPr>
                <w:lang w:val="en-GB"/>
              </w:rPr>
              <w:t>Eggs – sauce/</w:t>
            </w:r>
            <w:r w:rsidR="00B94179">
              <w:rPr>
                <w:lang w:val="en-GB"/>
              </w:rPr>
              <w:t xml:space="preserve"> </w:t>
            </w:r>
            <w:r w:rsidRPr="00693D69">
              <w:rPr>
                <w:lang w:val="en-GB"/>
              </w:rPr>
              <w:t>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D86C6A8" w14:textId="77777777" w:rsidR="00693D69" w:rsidRPr="00693D69" w:rsidRDefault="00693D69" w:rsidP="00693D69">
            <w:pPr>
              <w:pStyle w:val="CDITable-RowLeftsmaller"/>
              <w:rPr>
                <w:lang w:val="en-GB"/>
              </w:rPr>
            </w:pPr>
            <w:r w:rsidRPr="00693D69">
              <w:rPr>
                <w:lang w:val="en-GB"/>
              </w:rPr>
              <w:t>Ingestion of contaminated raw products</w:t>
            </w:r>
          </w:p>
        </w:tc>
      </w:tr>
      <w:tr w:rsidR="00693D69" w:rsidRPr="00693D69" w14:paraId="3F8EF5BF" w14:textId="77777777" w:rsidTr="00B94179">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4CDED1A" w14:textId="77777777" w:rsidR="00693D69" w:rsidRPr="00693D69" w:rsidRDefault="00693D69" w:rsidP="00693D69">
            <w:pPr>
              <w:pStyle w:val="CDITable-RowLeftsmaller"/>
              <w:rPr>
                <w:lang w:val="en-GB"/>
              </w:rPr>
            </w:pPr>
            <w:r w:rsidRPr="00693D69">
              <w:rPr>
                <w:lang w:val="en-GB"/>
              </w:rPr>
              <w:t>WA</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B0DBD75" w14:textId="77777777" w:rsidR="00693D69" w:rsidRPr="00693D69" w:rsidRDefault="00693D69" w:rsidP="00693D69">
            <w:pPr>
              <w:pStyle w:val="CDITable-RowLeftsmaller"/>
              <w:rPr>
                <w:lang w:val="en-GB"/>
              </w:rPr>
            </w:pPr>
            <w:r w:rsidRPr="00693D69">
              <w:rPr>
                <w:lang w:val="en-GB"/>
              </w:rPr>
              <w:t>Dec</w:t>
            </w:r>
          </w:p>
        </w:tc>
        <w:tc>
          <w:tcPr>
            <w:tcW w:w="130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92A287E" w14:textId="4FC7AF06" w:rsidR="00693D69" w:rsidRPr="00693D69" w:rsidRDefault="00693D69" w:rsidP="00693D69">
            <w:pPr>
              <w:pStyle w:val="CDITable-RowLeftsmaller"/>
              <w:rPr>
                <w:lang w:val="en-GB"/>
              </w:rPr>
            </w:pPr>
            <w:r w:rsidRPr="00693D69">
              <w:rPr>
                <w:lang w:val="en-GB"/>
              </w:rPr>
              <w:t>Restaurant/</w:t>
            </w:r>
            <w:r w:rsidR="00B94179">
              <w:rPr>
                <w:lang w:val="en-GB"/>
              </w:rPr>
              <w:t xml:space="preserve"> </w:t>
            </w:r>
            <w:r w:rsidRPr="00693D69">
              <w:rPr>
                <w:lang w:val="en-GB"/>
              </w:rPr>
              <w:t>café</w:t>
            </w:r>
          </w:p>
        </w:tc>
        <w:tc>
          <w:tcPr>
            <w:tcW w:w="158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602E56" w14:textId="4BA1A4EC" w:rsidR="00693D69" w:rsidRPr="00693D69" w:rsidRDefault="00E72C24" w:rsidP="00693D69">
            <w:pPr>
              <w:pStyle w:val="CDITable-RowLeftsmaller"/>
              <w:rPr>
                <w:lang w:val="en-GB"/>
              </w:rPr>
            </w:pPr>
            <w:r w:rsidRPr="00E72C24">
              <w:rPr>
                <w:i/>
                <w:lang w:val="en-GB"/>
              </w:rPr>
              <w:t>Salmonella</w:t>
            </w:r>
            <w:r w:rsidR="00693D69" w:rsidRPr="00693D69">
              <w:rPr>
                <w:lang w:val="en-GB"/>
              </w:rPr>
              <w:t xml:space="preserve"> Typhimurium, MLVA 03-17-09-12-523</w:t>
            </w:r>
          </w:p>
        </w:tc>
        <w:tc>
          <w:tcPr>
            <w:tcW w:w="879"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1DE5471" w14:textId="77777777" w:rsidR="00693D69" w:rsidRPr="00693D69" w:rsidRDefault="00693D69" w:rsidP="007A5EA7">
            <w:pPr>
              <w:pStyle w:val="CDITable-RowCentresmaller"/>
              <w:rPr>
                <w:lang w:val="en-GB"/>
              </w:rPr>
            </w:pPr>
            <w:r w:rsidRPr="00693D69">
              <w:rPr>
                <w:lang w:val="en-GB"/>
              </w:rPr>
              <w:t>3</w:t>
            </w:r>
          </w:p>
        </w:tc>
        <w:tc>
          <w:tcPr>
            <w:tcW w:w="119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5A1332" w14:textId="77777777" w:rsidR="00693D69" w:rsidRPr="00693D69" w:rsidRDefault="00693D69" w:rsidP="007A5EA7">
            <w:pPr>
              <w:pStyle w:val="CDITable-RowCentresmaller"/>
              <w:rPr>
                <w:lang w:val="en-GB"/>
              </w:rPr>
            </w:pPr>
            <w:r w:rsidRPr="00693D69">
              <w:rPr>
                <w:lang w:val="en-GB"/>
              </w:rPr>
              <w:t>1</w:t>
            </w:r>
          </w:p>
        </w:tc>
        <w:tc>
          <w:tcPr>
            <w:tcW w:w="935"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F9F3C16" w14:textId="77777777" w:rsidR="00693D69" w:rsidRPr="00693D69" w:rsidRDefault="00693D69" w:rsidP="007A5EA7">
            <w:pPr>
              <w:pStyle w:val="CDITable-RowCentresmaller"/>
              <w:rPr>
                <w:lang w:val="en-GB"/>
              </w:rPr>
            </w:pPr>
            <w:r w:rsidRPr="00693D69">
              <w:rPr>
                <w:lang w:val="en-GB"/>
              </w:rPr>
              <w:t>0</w:t>
            </w:r>
          </w:p>
        </w:tc>
        <w:tc>
          <w:tcPr>
            <w:tcW w:w="113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AD0D715" w14:textId="77777777" w:rsidR="00693D69" w:rsidRPr="00693D69" w:rsidRDefault="00693D69" w:rsidP="007A5EA7">
            <w:pPr>
              <w:pStyle w:val="CDITable-RowCentresmaller"/>
              <w:rPr>
                <w:lang w:val="en-GB"/>
              </w:rPr>
            </w:pPr>
            <w:r w:rsidRPr="00693D69">
              <w:rPr>
                <w:lang w:val="en-GB"/>
              </w:rPr>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8D81838" w14:textId="77777777" w:rsidR="00693D69" w:rsidRPr="00693D69" w:rsidRDefault="00693D69" w:rsidP="00693D69">
            <w:pPr>
              <w:pStyle w:val="CDITable-RowLeftsmaller"/>
              <w:rPr>
                <w:lang w:val="en-GB"/>
              </w:rPr>
            </w:pPr>
            <w:r w:rsidRPr="00693D69">
              <w:rPr>
                <w:lang w:val="en-GB"/>
              </w:rPr>
              <w:t>Case series</w:t>
            </w:r>
          </w:p>
        </w:tc>
        <w:tc>
          <w:tcPr>
            <w:tcW w:w="1333"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260326" w14:textId="77777777" w:rsidR="00693D69" w:rsidRPr="00693D69" w:rsidRDefault="00693D69" w:rsidP="00693D69">
            <w:pPr>
              <w:pStyle w:val="CDITable-RowLeftsmaller"/>
              <w:rPr>
                <w:lang w:val="en-GB"/>
              </w:rPr>
            </w:pPr>
            <w:r w:rsidRPr="00693D69">
              <w:rPr>
                <w:lang w:val="en-GB"/>
              </w:rPr>
              <w:t>Vietnamese pork rolls containing commercial mayonnaise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E53845F" w14:textId="0F95DE03" w:rsidR="00693D69" w:rsidRPr="00693D69" w:rsidRDefault="00693D69" w:rsidP="00693D69">
            <w:pPr>
              <w:pStyle w:val="CDITable-RowLeftsmaller"/>
              <w:rPr>
                <w:lang w:val="en-GB"/>
              </w:rPr>
            </w:pPr>
            <w:r w:rsidRPr="00693D69">
              <w:rPr>
                <w:lang w:val="en-GB"/>
              </w:rPr>
              <w:t>Mixed/</w:t>
            </w:r>
            <w:r w:rsidR="00B94179">
              <w:rPr>
                <w:lang w:val="en-GB"/>
              </w:rPr>
              <w:t xml:space="preserve"> </w:t>
            </w:r>
            <w:r w:rsidRPr="00693D69">
              <w:rPr>
                <w:lang w:val="en-GB"/>
              </w:rPr>
              <w:t>multiple</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50A19DD" w14:textId="77777777" w:rsidR="00693D69" w:rsidRPr="00693D69" w:rsidRDefault="00693D69" w:rsidP="00693D69">
            <w:pPr>
              <w:pStyle w:val="CDITable-RowLeftsmaller"/>
              <w:rPr>
                <w:lang w:val="en-GB"/>
              </w:rPr>
            </w:pPr>
            <w:r w:rsidRPr="00693D69">
              <w:rPr>
                <w:lang w:val="en-GB"/>
              </w:rPr>
              <w:t>Unknown</w:t>
            </w:r>
          </w:p>
        </w:tc>
      </w:tr>
    </w:tbl>
    <w:p w14:paraId="612B709D" w14:textId="29690D88" w:rsidR="00705035" w:rsidRDefault="00EE3D60" w:rsidP="00705035">
      <w:pPr>
        <w:pStyle w:val="CDITable-FirstFootnote"/>
      </w:pPr>
      <w:r w:rsidRPr="00EE3D60">
        <w:t>a</w:t>
      </w:r>
      <w:r w:rsidRPr="00EE3D60">
        <w:tab/>
        <w:t>MJOI: multi-jurisdictional outbreak investigation; ACT: Australian Capital Territory; NSW: New South Wales; NT: Northern Territory; Qld: Queensland; SA: South Australia; Tas.: Tasmania; Vic.: Victoria; WA: Western Australia.</w:t>
      </w:r>
    </w:p>
    <w:p w14:paraId="766B7B91" w14:textId="77777777" w:rsidR="00EE3D60" w:rsidRDefault="00EE3D60" w:rsidP="00EE3D60">
      <w:pPr>
        <w:pStyle w:val="CDITable-Footnote"/>
      </w:pPr>
      <w:r>
        <w:t>b</w:t>
      </w:r>
      <w:r>
        <w:tab/>
        <w:t xml:space="preserve">Month of outbreak is the month of onset of the first case or the month of notification of the first case or the month in which the investigation into the outbreak commenced. </w:t>
      </w:r>
    </w:p>
    <w:p w14:paraId="14705DD1" w14:textId="77777777" w:rsidR="00EE3D60" w:rsidRDefault="00EE3D60" w:rsidP="00EE3D60">
      <w:pPr>
        <w:pStyle w:val="CDITable-Footnote"/>
      </w:pPr>
      <w:r>
        <w:t>c</w:t>
      </w:r>
      <w:r>
        <w:tab/>
        <w:t>MLST: multi-locus sequence type; MLVA: multi-locus variable number tandem repeat analysis; PT: phage type.</w:t>
      </w:r>
    </w:p>
    <w:p w14:paraId="72A30BB3" w14:textId="3D095920" w:rsidR="00EE3D60" w:rsidRDefault="00EE3D60" w:rsidP="00EE3D60">
      <w:pPr>
        <w:pStyle w:val="CDITable-Footnote"/>
      </w:pPr>
      <w:r>
        <w:t>d</w:t>
      </w:r>
      <w:r>
        <w:tab/>
        <w:t>A: analytical epidemiological association between illness and one or more foods; D: descriptive evidence implicating the suspected vehicle or suggesting foodborne transmission; M: microbiological confirmation of aetiological agent in the suspected vehicle and cases.</w:t>
      </w:r>
      <w:r>
        <w:br w:type="page"/>
      </w:r>
    </w:p>
    <w:p w14:paraId="740ED11B" w14:textId="296E1422" w:rsidR="00EE3D60" w:rsidRDefault="00EE3D60" w:rsidP="00EE3D60">
      <w:pPr>
        <w:pStyle w:val="Heading1"/>
      </w:pPr>
      <w:bookmarkStart w:id="173" w:name="_Toc204171655"/>
      <w:r>
        <w:lastRenderedPageBreak/>
        <w:t>Appendix C</w:t>
      </w:r>
      <w:bookmarkEnd w:id="173"/>
    </w:p>
    <w:p w14:paraId="4DFF7DCA" w14:textId="2CC47FF4" w:rsidR="00EE3D60" w:rsidRDefault="00EE3D60" w:rsidP="00754F47">
      <w:pPr>
        <w:pStyle w:val="CDITable-Title"/>
        <w:spacing w:before="240"/>
      </w:pPr>
      <w:bookmarkStart w:id="174" w:name="_Toc202448111"/>
      <w:bookmarkStart w:id="175" w:name="_Toc204171907"/>
      <w:r w:rsidRPr="00EE3D60">
        <w:t xml:space="preserve">Point source foodborne and </w:t>
      </w:r>
      <w:r w:rsidRPr="00754F47">
        <w:t>probable</w:t>
      </w:r>
      <w:r w:rsidRPr="00EE3D60">
        <w:t xml:space="preserve"> foodborne outbreaks within multi-jurisdictional outbreaks and large community outbreaks, summary for OzFoodNet sites, Australia, 2018</w:t>
      </w:r>
      <w:bookmarkEnd w:id="174"/>
      <w:bookmarkEnd w:id="175"/>
    </w:p>
    <w:tbl>
      <w:tblPr>
        <w:tblW w:w="0" w:type="auto"/>
        <w:tblLayout w:type="fixed"/>
        <w:tblCellMar>
          <w:left w:w="0" w:type="dxa"/>
          <w:right w:w="0" w:type="dxa"/>
        </w:tblCellMar>
        <w:tblLook w:val="0000" w:firstRow="0" w:lastRow="0" w:firstColumn="0" w:lastColumn="0" w:noHBand="0" w:noVBand="0"/>
        <w:tblCaption w:val="Appendix C: Point source foodborne and probable foodborne outbreaks within multi-jurisdictional outbreaks and large community outbreaks, summary for OzFoodNet sites, Australia, 2018"/>
        <w:tblDescription w:val="Appendix C describes each point source foodborne outbreak reported in Australia in 2018 by OzFoodNet site. Information is provided on the month, food preparation setting, aetiological agent responsible, number of people ill (including hospitalisations and fatalities), level of evidence, epidemiological study type, responsible food vehicles, commodity and contamination factor."/>
      </w:tblPr>
      <w:tblGrid>
        <w:gridCol w:w="1247"/>
        <w:gridCol w:w="794"/>
        <w:gridCol w:w="1247"/>
        <w:gridCol w:w="1588"/>
        <w:gridCol w:w="878"/>
        <w:gridCol w:w="1276"/>
        <w:gridCol w:w="1020"/>
        <w:gridCol w:w="1106"/>
        <w:gridCol w:w="1502"/>
        <w:gridCol w:w="1248"/>
        <w:gridCol w:w="1247"/>
        <w:gridCol w:w="1417"/>
      </w:tblGrid>
      <w:tr w:rsidR="00F94841" w:rsidRPr="00F94841" w14:paraId="0B68E15B" w14:textId="77777777" w:rsidTr="00FB2E8D">
        <w:trPr>
          <w:trHeight w:val="20"/>
          <w:tblHeader/>
        </w:trPr>
        <w:tc>
          <w:tcPr>
            <w:tcW w:w="1247" w:type="dxa"/>
            <w:shd w:val="clear" w:color="auto" w:fill="1E4496" w:themeFill="text2"/>
            <w:tcMar>
              <w:top w:w="113" w:type="dxa"/>
              <w:left w:w="113" w:type="dxa"/>
              <w:bottom w:w="113" w:type="dxa"/>
              <w:right w:w="113" w:type="dxa"/>
            </w:tcMar>
            <w:vAlign w:val="bottom"/>
          </w:tcPr>
          <w:p w14:paraId="6F37C45F" w14:textId="77777777" w:rsidR="00F94841" w:rsidRPr="00F94841" w:rsidRDefault="00F94841" w:rsidP="005F58E9">
            <w:pPr>
              <w:pStyle w:val="CDITable-HeaderRowLeftsmaller"/>
            </w:pPr>
            <w:r w:rsidRPr="00F94841">
              <w:t>Jurisdiction</w:t>
            </w:r>
            <w:r w:rsidRPr="00F94841">
              <w:rPr>
                <w:vertAlign w:val="superscript"/>
              </w:rPr>
              <w:t>a</w:t>
            </w:r>
          </w:p>
        </w:tc>
        <w:tc>
          <w:tcPr>
            <w:tcW w:w="794" w:type="dxa"/>
            <w:shd w:val="clear" w:color="auto" w:fill="1E4496" w:themeFill="text2"/>
            <w:tcMar>
              <w:top w:w="113" w:type="dxa"/>
              <w:left w:w="113" w:type="dxa"/>
              <w:bottom w:w="113" w:type="dxa"/>
              <w:right w:w="113" w:type="dxa"/>
            </w:tcMar>
            <w:vAlign w:val="bottom"/>
          </w:tcPr>
          <w:p w14:paraId="4975578A" w14:textId="77777777" w:rsidR="00F94841" w:rsidRPr="00F94841" w:rsidRDefault="00F94841" w:rsidP="005F58E9">
            <w:pPr>
              <w:pStyle w:val="CDITable-HeaderRowLeftsmaller"/>
            </w:pPr>
            <w:r w:rsidRPr="00F94841">
              <w:t>Month</w:t>
            </w:r>
            <w:r w:rsidRPr="00F94841">
              <w:rPr>
                <w:vertAlign w:val="superscript"/>
              </w:rPr>
              <w:t>b</w:t>
            </w:r>
          </w:p>
        </w:tc>
        <w:tc>
          <w:tcPr>
            <w:tcW w:w="1247" w:type="dxa"/>
            <w:shd w:val="clear" w:color="auto" w:fill="1E4496" w:themeFill="text2"/>
            <w:tcMar>
              <w:top w:w="113" w:type="dxa"/>
              <w:left w:w="113" w:type="dxa"/>
              <w:bottom w:w="113" w:type="dxa"/>
              <w:right w:w="113" w:type="dxa"/>
            </w:tcMar>
            <w:vAlign w:val="bottom"/>
          </w:tcPr>
          <w:p w14:paraId="35AC19AF" w14:textId="77777777" w:rsidR="00F94841" w:rsidRPr="00F94841" w:rsidRDefault="00F94841" w:rsidP="005F58E9">
            <w:pPr>
              <w:pStyle w:val="CDITable-HeaderRowLeftsmaller"/>
            </w:pPr>
            <w:r w:rsidRPr="00F94841">
              <w:t>Setting prepared</w:t>
            </w:r>
          </w:p>
        </w:tc>
        <w:tc>
          <w:tcPr>
            <w:tcW w:w="1588" w:type="dxa"/>
            <w:shd w:val="clear" w:color="auto" w:fill="1E4496" w:themeFill="text2"/>
            <w:tcMar>
              <w:top w:w="113" w:type="dxa"/>
              <w:left w:w="113" w:type="dxa"/>
              <w:bottom w:w="113" w:type="dxa"/>
              <w:right w:w="113" w:type="dxa"/>
            </w:tcMar>
            <w:vAlign w:val="bottom"/>
          </w:tcPr>
          <w:p w14:paraId="26620C2B" w14:textId="77777777" w:rsidR="00F94841" w:rsidRPr="00F94841" w:rsidRDefault="00F94841" w:rsidP="005F58E9">
            <w:pPr>
              <w:pStyle w:val="CDITable-HeaderRowLeftsmaller"/>
            </w:pPr>
            <w:r w:rsidRPr="00F94841">
              <w:t>Agent responsible</w:t>
            </w:r>
            <w:r w:rsidRPr="00F94841">
              <w:rPr>
                <w:vertAlign w:val="superscript"/>
              </w:rPr>
              <w:t>c</w:t>
            </w:r>
          </w:p>
        </w:tc>
        <w:tc>
          <w:tcPr>
            <w:tcW w:w="878" w:type="dxa"/>
            <w:shd w:val="clear" w:color="auto" w:fill="1E4496" w:themeFill="text2"/>
            <w:tcMar>
              <w:top w:w="113" w:type="dxa"/>
              <w:left w:w="113" w:type="dxa"/>
              <w:bottom w:w="113" w:type="dxa"/>
              <w:right w:w="113" w:type="dxa"/>
            </w:tcMar>
            <w:vAlign w:val="bottom"/>
          </w:tcPr>
          <w:p w14:paraId="1A798CF0" w14:textId="77777777" w:rsidR="00F94841" w:rsidRPr="005F58E9" w:rsidRDefault="00F94841" w:rsidP="005F58E9">
            <w:pPr>
              <w:pStyle w:val="CDITable-HeaderRowCentresmaller"/>
            </w:pPr>
            <w:r w:rsidRPr="005F58E9">
              <w:t>Number ill</w:t>
            </w:r>
            <w:r w:rsidRPr="005F58E9">
              <w:rPr>
                <w:vertAlign w:val="superscript"/>
              </w:rPr>
              <w:t>d</w:t>
            </w:r>
          </w:p>
        </w:tc>
        <w:tc>
          <w:tcPr>
            <w:tcW w:w="1276" w:type="dxa"/>
            <w:shd w:val="clear" w:color="auto" w:fill="1E4496" w:themeFill="text2"/>
            <w:tcMar>
              <w:top w:w="113" w:type="dxa"/>
              <w:left w:w="113" w:type="dxa"/>
              <w:bottom w:w="113" w:type="dxa"/>
              <w:right w:w="113" w:type="dxa"/>
            </w:tcMar>
            <w:vAlign w:val="bottom"/>
          </w:tcPr>
          <w:p w14:paraId="44209952" w14:textId="77777777" w:rsidR="00F94841" w:rsidRPr="005F58E9" w:rsidRDefault="00F94841" w:rsidP="005F58E9">
            <w:pPr>
              <w:pStyle w:val="CDITable-HeaderRowCentresmaller"/>
            </w:pPr>
            <w:r w:rsidRPr="005F58E9">
              <w:t>Number hospitalised</w:t>
            </w:r>
            <w:r w:rsidRPr="005F58E9">
              <w:rPr>
                <w:vertAlign w:val="superscript"/>
              </w:rPr>
              <w:t>d</w:t>
            </w:r>
          </w:p>
        </w:tc>
        <w:tc>
          <w:tcPr>
            <w:tcW w:w="1020" w:type="dxa"/>
            <w:shd w:val="clear" w:color="auto" w:fill="1E4496" w:themeFill="text2"/>
            <w:tcMar>
              <w:top w:w="113" w:type="dxa"/>
              <w:left w:w="113" w:type="dxa"/>
              <w:bottom w:w="113" w:type="dxa"/>
              <w:right w:w="113" w:type="dxa"/>
            </w:tcMar>
            <w:vAlign w:val="bottom"/>
          </w:tcPr>
          <w:p w14:paraId="31A6B93B" w14:textId="77777777" w:rsidR="00F94841" w:rsidRPr="005F58E9" w:rsidRDefault="00F94841" w:rsidP="005F58E9">
            <w:pPr>
              <w:pStyle w:val="CDITable-HeaderRowCentresmaller"/>
            </w:pPr>
            <w:r w:rsidRPr="005F58E9">
              <w:t>Number of fatalities</w:t>
            </w:r>
            <w:r w:rsidRPr="005F58E9">
              <w:rPr>
                <w:vertAlign w:val="superscript"/>
              </w:rPr>
              <w:t>d</w:t>
            </w:r>
          </w:p>
        </w:tc>
        <w:tc>
          <w:tcPr>
            <w:tcW w:w="1106" w:type="dxa"/>
            <w:shd w:val="clear" w:color="auto" w:fill="1E4496" w:themeFill="text2"/>
            <w:tcMar>
              <w:top w:w="113" w:type="dxa"/>
              <w:left w:w="113" w:type="dxa"/>
              <w:bottom w:w="113" w:type="dxa"/>
              <w:right w:w="113" w:type="dxa"/>
            </w:tcMar>
            <w:vAlign w:val="bottom"/>
          </w:tcPr>
          <w:p w14:paraId="641CC920" w14:textId="77777777" w:rsidR="00F94841" w:rsidRPr="005F58E9" w:rsidRDefault="00F94841" w:rsidP="005F58E9">
            <w:pPr>
              <w:pStyle w:val="CDITable-HeaderRowCentresmaller"/>
            </w:pPr>
            <w:r w:rsidRPr="005F58E9">
              <w:t>Evidence</w:t>
            </w:r>
            <w:r w:rsidRPr="005F58E9">
              <w:rPr>
                <w:vertAlign w:val="superscript"/>
              </w:rPr>
              <w:t>e</w:t>
            </w:r>
          </w:p>
        </w:tc>
        <w:tc>
          <w:tcPr>
            <w:tcW w:w="1502" w:type="dxa"/>
            <w:shd w:val="clear" w:color="auto" w:fill="1E4496" w:themeFill="text2"/>
            <w:tcMar>
              <w:top w:w="113" w:type="dxa"/>
              <w:left w:w="113" w:type="dxa"/>
              <w:bottom w:w="113" w:type="dxa"/>
              <w:right w:w="113" w:type="dxa"/>
            </w:tcMar>
            <w:vAlign w:val="bottom"/>
          </w:tcPr>
          <w:p w14:paraId="3F5CAF69" w14:textId="77777777" w:rsidR="00F94841" w:rsidRPr="00F94841" w:rsidRDefault="00F94841" w:rsidP="005F58E9">
            <w:pPr>
              <w:pStyle w:val="CDITable-HeaderRowLeftsmaller"/>
            </w:pPr>
            <w:r w:rsidRPr="00F94841">
              <w:t>Epidemiological study</w:t>
            </w:r>
          </w:p>
        </w:tc>
        <w:tc>
          <w:tcPr>
            <w:tcW w:w="1248" w:type="dxa"/>
            <w:shd w:val="clear" w:color="auto" w:fill="1E4496" w:themeFill="text2"/>
            <w:tcMar>
              <w:top w:w="113" w:type="dxa"/>
              <w:left w:w="113" w:type="dxa"/>
              <w:bottom w:w="113" w:type="dxa"/>
              <w:right w:w="113" w:type="dxa"/>
            </w:tcMar>
            <w:vAlign w:val="bottom"/>
          </w:tcPr>
          <w:p w14:paraId="61C2205D" w14:textId="77777777" w:rsidR="00F94841" w:rsidRPr="00F94841" w:rsidRDefault="00F94841" w:rsidP="005F58E9">
            <w:pPr>
              <w:pStyle w:val="CDITable-HeaderRowLeftsmaller"/>
            </w:pPr>
            <w:r w:rsidRPr="00F94841">
              <w:t>Responsible vehicle</w:t>
            </w:r>
          </w:p>
        </w:tc>
        <w:tc>
          <w:tcPr>
            <w:tcW w:w="1247" w:type="dxa"/>
            <w:shd w:val="clear" w:color="auto" w:fill="1E4496" w:themeFill="text2"/>
            <w:tcMar>
              <w:top w:w="113" w:type="dxa"/>
              <w:left w:w="113" w:type="dxa"/>
              <w:bottom w:w="113" w:type="dxa"/>
              <w:right w:w="113" w:type="dxa"/>
            </w:tcMar>
            <w:vAlign w:val="bottom"/>
          </w:tcPr>
          <w:p w14:paraId="6F608C17" w14:textId="77777777" w:rsidR="00F94841" w:rsidRPr="00F94841" w:rsidRDefault="00F94841" w:rsidP="005F58E9">
            <w:pPr>
              <w:pStyle w:val="CDITable-HeaderRowLeftsmaller"/>
            </w:pPr>
            <w:r w:rsidRPr="00F94841">
              <w:t>Commodity</w:t>
            </w:r>
          </w:p>
        </w:tc>
        <w:tc>
          <w:tcPr>
            <w:tcW w:w="1417" w:type="dxa"/>
            <w:shd w:val="clear" w:color="auto" w:fill="1E4496" w:themeFill="text2"/>
            <w:tcMar>
              <w:top w:w="113" w:type="dxa"/>
              <w:left w:w="113" w:type="dxa"/>
              <w:bottom w:w="113" w:type="dxa"/>
              <w:right w:w="113" w:type="dxa"/>
            </w:tcMar>
            <w:vAlign w:val="bottom"/>
          </w:tcPr>
          <w:p w14:paraId="65EB354E" w14:textId="77777777" w:rsidR="00F94841" w:rsidRPr="00F94841" w:rsidRDefault="00F94841" w:rsidP="005F58E9">
            <w:pPr>
              <w:pStyle w:val="CDITable-HeaderRowLeftsmaller"/>
            </w:pPr>
            <w:r w:rsidRPr="00F94841">
              <w:t>Contamination factor</w:t>
            </w:r>
          </w:p>
        </w:tc>
      </w:tr>
      <w:tr w:rsidR="00F94841" w:rsidRPr="00F94841" w14:paraId="5E4064CA" w14:textId="77777777" w:rsidTr="00FB2E8D">
        <w:trPr>
          <w:trHeight w:val="20"/>
        </w:trPr>
        <w:tc>
          <w:tcPr>
            <w:tcW w:w="1247" w:type="dxa"/>
            <w:tcBorders>
              <w:bottom w:val="single" w:sz="6" w:space="0" w:color="1E4496" w:themeColor="text2"/>
            </w:tcBorders>
            <w:tcMar>
              <w:top w:w="113" w:type="dxa"/>
              <w:left w:w="113" w:type="dxa"/>
              <w:bottom w:w="113" w:type="dxa"/>
              <w:right w:w="113" w:type="dxa"/>
            </w:tcMar>
            <w:vAlign w:val="center"/>
          </w:tcPr>
          <w:p w14:paraId="519A28BD" w14:textId="77777777" w:rsidR="00F94841" w:rsidRPr="00F94841" w:rsidRDefault="00F94841" w:rsidP="00FB2E8D">
            <w:pPr>
              <w:pStyle w:val="CDITable-RowLeftsmaller"/>
            </w:pPr>
            <w:r w:rsidRPr="00F94841">
              <w:t>NSW</w:t>
            </w:r>
          </w:p>
        </w:tc>
        <w:tc>
          <w:tcPr>
            <w:tcW w:w="794" w:type="dxa"/>
            <w:tcBorders>
              <w:bottom w:val="single" w:sz="6" w:space="0" w:color="1E4496" w:themeColor="text2"/>
            </w:tcBorders>
            <w:tcMar>
              <w:top w:w="113" w:type="dxa"/>
              <w:left w:w="113" w:type="dxa"/>
              <w:bottom w:w="113" w:type="dxa"/>
              <w:right w:w="113" w:type="dxa"/>
            </w:tcMar>
            <w:vAlign w:val="center"/>
          </w:tcPr>
          <w:p w14:paraId="2219BBD8" w14:textId="77777777" w:rsidR="00F94841" w:rsidRPr="00F94841" w:rsidRDefault="00F94841" w:rsidP="00FB2E8D">
            <w:pPr>
              <w:pStyle w:val="CDITable-RowLeftsmaller"/>
            </w:pPr>
            <w:r w:rsidRPr="00F94841">
              <w:t>Sep</w:t>
            </w:r>
          </w:p>
        </w:tc>
        <w:tc>
          <w:tcPr>
            <w:tcW w:w="1247" w:type="dxa"/>
            <w:tcBorders>
              <w:bottom w:val="single" w:sz="6" w:space="0" w:color="1E4496" w:themeColor="text2"/>
            </w:tcBorders>
            <w:tcMar>
              <w:top w:w="113" w:type="dxa"/>
              <w:left w:w="113" w:type="dxa"/>
              <w:bottom w:w="113" w:type="dxa"/>
              <w:right w:w="113" w:type="dxa"/>
            </w:tcMar>
            <w:vAlign w:val="center"/>
          </w:tcPr>
          <w:p w14:paraId="5048177F" w14:textId="20AE5500" w:rsidR="00F94841" w:rsidRPr="00F94841" w:rsidRDefault="00F94841" w:rsidP="00FB2E8D">
            <w:pPr>
              <w:pStyle w:val="CDITable-RowLeftsmaller"/>
            </w:pPr>
            <w:r w:rsidRPr="00F94841">
              <w:t>Restaurant/</w:t>
            </w:r>
            <w:r w:rsidR="00FB2E8D">
              <w:t xml:space="preserve"> </w:t>
            </w:r>
            <w:r w:rsidRPr="00F94841">
              <w:t>café</w:t>
            </w:r>
          </w:p>
        </w:tc>
        <w:tc>
          <w:tcPr>
            <w:tcW w:w="1588" w:type="dxa"/>
            <w:tcBorders>
              <w:bottom w:val="single" w:sz="6" w:space="0" w:color="1E4496" w:themeColor="text2"/>
            </w:tcBorders>
            <w:tcMar>
              <w:top w:w="113" w:type="dxa"/>
              <w:left w:w="113" w:type="dxa"/>
              <w:bottom w:w="113" w:type="dxa"/>
              <w:right w:w="113" w:type="dxa"/>
            </w:tcMar>
            <w:vAlign w:val="center"/>
          </w:tcPr>
          <w:p w14:paraId="78BA4EA8" w14:textId="77777777" w:rsidR="00F94841" w:rsidRPr="00F94841" w:rsidRDefault="00F94841" w:rsidP="00FB2E8D">
            <w:pPr>
              <w:pStyle w:val="CDITable-RowLeftsmaller"/>
            </w:pPr>
            <w:r w:rsidRPr="00FB2E8D">
              <w:rPr>
                <w:i/>
                <w:iCs/>
              </w:rPr>
              <w:t>Salmonella</w:t>
            </w:r>
            <w:r w:rsidRPr="00F94841">
              <w:t xml:space="preserve"> Enteritidis</w:t>
            </w:r>
          </w:p>
        </w:tc>
        <w:tc>
          <w:tcPr>
            <w:tcW w:w="878" w:type="dxa"/>
            <w:tcBorders>
              <w:bottom w:val="single" w:sz="6" w:space="0" w:color="1E4496" w:themeColor="text2"/>
            </w:tcBorders>
            <w:tcMar>
              <w:top w:w="113" w:type="dxa"/>
              <w:left w:w="113" w:type="dxa"/>
              <w:bottom w:w="113" w:type="dxa"/>
              <w:right w:w="113" w:type="dxa"/>
            </w:tcMar>
            <w:vAlign w:val="center"/>
          </w:tcPr>
          <w:p w14:paraId="1E6875F9" w14:textId="77777777" w:rsidR="00F94841" w:rsidRPr="005F58E9" w:rsidRDefault="00F94841" w:rsidP="005F58E9">
            <w:pPr>
              <w:pStyle w:val="CDITable-RowCentresmaller"/>
            </w:pPr>
            <w:r w:rsidRPr="005F58E9">
              <w:t>30</w:t>
            </w:r>
          </w:p>
        </w:tc>
        <w:tc>
          <w:tcPr>
            <w:tcW w:w="1276" w:type="dxa"/>
            <w:tcBorders>
              <w:bottom w:val="single" w:sz="6" w:space="0" w:color="1E4496" w:themeColor="text2"/>
            </w:tcBorders>
            <w:tcMar>
              <w:top w:w="113" w:type="dxa"/>
              <w:left w:w="113" w:type="dxa"/>
              <w:bottom w:w="113" w:type="dxa"/>
              <w:right w:w="113" w:type="dxa"/>
            </w:tcMar>
            <w:vAlign w:val="center"/>
          </w:tcPr>
          <w:p w14:paraId="28829D83" w14:textId="77777777" w:rsidR="00F94841" w:rsidRPr="005F58E9" w:rsidRDefault="00F94841" w:rsidP="005F58E9">
            <w:pPr>
              <w:pStyle w:val="CDITable-RowCentresmaller"/>
            </w:pPr>
            <w:r w:rsidRPr="005F58E9">
              <w:t>1</w:t>
            </w:r>
          </w:p>
        </w:tc>
        <w:tc>
          <w:tcPr>
            <w:tcW w:w="1020" w:type="dxa"/>
            <w:tcBorders>
              <w:bottom w:val="single" w:sz="6" w:space="0" w:color="1E4496" w:themeColor="text2"/>
            </w:tcBorders>
            <w:tcMar>
              <w:top w:w="113" w:type="dxa"/>
              <w:left w:w="113" w:type="dxa"/>
              <w:bottom w:w="113" w:type="dxa"/>
              <w:right w:w="113" w:type="dxa"/>
            </w:tcMar>
            <w:vAlign w:val="center"/>
          </w:tcPr>
          <w:p w14:paraId="35E16C14" w14:textId="77777777" w:rsidR="00F94841" w:rsidRPr="005F58E9" w:rsidRDefault="00F94841" w:rsidP="005F58E9">
            <w:pPr>
              <w:pStyle w:val="CDITable-RowCentresmaller"/>
            </w:pPr>
            <w:r w:rsidRPr="005F58E9">
              <w:t>0</w:t>
            </w:r>
          </w:p>
        </w:tc>
        <w:tc>
          <w:tcPr>
            <w:tcW w:w="1106" w:type="dxa"/>
            <w:tcBorders>
              <w:bottom w:val="single" w:sz="6" w:space="0" w:color="1E4496" w:themeColor="text2"/>
            </w:tcBorders>
            <w:tcMar>
              <w:top w:w="113" w:type="dxa"/>
              <w:left w:w="113" w:type="dxa"/>
              <w:bottom w:w="113" w:type="dxa"/>
              <w:right w:w="113" w:type="dxa"/>
            </w:tcMar>
            <w:vAlign w:val="center"/>
          </w:tcPr>
          <w:p w14:paraId="23FC0BAA" w14:textId="77777777" w:rsidR="00F94841" w:rsidRPr="005F58E9" w:rsidRDefault="00F94841" w:rsidP="005F58E9">
            <w:pPr>
              <w:pStyle w:val="CDITable-RowCentresmaller"/>
            </w:pPr>
            <w:r w:rsidRPr="005F58E9">
              <w:t>DM</w:t>
            </w:r>
          </w:p>
        </w:tc>
        <w:tc>
          <w:tcPr>
            <w:tcW w:w="1502" w:type="dxa"/>
            <w:tcBorders>
              <w:bottom w:val="single" w:sz="6" w:space="0" w:color="1E4496" w:themeColor="text2"/>
            </w:tcBorders>
            <w:tcMar>
              <w:top w:w="113" w:type="dxa"/>
              <w:left w:w="113" w:type="dxa"/>
              <w:bottom w:w="113" w:type="dxa"/>
              <w:right w:w="113" w:type="dxa"/>
            </w:tcMar>
            <w:vAlign w:val="center"/>
          </w:tcPr>
          <w:p w14:paraId="17584EC7" w14:textId="77777777" w:rsidR="00F94841" w:rsidRPr="00F94841" w:rsidRDefault="00F94841" w:rsidP="00FB2E8D">
            <w:pPr>
              <w:pStyle w:val="CDITable-RowLeftsmaller"/>
            </w:pPr>
            <w:r w:rsidRPr="00F94841">
              <w:t>Point source cohort</w:t>
            </w:r>
          </w:p>
        </w:tc>
        <w:tc>
          <w:tcPr>
            <w:tcW w:w="1248" w:type="dxa"/>
            <w:tcBorders>
              <w:bottom w:val="single" w:sz="6" w:space="0" w:color="1E4496" w:themeColor="text2"/>
            </w:tcBorders>
            <w:tcMar>
              <w:top w:w="113" w:type="dxa"/>
              <w:left w:w="113" w:type="dxa"/>
              <w:bottom w:w="113" w:type="dxa"/>
              <w:right w:w="113" w:type="dxa"/>
            </w:tcMar>
            <w:vAlign w:val="center"/>
          </w:tcPr>
          <w:p w14:paraId="31D2EFDA" w14:textId="77777777" w:rsidR="00F94841" w:rsidRPr="00F94841" w:rsidRDefault="00F94841" w:rsidP="00FB2E8D">
            <w:pPr>
              <w:pStyle w:val="CDITable-RowLeftsmaller"/>
            </w:pPr>
            <w:r w:rsidRPr="00F94841">
              <w:t>Unknown</w:t>
            </w:r>
          </w:p>
        </w:tc>
        <w:tc>
          <w:tcPr>
            <w:tcW w:w="1247" w:type="dxa"/>
            <w:tcBorders>
              <w:bottom w:val="single" w:sz="6" w:space="0" w:color="1E4496" w:themeColor="text2"/>
            </w:tcBorders>
            <w:tcMar>
              <w:top w:w="113" w:type="dxa"/>
              <w:left w:w="113" w:type="dxa"/>
              <w:bottom w:w="113" w:type="dxa"/>
              <w:right w:w="113" w:type="dxa"/>
            </w:tcMar>
            <w:vAlign w:val="center"/>
          </w:tcPr>
          <w:p w14:paraId="04484395" w14:textId="77777777" w:rsidR="00F94841" w:rsidRPr="00F94841" w:rsidRDefault="00F94841" w:rsidP="00FB2E8D">
            <w:pPr>
              <w:pStyle w:val="CDITable-RowLeftsmaller"/>
            </w:pPr>
            <w:r w:rsidRPr="00F94841">
              <w:t>Not attributed</w:t>
            </w:r>
          </w:p>
        </w:tc>
        <w:tc>
          <w:tcPr>
            <w:tcW w:w="1417" w:type="dxa"/>
            <w:tcBorders>
              <w:bottom w:val="single" w:sz="6" w:space="0" w:color="1E4496" w:themeColor="text2"/>
            </w:tcBorders>
            <w:tcMar>
              <w:top w:w="113" w:type="dxa"/>
              <w:left w:w="113" w:type="dxa"/>
              <w:bottom w:w="113" w:type="dxa"/>
              <w:right w:w="113" w:type="dxa"/>
            </w:tcMar>
            <w:vAlign w:val="center"/>
          </w:tcPr>
          <w:p w14:paraId="6355663F" w14:textId="77777777" w:rsidR="00F94841" w:rsidRPr="00F94841" w:rsidRDefault="00F94841" w:rsidP="00FB2E8D">
            <w:pPr>
              <w:pStyle w:val="CDITable-RowLeftsmaller"/>
            </w:pPr>
            <w:r w:rsidRPr="00F94841">
              <w:t>Cross contamination from raw ingredients; inadequate cleaning of equipment</w:t>
            </w:r>
          </w:p>
        </w:tc>
      </w:tr>
      <w:tr w:rsidR="00F94841" w:rsidRPr="00F94841" w14:paraId="295AD178" w14:textId="77777777" w:rsidTr="00FB2E8D">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767746B" w14:textId="77777777" w:rsidR="00F94841" w:rsidRPr="00F94841" w:rsidRDefault="00F94841" w:rsidP="00FB2E8D">
            <w:pPr>
              <w:pStyle w:val="CDITable-RowLeftsmaller"/>
            </w:pPr>
            <w:r w:rsidRPr="00F94841">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6EA2150" w14:textId="77777777" w:rsidR="00F94841" w:rsidRPr="00F94841" w:rsidRDefault="00F94841" w:rsidP="00FB2E8D">
            <w:pPr>
              <w:pStyle w:val="CDITable-RowLeftsmaller"/>
            </w:pPr>
            <w:r w:rsidRPr="00F94841">
              <w:t>Oct</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F0CB7E0" w14:textId="5AFFA46F" w:rsidR="00F94841" w:rsidRPr="00F94841" w:rsidRDefault="00F94841" w:rsidP="00FB2E8D">
            <w:pPr>
              <w:pStyle w:val="CDITable-RowLeftsmaller"/>
            </w:pPr>
            <w:r w:rsidRPr="00F94841">
              <w:t>Restaurant/</w:t>
            </w:r>
            <w:r w:rsidR="00FB2E8D">
              <w:t xml:space="preserve"> </w:t>
            </w:r>
            <w:r w:rsidRPr="00F94841">
              <w:t>café</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5F706F6" w14:textId="77777777" w:rsidR="00F94841" w:rsidRPr="00F94841" w:rsidRDefault="00F94841" w:rsidP="00FB2E8D">
            <w:pPr>
              <w:pStyle w:val="CDITable-RowLeftsmaller"/>
            </w:pPr>
            <w:r w:rsidRPr="00FB2E8D">
              <w:rPr>
                <w:i/>
                <w:iCs/>
              </w:rPr>
              <w:t>Salmonella</w:t>
            </w:r>
            <w:r w:rsidRPr="00F94841">
              <w:t xml:space="preserve"> Enteritidis</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D2C522" w14:textId="77777777" w:rsidR="00F94841" w:rsidRPr="005F58E9" w:rsidRDefault="00F94841" w:rsidP="005F58E9">
            <w:pPr>
              <w:pStyle w:val="CDITable-RowCentresmaller"/>
            </w:pPr>
            <w:r w:rsidRPr="005F58E9">
              <w:t>3</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0E1AB47" w14:textId="77777777" w:rsidR="00F94841" w:rsidRPr="005F58E9" w:rsidRDefault="00F94841" w:rsidP="005F58E9">
            <w:pPr>
              <w:pStyle w:val="CDITable-RowCentresmaller"/>
            </w:pPr>
            <w:r w:rsidRPr="005F58E9">
              <w:t>1</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C749B6F" w14:textId="77777777" w:rsidR="00F94841" w:rsidRPr="005F58E9" w:rsidRDefault="00F94841" w:rsidP="005F58E9">
            <w:pPr>
              <w:pStyle w:val="CDITable-RowCentresmaller"/>
            </w:pPr>
            <w:r w:rsidRPr="005F58E9">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07BC698" w14:textId="77777777" w:rsidR="00F94841" w:rsidRPr="005F58E9" w:rsidRDefault="00F94841" w:rsidP="005F58E9">
            <w:pPr>
              <w:pStyle w:val="CDITable-RowCentresmaller"/>
            </w:pPr>
            <w:r w:rsidRPr="005F58E9">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77E83D2" w14:textId="77777777" w:rsidR="00F94841" w:rsidRPr="00F94841" w:rsidRDefault="00F94841" w:rsidP="00FB2E8D">
            <w:pPr>
              <w:pStyle w:val="CDITable-RowLeftsmaller"/>
            </w:pPr>
            <w:r w:rsidRPr="00F94841">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B93D785" w14:textId="77777777" w:rsidR="00F94841" w:rsidRPr="00F94841" w:rsidRDefault="00F94841" w:rsidP="00FB2E8D">
            <w:pPr>
              <w:pStyle w:val="CDITable-RowLeftsmaller"/>
            </w:pPr>
            <w:r w:rsidRPr="00F94841">
              <w:t>Unknown</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1BFE70E" w14:textId="77777777" w:rsidR="00F94841" w:rsidRPr="00F94841" w:rsidRDefault="00F94841" w:rsidP="00FB2E8D">
            <w:pPr>
              <w:pStyle w:val="CDITable-RowLeftsmaller"/>
            </w:pPr>
            <w:r w:rsidRPr="00F94841">
              <w:t>Not attributed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A0FC08D" w14:textId="77777777" w:rsidR="00F94841" w:rsidRPr="00F94841" w:rsidRDefault="00F94841" w:rsidP="00FB2E8D">
            <w:pPr>
              <w:pStyle w:val="CDITable-RowLeftsmaller"/>
            </w:pPr>
            <w:r w:rsidRPr="00F94841">
              <w:t>Unknown</w:t>
            </w:r>
          </w:p>
        </w:tc>
      </w:tr>
      <w:tr w:rsidR="00F94841" w:rsidRPr="00F94841" w14:paraId="4606064D" w14:textId="77777777" w:rsidTr="00FB2E8D">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1C229FD2" w14:textId="77777777" w:rsidR="00F94841" w:rsidRPr="00F94841" w:rsidRDefault="00F94841" w:rsidP="00FB2E8D">
            <w:pPr>
              <w:pStyle w:val="CDITable-RowLeftsmaller"/>
            </w:pPr>
            <w:r w:rsidRPr="00F94841">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59E9BE" w14:textId="77777777" w:rsidR="00F94841" w:rsidRPr="00F94841" w:rsidRDefault="00F94841" w:rsidP="00FB2E8D">
            <w:pPr>
              <w:pStyle w:val="CDITable-RowLeftsmaller"/>
            </w:pPr>
            <w:r w:rsidRPr="00F94841">
              <w:t>Nov</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F690F8A" w14:textId="77777777" w:rsidR="00F94841" w:rsidRPr="00F94841" w:rsidRDefault="00F94841" w:rsidP="00FB2E8D">
            <w:pPr>
              <w:pStyle w:val="CDITable-RowLeftsmaller"/>
            </w:pPr>
            <w:r w:rsidRPr="00F94841">
              <w:t>Aged care</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86022B" w14:textId="77777777" w:rsidR="00F94841" w:rsidRPr="00F94841" w:rsidRDefault="00F94841" w:rsidP="00FB2E8D">
            <w:pPr>
              <w:pStyle w:val="CDITable-RowLeftsmaller"/>
            </w:pPr>
            <w:r w:rsidRPr="00FB2E8D">
              <w:rPr>
                <w:i/>
                <w:iCs/>
              </w:rPr>
              <w:t>Salmonella</w:t>
            </w:r>
            <w:r w:rsidRPr="00F94841">
              <w:t xml:space="preserve"> Typhimurium, MLVA 05-17-09-13-490</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0DE7B8" w14:textId="77777777" w:rsidR="00F94841" w:rsidRPr="005F58E9" w:rsidRDefault="00F94841" w:rsidP="005F58E9">
            <w:pPr>
              <w:pStyle w:val="CDITable-RowCentresmaller"/>
            </w:pPr>
            <w:r w:rsidRPr="005F58E9">
              <w:t>17</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C7F24E3" w14:textId="77777777" w:rsidR="00F94841" w:rsidRPr="005F58E9" w:rsidRDefault="00F94841" w:rsidP="005F58E9">
            <w:pPr>
              <w:pStyle w:val="CDITable-RowCentresmaller"/>
            </w:pPr>
            <w:r w:rsidRPr="005F58E9">
              <w:t>4</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04B6BDEF" w14:textId="77777777" w:rsidR="00F94841" w:rsidRPr="005F58E9" w:rsidRDefault="00F94841" w:rsidP="005F58E9">
            <w:pPr>
              <w:pStyle w:val="CDITable-RowCentresmaller"/>
            </w:pPr>
            <w:r w:rsidRPr="005F58E9">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1A12667" w14:textId="77777777" w:rsidR="00F94841" w:rsidRPr="005F58E9" w:rsidRDefault="00F94841" w:rsidP="005F58E9">
            <w:pPr>
              <w:pStyle w:val="CDITable-RowCentresmaller"/>
            </w:pPr>
            <w:r w:rsidRPr="005F58E9">
              <w:t>DM</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E4B408B" w14:textId="77777777" w:rsidR="00F94841" w:rsidRPr="00F94841" w:rsidRDefault="00F94841" w:rsidP="00FB2E8D">
            <w:pPr>
              <w:pStyle w:val="CDITable-RowLeftsmaller"/>
            </w:pPr>
            <w:r w:rsidRPr="00F94841">
              <w:t>Case series</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7F7E98A" w14:textId="77777777" w:rsidR="00F94841" w:rsidRPr="00F94841" w:rsidRDefault="00F94841" w:rsidP="00FB2E8D">
            <w:pPr>
              <w:pStyle w:val="CDITable-RowLeftsmaller"/>
            </w:pPr>
            <w:r w:rsidRPr="00F94841">
              <w:t>Eggs</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C73331" w14:textId="77777777" w:rsidR="00F94841" w:rsidRPr="00F94841" w:rsidRDefault="00F94841" w:rsidP="00FB2E8D">
            <w:pPr>
              <w:pStyle w:val="CDITable-RowLeftsmaller"/>
            </w:pPr>
            <w:r w:rsidRPr="00F94841">
              <w:t>Eggs – single food</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103B365" w14:textId="77777777" w:rsidR="00F94841" w:rsidRPr="00F94841" w:rsidRDefault="00F94841" w:rsidP="00FB2E8D">
            <w:pPr>
              <w:pStyle w:val="CDITable-RowLeftsmaller"/>
            </w:pPr>
            <w:r w:rsidRPr="00F94841">
              <w:t>Cross contamination from raw ingredients</w:t>
            </w:r>
          </w:p>
        </w:tc>
      </w:tr>
      <w:tr w:rsidR="00F94841" w:rsidRPr="00F94841" w14:paraId="1C3E2222" w14:textId="77777777" w:rsidTr="00FB2E8D">
        <w:trPr>
          <w:trHeight w:val="20"/>
        </w:trPr>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02CA54A" w14:textId="77777777" w:rsidR="00F94841" w:rsidRPr="00F94841" w:rsidRDefault="00F94841" w:rsidP="00FB2E8D">
            <w:pPr>
              <w:pStyle w:val="CDITable-RowLeftsmaller"/>
            </w:pPr>
            <w:r w:rsidRPr="00F94841">
              <w:t>NSW</w:t>
            </w:r>
          </w:p>
        </w:tc>
        <w:tc>
          <w:tcPr>
            <w:tcW w:w="794"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BCE089B" w14:textId="77777777" w:rsidR="00F94841" w:rsidRPr="00F94841" w:rsidRDefault="00F94841" w:rsidP="00FB2E8D">
            <w:pPr>
              <w:pStyle w:val="CDITable-RowLeftsmaller"/>
            </w:pPr>
            <w:r w:rsidRPr="00F94841">
              <w:t>Dec</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A2D24E9" w14:textId="77777777" w:rsidR="00F94841" w:rsidRPr="00F94841" w:rsidRDefault="00F94841" w:rsidP="00FB2E8D">
            <w:pPr>
              <w:pStyle w:val="CDITable-RowLeftsmaller"/>
            </w:pPr>
            <w:r w:rsidRPr="00F94841">
              <w:t>Take-away</w:t>
            </w:r>
          </w:p>
        </w:tc>
        <w:tc>
          <w:tcPr>
            <w:tcW w:w="158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EDC933" w14:textId="77777777" w:rsidR="00F94841" w:rsidRPr="00F94841" w:rsidRDefault="00F94841" w:rsidP="00FB2E8D">
            <w:pPr>
              <w:pStyle w:val="CDITable-RowLeftsmaller"/>
            </w:pPr>
            <w:r w:rsidRPr="00FB2E8D">
              <w:rPr>
                <w:i/>
                <w:iCs/>
              </w:rPr>
              <w:t>Salmonella</w:t>
            </w:r>
            <w:r w:rsidRPr="00F94841">
              <w:t xml:space="preserve"> Typhimurium, MLVA 05-17-09-13/14-490</w:t>
            </w:r>
          </w:p>
        </w:tc>
        <w:tc>
          <w:tcPr>
            <w:tcW w:w="87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D4C791A" w14:textId="77777777" w:rsidR="00F94841" w:rsidRPr="005F58E9" w:rsidRDefault="00F94841" w:rsidP="005F58E9">
            <w:pPr>
              <w:pStyle w:val="CDITable-RowCentresmaller"/>
            </w:pPr>
            <w:r w:rsidRPr="005F58E9">
              <w:t>13</w:t>
            </w:r>
          </w:p>
        </w:tc>
        <w:tc>
          <w:tcPr>
            <w:tcW w:w="127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CEB089" w14:textId="77777777" w:rsidR="00F94841" w:rsidRPr="005F58E9" w:rsidRDefault="00F94841" w:rsidP="005F58E9">
            <w:pPr>
              <w:pStyle w:val="CDITable-RowCentresmaller"/>
            </w:pPr>
            <w:r w:rsidRPr="005F58E9">
              <w:t>6</w:t>
            </w:r>
          </w:p>
        </w:tc>
        <w:tc>
          <w:tcPr>
            <w:tcW w:w="102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9576CA8" w14:textId="77777777" w:rsidR="00F94841" w:rsidRPr="005F58E9" w:rsidRDefault="00F94841" w:rsidP="005F58E9">
            <w:pPr>
              <w:pStyle w:val="CDITable-RowCentresmaller"/>
            </w:pPr>
            <w:r w:rsidRPr="005F58E9">
              <w:t>0</w:t>
            </w:r>
          </w:p>
        </w:tc>
        <w:tc>
          <w:tcPr>
            <w:tcW w:w="1106"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9F050A8" w14:textId="77777777" w:rsidR="00F94841" w:rsidRPr="005F58E9" w:rsidRDefault="00F94841" w:rsidP="005F58E9">
            <w:pPr>
              <w:pStyle w:val="CDITable-RowCentresmaller"/>
            </w:pPr>
            <w:r w:rsidRPr="005F58E9">
              <w:t>D</w:t>
            </w:r>
          </w:p>
        </w:tc>
        <w:tc>
          <w:tcPr>
            <w:tcW w:w="1502"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3531EE3" w14:textId="77777777" w:rsidR="00F94841" w:rsidRPr="00F94841" w:rsidRDefault="00F94841" w:rsidP="00FB2E8D">
            <w:pPr>
              <w:pStyle w:val="CDITable-RowLeftsmaller"/>
            </w:pPr>
            <w:r w:rsidRPr="00F94841">
              <w:t>No formal study</w:t>
            </w:r>
          </w:p>
        </w:tc>
        <w:tc>
          <w:tcPr>
            <w:tcW w:w="1248"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6D4CCD8" w14:textId="77777777" w:rsidR="00F94841" w:rsidRPr="00F94841" w:rsidRDefault="00F94841" w:rsidP="00FB2E8D">
            <w:pPr>
              <w:pStyle w:val="CDITable-RowLeftsmaller"/>
            </w:pPr>
            <w:r w:rsidRPr="00F94841">
              <w:t>Raw egg mayonnaise</w:t>
            </w:r>
          </w:p>
        </w:tc>
        <w:tc>
          <w:tcPr>
            <w:tcW w:w="124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C36757" w14:textId="77777777" w:rsidR="00F94841" w:rsidRPr="00F94841" w:rsidRDefault="00F94841" w:rsidP="00FB2E8D">
            <w:pPr>
              <w:pStyle w:val="CDITable-RowLeftsmaller"/>
            </w:pPr>
            <w:r w:rsidRPr="00F94841">
              <w:t>Eggs – sauce/ dressing</w:t>
            </w:r>
          </w:p>
        </w:tc>
        <w:tc>
          <w:tcPr>
            <w:tcW w:w="1417"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604B86" w14:textId="77777777" w:rsidR="00F94841" w:rsidRPr="00F94841" w:rsidRDefault="00F94841" w:rsidP="00FB2E8D">
            <w:pPr>
              <w:pStyle w:val="CDITable-RowLeftsmaller"/>
            </w:pPr>
            <w:r w:rsidRPr="00F94841">
              <w:t>Cross contamination from raw ingredients</w:t>
            </w:r>
          </w:p>
        </w:tc>
      </w:tr>
    </w:tbl>
    <w:p w14:paraId="5D8ECCB8" w14:textId="269C90A8" w:rsidR="00EE3D60" w:rsidRDefault="00EE3D60" w:rsidP="00EE3D60">
      <w:pPr>
        <w:pStyle w:val="CDITable-FirstFootnote"/>
      </w:pPr>
      <w:r w:rsidRPr="00EE3D60">
        <w:t>a</w:t>
      </w:r>
      <w:r w:rsidRPr="00EE3D60">
        <w:tab/>
        <w:t>NSW: New South Wales.</w:t>
      </w:r>
    </w:p>
    <w:p w14:paraId="220A0168" w14:textId="77777777" w:rsidR="00EE3D60" w:rsidRDefault="00EE3D60" w:rsidP="00EE3D60">
      <w:pPr>
        <w:pStyle w:val="CDITable-Footnote"/>
      </w:pPr>
      <w:r>
        <w:t>b</w:t>
      </w:r>
      <w:r>
        <w:tab/>
        <w:t xml:space="preserve">Month of outbreak is the month of onset of the first case or the month of notification of the first case or the month in which the investigation into the outbreak commenced. </w:t>
      </w:r>
    </w:p>
    <w:p w14:paraId="74E4B431" w14:textId="77777777" w:rsidR="00EE3D60" w:rsidRDefault="00EE3D60" w:rsidP="00EE3D60">
      <w:pPr>
        <w:pStyle w:val="CDITable-Footnote"/>
      </w:pPr>
      <w:r>
        <w:t>c</w:t>
      </w:r>
      <w:r>
        <w:tab/>
        <w:t>MLVA: multi-locus variable number tandem repeat analysis.</w:t>
      </w:r>
    </w:p>
    <w:p w14:paraId="04E1AB99" w14:textId="77777777" w:rsidR="00EE3D60" w:rsidRDefault="00EE3D60" w:rsidP="00EE3D60">
      <w:pPr>
        <w:pStyle w:val="CDITable-Footnote"/>
      </w:pPr>
      <w:r>
        <w:t>d</w:t>
      </w:r>
      <w:r>
        <w:tab/>
        <w:t>Counts of ill persons, hospitalisations and deaths reported within point source outbreaks have already been included within the overarching larger outbreak and should not be added to the values reported in Appendix B.</w:t>
      </w:r>
    </w:p>
    <w:p w14:paraId="46A90654" w14:textId="6080C05B" w:rsidR="00EE3D60" w:rsidRPr="00EE3D60" w:rsidRDefault="00EE3D60" w:rsidP="00EE3D60">
      <w:pPr>
        <w:pStyle w:val="CDITable-Footnote"/>
      </w:pPr>
      <w:r>
        <w:t>e</w:t>
      </w:r>
      <w:r>
        <w:tab/>
        <w:t>A: analytical epidemiological association between illness and one or more foods; D: descriptive evidence implicating the suspected vehicle or suggesting foodborne transmission; M: microbiological confirmation of aetiological agent in the suspected vehicle and cases.</w:t>
      </w:r>
    </w:p>
    <w:sectPr w:rsidR="00EE3D60" w:rsidRPr="00EE3D60" w:rsidSect="00705035">
      <w:footnotePr>
        <w:numFmt w:val="lowerRoman"/>
      </w:footnotePr>
      <w:pgSz w:w="16840" w:h="11907" w:orient="landscape"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2F06E" w14:textId="77777777" w:rsidR="005E24A1" w:rsidRDefault="005E24A1" w:rsidP="00E54DBA">
      <w:r>
        <w:separator/>
      </w:r>
    </w:p>
    <w:p w14:paraId="3D3E5CAA" w14:textId="77777777" w:rsidR="005E24A1" w:rsidRDefault="005E24A1"/>
    <w:p w14:paraId="1C75C226" w14:textId="77777777" w:rsidR="005E24A1" w:rsidRDefault="005E24A1" w:rsidP="008714B0"/>
  </w:endnote>
  <w:endnote w:type="continuationSeparator" w:id="0">
    <w:p w14:paraId="3464E875" w14:textId="77777777" w:rsidR="005E24A1" w:rsidRDefault="005E24A1" w:rsidP="00E54DBA">
      <w:r>
        <w:continuationSeparator/>
      </w:r>
    </w:p>
    <w:p w14:paraId="1E369391" w14:textId="77777777" w:rsidR="005E24A1" w:rsidRDefault="005E24A1"/>
    <w:p w14:paraId="2EC7EAF5" w14:textId="77777777" w:rsidR="005E24A1" w:rsidRDefault="005E24A1"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panose1 w:val="00000000000000000000"/>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FF600" w14:textId="77777777" w:rsidR="00B87589" w:rsidRDefault="00B875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8FC95" w14:textId="4D514E21"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5E24A1">
        <w:t>2025</w:t>
      </w:r>
    </w:fldSimple>
    <w:r w:rsidR="009B78A9">
      <w:t>;</w:t>
    </w:r>
    <w:fldSimple w:instr=" DOCPROPERTY  Vol  \* MERGEFORMAT ">
      <w:r w:rsidR="005E24A1">
        <w:t>49</w:t>
      </w:r>
    </w:fldSimple>
    <w:r w:rsidR="00385655" w:rsidRPr="001D0612">
      <w:t xml:space="preserve"> </w:t>
    </w:r>
    <w:r w:rsidR="00385655" w:rsidRPr="00B85B74">
      <w:t>•</w:t>
    </w:r>
    <w:r w:rsidR="00385655">
      <w:t xml:space="preserve"> </w:t>
    </w:r>
    <w:fldSimple w:instr=" DOCPROPERTY  DOI  \* MERGEFORMAT ">
      <w:r w:rsidR="000A4E89">
        <w:t>doi.org/10.33321/cdi.2025.49.021</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2A37DF">
        <w:t>30.07.2025</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0AF72" w14:textId="77777777" w:rsidR="00B87589" w:rsidRDefault="00B875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913BD" w14:textId="77777777" w:rsidR="005E24A1" w:rsidRPr="00B91FB5" w:rsidRDefault="005E24A1" w:rsidP="00B91FB5">
      <w:pPr>
        <w:spacing w:line="240" w:lineRule="auto"/>
        <w:rPr>
          <w:sz w:val="18"/>
          <w:szCs w:val="18"/>
        </w:rPr>
      </w:pPr>
      <w:r w:rsidRPr="00B91FB5">
        <w:rPr>
          <w:sz w:val="18"/>
          <w:szCs w:val="18"/>
        </w:rPr>
        <w:separator/>
      </w:r>
    </w:p>
  </w:footnote>
  <w:footnote w:type="continuationSeparator" w:id="0">
    <w:p w14:paraId="2441C412" w14:textId="77777777" w:rsidR="005E24A1" w:rsidRDefault="005E24A1" w:rsidP="00E54DBA">
      <w:r>
        <w:continuationSeparator/>
      </w:r>
    </w:p>
  </w:footnote>
  <w:footnote w:type="continuationNotice" w:id="1">
    <w:p w14:paraId="7F983E24" w14:textId="77777777" w:rsidR="005E24A1" w:rsidRPr="00224EFF" w:rsidRDefault="005E24A1" w:rsidP="00224EFF"/>
  </w:footnote>
  <w:footnote w:id="2">
    <w:p w14:paraId="1286A616" w14:textId="1C925B6B" w:rsidR="00136AB7" w:rsidRPr="00B87887" w:rsidRDefault="00136AB7" w:rsidP="00136AB7">
      <w:pPr>
        <w:pStyle w:val="FootnoteText"/>
      </w:pPr>
      <w:r w:rsidRPr="00136AB7">
        <w:footnoteRef/>
      </w:r>
      <w:r w:rsidRPr="00800288">
        <w:t xml:space="preserve"> </w:t>
      </w:r>
      <w:r w:rsidRPr="00800288">
        <w:tab/>
      </w:r>
      <w:r w:rsidRPr="00B87887">
        <w:t>For further information see</w:t>
      </w:r>
      <w:r w:rsidR="00E80C9E">
        <w:t xml:space="preserve"> </w:t>
      </w:r>
      <w:hyperlink r:id="rId1" w:history="1">
        <w:r>
          <w:rPr>
            <w:rStyle w:val="Hyperlink"/>
          </w:rPr>
          <w:t>https://www.health.gov.au/our-work/nndss</w:t>
        </w:r>
      </w:hyperlink>
      <w:r w:rsidRPr="00B87887">
        <w:t>.</w:t>
      </w:r>
    </w:p>
  </w:footnote>
  <w:footnote w:id="3">
    <w:p w14:paraId="529E4407" w14:textId="18D78382" w:rsidR="00136AB7" w:rsidRPr="00800288" w:rsidRDefault="00136AB7" w:rsidP="00136AB7">
      <w:pPr>
        <w:pStyle w:val="FootnoteText"/>
      </w:pPr>
      <w:r w:rsidRPr="00800288">
        <w:rPr>
          <w:rStyle w:val="FootnoteReference"/>
          <w:vertAlign w:val="baseline"/>
        </w:rPr>
        <w:footnoteRef/>
      </w:r>
      <w:r w:rsidRPr="00800288">
        <w:t xml:space="preserve"> </w:t>
      </w:r>
      <w:r>
        <w:tab/>
      </w:r>
      <w:r w:rsidRPr="00800288">
        <w:t xml:space="preserve">CDNA national guidelines for public health units. Listeriosis: </w:t>
      </w:r>
      <w:hyperlink r:id="rId2" w:history="1">
        <w:r w:rsidR="00E80C9E">
          <w:rPr>
            <w:rStyle w:val="Hyperlink"/>
          </w:rPr>
          <w:t>https://www.health.gov.au/resources/publications/listeriosis-cdna-national-guidelines-for-public-health-units</w:t>
        </w:r>
      </w:hyperlink>
      <w:r w:rsidRPr="00800288">
        <w:t>.</w:t>
      </w:r>
    </w:p>
  </w:footnote>
  <w:footnote w:id="4">
    <w:p w14:paraId="0AE6571D" w14:textId="77777777" w:rsidR="00136AB7" w:rsidRPr="006E0B0E" w:rsidRDefault="00136AB7" w:rsidP="00136AB7">
      <w:pPr>
        <w:pStyle w:val="FootnoteText"/>
      </w:pPr>
      <w:r w:rsidRPr="006E0B0E">
        <w:rPr>
          <w:rStyle w:val="FootnoteReference"/>
          <w:vertAlign w:val="baseline"/>
        </w:rPr>
        <w:footnoteRef/>
      </w:r>
      <w:r w:rsidRPr="006E0B0E">
        <w:t xml:space="preserve"> </w:t>
      </w:r>
      <w:r>
        <w:tab/>
      </w:r>
      <w:hyperlink r:id="rId3" w:history="1">
        <w:r w:rsidRPr="006341A9">
          <w:rPr>
            <w:rStyle w:val="Hyperlink"/>
          </w:rPr>
          <w:t>https://www.health.gov.au/resources/apps-and-tools/national-notifiable-diseases-surveillance-system-nndss-data-visualisation-tool</w:t>
        </w:r>
      </w:hyperlink>
      <w:r w:rsidRPr="006E0B0E">
        <w:t>.</w:t>
      </w:r>
    </w:p>
  </w:footnote>
  <w:footnote w:id="5">
    <w:p w14:paraId="45DE758E" w14:textId="77777777" w:rsidR="00136AB7" w:rsidRPr="0001020A" w:rsidRDefault="00136AB7" w:rsidP="00136AB7">
      <w:pPr>
        <w:pStyle w:val="FootnoteText"/>
      </w:pPr>
      <w:r w:rsidRPr="0001020A">
        <w:rPr>
          <w:rStyle w:val="FootnoteReference"/>
          <w:vertAlign w:val="baseline"/>
        </w:rPr>
        <w:footnoteRef/>
      </w:r>
      <w:r w:rsidRPr="0001020A">
        <w:t xml:space="preserve"> </w:t>
      </w:r>
      <w:r>
        <w:tab/>
      </w:r>
      <w:r w:rsidRPr="0001020A">
        <w:t xml:space="preserve">Botulism case definition: </w:t>
      </w:r>
      <w:hyperlink r:id="rId4" w:history="1">
        <w:r w:rsidRPr="006341A9">
          <w:rPr>
            <w:rStyle w:val="Hyperlink"/>
          </w:rPr>
          <w:t>https://www.health.gov.au/resources/publications/botulism-surveillance-case-definition</w:t>
        </w:r>
      </w:hyperlink>
      <w:r w:rsidRPr="0001020A">
        <w:t>.</w:t>
      </w:r>
    </w:p>
  </w:footnote>
  <w:footnote w:id="6">
    <w:p w14:paraId="0250B1B7" w14:textId="77777777" w:rsidR="00136AB7" w:rsidRPr="0001020A" w:rsidRDefault="00136AB7" w:rsidP="00136AB7">
      <w:pPr>
        <w:pStyle w:val="FootnoteText"/>
      </w:pPr>
      <w:r w:rsidRPr="0001020A">
        <w:rPr>
          <w:rStyle w:val="FootnoteReference"/>
          <w:vertAlign w:val="baseline"/>
        </w:rPr>
        <w:footnoteRef/>
      </w:r>
      <w:r w:rsidRPr="0001020A">
        <w:t xml:space="preserve"> </w:t>
      </w:r>
      <w:r w:rsidRPr="0001020A">
        <w:tab/>
        <w:t>Botulism became notifiable in all jurisdictions of Australia in 2001.</w:t>
      </w:r>
    </w:p>
  </w:footnote>
  <w:footnote w:id="7">
    <w:p w14:paraId="05CCFCCB" w14:textId="77777777" w:rsidR="00F52B75" w:rsidRPr="00E2299C" w:rsidRDefault="00F52B75" w:rsidP="00F52B75">
      <w:pPr>
        <w:pStyle w:val="FootnoteText"/>
      </w:pPr>
      <w:r w:rsidRPr="00E2299C">
        <w:rPr>
          <w:rStyle w:val="FootnoteReference"/>
          <w:vertAlign w:val="baseline"/>
        </w:rPr>
        <w:footnoteRef/>
      </w:r>
      <w:r w:rsidRPr="00E2299C">
        <w:t xml:space="preserve"> </w:t>
      </w:r>
      <w:r w:rsidRPr="00E2299C">
        <w:tab/>
        <w:t xml:space="preserve">Campylobacteriosis case definition: </w:t>
      </w:r>
      <w:hyperlink r:id="rId5" w:history="1">
        <w:r w:rsidRPr="006341A9">
          <w:rPr>
            <w:rStyle w:val="Hyperlink"/>
          </w:rPr>
          <w:t>https://www.health.gov.au/resources/publications/campylobacteriosis-surveillance-case-definition</w:t>
        </w:r>
      </w:hyperlink>
      <w:r w:rsidRPr="00E2299C">
        <w:t>.</w:t>
      </w:r>
    </w:p>
  </w:footnote>
  <w:footnote w:id="8">
    <w:p w14:paraId="1305715D" w14:textId="77777777" w:rsidR="00E80C9E" w:rsidRPr="00452417" w:rsidRDefault="00E80C9E" w:rsidP="00E80C9E">
      <w:pPr>
        <w:pStyle w:val="FootnoteText"/>
        <w:rPr>
          <w:rFonts w:cstheme="minorHAnsi"/>
        </w:rPr>
      </w:pPr>
      <w:r w:rsidRPr="00DC0407">
        <w:rPr>
          <w:rStyle w:val="FootnoteReference"/>
          <w:vertAlign w:val="baseline"/>
        </w:rPr>
        <w:footnoteRef/>
      </w:r>
      <w:r w:rsidRPr="00DC0407">
        <w:rPr>
          <w:rFonts w:cstheme="minorHAnsi"/>
        </w:rPr>
        <w:tab/>
      </w:r>
      <w:r w:rsidRPr="001B737F">
        <w:rPr>
          <w:rFonts w:cstheme="minorHAnsi"/>
          <w:szCs w:val="18"/>
        </w:rPr>
        <w:t xml:space="preserve">Cholera case definition: </w:t>
      </w:r>
      <w:hyperlink r:id="rId6" w:history="1">
        <w:r w:rsidRPr="00112934">
          <w:rPr>
            <w:rStyle w:val="Hyperlink"/>
            <w:rFonts w:cstheme="minorHAnsi"/>
            <w:szCs w:val="18"/>
          </w:rPr>
          <w:t>https://www.health.gov.au/resources/publications/cholera-surveillance-case-definition</w:t>
        </w:r>
      </w:hyperlink>
      <w:r>
        <w:rPr>
          <w:rFonts w:cstheme="minorHAnsi"/>
          <w:szCs w:val="18"/>
        </w:rPr>
        <w:t>.</w:t>
      </w:r>
    </w:p>
  </w:footnote>
  <w:footnote w:id="9">
    <w:p w14:paraId="4276313D" w14:textId="77777777" w:rsidR="00E80C9E" w:rsidRPr="001B737F" w:rsidRDefault="00E80C9E" w:rsidP="00E80C9E">
      <w:pPr>
        <w:pStyle w:val="FootnoteText"/>
        <w:rPr>
          <w:rFonts w:cstheme="minorHAnsi"/>
          <w:szCs w:val="18"/>
        </w:rPr>
      </w:pPr>
      <w:r w:rsidRPr="00DC0407">
        <w:rPr>
          <w:rStyle w:val="FootnoteReference"/>
          <w:rFonts w:cstheme="minorHAnsi"/>
          <w:szCs w:val="18"/>
          <w:vertAlign w:val="baseline"/>
        </w:rPr>
        <w:footnoteRef/>
      </w:r>
      <w:r>
        <w:rPr>
          <w:rFonts w:cstheme="minorHAnsi"/>
          <w:szCs w:val="18"/>
        </w:rPr>
        <w:tab/>
      </w:r>
      <w:r w:rsidRPr="001B737F">
        <w:rPr>
          <w:rFonts w:cstheme="minorHAnsi"/>
          <w:szCs w:val="18"/>
        </w:rPr>
        <w:t xml:space="preserve">Typhoid fever case definition: </w:t>
      </w:r>
      <w:hyperlink r:id="rId7" w:history="1">
        <w:r w:rsidRPr="00112934">
          <w:rPr>
            <w:rStyle w:val="Hyperlink"/>
            <w:rFonts w:cstheme="minorHAnsi"/>
            <w:szCs w:val="18"/>
          </w:rPr>
          <w:t>https://www.health.gov.au/resources/publications/typhoid-fever-surveillance-case-definition</w:t>
        </w:r>
      </w:hyperlink>
      <w:r>
        <w:rPr>
          <w:rFonts w:cstheme="minorHAnsi"/>
          <w:szCs w:val="18"/>
        </w:rPr>
        <w:t>.</w:t>
      </w:r>
    </w:p>
  </w:footnote>
  <w:footnote w:id="10">
    <w:p w14:paraId="4B4BCAB3" w14:textId="77777777" w:rsidR="00E80C9E" w:rsidRPr="001B737F" w:rsidRDefault="00E80C9E" w:rsidP="00E80C9E">
      <w:pPr>
        <w:pStyle w:val="FootnoteText"/>
        <w:rPr>
          <w:rFonts w:cstheme="minorHAnsi"/>
          <w:szCs w:val="18"/>
        </w:rPr>
      </w:pPr>
      <w:r w:rsidRPr="00DC0407">
        <w:rPr>
          <w:rStyle w:val="FootnoteReference"/>
          <w:rFonts w:cstheme="minorHAnsi"/>
          <w:szCs w:val="18"/>
          <w:vertAlign w:val="baseline"/>
        </w:rPr>
        <w:footnoteRef/>
      </w:r>
      <w:r>
        <w:rPr>
          <w:rFonts w:cstheme="minorHAnsi"/>
          <w:szCs w:val="18"/>
        </w:rPr>
        <w:tab/>
      </w:r>
      <w:r w:rsidRPr="001B737F">
        <w:rPr>
          <w:rFonts w:cstheme="minorHAnsi"/>
          <w:szCs w:val="18"/>
        </w:rPr>
        <w:t xml:space="preserve">Paratyphoid fever case definition: </w:t>
      </w:r>
      <w:hyperlink r:id="rId8" w:history="1">
        <w:r w:rsidRPr="00112934">
          <w:rPr>
            <w:rStyle w:val="Hyperlink"/>
            <w:rFonts w:cstheme="minorHAnsi"/>
            <w:szCs w:val="18"/>
          </w:rPr>
          <w:t>https://www.health.gov.au/resources/publications/paratyphoid-surveillance-case-definition</w:t>
        </w:r>
      </w:hyperlink>
      <w:r>
        <w:rPr>
          <w:rFonts w:cstheme="minorHAnsi"/>
          <w:szCs w:val="18"/>
        </w:rPr>
        <w:t>.</w:t>
      </w:r>
    </w:p>
  </w:footnote>
  <w:footnote w:id="11">
    <w:p w14:paraId="35AC1131" w14:textId="77777777" w:rsidR="00E80C9E" w:rsidRDefault="00E80C9E" w:rsidP="00E80C9E">
      <w:pPr>
        <w:pStyle w:val="FootnoteText"/>
      </w:pPr>
      <w:r w:rsidRPr="00DC0407">
        <w:rPr>
          <w:rStyle w:val="FootnoteReference"/>
          <w:rFonts w:cstheme="minorHAnsi"/>
          <w:szCs w:val="18"/>
          <w:vertAlign w:val="baseline"/>
        </w:rPr>
        <w:footnoteRef/>
      </w:r>
      <w:r>
        <w:rPr>
          <w:rFonts w:cstheme="minorHAnsi"/>
          <w:szCs w:val="18"/>
        </w:rPr>
        <w:tab/>
      </w:r>
      <w:r w:rsidRPr="001B737F">
        <w:rPr>
          <w:rFonts w:cstheme="minorHAnsi"/>
          <w:szCs w:val="18"/>
        </w:rPr>
        <w:t xml:space="preserve">CDNA national guidelines for public health units. Typhoid and paratyphoid fevers: </w:t>
      </w:r>
      <w:hyperlink r:id="rId9" w:history="1">
        <w:r w:rsidRPr="00112934">
          <w:rPr>
            <w:rStyle w:val="Hyperlink"/>
            <w:rFonts w:cstheme="minorHAnsi"/>
            <w:szCs w:val="18"/>
          </w:rPr>
          <w:t>https://www.health.gov.au/resources/publications/typhoid-and-paratyphoid-cdna-national-guidelines-for-public-health-units</w:t>
        </w:r>
      </w:hyperlink>
      <w:r>
        <w:rPr>
          <w:rFonts w:cstheme="minorHAnsi"/>
          <w:szCs w:val="18"/>
        </w:rPr>
        <w:t>.</w:t>
      </w:r>
    </w:p>
  </w:footnote>
  <w:footnote w:id="12">
    <w:p w14:paraId="5B2564A5" w14:textId="77777777" w:rsidR="00630252" w:rsidRPr="00335638" w:rsidRDefault="00630252" w:rsidP="00630252">
      <w:pPr>
        <w:pStyle w:val="FootnoteText"/>
      </w:pPr>
      <w:r w:rsidRPr="00CD13EF">
        <w:rPr>
          <w:rStyle w:val="FootnoteReference"/>
          <w:vertAlign w:val="baseline"/>
        </w:rPr>
        <w:footnoteRef/>
      </w:r>
      <w:r>
        <w:tab/>
      </w:r>
      <w:r w:rsidRPr="00335638">
        <w:t xml:space="preserve">Including </w:t>
      </w:r>
      <w:r w:rsidRPr="00335638">
        <w:rPr>
          <w:shd w:val="clear" w:color="auto" w:fill="FFFFFF"/>
        </w:rPr>
        <w:t xml:space="preserve">Aboriginal and/or Torres Strait Islander children in northern Queensland commencing in 1999 and expanding in 2005 to all Indigenous children less than two years of age in Queensland, </w:t>
      </w:r>
      <w:r>
        <w:rPr>
          <w:shd w:val="clear" w:color="auto" w:fill="FFFFFF"/>
        </w:rPr>
        <w:t xml:space="preserve">the </w:t>
      </w:r>
      <w:r w:rsidRPr="00335638">
        <w:rPr>
          <w:shd w:val="clear" w:color="auto" w:fill="FFFFFF"/>
        </w:rPr>
        <w:t xml:space="preserve">Northern Territory, Western Australia and South Australia. </w:t>
      </w:r>
    </w:p>
  </w:footnote>
  <w:footnote w:id="13">
    <w:p w14:paraId="449305FA" w14:textId="77777777" w:rsidR="00630252" w:rsidRPr="00442982" w:rsidRDefault="00630252" w:rsidP="00630252">
      <w:pPr>
        <w:pStyle w:val="FootnoteText"/>
        <w:rPr>
          <w:rFonts w:cstheme="minorHAnsi"/>
          <w:szCs w:val="18"/>
        </w:rPr>
      </w:pPr>
      <w:r w:rsidRPr="00CD13EF">
        <w:rPr>
          <w:rStyle w:val="FootnoteReference"/>
          <w:rFonts w:cstheme="minorHAnsi"/>
          <w:szCs w:val="18"/>
          <w:vertAlign w:val="baseline"/>
        </w:rPr>
        <w:footnoteRef/>
      </w:r>
      <w:r>
        <w:rPr>
          <w:szCs w:val="18"/>
        </w:rPr>
        <w:tab/>
      </w:r>
      <w:r w:rsidRPr="00442982">
        <w:rPr>
          <w:rFonts w:cstheme="minorHAnsi"/>
          <w:szCs w:val="18"/>
        </w:rPr>
        <w:t xml:space="preserve">Hepatitis A case definition: </w:t>
      </w:r>
      <w:hyperlink r:id="rId10" w:history="1">
        <w:r w:rsidRPr="00112934">
          <w:rPr>
            <w:rStyle w:val="Hyperlink"/>
            <w:rFonts w:cstheme="minorHAnsi"/>
            <w:szCs w:val="18"/>
          </w:rPr>
          <w:t>https://www.health.gov.au/resources/publications/hepatitis-a-surveillance-case-definition</w:t>
        </w:r>
      </w:hyperlink>
      <w:r>
        <w:rPr>
          <w:rFonts w:cstheme="minorHAnsi"/>
          <w:szCs w:val="18"/>
        </w:rPr>
        <w:t>.</w:t>
      </w:r>
    </w:p>
  </w:footnote>
  <w:footnote w:id="14">
    <w:p w14:paraId="57592135" w14:textId="77777777" w:rsidR="00630252" w:rsidRPr="002B5246" w:rsidRDefault="00630252" w:rsidP="00630252">
      <w:pPr>
        <w:pStyle w:val="FootnoteText"/>
        <w:rPr>
          <w:szCs w:val="18"/>
        </w:rPr>
      </w:pPr>
      <w:r w:rsidRPr="00CD13EF">
        <w:rPr>
          <w:rStyle w:val="FootnoteReference"/>
          <w:rFonts w:cstheme="minorHAnsi"/>
          <w:szCs w:val="18"/>
          <w:vertAlign w:val="baseline"/>
        </w:rPr>
        <w:footnoteRef/>
      </w:r>
      <w:r>
        <w:rPr>
          <w:rFonts w:cstheme="minorHAnsi"/>
          <w:szCs w:val="18"/>
        </w:rPr>
        <w:tab/>
      </w:r>
      <w:r w:rsidRPr="00987A32">
        <w:rPr>
          <w:rFonts w:cstheme="minorHAnsi"/>
          <w:szCs w:val="18"/>
          <w:shd w:val="clear" w:color="auto" w:fill="FFFFFF"/>
        </w:rPr>
        <w:t>Hepatitis A National Guidelines for Public Health Units</w:t>
      </w:r>
      <w:r w:rsidRPr="00630252">
        <w:t xml:space="preserve">: </w:t>
      </w:r>
      <w:hyperlink r:id="rId11" w:history="1">
        <w:r w:rsidRPr="00112934">
          <w:rPr>
            <w:rStyle w:val="Hyperlink"/>
            <w:rFonts w:cstheme="minorHAnsi"/>
            <w:szCs w:val="18"/>
            <w:shd w:val="clear" w:color="auto" w:fill="FFFFFF"/>
          </w:rPr>
          <w:t>https://www.health.gov.au/resources/publications/hepatitis-a-cdna-national-guidelines-for-public-health-units</w:t>
        </w:r>
      </w:hyperlink>
      <w:r w:rsidRPr="00B254A2">
        <w:rPr>
          <w:rStyle w:val="FollowedHyperlink"/>
          <w:rFonts w:cstheme="minorHAnsi"/>
          <w:szCs w:val="18"/>
          <w:shd w:val="clear" w:color="auto" w:fill="FFFFFF"/>
        </w:rPr>
        <w:t>.</w:t>
      </w:r>
    </w:p>
  </w:footnote>
  <w:footnote w:id="15">
    <w:p w14:paraId="2911CA13" w14:textId="77777777" w:rsidR="000F1243" w:rsidRDefault="000F1243" w:rsidP="000F1243">
      <w:pPr>
        <w:pStyle w:val="FootnoteText"/>
      </w:pPr>
      <w:r w:rsidRPr="008F0A83">
        <w:rPr>
          <w:rStyle w:val="FootnoteReference"/>
          <w:vertAlign w:val="baseline"/>
        </w:rPr>
        <w:footnoteRef/>
      </w:r>
      <w:r>
        <w:tab/>
      </w:r>
      <w:r w:rsidRPr="00F62BAC">
        <w:rPr>
          <w:rFonts w:cstheme="minorHAnsi"/>
          <w:szCs w:val="18"/>
        </w:rPr>
        <w:t xml:space="preserve">Hepatitis E case definition: </w:t>
      </w:r>
      <w:hyperlink r:id="rId12" w:history="1">
        <w:r w:rsidRPr="00112934">
          <w:rPr>
            <w:rStyle w:val="Hyperlink"/>
            <w:rFonts w:cstheme="minorHAnsi"/>
            <w:szCs w:val="18"/>
          </w:rPr>
          <w:t>https://www.health.gov.au/resources/publications/hepatitis-e-surveillance-case-definition</w:t>
        </w:r>
      </w:hyperlink>
      <w:r>
        <w:rPr>
          <w:rFonts w:cstheme="minorHAnsi"/>
          <w:szCs w:val="18"/>
        </w:rPr>
        <w:t>.</w:t>
      </w:r>
    </w:p>
  </w:footnote>
  <w:footnote w:id="16">
    <w:p w14:paraId="2622205B" w14:textId="77777777" w:rsidR="00B12AB0" w:rsidRPr="00F62BAC" w:rsidRDefault="00B12AB0" w:rsidP="00B12AB0">
      <w:pPr>
        <w:pStyle w:val="FootnoteText"/>
        <w:rPr>
          <w:rFonts w:cstheme="minorHAnsi"/>
          <w:szCs w:val="18"/>
        </w:rPr>
      </w:pPr>
      <w:r w:rsidRPr="00371054">
        <w:rPr>
          <w:rStyle w:val="FootnoteReference"/>
          <w:rFonts w:cstheme="minorHAnsi"/>
          <w:szCs w:val="18"/>
          <w:vertAlign w:val="baseline"/>
        </w:rPr>
        <w:footnoteRef/>
      </w:r>
      <w:r>
        <w:rPr>
          <w:rFonts w:cstheme="minorHAnsi"/>
          <w:szCs w:val="18"/>
        </w:rPr>
        <w:tab/>
      </w:r>
      <w:r w:rsidRPr="00F62BAC">
        <w:rPr>
          <w:rFonts w:cstheme="minorHAnsi"/>
          <w:szCs w:val="18"/>
        </w:rPr>
        <w:t xml:space="preserve">Listeriosis case definition: </w:t>
      </w:r>
      <w:hyperlink r:id="rId13" w:history="1">
        <w:r w:rsidRPr="00112934">
          <w:rPr>
            <w:rStyle w:val="Hyperlink"/>
            <w:rFonts w:cstheme="minorHAnsi"/>
            <w:szCs w:val="18"/>
          </w:rPr>
          <w:t>https://www.health.gov.au/resources/publications/listeriosis-surveillance-case-definition</w:t>
        </w:r>
      </w:hyperlink>
      <w:r>
        <w:rPr>
          <w:rFonts w:cstheme="minorHAnsi"/>
          <w:szCs w:val="18"/>
        </w:rPr>
        <w:t>.</w:t>
      </w:r>
    </w:p>
  </w:footnote>
  <w:footnote w:id="17">
    <w:p w14:paraId="06401482" w14:textId="77777777" w:rsidR="00B12AB0" w:rsidRDefault="00B12AB0" w:rsidP="00B12AB0">
      <w:pPr>
        <w:pStyle w:val="FootnoteText"/>
      </w:pPr>
      <w:r w:rsidRPr="00371054">
        <w:rPr>
          <w:rStyle w:val="FootnoteReference"/>
          <w:rFonts w:cstheme="minorHAnsi"/>
          <w:szCs w:val="18"/>
          <w:vertAlign w:val="baseline"/>
        </w:rPr>
        <w:footnoteRef/>
      </w:r>
      <w:r>
        <w:rPr>
          <w:rFonts w:cstheme="minorHAnsi"/>
          <w:szCs w:val="18"/>
        </w:rPr>
        <w:tab/>
      </w:r>
      <w:r w:rsidRPr="001B737F">
        <w:rPr>
          <w:rFonts w:cstheme="minorHAnsi"/>
          <w:szCs w:val="18"/>
        </w:rPr>
        <w:t xml:space="preserve">CDNA national guidelines for public health units. Listeriosis: </w:t>
      </w:r>
      <w:hyperlink r:id="rId14" w:history="1">
        <w:r w:rsidRPr="00112934">
          <w:rPr>
            <w:rStyle w:val="Hyperlink"/>
            <w:rFonts w:cstheme="minorHAnsi"/>
            <w:szCs w:val="18"/>
          </w:rPr>
          <w:t>https://www.health.gov.au/resources/publications/listeriosis-cdna-national-guidelines-for-public-health-units</w:t>
        </w:r>
      </w:hyperlink>
      <w:r>
        <w:rPr>
          <w:rFonts w:cstheme="minorHAnsi"/>
          <w:szCs w:val="18"/>
        </w:rPr>
        <w:t>.</w:t>
      </w:r>
    </w:p>
  </w:footnote>
  <w:footnote w:id="18">
    <w:p w14:paraId="635F83B6" w14:textId="77777777" w:rsidR="00B12AB0" w:rsidRDefault="00B12AB0" w:rsidP="00B12AB0">
      <w:pPr>
        <w:pStyle w:val="FootnoteText"/>
      </w:pPr>
      <w:r w:rsidRPr="008C1653">
        <w:rPr>
          <w:rStyle w:val="FootnoteReference"/>
          <w:vertAlign w:val="baseline"/>
        </w:rPr>
        <w:footnoteRef/>
      </w:r>
      <w:r>
        <w:tab/>
      </w:r>
      <w:r w:rsidRPr="008C1653">
        <w:t>Miscarriage is defined as foetal death at less than 20 weeks gestation.</w:t>
      </w:r>
    </w:p>
  </w:footnote>
  <w:footnote w:id="19">
    <w:p w14:paraId="624CB7B4" w14:textId="77777777" w:rsidR="00B12AB0" w:rsidRDefault="00B12AB0" w:rsidP="00B12AB0">
      <w:pPr>
        <w:pStyle w:val="FootnoteText"/>
      </w:pPr>
      <w:r w:rsidRPr="008C1653">
        <w:rPr>
          <w:rStyle w:val="FootnoteReference"/>
          <w:vertAlign w:val="baseline"/>
        </w:rPr>
        <w:footnoteRef/>
      </w:r>
      <w:r>
        <w:t xml:space="preserve"> </w:t>
      </w:r>
      <w:r>
        <w:tab/>
      </w:r>
      <w:r w:rsidRPr="008C1653">
        <w:t>Neonatal death is defined as foetal death at greater than or equal to 20 weeks gestation.</w:t>
      </w:r>
    </w:p>
  </w:footnote>
  <w:footnote w:id="20">
    <w:p w14:paraId="4D281303" w14:textId="77777777" w:rsidR="00602763" w:rsidRPr="007B457B" w:rsidRDefault="00602763" w:rsidP="00602763">
      <w:pPr>
        <w:pStyle w:val="FootnoteText"/>
        <w:rPr>
          <w:rFonts w:cstheme="minorHAnsi"/>
          <w:szCs w:val="18"/>
        </w:rPr>
      </w:pPr>
      <w:r w:rsidRPr="003476FF">
        <w:rPr>
          <w:rStyle w:val="FootnoteReference"/>
          <w:rFonts w:cstheme="minorHAnsi"/>
          <w:szCs w:val="18"/>
          <w:vertAlign w:val="baseline"/>
        </w:rPr>
        <w:footnoteRef/>
      </w:r>
      <w:r>
        <w:rPr>
          <w:rFonts w:cstheme="minorHAnsi"/>
          <w:szCs w:val="18"/>
        </w:rPr>
        <w:tab/>
      </w:r>
      <w:r w:rsidRPr="007B457B">
        <w:rPr>
          <w:rFonts w:cstheme="minorHAnsi"/>
          <w:szCs w:val="18"/>
        </w:rPr>
        <w:t xml:space="preserve">Salmonellosis case definition: </w:t>
      </w:r>
      <w:hyperlink r:id="rId15" w:history="1">
        <w:r w:rsidRPr="00112934">
          <w:rPr>
            <w:rStyle w:val="Hyperlink"/>
            <w:rFonts w:cstheme="minorHAnsi"/>
            <w:szCs w:val="18"/>
          </w:rPr>
          <w:t>https://www.health.gov.au/resources/publications/salmonellosis-surveillance-case-definition</w:t>
        </w:r>
      </w:hyperlink>
      <w:r>
        <w:rPr>
          <w:rFonts w:cstheme="minorHAnsi"/>
          <w:szCs w:val="18"/>
        </w:rPr>
        <w:t>.</w:t>
      </w:r>
    </w:p>
  </w:footnote>
  <w:footnote w:id="21">
    <w:p w14:paraId="156E4098" w14:textId="77777777" w:rsidR="00602763" w:rsidRPr="00103C55" w:rsidRDefault="00602763" w:rsidP="00602763">
      <w:pPr>
        <w:pStyle w:val="FootnoteText"/>
        <w:rPr>
          <w:sz w:val="16"/>
          <w:szCs w:val="16"/>
        </w:rPr>
      </w:pPr>
      <w:r w:rsidRPr="00C50AA0">
        <w:rPr>
          <w:rStyle w:val="FootnoteReference"/>
          <w:sz w:val="16"/>
          <w:szCs w:val="16"/>
          <w:vertAlign w:val="baseline"/>
        </w:rPr>
        <w:footnoteRef/>
      </w:r>
      <w:r>
        <w:rPr>
          <w:sz w:val="16"/>
          <w:szCs w:val="16"/>
        </w:rPr>
        <w:tab/>
      </w:r>
      <w:r w:rsidRPr="00103C55">
        <w:rPr>
          <w:sz w:val="16"/>
          <w:szCs w:val="16"/>
        </w:rPr>
        <w:t>Phage typing is no longer performed routinely in the majority of jurisdictions.</w:t>
      </w:r>
    </w:p>
  </w:footnote>
  <w:footnote w:id="22">
    <w:p w14:paraId="1C95A415" w14:textId="77777777" w:rsidR="00252E4C" w:rsidRPr="00664DDB" w:rsidRDefault="00252E4C" w:rsidP="00252E4C">
      <w:pPr>
        <w:pStyle w:val="FootnoteText"/>
        <w:rPr>
          <w:rFonts w:cstheme="minorHAnsi"/>
        </w:rPr>
      </w:pPr>
      <w:r w:rsidRPr="00D633B7">
        <w:rPr>
          <w:rStyle w:val="FootnoteReference"/>
          <w:rFonts w:cstheme="minorHAnsi"/>
          <w:szCs w:val="18"/>
          <w:vertAlign w:val="baseline"/>
        </w:rPr>
        <w:footnoteRef/>
      </w:r>
      <w:r>
        <w:rPr>
          <w:rFonts w:cstheme="minorHAnsi"/>
          <w:szCs w:val="18"/>
        </w:rPr>
        <w:tab/>
      </w:r>
      <w:r w:rsidRPr="00664DDB">
        <w:rPr>
          <w:rFonts w:cstheme="minorHAnsi"/>
          <w:szCs w:val="18"/>
        </w:rPr>
        <w:t xml:space="preserve">Shigellosis case definition: </w:t>
      </w:r>
      <w:hyperlink r:id="rId16" w:history="1">
        <w:r w:rsidRPr="00112934">
          <w:rPr>
            <w:rStyle w:val="Hyperlink"/>
            <w:rFonts w:cstheme="minorHAnsi"/>
            <w:szCs w:val="18"/>
          </w:rPr>
          <w:t>https://www.health.gov.au/resources/publications/shigellosis-surveillance-case-definition</w:t>
        </w:r>
      </w:hyperlink>
      <w:r>
        <w:rPr>
          <w:rFonts w:cstheme="minorHAnsi"/>
          <w:szCs w:val="18"/>
        </w:rPr>
        <w:t>.</w:t>
      </w:r>
    </w:p>
  </w:footnote>
  <w:footnote w:id="23">
    <w:p w14:paraId="33C473FD" w14:textId="77777777" w:rsidR="00252E4C" w:rsidRPr="00664DDB" w:rsidRDefault="00252E4C" w:rsidP="00252E4C">
      <w:pPr>
        <w:pStyle w:val="FootnoteText"/>
        <w:rPr>
          <w:szCs w:val="18"/>
        </w:rPr>
      </w:pPr>
      <w:r w:rsidRPr="00D633B7">
        <w:rPr>
          <w:rStyle w:val="FootnoteReference"/>
          <w:szCs w:val="18"/>
          <w:vertAlign w:val="baseline"/>
        </w:rPr>
        <w:footnoteRef/>
      </w:r>
      <w:r>
        <w:rPr>
          <w:szCs w:val="18"/>
        </w:rPr>
        <w:tab/>
      </w:r>
      <w:r w:rsidRPr="00664DDB">
        <w:rPr>
          <w:rFonts w:cstheme="minorHAnsi"/>
          <w:szCs w:val="18"/>
        </w:rPr>
        <w:t xml:space="preserve">The </w:t>
      </w:r>
      <w:r w:rsidRPr="0092246F">
        <w:rPr>
          <w:rFonts w:cstheme="minorHAnsi"/>
          <w:i/>
          <w:iCs/>
          <w:szCs w:val="18"/>
        </w:rPr>
        <w:t>ipaH</w:t>
      </w:r>
      <w:r w:rsidRPr="00664DDB">
        <w:rPr>
          <w:rFonts w:cstheme="minorHAnsi"/>
          <w:szCs w:val="18"/>
        </w:rPr>
        <w:t xml:space="preserve"> gene used as the target for all current nucleic acid tests for </w:t>
      </w:r>
      <w:r w:rsidRPr="00664DDB">
        <w:rPr>
          <w:rFonts w:cstheme="minorHAnsi"/>
          <w:i/>
          <w:iCs/>
          <w:szCs w:val="18"/>
        </w:rPr>
        <w:t>Shigella</w:t>
      </w:r>
      <w:r w:rsidRPr="00664DDB">
        <w:rPr>
          <w:rFonts w:cstheme="minorHAnsi"/>
          <w:szCs w:val="18"/>
        </w:rPr>
        <w:t xml:space="preserve"> is common to </w:t>
      </w:r>
      <w:r w:rsidRPr="00664DDB">
        <w:rPr>
          <w:rFonts w:cstheme="minorHAnsi"/>
          <w:i/>
          <w:iCs/>
          <w:szCs w:val="18"/>
        </w:rPr>
        <w:t>Shigella</w:t>
      </w:r>
      <w:r w:rsidRPr="00664DDB">
        <w:rPr>
          <w:rFonts w:cstheme="minorHAnsi"/>
          <w:szCs w:val="18"/>
        </w:rPr>
        <w:t xml:space="preserve"> species and </w:t>
      </w:r>
      <w:r>
        <w:rPr>
          <w:rFonts w:cstheme="minorHAnsi"/>
          <w:szCs w:val="18"/>
        </w:rPr>
        <w:t xml:space="preserve">to </w:t>
      </w:r>
      <w:r w:rsidRPr="00664DDB">
        <w:rPr>
          <w:rFonts w:cstheme="minorHAnsi"/>
          <w:szCs w:val="18"/>
        </w:rPr>
        <w:t xml:space="preserve">enteroinvasive </w:t>
      </w:r>
      <w:r w:rsidRPr="0092246F">
        <w:rPr>
          <w:rFonts w:cstheme="minorHAnsi"/>
          <w:i/>
          <w:iCs/>
          <w:szCs w:val="18"/>
        </w:rPr>
        <w:t>Escherichia coli</w:t>
      </w:r>
      <w:r w:rsidRPr="00664DDB">
        <w:rPr>
          <w:rFonts w:cstheme="minorHAnsi"/>
          <w:szCs w:val="18"/>
        </w:rPr>
        <w:t xml:space="preserve"> (EIEC).</w:t>
      </w:r>
    </w:p>
  </w:footnote>
  <w:footnote w:id="24">
    <w:p w14:paraId="1C49DEEB" w14:textId="77777777" w:rsidR="00900048" w:rsidRPr="00664DDB" w:rsidRDefault="00900048" w:rsidP="00900048">
      <w:pPr>
        <w:pStyle w:val="FootnoteText"/>
        <w:rPr>
          <w:rFonts w:cstheme="minorHAnsi"/>
          <w:szCs w:val="18"/>
        </w:rPr>
      </w:pPr>
      <w:r w:rsidRPr="00A76327">
        <w:rPr>
          <w:rStyle w:val="FootnoteReference"/>
          <w:rFonts w:cstheme="minorHAnsi"/>
          <w:szCs w:val="18"/>
          <w:vertAlign w:val="baseline"/>
        </w:rPr>
        <w:footnoteRef/>
      </w:r>
      <w:r>
        <w:rPr>
          <w:rFonts w:cstheme="minorHAnsi"/>
          <w:szCs w:val="18"/>
        </w:rPr>
        <w:tab/>
      </w:r>
      <w:r w:rsidRPr="00664DDB">
        <w:rPr>
          <w:rFonts w:cstheme="minorHAnsi"/>
          <w:szCs w:val="18"/>
        </w:rPr>
        <w:t xml:space="preserve">Shiga toxin-producing </w:t>
      </w:r>
      <w:r w:rsidRPr="00A76327">
        <w:rPr>
          <w:rFonts w:cstheme="minorHAnsi"/>
          <w:i/>
          <w:iCs/>
          <w:szCs w:val="18"/>
        </w:rPr>
        <w:t>Escherichia coli</w:t>
      </w:r>
      <w:r w:rsidRPr="00664DDB">
        <w:rPr>
          <w:rFonts w:cstheme="minorHAnsi"/>
          <w:szCs w:val="18"/>
        </w:rPr>
        <w:t xml:space="preserve"> (STEC) case definition: </w:t>
      </w:r>
      <w:hyperlink r:id="rId17" w:history="1">
        <w:r w:rsidRPr="00112934">
          <w:rPr>
            <w:rStyle w:val="Hyperlink"/>
            <w:rFonts w:cstheme="minorHAnsi"/>
            <w:szCs w:val="18"/>
          </w:rPr>
          <w:t>https://www.health.gov.au/resources/publications/shiga-toxin-producing-escherichia-coli-stec-infection-surveillance-case-definition</w:t>
        </w:r>
      </w:hyperlink>
      <w:r>
        <w:rPr>
          <w:rFonts w:cstheme="minorHAnsi"/>
          <w:szCs w:val="18"/>
        </w:rPr>
        <w:t>.</w:t>
      </w:r>
    </w:p>
  </w:footnote>
  <w:footnote w:id="25">
    <w:p w14:paraId="58F997BD" w14:textId="77777777" w:rsidR="00900048" w:rsidRDefault="00900048" w:rsidP="00900048">
      <w:pPr>
        <w:pStyle w:val="FootnoteText"/>
      </w:pPr>
      <w:r w:rsidRPr="00A76327">
        <w:rPr>
          <w:rStyle w:val="FootnoteReference"/>
          <w:rFonts w:cstheme="minorHAnsi"/>
          <w:szCs w:val="18"/>
          <w:vertAlign w:val="baseline"/>
        </w:rPr>
        <w:footnoteRef/>
      </w:r>
      <w:r>
        <w:rPr>
          <w:rFonts w:cstheme="minorHAnsi"/>
          <w:szCs w:val="18"/>
        </w:rPr>
        <w:tab/>
      </w:r>
      <w:r w:rsidRPr="00664DDB">
        <w:rPr>
          <w:rFonts w:cstheme="minorHAnsi"/>
          <w:szCs w:val="18"/>
        </w:rPr>
        <w:t xml:space="preserve">Haemolytic uraemic syndrome (HUS) case definition: </w:t>
      </w:r>
      <w:hyperlink r:id="rId18" w:history="1">
        <w:r w:rsidRPr="00112934">
          <w:rPr>
            <w:rStyle w:val="Hyperlink"/>
            <w:rFonts w:cstheme="minorHAnsi"/>
            <w:szCs w:val="18"/>
          </w:rPr>
          <w:t>https://www.health.gov.au/resources/publications/haemolytic-uraemic-syndrome-hus-surveillance-case-definition</w:t>
        </w:r>
      </w:hyperlink>
      <w:r>
        <w:rPr>
          <w:rFonts w:cstheme="minorHAnsi"/>
          <w:szCs w:val="18"/>
        </w:rPr>
        <w:t>.</w:t>
      </w:r>
    </w:p>
  </w:footnote>
  <w:footnote w:id="26">
    <w:p w14:paraId="7A3F1A9A" w14:textId="77777777" w:rsidR="00900048" w:rsidRPr="00103C55" w:rsidRDefault="00900048" w:rsidP="00900048">
      <w:pPr>
        <w:pStyle w:val="FootnoteText"/>
        <w:rPr>
          <w:sz w:val="16"/>
          <w:szCs w:val="16"/>
        </w:rPr>
      </w:pPr>
      <w:r w:rsidRPr="00A76327">
        <w:rPr>
          <w:rStyle w:val="FootnoteReference"/>
          <w:sz w:val="16"/>
          <w:szCs w:val="16"/>
          <w:vertAlign w:val="baseline"/>
        </w:rPr>
        <w:footnoteRef/>
      </w:r>
      <w:r>
        <w:rPr>
          <w:sz w:val="16"/>
          <w:szCs w:val="16"/>
        </w:rPr>
        <w:tab/>
      </w:r>
      <w:r w:rsidRPr="00664DDB">
        <w:rPr>
          <w:rFonts w:cstheme="minorHAnsi"/>
          <w:szCs w:val="18"/>
        </w:rPr>
        <w:t xml:space="preserve">Note </w:t>
      </w:r>
      <w:r>
        <w:rPr>
          <w:rFonts w:cstheme="minorHAnsi"/>
          <w:szCs w:val="18"/>
        </w:rPr>
        <w:t xml:space="preserve">that </w:t>
      </w:r>
      <w:r w:rsidRPr="00664DDB">
        <w:rPr>
          <w:rFonts w:cstheme="minorHAnsi"/>
          <w:szCs w:val="18"/>
        </w:rPr>
        <w:t xml:space="preserve">the usual practice in Victoria is to notify HUS cases with STEC infection as HUS only. For consistency, Victorian HUS cases diagnosed with a STEC infection have been included in the STEC data presented here.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11AE" w14:textId="77777777" w:rsidR="00B87589" w:rsidRDefault="00B875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0D4EB" w14:textId="77777777" w:rsidR="00B87589" w:rsidRDefault="00B875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3E6F" w14:textId="77777777" w:rsidR="00B87589" w:rsidRDefault="00B875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FBF47AD4"/>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C8530F1"/>
    <w:multiLevelType w:val="hybridMultilevel"/>
    <w:tmpl w:val="A1F82194"/>
    <w:lvl w:ilvl="0" w:tplc="968CF82A">
      <w:start w:val="1"/>
      <w:numFmt w:val="decimal"/>
      <w:pStyle w:val="CDINumberedList1-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7"/>
  </w:num>
  <w:num w:numId="6" w16cid:durableId="1497988032">
    <w:abstractNumId w:val="4"/>
  </w:num>
  <w:num w:numId="7" w16cid:durableId="682168431">
    <w:abstractNumId w:val="3"/>
  </w:num>
  <w:num w:numId="8" w16cid:durableId="972060625">
    <w:abstractNumId w:val="5"/>
  </w:num>
  <w:num w:numId="9" w16cid:durableId="786123373">
    <w:abstractNumId w:val="8"/>
  </w:num>
  <w:num w:numId="10" w16cid:durableId="20337583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4A1"/>
    <w:rsid w:val="00000B5B"/>
    <w:rsid w:val="00001017"/>
    <w:rsid w:val="00001611"/>
    <w:rsid w:val="00002B8D"/>
    <w:rsid w:val="000073ED"/>
    <w:rsid w:val="0001020A"/>
    <w:rsid w:val="000104A8"/>
    <w:rsid w:val="0001246E"/>
    <w:rsid w:val="000124B1"/>
    <w:rsid w:val="00013B65"/>
    <w:rsid w:val="000147ED"/>
    <w:rsid w:val="00014B0F"/>
    <w:rsid w:val="0001562E"/>
    <w:rsid w:val="00016FE6"/>
    <w:rsid w:val="00020A3A"/>
    <w:rsid w:val="0002642D"/>
    <w:rsid w:val="000264AB"/>
    <w:rsid w:val="00026D55"/>
    <w:rsid w:val="000306B9"/>
    <w:rsid w:val="00031064"/>
    <w:rsid w:val="00031692"/>
    <w:rsid w:val="00032531"/>
    <w:rsid w:val="000325A0"/>
    <w:rsid w:val="00032BCB"/>
    <w:rsid w:val="00034DCB"/>
    <w:rsid w:val="00040B99"/>
    <w:rsid w:val="000420DA"/>
    <w:rsid w:val="00043B80"/>
    <w:rsid w:val="000471BF"/>
    <w:rsid w:val="00047B68"/>
    <w:rsid w:val="000522C6"/>
    <w:rsid w:val="00052600"/>
    <w:rsid w:val="0005643C"/>
    <w:rsid w:val="000620B2"/>
    <w:rsid w:val="0006264A"/>
    <w:rsid w:val="00065A6B"/>
    <w:rsid w:val="00066764"/>
    <w:rsid w:val="000705FF"/>
    <w:rsid w:val="000733B3"/>
    <w:rsid w:val="00073D77"/>
    <w:rsid w:val="0007479B"/>
    <w:rsid w:val="00074D39"/>
    <w:rsid w:val="00080A4B"/>
    <w:rsid w:val="00081655"/>
    <w:rsid w:val="00084BAB"/>
    <w:rsid w:val="000864E0"/>
    <w:rsid w:val="00087301"/>
    <w:rsid w:val="000879D8"/>
    <w:rsid w:val="00087CC4"/>
    <w:rsid w:val="00090F9D"/>
    <w:rsid w:val="000969B3"/>
    <w:rsid w:val="000A26CA"/>
    <w:rsid w:val="000A42A7"/>
    <w:rsid w:val="000A4E89"/>
    <w:rsid w:val="000A5F42"/>
    <w:rsid w:val="000B4AE0"/>
    <w:rsid w:val="000B4B63"/>
    <w:rsid w:val="000C0C4D"/>
    <w:rsid w:val="000C34E2"/>
    <w:rsid w:val="000C3D48"/>
    <w:rsid w:val="000C3FB4"/>
    <w:rsid w:val="000C6D3B"/>
    <w:rsid w:val="000D38EE"/>
    <w:rsid w:val="000D4B4D"/>
    <w:rsid w:val="000D6A8E"/>
    <w:rsid w:val="000E1322"/>
    <w:rsid w:val="000E6C4C"/>
    <w:rsid w:val="000F1243"/>
    <w:rsid w:val="000F223B"/>
    <w:rsid w:val="000F32C7"/>
    <w:rsid w:val="000F44BA"/>
    <w:rsid w:val="000F73D7"/>
    <w:rsid w:val="0010033C"/>
    <w:rsid w:val="001020EE"/>
    <w:rsid w:val="00110B7D"/>
    <w:rsid w:val="00112E44"/>
    <w:rsid w:val="00113D58"/>
    <w:rsid w:val="001176D5"/>
    <w:rsid w:val="00117C17"/>
    <w:rsid w:val="001200CB"/>
    <w:rsid w:val="00121066"/>
    <w:rsid w:val="00122ADA"/>
    <w:rsid w:val="00126546"/>
    <w:rsid w:val="0013546A"/>
    <w:rsid w:val="00136AB7"/>
    <w:rsid w:val="001371D9"/>
    <w:rsid w:val="001378A3"/>
    <w:rsid w:val="00137C98"/>
    <w:rsid w:val="00142578"/>
    <w:rsid w:val="00144F10"/>
    <w:rsid w:val="00146435"/>
    <w:rsid w:val="00153D94"/>
    <w:rsid w:val="00155582"/>
    <w:rsid w:val="00161590"/>
    <w:rsid w:val="00161C85"/>
    <w:rsid w:val="00162FE6"/>
    <w:rsid w:val="00163BE3"/>
    <w:rsid w:val="001704D1"/>
    <w:rsid w:val="0017056E"/>
    <w:rsid w:val="00171CC0"/>
    <w:rsid w:val="001723AC"/>
    <w:rsid w:val="00175494"/>
    <w:rsid w:val="00175629"/>
    <w:rsid w:val="00182456"/>
    <w:rsid w:val="001830EC"/>
    <w:rsid w:val="00183534"/>
    <w:rsid w:val="00184300"/>
    <w:rsid w:val="0018758E"/>
    <w:rsid w:val="00194A12"/>
    <w:rsid w:val="00197A4A"/>
    <w:rsid w:val="00197ACB"/>
    <w:rsid w:val="001A26DD"/>
    <w:rsid w:val="001A4A96"/>
    <w:rsid w:val="001A5900"/>
    <w:rsid w:val="001A5D05"/>
    <w:rsid w:val="001A796C"/>
    <w:rsid w:val="001B0E7B"/>
    <w:rsid w:val="001B248E"/>
    <w:rsid w:val="001B2614"/>
    <w:rsid w:val="001B37B8"/>
    <w:rsid w:val="001B4B8D"/>
    <w:rsid w:val="001B552F"/>
    <w:rsid w:val="001C0893"/>
    <w:rsid w:val="001C130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6248"/>
    <w:rsid w:val="002006BA"/>
    <w:rsid w:val="002212C9"/>
    <w:rsid w:val="00221481"/>
    <w:rsid w:val="00223F42"/>
    <w:rsid w:val="00224EFF"/>
    <w:rsid w:val="0022524E"/>
    <w:rsid w:val="0022732D"/>
    <w:rsid w:val="002276DC"/>
    <w:rsid w:val="00227E00"/>
    <w:rsid w:val="002307CB"/>
    <w:rsid w:val="00231046"/>
    <w:rsid w:val="0023151F"/>
    <w:rsid w:val="00234F21"/>
    <w:rsid w:val="00236A5F"/>
    <w:rsid w:val="00242659"/>
    <w:rsid w:val="002428F7"/>
    <w:rsid w:val="00242A9E"/>
    <w:rsid w:val="0024315F"/>
    <w:rsid w:val="00245439"/>
    <w:rsid w:val="0024631C"/>
    <w:rsid w:val="00252C9A"/>
    <w:rsid w:val="00252E4C"/>
    <w:rsid w:val="00254E56"/>
    <w:rsid w:val="00256309"/>
    <w:rsid w:val="00257484"/>
    <w:rsid w:val="00260636"/>
    <w:rsid w:val="00262EA6"/>
    <w:rsid w:val="00264B29"/>
    <w:rsid w:val="00271AFA"/>
    <w:rsid w:val="00275C5C"/>
    <w:rsid w:val="00275C78"/>
    <w:rsid w:val="00275F5D"/>
    <w:rsid w:val="00280594"/>
    <w:rsid w:val="00281EE3"/>
    <w:rsid w:val="00282B56"/>
    <w:rsid w:val="00284E4A"/>
    <w:rsid w:val="00290E04"/>
    <w:rsid w:val="002A3799"/>
    <w:rsid w:val="002A37DF"/>
    <w:rsid w:val="002A3BCC"/>
    <w:rsid w:val="002A4516"/>
    <w:rsid w:val="002A569F"/>
    <w:rsid w:val="002A5B2C"/>
    <w:rsid w:val="002A7066"/>
    <w:rsid w:val="002B001E"/>
    <w:rsid w:val="002B09B7"/>
    <w:rsid w:val="002B3482"/>
    <w:rsid w:val="002B493C"/>
    <w:rsid w:val="002B75A9"/>
    <w:rsid w:val="002B7779"/>
    <w:rsid w:val="002C21B0"/>
    <w:rsid w:val="002C3003"/>
    <w:rsid w:val="002C4CD7"/>
    <w:rsid w:val="002C5D55"/>
    <w:rsid w:val="002D74C3"/>
    <w:rsid w:val="002E12D6"/>
    <w:rsid w:val="002E2FB3"/>
    <w:rsid w:val="002E5438"/>
    <w:rsid w:val="002F327B"/>
    <w:rsid w:val="002F6E6A"/>
    <w:rsid w:val="00301626"/>
    <w:rsid w:val="003052F5"/>
    <w:rsid w:val="003059EC"/>
    <w:rsid w:val="00316727"/>
    <w:rsid w:val="00316CCD"/>
    <w:rsid w:val="00324F7E"/>
    <w:rsid w:val="0032526F"/>
    <w:rsid w:val="00325841"/>
    <w:rsid w:val="003316F4"/>
    <w:rsid w:val="003323BC"/>
    <w:rsid w:val="003359A8"/>
    <w:rsid w:val="003370A9"/>
    <w:rsid w:val="0034063D"/>
    <w:rsid w:val="0034139B"/>
    <w:rsid w:val="00341720"/>
    <w:rsid w:val="0034296C"/>
    <w:rsid w:val="00343991"/>
    <w:rsid w:val="003452F7"/>
    <w:rsid w:val="00345738"/>
    <w:rsid w:val="00346D42"/>
    <w:rsid w:val="00346E11"/>
    <w:rsid w:val="00350D1D"/>
    <w:rsid w:val="00351337"/>
    <w:rsid w:val="00351364"/>
    <w:rsid w:val="00351A5A"/>
    <w:rsid w:val="003601C0"/>
    <w:rsid w:val="00360B3A"/>
    <w:rsid w:val="003635F5"/>
    <w:rsid w:val="003670A0"/>
    <w:rsid w:val="00371080"/>
    <w:rsid w:val="0037146D"/>
    <w:rsid w:val="00372A88"/>
    <w:rsid w:val="00373D51"/>
    <w:rsid w:val="00374F80"/>
    <w:rsid w:val="00381A0F"/>
    <w:rsid w:val="00381E8E"/>
    <w:rsid w:val="00385655"/>
    <w:rsid w:val="003858B4"/>
    <w:rsid w:val="00390F66"/>
    <w:rsid w:val="00392D07"/>
    <w:rsid w:val="00393B4D"/>
    <w:rsid w:val="003A1B3A"/>
    <w:rsid w:val="003A25A3"/>
    <w:rsid w:val="003A40F5"/>
    <w:rsid w:val="003A5BF3"/>
    <w:rsid w:val="003B3487"/>
    <w:rsid w:val="003B5B8C"/>
    <w:rsid w:val="003B7ADD"/>
    <w:rsid w:val="003C02BF"/>
    <w:rsid w:val="003C2299"/>
    <w:rsid w:val="003C23C9"/>
    <w:rsid w:val="003C2CD9"/>
    <w:rsid w:val="003C554E"/>
    <w:rsid w:val="003C5E16"/>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3456"/>
    <w:rsid w:val="00433DFA"/>
    <w:rsid w:val="00435D67"/>
    <w:rsid w:val="0043642C"/>
    <w:rsid w:val="0043704E"/>
    <w:rsid w:val="00437680"/>
    <w:rsid w:val="00437FB8"/>
    <w:rsid w:val="004427FD"/>
    <w:rsid w:val="004568FC"/>
    <w:rsid w:val="00461653"/>
    <w:rsid w:val="00464A58"/>
    <w:rsid w:val="00464E0D"/>
    <w:rsid w:val="00470721"/>
    <w:rsid w:val="00470C19"/>
    <w:rsid w:val="00471494"/>
    <w:rsid w:val="00472B68"/>
    <w:rsid w:val="00473D2D"/>
    <w:rsid w:val="00481503"/>
    <w:rsid w:val="00484919"/>
    <w:rsid w:val="004914F7"/>
    <w:rsid w:val="00491C26"/>
    <w:rsid w:val="00492014"/>
    <w:rsid w:val="004973B4"/>
    <w:rsid w:val="004A19B8"/>
    <w:rsid w:val="004A2125"/>
    <w:rsid w:val="004A38F6"/>
    <w:rsid w:val="004B0C95"/>
    <w:rsid w:val="004B0E96"/>
    <w:rsid w:val="004B1266"/>
    <w:rsid w:val="004B4EB6"/>
    <w:rsid w:val="004B4F34"/>
    <w:rsid w:val="004C04D3"/>
    <w:rsid w:val="004C083C"/>
    <w:rsid w:val="004C3BDE"/>
    <w:rsid w:val="004C62AA"/>
    <w:rsid w:val="004C67C6"/>
    <w:rsid w:val="004D1D6A"/>
    <w:rsid w:val="004D29DE"/>
    <w:rsid w:val="004E1094"/>
    <w:rsid w:val="004E2E81"/>
    <w:rsid w:val="004F5434"/>
    <w:rsid w:val="005022D9"/>
    <w:rsid w:val="00505184"/>
    <w:rsid w:val="0050662A"/>
    <w:rsid w:val="00510EAC"/>
    <w:rsid w:val="005138AF"/>
    <w:rsid w:val="00514F40"/>
    <w:rsid w:val="005226F2"/>
    <w:rsid w:val="00526875"/>
    <w:rsid w:val="0052708C"/>
    <w:rsid w:val="00532189"/>
    <w:rsid w:val="00536DD8"/>
    <w:rsid w:val="00542A57"/>
    <w:rsid w:val="00543294"/>
    <w:rsid w:val="00545068"/>
    <w:rsid w:val="0054635D"/>
    <w:rsid w:val="005536AE"/>
    <w:rsid w:val="00553CD0"/>
    <w:rsid w:val="005608D4"/>
    <w:rsid w:val="005635C8"/>
    <w:rsid w:val="00565974"/>
    <w:rsid w:val="005665CA"/>
    <w:rsid w:val="00570913"/>
    <w:rsid w:val="00572200"/>
    <w:rsid w:val="005732C0"/>
    <w:rsid w:val="0057336D"/>
    <w:rsid w:val="0057489A"/>
    <w:rsid w:val="00574ACF"/>
    <w:rsid w:val="00581588"/>
    <w:rsid w:val="0058264F"/>
    <w:rsid w:val="0058540B"/>
    <w:rsid w:val="00585CC8"/>
    <w:rsid w:val="00587C87"/>
    <w:rsid w:val="00590B80"/>
    <w:rsid w:val="005A4E9D"/>
    <w:rsid w:val="005B3134"/>
    <w:rsid w:val="005B4E61"/>
    <w:rsid w:val="005B595A"/>
    <w:rsid w:val="005B66C2"/>
    <w:rsid w:val="005B7A44"/>
    <w:rsid w:val="005C1AA0"/>
    <w:rsid w:val="005C2100"/>
    <w:rsid w:val="005C3CE9"/>
    <w:rsid w:val="005C485F"/>
    <w:rsid w:val="005C4923"/>
    <w:rsid w:val="005C66A6"/>
    <w:rsid w:val="005C7FD1"/>
    <w:rsid w:val="005D2465"/>
    <w:rsid w:val="005D304C"/>
    <w:rsid w:val="005D4A40"/>
    <w:rsid w:val="005D79A5"/>
    <w:rsid w:val="005E24A1"/>
    <w:rsid w:val="005E33DD"/>
    <w:rsid w:val="005E3E4C"/>
    <w:rsid w:val="005E4229"/>
    <w:rsid w:val="005E5181"/>
    <w:rsid w:val="005E540E"/>
    <w:rsid w:val="005E55FB"/>
    <w:rsid w:val="005E709A"/>
    <w:rsid w:val="005E78FD"/>
    <w:rsid w:val="005F16BB"/>
    <w:rsid w:val="005F58C4"/>
    <w:rsid w:val="005F58E9"/>
    <w:rsid w:val="00600103"/>
    <w:rsid w:val="006018F5"/>
    <w:rsid w:val="00602763"/>
    <w:rsid w:val="00602AC1"/>
    <w:rsid w:val="00604098"/>
    <w:rsid w:val="00605B0B"/>
    <w:rsid w:val="00606DFF"/>
    <w:rsid w:val="00607115"/>
    <w:rsid w:val="00607BDB"/>
    <w:rsid w:val="006108F2"/>
    <w:rsid w:val="00611DAB"/>
    <w:rsid w:val="00620509"/>
    <w:rsid w:val="00620768"/>
    <w:rsid w:val="006221DD"/>
    <w:rsid w:val="00624068"/>
    <w:rsid w:val="00624477"/>
    <w:rsid w:val="0062594B"/>
    <w:rsid w:val="00627997"/>
    <w:rsid w:val="00630252"/>
    <w:rsid w:val="006306A8"/>
    <w:rsid w:val="006307C1"/>
    <w:rsid w:val="00631406"/>
    <w:rsid w:val="006324FF"/>
    <w:rsid w:val="00632787"/>
    <w:rsid w:val="00632B07"/>
    <w:rsid w:val="006351D6"/>
    <w:rsid w:val="00636E0D"/>
    <w:rsid w:val="0064142F"/>
    <w:rsid w:val="00641E43"/>
    <w:rsid w:val="00643CB4"/>
    <w:rsid w:val="00644B9D"/>
    <w:rsid w:val="00647DEA"/>
    <w:rsid w:val="00656427"/>
    <w:rsid w:val="00656FDA"/>
    <w:rsid w:val="00660255"/>
    <w:rsid w:val="0066093E"/>
    <w:rsid w:val="00661FE1"/>
    <w:rsid w:val="0066362A"/>
    <w:rsid w:val="00663EA5"/>
    <w:rsid w:val="00666D94"/>
    <w:rsid w:val="00676161"/>
    <w:rsid w:val="00681509"/>
    <w:rsid w:val="00682146"/>
    <w:rsid w:val="00682E53"/>
    <w:rsid w:val="00683E6F"/>
    <w:rsid w:val="006862C0"/>
    <w:rsid w:val="00690811"/>
    <w:rsid w:val="00690957"/>
    <w:rsid w:val="00693D69"/>
    <w:rsid w:val="00693DAE"/>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FEC"/>
    <w:rsid w:val="00700338"/>
    <w:rsid w:val="0070113C"/>
    <w:rsid w:val="00702D05"/>
    <w:rsid w:val="00703009"/>
    <w:rsid w:val="00704CA9"/>
    <w:rsid w:val="00705035"/>
    <w:rsid w:val="0071048D"/>
    <w:rsid w:val="00710F86"/>
    <w:rsid w:val="007111A8"/>
    <w:rsid w:val="00714CD2"/>
    <w:rsid w:val="00723B5F"/>
    <w:rsid w:val="00725C33"/>
    <w:rsid w:val="00726C6A"/>
    <w:rsid w:val="00731BC3"/>
    <w:rsid w:val="00731FF7"/>
    <w:rsid w:val="00733216"/>
    <w:rsid w:val="00734159"/>
    <w:rsid w:val="007401FD"/>
    <w:rsid w:val="00741192"/>
    <w:rsid w:val="007430BF"/>
    <w:rsid w:val="00743A33"/>
    <w:rsid w:val="00743DF3"/>
    <w:rsid w:val="00745AE2"/>
    <w:rsid w:val="00746080"/>
    <w:rsid w:val="0075144A"/>
    <w:rsid w:val="00754F47"/>
    <w:rsid w:val="00760A97"/>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5EA7"/>
    <w:rsid w:val="007A7313"/>
    <w:rsid w:val="007A764D"/>
    <w:rsid w:val="007B537E"/>
    <w:rsid w:val="007B7854"/>
    <w:rsid w:val="007C1CF5"/>
    <w:rsid w:val="007C457F"/>
    <w:rsid w:val="007C482B"/>
    <w:rsid w:val="007C56A1"/>
    <w:rsid w:val="007C6454"/>
    <w:rsid w:val="007D0417"/>
    <w:rsid w:val="007D449C"/>
    <w:rsid w:val="007D5B5D"/>
    <w:rsid w:val="007D6F3B"/>
    <w:rsid w:val="007E01E0"/>
    <w:rsid w:val="007E5CA0"/>
    <w:rsid w:val="007E610C"/>
    <w:rsid w:val="007E6297"/>
    <w:rsid w:val="007E7486"/>
    <w:rsid w:val="007F0B93"/>
    <w:rsid w:val="007F21B9"/>
    <w:rsid w:val="007F2B27"/>
    <w:rsid w:val="007F2ECA"/>
    <w:rsid w:val="007F7B26"/>
    <w:rsid w:val="00800288"/>
    <w:rsid w:val="008017B6"/>
    <w:rsid w:val="008019B9"/>
    <w:rsid w:val="00802960"/>
    <w:rsid w:val="0080306D"/>
    <w:rsid w:val="0080547B"/>
    <w:rsid w:val="00805663"/>
    <w:rsid w:val="00811708"/>
    <w:rsid w:val="00813007"/>
    <w:rsid w:val="0081404B"/>
    <w:rsid w:val="008143B8"/>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52A8"/>
    <w:rsid w:val="00847016"/>
    <w:rsid w:val="00850D54"/>
    <w:rsid w:val="00852E2B"/>
    <w:rsid w:val="00854079"/>
    <w:rsid w:val="00856FF3"/>
    <w:rsid w:val="0086228F"/>
    <w:rsid w:val="00862C50"/>
    <w:rsid w:val="00863F8D"/>
    <w:rsid w:val="008673F6"/>
    <w:rsid w:val="00867750"/>
    <w:rsid w:val="00867976"/>
    <w:rsid w:val="008714B0"/>
    <w:rsid w:val="00872A7F"/>
    <w:rsid w:val="0087374B"/>
    <w:rsid w:val="00876331"/>
    <w:rsid w:val="00877B90"/>
    <w:rsid w:val="00880726"/>
    <w:rsid w:val="008863B2"/>
    <w:rsid w:val="0089025E"/>
    <w:rsid w:val="00895527"/>
    <w:rsid w:val="00896544"/>
    <w:rsid w:val="00897881"/>
    <w:rsid w:val="008A0736"/>
    <w:rsid w:val="008A3532"/>
    <w:rsid w:val="008A3544"/>
    <w:rsid w:val="008B1D22"/>
    <w:rsid w:val="008B48B8"/>
    <w:rsid w:val="008B5348"/>
    <w:rsid w:val="008B58F8"/>
    <w:rsid w:val="008B5BAA"/>
    <w:rsid w:val="008B62FF"/>
    <w:rsid w:val="008C0712"/>
    <w:rsid w:val="008C0BDF"/>
    <w:rsid w:val="008C4520"/>
    <w:rsid w:val="008C536D"/>
    <w:rsid w:val="008C5F09"/>
    <w:rsid w:val="008D470F"/>
    <w:rsid w:val="008D47FC"/>
    <w:rsid w:val="008D4B44"/>
    <w:rsid w:val="008E1F8F"/>
    <w:rsid w:val="008E3020"/>
    <w:rsid w:val="008E3F81"/>
    <w:rsid w:val="008E4768"/>
    <w:rsid w:val="008E761E"/>
    <w:rsid w:val="008E7F61"/>
    <w:rsid w:val="008F105F"/>
    <w:rsid w:val="008F77B3"/>
    <w:rsid w:val="00900048"/>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746F"/>
    <w:rsid w:val="00933DE2"/>
    <w:rsid w:val="00935DC9"/>
    <w:rsid w:val="00937F3C"/>
    <w:rsid w:val="009446C0"/>
    <w:rsid w:val="00944FD1"/>
    <w:rsid w:val="00947BAF"/>
    <w:rsid w:val="00947D0A"/>
    <w:rsid w:val="00951883"/>
    <w:rsid w:val="009527E3"/>
    <w:rsid w:val="009533E1"/>
    <w:rsid w:val="00955A0C"/>
    <w:rsid w:val="009572C6"/>
    <w:rsid w:val="0096082E"/>
    <w:rsid w:val="00961347"/>
    <w:rsid w:val="00962C2F"/>
    <w:rsid w:val="00964753"/>
    <w:rsid w:val="009648C9"/>
    <w:rsid w:val="00965AD4"/>
    <w:rsid w:val="009666BE"/>
    <w:rsid w:val="00967410"/>
    <w:rsid w:val="00967D73"/>
    <w:rsid w:val="00970B9A"/>
    <w:rsid w:val="00971C4F"/>
    <w:rsid w:val="009745B6"/>
    <w:rsid w:val="0098119A"/>
    <w:rsid w:val="009823EE"/>
    <w:rsid w:val="0098426C"/>
    <w:rsid w:val="00984AAF"/>
    <w:rsid w:val="00985521"/>
    <w:rsid w:val="00991B09"/>
    <w:rsid w:val="0099319C"/>
    <w:rsid w:val="00993CB2"/>
    <w:rsid w:val="0099796D"/>
    <w:rsid w:val="009A0251"/>
    <w:rsid w:val="009A218B"/>
    <w:rsid w:val="009A5166"/>
    <w:rsid w:val="009A76F8"/>
    <w:rsid w:val="009B2B11"/>
    <w:rsid w:val="009B2B83"/>
    <w:rsid w:val="009B720F"/>
    <w:rsid w:val="009B78A9"/>
    <w:rsid w:val="009C49F8"/>
    <w:rsid w:val="009C6A3B"/>
    <w:rsid w:val="009D0F93"/>
    <w:rsid w:val="009D56E7"/>
    <w:rsid w:val="009D77CC"/>
    <w:rsid w:val="009D797A"/>
    <w:rsid w:val="009E0F9D"/>
    <w:rsid w:val="009E2423"/>
    <w:rsid w:val="009E2B19"/>
    <w:rsid w:val="009E491D"/>
    <w:rsid w:val="009E5490"/>
    <w:rsid w:val="009E55D7"/>
    <w:rsid w:val="009E703E"/>
    <w:rsid w:val="009F4150"/>
    <w:rsid w:val="009F5151"/>
    <w:rsid w:val="009F5665"/>
    <w:rsid w:val="009F5DAD"/>
    <w:rsid w:val="009F71CB"/>
    <w:rsid w:val="009F752C"/>
    <w:rsid w:val="00A01BCA"/>
    <w:rsid w:val="00A01FD5"/>
    <w:rsid w:val="00A05BCD"/>
    <w:rsid w:val="00A06C73"/>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1BA6"/>
    <w:rsid w:val="00A34275"/>
    <w:rsid w:val="00A3671B"/>
    <w:rsid w:val="00A36C65"/>
    <w:rsid w:val="00A37AE9"/>
    <w:rsid w:val="00A40894"/>
    <w:rsid w:val="00A41BBE"/>
    <w:rsid w:val="00A443E3"/>
    <w:rsid w:val="00A45BDD"/>
    <w:rsid w:val="00A46060"/>
    <w:rsid w:val="00A46A0A"/>
    <w:rsid w:val="00A51E0E"/>
    <w:rsid w:val="00A553F8"/>
    <w:rsid w:val="00A5606F"/>
    <w:rsid w:val="00A56852"/>
    <w:rsid w:val="00A56D0C"/>
    <w:rsid w:val="00A571EC"/>
    <w:rsid w:val="00A623E8"/>
    <w:rsid w:val="00A649E7"/>
    <w:rsid w:val="00A65DFA"/>
    <w:rsid w:val="00A6708F"/>
    <w:rsid w:val="00A709F0"/>
    <w:rsid w:val="00A71BF6"/>
    <w:rsid w:val="00A72AF9"/>
    <w:rsid w:val="00A74050"/>
    <w:rsid w:val="00A8036A"/>
    <w:rsid w:val="00A86837"/>
    <w:rsid w:val="00A86F9A"/>
    <w:rsid w:val="00A95A81"/>
    <w:rsid w:val="00AA3329"/>
    <w:rsid w:val="00AA35E6"/>
    <w:rsid w:val="00AA50B6"/>
    <w:rsid w:val="00AA78FF"/>
    <w:rsid w:val="00AB1606"/>
    <w:rsid w:val="00AB3472"/>
    <w:rsid w:val="00AB3C13"/>
    <w:rsid w:val="00AB5AD9"/>
    <w:rsid w:val="00AB7613"/>
    <w:rsid w:val="00AC0F5D"/>
    <w:rsid w:val="00AC27EF"/>
    <w:rsid w:val="00AC4595"/>
    <w:rsid w:val="00AC46DC"/>
    <w:rsid w:val="00AC659C"/>
    <w:rsid w:val="00AC66D9"/>
    <w:rsid w:val="00AC7CD7"/>
    <w:rsid w:val="00AD0762"/>
    <w:rsid w:val="00AD3C9E"/>
    <w:rsid w:val="00AE0209"/>
    <w:rsid w:val="00AE3DCF"/>
    <w:rsid w:val="00AE4452"/>
    <w:rsid w:val="00AE6604"/>
    <w:rsid w:val="00AE7C38"/>
    <w:rsid w:val="00AF1538"/>
    <w:rsid w:val="00AF2679"/>
    <w:rsid w:val="00AF2814"/>
    <w:rsid w:val="00AF5008"/>
    <w:rsid w:val="00AF6920"/>
    <w:rsid w:val="00B01102"/>
    <w:rsid w:val="00B01619"/>
    <w:rsid w:val="00B01F99"/>
    <w:rsid w:val="00B02B37"/>
    <w:rsid w:val="00B05276"/>
    <w:rsid w:val="00B0666B"/>
    <w:rsid w:val="00B12AB0"/>
    <w:rsid w:val="00B132DB"/>
    <w:rsid w:val="00B14264"/>
    <w:rsid w:val="00B15F5B"/>
    <w:rsid w:val="00B20A91"/>
    <w:rsid w:val="00B23214"/>
    <w:rsid w:val="00B24295"/>
    <w:rsid w:val="00B24C05"/>
    <w:rsid w:val="00B26F80"/>
    <w:rsid w:val="00B27A93"/>
    <w:rsid w:val="00B31427"/>
    <w:rsid w:val="00B3166B"/>
    <w:rsid w:val="00B32FF9"/>
    <w:rsid w:val="00B33861"/>
    <w:rsid w:val="00B33E0B"/>
    <w:rsid w:val="00B404EB"/>
    <w:rsid w:val="00B40DE2"/>
    <w:rsid w:val="00B4377A"/>
    <w:rsid w:val="00B45F1C"/>
    <w:rsid w:val="00B4641C"/>
    <w:rsid w:val="00B50210"/>
    <w:rsid w:val="00B5057E"/>
    <w:rsid w:val="00B50D8D"/>
    <w:rsid w:val="00B52457"/>
    <w:rsid w:val="00B53955"/>
    <w:rsid w:val="00B53BFC"/>
    <w:rsid w:val="00B57D95"/>
    <w:rsid w:val="00B61C5C"/>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02A0"/>
    <w:rsid w:val="00B91551"/>
    <w:rsid w:val="00B91FB5"/>
    <w:rsid w:val="00B94179"/>
    <w:rsid w:val="00B9472A"/>
    <w:rsid w:val="00B9572B"/>
    <w:rsid w:val="00B96233"/>
    <w:rsid w:val="00BA2598"/>
    <w:rsid w:val="00BA4697"/>
    <w:rsid w:val="00BA5893"/>
    <w:rsid w:val="00BB0C53"/>
    <w:rsid w:val="00BB1D01"/>
    <w:rsid w:val="00BB3320"/>
    <w:rsid w:val="00BB5378"/>
    <w:rsid w:val="00BB69C4"/>
    <w:rsid w:val="00BB6F53"/>
    <w:rsid w:val="00BC086C"/>
    <w:rsid w:val="00BC0BD3"/>
    <w:rsid w:val="00BC4B9A"/>
    <w:rsid w:val="00BC4EAA"/>
    <w:rsid w:val="00BC5BA6"/>
    <w:rsid w:val="00BD0107"/>
    <w:rsid w:val="00BD2220"/>
    <w:rsid w:val="00BD4DBE"/>
    <w:rsid w:val="00BE0C33"/>
    <w:rsid w:val="00BE0FE9"/>
    <w:rsid w:val="00BE262C"/>
    <w:rsid w:val="00BE4C25"/>
    <w:rsid w:val="00BE6C3D"/>
    <w:rsid w:val="00BE73E6"/>
    <w:rsid w:val="00BF2C89"/>
    <w:rsid w:val="00BF42FE"/>
    <w:rsid w:val="00C02B29"/>
    <w:rsid w:val="00C06DA4"/>
    <w:rsid w:val="00C07606"/>
    <w:rsid w:val="00C12542"/>
    <w:rsid w:val="00C130EE"/>
    <w:rsid w:val="00C230DA"/>
    <w:rsid w:val="00C24725"/>
    <w:rsid w:val="00C24B30"/>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35E0"/>
    <w:rsid w:val="00C7723C"/>
    <w:rsid w:val="00C81439"/>
    <w:rsid w:val="00C82027"/>
    <w:rsid w:val="00C838F5"/>
    <w:rsid w:val="00C841C0"/>
    <w:rsid w:val="00C91F37"/>
    <w:rsid w:val="00C97898"/>
    <w:rsid w:val="00CA07E5"/>
    <w:rsid w:val="00CA1AF4"/>
    <w:rsid w:val="00CA4725"/>
    <w:rsid w:val="00CA6068"/>
    <w:rsid w:val="00CA757A"/>
    <w:rsid w:val="00CB15E1"/>
    <w:rsid w:val="00CB3460"/>
    <w:rsid w:val="00CB3D46"/>
    <w:rsid w:val="00CB3D75"/>
    <w:rsid w:val="00CC0771"/>
    <w:rsid w:val="00CC3648"/>
    <w:rsid w:val="00CC7AF8"/>
    <w:rsid w:val="00CD1A87"/>
    <w:rsid w:val="00CD2A8F"/>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5896"/>
    <w:rsid w:val="00D26EE6"/>
    <w:rsid w:val="00D32A59"/>
    <w:rsid w:val="00D33918"/>
    <w:rsid w:val="00D34AAF"/>
    <w:rsid w:val="00D373A1"/>
    <w:rsid w:val="00D37C0F"/>
    <w:rsid w:val="00D4113F"/>
    <w:rsid w:val="00D43E8E"/>
    <w:rsid w:val="00D45661"/>
    <w:rsid w:val="00D45943"/>
    <w:rsid w:val="00D47D22"/>
    <w:rsid w:val="00D50346"/>
    <w:rsid w:val="00D50368"/>
    <w:rsid w:val="00D50650"/>
    <w:rsid w:val="00D51865"/>
    <w:rsid w:val="00D51D0C"/>
    <w:rsid w:val="00D52ECE"/>
    <w:rsid w:val="00D54734"/>
    <w:rsid w:val="00D55D13"/>
    <w:rsid w:val="00D56C54"/>
    <w:rsid w:val="00D6364B"/>
    <w:rsid w:val="00D63E60"/>
    <w:rsid w:val="00D6407A"/>
    <w:rsid w:val="00D64A19"/>
    <w:rsid w:val="00D7189B"/>
    <w:rsid w:val="00D7327C"/>
    <w:rsid w:val="00D74140"/>
    <w:rsid w:val="00D74EC3"/>
    <w:rsid w:val="00D80045"/>
    <w:rsid w:val="00D8087F"/>
    <w:rsid w:val="00D842AC"/>
    <w:rsid w:val="00D84FBE"/>
    <w:rsid w:val="00D93AD4"/>
    <w:rsid w:val="00DA2E9E"/>
    <w:rsid w:val="00DA40C5"/>
    <w:rsid w:val="00DA6E56"/>
    <w:rsid w:val="00DA78DD"/>
    <w:rsid w:val="00DB0DF2"/>
    <w:rsid w:val="00DB1C65"/>
    <w:rsid w:val="00DC0C4C"/>
    <w:rsid w:val="00DC24E5"/>
    <w:rsid w:val="00DC3B05"/>
    <w:rsid w:val="00DC6705"/>
    <w:rsid w:val="00DD1EF6"/>
    <w:rsid w:val="00DD2DE8"/>
    <w:rsid w:val="00DD6220"/>
    <w:rsid w:val="00DD717B"/>
    <w:rsid w:val="00DE04B8"/>
    <w:rsid w:val="00DE1C81"/>
    <w:rsid w:val="00DE205D"/>
    <w:rsid w:val="00DE2BFC"/>
    <w:rsid w:val="00DE38B4"/>
    <w:rsid w:val="00DE4482"/>
    <w:rsid w:val="00DE5D02"/>
    <w:rsid w:val="00DF1E91"/>
    <w:rsid w:val="00DF2102"/>
    <w:rsid w:val="00DF3918"/>
    <w:rsid w:val="00DF48CC"/>
    <w:rsid w:val="00DF4E62"/>
    <w:rsid w:val="00DF78F3"/>
    <w:rsid w:val="00E005A9"/>
    <w:rsid w:val="00E03579"/>
    <w:rsid w:val="00E040CF"/>
    <w:rsid w:val="00E065BA"/>
    <w:rsid w:val="00E10B0B"/>
    <w:rsid w:val="00E115A8"/>
    <w:rsid w:val="00E1166E"/>
    <w:rsid w:val="00E15CF6"/>
    <w:rsid w:val="00E2299C"/>
    <w:rsid w:val="00E24DC0"/>
    <w:rsid w:val="00E2519C"/>
    <w:rsid w:val="00E25229"/>
    <w:rsid w:val="00E25F2A"/>
    <w:rsid w:val="00E271F7"/>
    <w:rsid w:val="00E30C30"/>
    <w:rsid w:val="00E34468"/>
    <w:rsid w:val="00E35EB1"/>
    <w:rsid w:val="00E363D2"/>
    <w:rsid w:val="00E41455"/>
    <w:rsid w:val="00E42AD2"/>
    <w:rsid w:val="00E50856"/>
    <w:rsid w:val="00E51D8C"/>
    <w:rsid w:val="00E538CC"/>
    <w:rsid w:val="00E54BBD"/>
    <w:rsid w:val="00E54DBA"/>
    <w:rsid w:val="00E57DB7"/>
    <w:rsid w:val="00E61A68"/>
    <w:rsid w:val="00E62A74"/>
    <w:rsid w:val="00E62A9E"/>
    <w:rsid w:val="00E63D7C"/>
    <w:rsid w:val="00E640D5"/>
    <w:rsid w:val="00E64C4F"/>
    <w:rsid w:val="00E66E2E"/>
    <w:rsid w:val="00E67691"/>
    <w:rsid w:val="00E714F6"/>
    <w:rsid w:val="00E72C24"/>
    <w:rsid w:val="00E80C9E"/>
    <w:rsid w:val="00E80F90"/>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906"/>
    <w:rsid w:val="00EA7AB8"/>
    <w:rsid w:val="00EB51C1"/>
    <w:rsid w:val="00EB5AE1"/>
    <w:rsid w:val="00EB5E0B"/>
    <w:rsid w:val="00EB7247"/>
    <w:rsid w:val="00EB7C2A"/>
    <w:rsid w:val="00EC05A3"/>
    <w:rsid w:val="00EC2171"/>
    <w:rsid w:val="00ED14CC"/>
    <w:rsid w:val="00ED3E32"/>
    <w:rsid w:val="00ED442D"/>
    <w:rsid w:val="00ED627E"/>
    <w:rsid w:val="00ED70C2"/>
    <w:rsid w:val="00EE18FF"/>
    <w:rsid w:val="00EE1D64"/>
    <w:rsid w:val="00EE3D60"/>
    <w:rsid w:val="00EE3E29"/>
    <w:rsid w:val="00EE489F"/>
    <w:rsid w:val="00EE558A"/>
    <w:rsid w:val="00EE64EC"/>
    <w:rsid w:val="00EF082D"/>
    <w:rsid w:val="00EF20C4"/>
    <w:rsid w:val="00EF55AE"/>
    <w:rsid w:val="00F051E5"/>
    <w:rsid w:val="00F0647F"/>
    <w:rsid w:val="00F07D90"/>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37E5A"/>
    <w:rsid w:val="00F41618"/>
    <w:rsid w:val="00F4166D"/>
    <w:rsid w:val="00F43FA3"/>
    <w:rsid w:val="00F4712F"/>
    <w:rsid w:val="00F4772B"/>
    <w:rsid w:val="00F510E5"/>
    <w:rsid w:val="00F52B75"/>
    <w:rsid w:val="00F538A0"/>
    <w:rsid w:val="00F55648"/>
    <w:rsid w:val="00F568F7"/>
    <w:rsid w:val="00F5766B"/>
    <w:rsid w:val="00F57C42"/>
    <w:rsid w:val="00F6278F"/>
    <w:rsid w:val="00F6343B"/>
    <w:rsid w:val="00F64F80"/>
    <w:rsid w:val="00F664DD"/>
    <w:rsid w:val="00F67E07"/>
    <w:rsid w:val="00F70046"/>
    <w:rsid w:val="00F713D0"/>
    <w:rsid w:val="00F72B15"/>
    <w:rsid w:val="00F748C2"/>
    <w:rsid w:val="00F74958"/>
    <w:rsid w:val="00F75124"/>
    <w:rsid w:val="00F76C5C"/>
    <w:rsid w:val="00F804EC"/>
    <w:rsid w:val="00F8130F"/>
    <w:rsid w:val="00F818C7"/>
    <w:rsid w:val="00F819BB"/>
    <w:rsid w:val="00F81EF3"/>
    <w:rsid w:val="00F82066"/>
    <w:rsid w:val="00F84496"/>
    <w:rsid w:val="00F85DCB"/>
    <w:rsid w:val="00F86F9C"/>
    <w:rsid w:val="00F90067"/>
    <w:rsid w:val="00F90D76"/>
    <w:rsid w:val="00F94055"/>
    <w:rsid w:val="00F94841"/>
    <w:rsid w:val="00F95581"/>
    <w:rsid w:val="00F9646E"/>
    <w:rsid w:val="00FB17AB"/>
    <w:rsid w:val="00FB2E8D"/>
    <w:rsid w:val="00FB48CF"/>
    <w:rsid w:val="00FC002E"/>
    <w:rsid w:val="00FC4C23"/>
    <w:rsid w:val="00FC6204"/>
    <w:rsid w:val="00FC642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A2175"/>
  <w15:docId w15:val="{8B4453BC-3E6A-46AC-90BF-650D91739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D22"/>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qFormat/>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qFormat/>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2A37DF"/>
    <w:pPr>
      <w:spacing w:before="400"/>
    </w:pPr>
    <w:rPr>
      <w:rFonts w:asciiTheme="majorHAnsi" w:hAnsiTheme="majorHAnsi" w:cs="Arial"/>
      <w:b/>
      <w:bCs/>
      <w:sz w:val="48"/>
      <w:szCs w:val="54"/>
    </w:rPr>
  </w:style>
  <w:style w:type="character" w:customStyle="1" w:styleId="TitleChar">
    <w:name w:val="Title Char"/>
    <w:basedOn w:val="DefaultParagraphFont"/>
    <w:link w:val="Title"/>
    <w:uiPriority w:val="10"/>
    <w:rsid w:val="002A37DF"/>
    <w:rPr>
      <w:rFonts w:asciiTheme="majorHAnsi" w:hAnsiTheme="majorHAnsi" w:cs="Arial"/>
      <w:b/>
      <w:bCs/>
      <w:sz w:val="48"/>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E15CF6"/>
    <w:pPr>
      <w:keepNext/>
      <w:spacing w:before="240"/>
    </w:pPr>
    <w:rPr>
      <w:rFonts w:asciiTheme="majorHAnsi" w:hAnsiTheme="majorHAnsi"/>
      <w:sz w:val="28"/>
    </w:rPr>
  </w:style>
  <w:style w:type="character" w:customStyle="1" w:styleId="SubtitleChar">
    <w:name w:val="Subtitle Char"/>
    <w:basedOn w:val="DefaultParagraphFont"/>
    <w:link w:val="Subtitle"/>
    <w:uiPriority w:val="11"/>
    <w:rsid w:val="00E15CF6"/>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Caption">
    <w:name w:val="caption"/>
    <w:basedOn w:val="Normal"/>
    <w:next w:val="Normal"/>
    <w:unhideWhenUsed/>
    <w:rsid w:val="00264B29"/>
    <w:pPr>
      <w:spacing w:after="120" w:line="240" w:lineRule="auto"/>
    </w:pPr>
    <w:rPr>
      <w:rFonts w:ascii="Arial Bold" w:hAnsi="Arial Bold"/>
      <w:b/>
      <w:iCs/>
      <w:sz w:val="23"/>
      <w:szCs w:val="18"/>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602763"/>
    <w:pPr>
      <w:keepNext/>
      <w:suppressAutoHyphens/>
      <w:autoSpaceDE w:val="0"/>
      <w:autoSpaceDN w:val="0"/>
      <w:adjustRightInd w:val="0"/>
      <w:spacing w:before="360" w:after="12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qFormat/>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BB3320"/>
    <w:pPr>
      <w:numPr>
        <w:numId w:val="2"/>
      </w:numPr>
      <w:suppressAutoHyphens/>
      <w:autoSpaceDE w:val="0"/>
      <w:autoSpaceDN w:val="0"/>
      <w:adjustRightInd w:val="0"/>
      <w:textAlignment w:val="center"/>
    </w:pPr>
    <w:rPr>
      <w:rFonts w:cs="Minion3-Regular"/>
      <w:szCs w:val="23"/>
      <w:lang w:val="en-GB"/>
    </w:rPr>
  </w:style>
  <w:style w:type="paragraph" w:customStyle="1" w:styleId="CDINumberedList1L1">
    <w:name w:val="CDI Numbered List (1.) L1"/>
    <w:basedOn w:val="Normal"/>
    <w:uiPriority w:val="99"/>
    <w:rsid w:val="00C735E0"/>
    <w:pPr>
      <w:keepLines/>
      <w:numPr>
        <w:numId w:val="1"/>
      </w:numPr>
      <w:autoSpaceDE w:val="0"/>
      <w:autoSpaceDN w:val="0"/>
      <w:adjustRightInd w:val="0"/>
      <w:ind w:left="397" w:hanging="397"/>
      <w:textAlignment w:val="center"/>
    </w:pPr>
    <w:rPr>
      <w:rFonts w:cs="Minion3-Regular"/>
      <w:szCs w:val="23"/>
    </w:rPr>
  </w:style>
  <w:style w:type="paragraph" w:customStyle="1" w:styleId="CDIBoxBullet">
    <w:name w:val="CDI Box Bullet"/>
    <w:basedOn w:val="Normal"/>
    <w:rsid w:val="00955A0C"/>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624068"/>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E0B0E"/>
    <w:pPr>
      <w:spacing w:before="240"/>
    </w:pPr>
  </w:style>
  <w:style w:type="paragraph" w:customStyle="1" w:styleId="CDITable-HeaderRowLeft">
    <w:name w:val="CDI Table - Header Row Left"/>
    <w:basedOn w:val="CDITable-Title"/>
    <w:rsid w:val="002A37DF"/>
    <w:pPr>
      <w:spacing w:beforeAutospacing="1" w:afterAutospacing="1" w:line="240" w:lineRule="auto"/>
    </w:pPr>
    <w:rPr>
      <w:color w:val="FFFFFF" w:themeColor="background1"/>
      <w:sz w:val="18"/>
    </w:rPr>
  </w:style>
  <w:style w:type="paragraph" w:customStyle="1" w:styleId="CDITable-RowLeft">
    <w:name w:val="CDI Table - Row Left"/>
    <w:basedOn w:val="Normal"/>
    <w:rsid w:val="0073415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AC46DC"/>
    <w:pPr>
      <w:jc w:val="center"/>
    </w:pPr>
  </w:style>
  <w:style w:type="paragraph" w:customStyle="1" w:styleId="CDITable-HeaderRowCentre">
    <w:name w:val="CDI Table - Header Row Centre"/>
    <w:basedOn w:val="Normal"/>
    <w:rsid w:val="002A37DF"/>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897881"/>
    <w:pPr>
      <w:spacing w:before="12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character" w:styleId="CommentReference">
    <w:name w:val="annotation reference"/>
    <w:basedOn w:val="DefaultParagraphFont"/>
    <w:uiPriority w:val="99"/>
    <w:semiHidden/>
    <w:unhideWhenUsed/>
    <w:rsid w:val="007B537E"/>
    <w:rPr>
      <w:sz w:val="16"/>
      <w:szCs w:val="16"/>
    </w:rPr>
  </w:style>
  <w:style w:type="paragraph" w:styleId="CommentText">
    <w:name w:val="annotation text"/>
    <w:basedOn w:val="Normal"/>
    <w:link w:val="CommentTextChar"/>
    <w:uiPriority w:val="99"/>
    <w:unhideWhenUsed/>
    <w:rsid w:val="007B537E"/>
    <w:pPr>
      <w:spacing w:line="240" w:lineRule="auto"/>
    </w:pPr>
    <w:rPr>
      <w:sz w:val="20"/>
      <w:szCs w:val="20"/>
    </w:rPr>
  </w:style>
  <w:style w:type="character" w:customStyle="1" w:styleId="CommentTextChar">
    <w:name w:val="Comment Text Char"/>
    <w:basedOn w:val="DefaultParagraphFont"/>
    <w:link w:val="CommentText"/>
    <w:uiPriority w:val="99"/>
    <w:rsid w:val="007B537E"/>
    <w:rPr>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7B537E"/>
    <w:rPr>
      <w:b/>
      <w:bCs/>
    </w:rPr>
  </w:style>
  <w:style w:type="character" w:customStyle="1" w:styleId="CommentSubjectChar">
    <w:name w:val="Comment Subject Char"/>
    <w:basedOn w:val="CommentTextChar"/>
    <w:link w:val="CommentSubject"/>
    <w:uiPriority w:val="99"/>
    <w:semiHidden/>
    <w:rsid w:val="007B537E"/>
    <w:rPr>
      <w:b/>
      <w:bCs/>
      <w:sz w:val="20"/>
      <w:szCs w:val="20"/>
      <w14:ligatures w14:val="standardContextual"/>
    </w:rPr>
  </w:style>
  <w:style w:type="paragraph" w:customStyle="1" w:styleId="CDITable-TitleAppendix">
    <w:name w:val="CDI Table - Title Appendix"/>
    <w:basedOn w:val="CDITable-Title"/>
    <w:rsid w:val="00425757"/>
  </w:style>
  <w:style w:type="paragraph" w:customStyle="1" w:styleId="CDIFigure-TitleAppendix">
    <w:name w:val="CDI Figure - Title Appendix"/>
    <w:basedOn w:val="CDITable-Title"/>
    <w:rsid w:val="002D74C3"/>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5138AF"/>
    <w:pPr>
      <w:numPr>
        <w:numId w:val="9"/>
      </w:numPr>
    </w:pPr>
  </w:style>
  <w:style w:type="paragraph" w:customStyle="1" w:styleId="CDINumberedListL2">
    <w:name w:val="CDI Numbered List L2"/>
    <w:basedOn w:val="Normal"/>
    <w:qFormat/>
    <w:rsid w:val="005A4E9D"/>
    <w:pPr>
      <w:ind w:left="794" w:hanging="397"/>
    </w:pPr>
  </w:style>
  <w:style w:type="paragraph" w:customStyle="1" w:styleId="CDINumberedListL3">
    <w:name w:val="CDI Numbered List L3"/>
    <w:basedOn w:val="CDINumberedListL2"/>
    <w:qFormat/>
    <w:rsid w:val="000522C6"/>
    <w:pPr>
      <w:ind w:left="1191"/>
    </w:pPr>
  </w:style>
  <w:style w:type="paragraph" w:customStyle="1" w:styleId="Normal-Opening">
    <w:name w:val="Normal - Opening"/>
    <w:basedOn w:val="Normal"/>
    <w:qFormat/>
    <w:rsid w:val="003858B4"/>
    <w:pPr>
      <w:spacing w:before="360"/>
    </w:pPr>
  </w:style>
  <w:style w:type="character" w:styleId="FollowedHyperlink">
    <w:name w:val="FollowedHyperlink"/>
    <w:basedOn w:val="DefaultParagraphFont"/>
    <w:uiPriority w:val="99"/>
    <w:semiHidden/>
    <w:unhideWhenUsed/>
    <w:rsid w:val="00630252"/>
    <w:rPr>
      <w:color w:val="522C7F" w:themeColor="followedHyperlink"/>
      <w:u w:val="single"/>
    </w:rPr>
  </w:style>
  <w:style w:type="paragraph" w:customStyle="1" w:styleId="CDINumberedList1-L1">
    <w:name w:val="CDI Numbered List (1.) - L1"/>
    <w:basedOn w:val="Normal"/>
    <w:uiPriority w:val="99"/>
    <w:rsid w:val="00D50650"/>
    <w:pPr>
      <w:keepLines/>
      <w:numPr>
        <w:numId w:val="10"/>
      </w:numPr>
      <w:autoSpaceDE w:val="0"/>
      <w:autoSpaceDN w:val="0"/>
      <w:adjustRightInd w:val="0"/>
      <w:ind w:left="397" w:hanging="397"/>
      <w:textAlignment w:val="center"/>
    </w:pPr>
    <w:rPr>
      <w:rFonts w:cs="Minion3-Regular"/>
      <w:szCs w:val="23"/>
    </w:rPr>
  </w:style>
  <w:style w:type="character" w:customStyle="1" w:styleId="Bold">
    <w:name w:val="Bold"/>
    <w:uiPriority w:val="99"/>
    <w:rsid w:val="00624068"/>
    <w:rPr>
      <w:b/>
      <w:bCs/>
    </w:rPr>
  </w:style>
  <w:style w:type="character" w:customStyle="1" w:styleId="BoldItalic">
    <w:name w:val="Bold Italic"/>
    <w:basedOn w:val="Bold"/>
    <w:uiPriority w:val="99"/>
    <w:rsid w:val="00A31BA6"/>
    <w:rPr>
      <w:b/>
      <w:bCs/>
      <w:i/>
      <w:iCs/>
    </w:rPr>
  </w:style>
  <w:style w:type="paragraph" w:customStyle="1" w:styleId="CDITable-HeaderRowCentresmaller">
    <w:name w:val="CDI Table - Header Row Centre smaller"/>
    <w:basedOn w:val="CDITable-HeaderRowCentre"/>
    <w:qFormat/>
    <w:rsid w:val="005F58E9"/>
    <w:rPr>
      <w:sz w:val="16"/>
      <w:szCs w:val="16"/>
    </w:rPr>
  </w:style>
  <w:style w:type="paragraph" w:customStyle="1" w:styleId="CDITable-HeaderRowLeftsmaller">
    <w:name w:val="CDI Table - Header Row Left smaller"/>
    <w:basedOn w:val="CDITable-HeaderRowLeft"/>
    <w:qFormat/>
    <w:rsid w:val="005F58E9"/>
    <w:rPr>
      <w:sz w:val="16"/>
      <w:szCs w:val="16"/>
    </w:rPr>
  </w:style>
  <w:style w:type="paragraph" w:customStyle="1" w:styleId="CDITable-RowCentresmaller">
    <w:name w:val="CDI Table - Row Centre smaller"/>
    <w:basedOn w:val="CDITable-RowCentre"/>
    <w:qFormat/>
    <w:rsid w:val="005F58E9"/>
    <w:rPr>
      <w:sz w:val="16"/>
      <w:szCs w:val="16"/>
    </w:rPr>
  </w:style>
  <w:style w:type="paragraph" w:customStyle="1" w:styleId="CDITable-RowLeftsmaller">
    <w:name w:val="CDI Table - Row Left smaller"/>
    <w:basedOn w:val="CDITable-RowLeft"/>
    <w:qFormat/>
    <w:rsid w:val="00FB2E8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au/topics/communicable-diseases/cdi/eab" TargetMode="External"/><Relationship Id="rId18" Type="http://schemas.openxmlformats.org/officeDocument/2006/relationships/image" Target="media/image2.jpg"/><Relationship Id="rId26" Type="http://schemas.openxmlformats.org/officeDocument/2006/relationships/image" Target="media/image10.jpg"/><Relationship Id="rId39" Type="http://schemas.openxmlformats.org/officeDocument/2006/relationships/image" Target="media/image23.jpg"/><Relationship Id="rId21" Type="http://schemas.openxmlformats.org/officeDocument/2006/relationships/image" Target="media/image5.jpg"/><Relationship Id="rId34" Type="http://schemas.openxmlformats.org/officeDocument/2006/relationships/image" Target="media/image18.jpg"/><Relationship Id="rId42" Type="http://schemas.openxmlformats.org/officeDocument/2006/relationships/image" Target="media/image26.jpg"/><Relationship Id="rId47" Type="http://schemas.openxmlformats.org/officeDocument/2006/relationships/hyperlink" Target="https://doi.org./10.33321/cdi.2021.45.21" TargetMode="External"/><Relationship Id="rId50" Type="http://schemas.openxmlformats.org/officeDocument/2006/relationships/hyperlink" Target="https://doi.org/10.1017/S0950268816002909" TargetMode="External"/><Relationship Id="rId55" Type="http://schemas.openxmlformats.org/officeDocument/2006/relationships/hyperlink" Target="https://doi.org/10.1093/jtm/taab150" TargetMode="External"/><Relationship Id="rId63" Type="http://schemas.openxmlformats.org/officeDocument/2006/relationships/hyperlink" Target="https://doi.org/10.1016/s0378-1135(99)00065-6" TargetMode="External"/><Relationship Id="rId68" Type="http://schemas.openxmlformats.org/officeDocument/2006/relationships/hyperlink" Target="https://doi.org/10.5694/mja14.00913" TargetMode="External"/><Relationship Id="rId76" Type="http://schemas.openxmlformats.org/officeDocument/2006/relationships/hyperlink" Target="https://www.dpi.nsw.gov.au/animals-and-livestock/poultry-and-birds/health-disease/salmonella-enteritidis" TargetMode="External"/><Relationship Id="rId84" Type="http://schemas.openxmlformats.org/officeDocument/2006/relationships/hyperlink" Target="https://digitallibrary.health.nt.gov.au/prodjspui/bitstream/10137/506/416/Vol.%2020%20no%201%20March%202013.pdf" TargetMode="External"/><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doi.org/10.1017/S0950268808000861"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dc.gov.au/topics/communicable-diseases/cdi" TargetMode="External"/><Relationship Id="rId29" Type="http://schemas.openxmlformats.org/officeDocument/2006/relationships/image" Target="media/image13.jpg"/><Relationship Id="rId11" Type="http://schemas.openxmlformats.org/officeDocument/2006/relationships/hyperlink" Target="https://creativecommons.org/licenses/by-nc-nd/4.0/legalcode" TargetMode="Externa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g"/><Relationship Id="rId45" Type="http://schemas.openxmlformats.org/officeDocument/2006/relationships/hyperlink" Target="https://doi.org./10.33321/cdi.2021.45.52" TargetMode="External"/><Relationship Id="rId53" Type="http://schemas.openxmlformats.org/officeDocument/2006/relationships/hyperlink" Target="https://foodregulation.gov.au/internet/fr/publishing.nsf/Content/51D7B1FFFCAD05C5CA2582B900051DDD/$File/FORUM-AUS-FBI-RS-2018.pdf" TargetMode="External"/><Relationship Id="rId58" Type="http://schemas.openxmlformats.org/officeDocument/2006/relationships/hyperlink" Target="https://doi.org/10.1016/j.vaccine.2016.11.002" TargetMode="External"/><Relationship Id="rId66" Type="http://schemas.openxmlformats.org/officeDocument/2006/relationships/hyperlink" Target="https://www.foodauthority.nsw.gov.au/sites/default/files/_Documents/scienceandtechnical/listeria_in_sliced_smallgoods.pdf" TargetMode="External"/><Relationship Id="rId74" Type="http://schemas.openxmlformats.org/officeDocument/2006/relationships/hyperlink" Target="https://doi.org/10.1111/j.1574-6976.2008.00161.x" TargetMode="External"/><Relationship Id="rId79" Type="http://schemas.openxmlformats.org/officeDocument/2006/relationships/hyperlink" Target="https://www.health.nsw.gov.au/Infectious/foodborne/Publications/NSW-ofn-annual-report-2016.pdf" TargetMode="External"/><Relationship Id="rId87" Type="http://schemas.openxmlformats.org/officeDocument/2006/relationships/hyperlink" Target="https://www.foodauthority.nsw.gov.au/sites/default/files/_Documents/foodsafetyandyou/listeria_outbreak_investigation.pdf" TargetMode="External"/><Relationship Id="rId5" Type="http://schemas.openxmlformats.org/officeDocument/2006/relationships/settings" Target="settings.xml"/><Relationship Id="rId61" Type="http://schemas.openxmlformats.org/officeDocument/2006/relationships/hyperlink" Target="https://www.ecdc.europa.eu/en/news-events/epidemiological-update-hepatitis-outbreak-eueea-mostly-affecting-men-who-have-sex-men-2" TargetMode="External"/><Relationship Id="rId82" Type="http://schemas.openxmlformats.org/officeDocument/2006/relationships/hyperlink" Target="https://doi.org/10.1086/599370"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3.jpg"/><Relationship Id="rId14" Type="http://schemas.openxmlformats.org/officeDocument/2006/relationships/hyperlink" Target="https://www.cdc.gov.au/topics/communicable-diseases/cdi/authors" TargetMode="Externa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hyperlink" Target="mailto:ozfoodnet@health.gov.au" TargetMode="External"/><Relationship Id="rId48" Type="http://schemas.openxmlformats.org/officeDocument/2006/relationships/hyperlink" Target="https://doi.org/10.3201/eid2011.131315" TargetMode="External"/><Relationship Id="rId56" Type="http://schemas.openxmlformats.org/officeDocument/2006/relationships/hyperlink" Target="https://doi.org/10.1017/S0950268816001734" TargetMode="External"/><Relationship Id="rId64" Type="http://schemas.openxmlformats.org/officeDocument/2006/relationships/hyperlink" Target="https://doi.org/10.1016/S0928-8244(02)00468-6" TargetMode="External"/><Relationship Id="rId69" Type="http://schemas.openxmlformats.org/officeDocument/2006/relationships/hyperlink" Target="https://doi.org/10.3389/fsufs.2018.00086" TargetMode="External"/><Relationship Id="rId77" Type="http://schemas.openxmlformats.org/officeDocument/2006/relationships/hyperlink" Target="https://doi.org/10.1007/s10096-020-04029-w" TargetMode="External"/><Relationship Id="rId8" Type="http://schemas.openxmlformats.org/officeDocument/2006/relationships/endnotes" Target="endnotes.xml"/><Relationship Id="rId51" Type="http://schemas.openxmlformats.org/officeDocument/2006/relationships/hyperlink" Target="https://doi.org/10.1089/fpd.2019.2731" TargetMode="External"/><Relationship Id="rId72" Type="http://schemas.openxmlformats.org/officeDocument/2006/relationships/hyperlink" Target="https://doi.org/10.4315/0362-028x-72.5.1094" TargetMode="External"/><Relationship Id="rId80" Type="http://schemas.openxmlformats.org/officeDocument/2006/relationships/hyperlink" Target="https://doi.org/10.1017/S0950268808001829" TargetMode="External"/><Relationship Id="rId85" Type="http://schemas.openxmlformats.org/officeDocument/2006/relationships/hyperlink" Target="https://doi.org/10.3201/eid2310.161836" TargetMode="External"/><Relationship Id="rId93"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mailto:cdi.editor@health.gov.au" TargetMode="External"/><Relationship Id="rId17" Type="http://schemas.openxmlformats.org/officeDocument/2006/relationships/hyperlink" Target="mailto:cdi.editor@health.gov.au" TargetMode="Externa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hyperlink" Target="https://doi.org./10.33321/cdi.2022.46.59" TargetMode="External"/><Relationship Id="rId59" Type="http://schemas.openxmlformats.org/officeDocument/2006/relationships/hyperlink" Target="https://doi.org/10.1017/s0950268899003386" TargetMode="External"/><Relationship Id="rId67" Type="http://schemas.openxmlformats.org/officeDocument/2006/relationships/hyperlink" Target="http://www3.health.vic.gov.au/media/soft-cheese-18jan2013.htm" TargetMode="External"/><Relationship Id="rId20" Type="http://schemas.openxmlformats.org/officeDocument/2006/relationships/image" Target="media/image4.jpg"/><Relationship Id="rId41" Type="http://schemas.openxmlformats.org/officeDocument/2006/relationships/image" Target="media/image25.jpg"/><Relationship Id="rId54" Type="http://schemas.openxmlformats.org/officeDocument/2006/relationships/hyperlink" Target="https://doi.org/10.5694/j.1326-5377.2007.tb01278.x" TargetMode="External"/><Relationship Id="rId62" Type="http://schemas.openxmlformats.org/officeDocument/2006/relationships/hyperlink" Target="https://doi.org/10.5694/mja15.00955" TargetMode="External"/><Relationship Id="rId70" Type="http://schemas.openxmlformats.org/officeDocument/2006/relationships/hyperlink" Target="https://doi.org/10.1089/fpd.2015.2110" TargetMode="External"/><Relationship Id="rId75" Type="http://schemas.openxmlformats.org/officeDocument/2006/relationships/hyperlink" Target="https://agriculture.vic.gov.au/biosecurity/animal-diseases/poultry-diseases/salmonella-enteritidis" TargetMode="External"/><Relationship Id="rId83" Type="http://schemas.openxmlformats.org/officeDocument/2006/relationships/hyperlink" Target="https://doi.org/10.1056/NEJMoa1106482" TargetMode="External"/><Relationship Id="rId88" Type="http://schemas.openxmlformats.org/officeDocument/2006/relationships/hyperlink" Target="https://doi.org/10.1017/S0950268818003515"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health.gov.au"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hyperlink" Target="https://doi.org/10.3201/eid1410.071042" TargetMode="External"/><Relationship Id="rId57" Type="http://schemas.openxmlformats.org/officeDocument/2006/relationships/hyperlink" Target="https://doi.org/10.1111/j.1467-842x.2003.tb00414.x" TargetMode="External"/><Relationship Id="rId10" Type="http://schemas.openxmlformats.org/officeDocument/2006/relationships/hyperlink" Target="https://www.cdc.gov.au/topics/communicable-diseases/cdi" TargetMode="External"/><Relationship Id="rId31" Type="http://schemas.openxmlformats.org/officeDocument/2006/relationships/image" Target="media/image15.jpg"/><Relationship Id="rId44" Type="http://schemas.openxmlformats.org/officeDocument/2006/relationships/hyperlink" Target="https://www.abs.gov.au/statistics/people/population/national-state-and-territory-population" TargetMode="External"/><Relationship Id="rId52" Type="http://schemas.openxmlformats.org/officeDocument/2006/relationships/hyperlink" Target="https://doi.org/10.1017/S0950268806007576" TargetMode="External"/><Relationship Id="rId60" Type="http://schemas.openxmlformats.org/officeDocument/2006/relationships/hyperlink" Target="https://doi.org/10.1093/cid/cir949" TargetMode="External"/><Relationship Id="rId65" Type="http://schemas.openxmlformats.org/officeDocument/2006/relationships/hyperlink" Target="https://doi.org/10.1017/S0950268810000944" TargetMode="External"/><Relationship Id="rId73" Type="http://schemas.openxmlformats.org/officeDocument/2006/relationships/hyperlink" Target="https://doi.org/10.3201/eid1807.111443" TargetMode="External"/><Relationship Id="rId78" Type="http://schemas.openxmlformats.org/officeDocument/2006/relationships/hyperlink" Target="https://doi.org/10.1093/cid/civ1018" TargetMode="External"/><Relationship Id="rId81" Type="http://schemas.openxmlformats.org/officeDocument/2006/relationships/hyperlink" Target="https://digitallibrary.health.nt.gov.au/prodjspui/bitstream/10137/506/557/Vol%2024%20no%204%20December%202017.pdf" TargetMode="External"/><Relationship Id="rId86" Type="http://schemas.openxmlformats.org/officeDocument/2006/relationships/hyperlink" Target="https://doi.org/10.1089/fpd.2016.2268" TargetMode="External"/><Relationship Id="rId9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publications/paratyphoid-surveillance-case-definition" TargetMode="External"/><Relationship Id="rId13" Type="http://schemas.openxmlformats.org/officeDocument/2006/relationships/hyperlink" Target="https://www.health.gov.au/resources/publications/listeriosis-surveillance-case-definition" TargetMode="External"/><Relationship Id="rId18" Type="http://schemas.openxmlformats.org/officeDocument/2006/relationships/hyperlink" Target="https://www.health.gov.au/resources/publications/haemolytic-uraemic-syndrome-hus-surveillance-case-definition" TargetMode="External"/><Relationship Id="rId3" Type="http://schemas.openxmlformats.org/officeDocument/2006/relationships/hyperlink" Target="https://www.health.gov.au/resources/apps-and-tools/national-notifiable-diseases-surveillance-system-nndss-data-visualisation-tool" TargetMode="External"/><Relationship Id="rId7" Type="http://schemas.openxmlformats.org/officeDocument/2006/relationships/hyperlink" Target="https://www.health.gov.au/resources/publications/typhoid-fever-surveillance-case-definition" TargetMode="External"/><Relationship Id="rId12" Type="http://schemas.openxmlformats.org/officeDocument/2006/relationships/hyperlink" Target="https://www.health.gov.au/resources/publications/hepatitis-e-surveillance-case-definition" TargetMode="External"/><Relationship Id="rId17" Type="http://schemas.openxmlformats.org/officeDocument/2006/relationships/hyperlink" Target="https://www.health.gov.au/resources/publications/shiga-toxin-producing-escherichia-coli-stec-infection-surveillance-case-definition" TargetMode="External"/><Relationship Id="rId2" Type="http://schemas.openxmlformats.org/officeDocument/2006/relationships/hyperlink" Target="https://www.health.gov.au/resources/publications/listeriosis-cdna-national-guidelines-for-public-health-units" TargetMode="External"/><Relationship Id="rId16" Type="http://schemas.openxmlformats.org/officeDocument/2006/relationships/hyperlink" Target="https://www.health.gov.au/resources/publications/shigellosis-surveillance-case-definition" TargetMode="External"/><Relationship Id="rId1" Type="http://schemas.openxmlformats.org/officeDocument/2006/relationships/hyperlink" Target="https://www.health.gov.au/our-work/nndss" TargetMode="External"/><Relationship Id="rId6" Type="http://schemas.openxmlformats.org/officeDocument/2006/relationships/hyperlink" Target="https://www.health.gov.au/resources/publications/cholera-surveillance-case-definition" TargetMode="External"/><Relationship Id="rId11" Type="http://schemas.openxmlformats.org/officeDocument/2006/relationships/hyperlink" Target="https://www.health.gov.au/resources/publications/hepatitis-a-cdna-national-guidelines-for-public-health-units" TargetMode="External"/><Relationship Id="rId5" Type="http://schemas.openxmlformats.org/officeDocument/2006/relationships/hyperlink" Target="https://www.health.gov.au/resources/publications/campylobacteriosis-surveillance-case-definition" TargetMode="External"/><Relationship Id="rId15" Type="http://schemas.openxmlformats.org/officeDocument/2006/relationships/hyperlink" Target="https://www.health.gov.au/resources/publications/salmonellosis-surveillance-case-definition" TargetMode="External"/><Relationship Id="rId10" Type="http://schemas.openxmlformats.org/officeDocument/2006/relationships/hyperlink" Target="https://www.health.gov.au/resources/publications/hepatitis-a-surveillance-case-definition" TargetMode="External"/><Relationship Id="rId4" Type="http://schemas.openxmlformats.org/officeDocument/2006/relationships/hyperlink" Target="https://www.health.gov.au/resources/publications/botulism-surveillance-case-definition" TargetMode="External"/><Relationship Id="rId9" Type="http://schemas.openxmlformats.org/officeDocument/2006/relationships/hyperlink" Target="https://www.health.gov.au/resources/publications/typhoid-and-paratyphoid-cdna-national-guidelines-for-public-health-units" TargetMode="External"/><Relationship Id="rId14" Type="http://schemas.openxmlformats.org/officeDocument/2006/relationships/hyperlink" Target="https://www.health.gov.au/resources/publications/listeriosis-cdna-national-guidelines-for-public-health-uni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CDI-long-report-template-2025.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CDI-long-report-template-2025.dotx</Template>
  <TotalTime>5</TotalTime>
  <Pages>90</Pages>
  <Words>21492</Words>
  <Characters>130283</Characters>
  <Application>Microsoft Office Word</Application>
  <DocSecurity>0</DocSecurity>
  <Lines>1085</Lines>
  <Paragraphs>302</Paragraphs>
  <ScaleCrop>false</ScaleCrop>
  <HeadingPairs>
    <vt:vector size="2" baseType="variant">
      <vt:variant>
        <vt:lpstr>Title</vt:lpstr>
      </vt:variant>
      <vt:variant>
        <vt:i4>1</vt:i4>
      </vt:variant>
    </vt:vector>
  </HeadingPairs>
  <TitlesOfParts>
    <vt:vector size="1" baseType="lpstr">
      <vt:lpstr>Communicable Diseases Intelligence - Monitoring the incidence and causes of disease potentially transmitted by food in Australia: Annual report of the OzFoodNet network, 2018</vt:lpstr>
    </vt:vector>
  </TitlesOfParts>
  <Company>interim Australian Centre for Disease Control within the Department of Health, Disability and Ageing</Company>
  <LinksUpToDate>false</LinksUpToDate>
  <CharactersWithSpaces>151473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Monitoring the incidence and causes of disease potentially transmitted by food in Australia: Annual report of the OzFoodNet network, 2018</dc:title>
  <dc:subject>OzFoodNet is Australia’s enhanced foodborne disease surveillance network. This report summarises the incidence of diseases potentially transmitted by food in Australia and details outbreaks associated with food that were investigated by OzFoodNet in 2018.</dc:subject>
  <dc:creator>The OzFoodNet Working Group</dc:creator>
  <cp:keywords>foodborne disease; surveillance; disease outbreak</cp:keywords>
  <dc:description>© 2025 Commonwealth of Australia as represented by the Department of Health, Disability and Ageing. This publication is licenced under a CC BY-NC-ND licence.</dc:description>
  <cp:revision>2</cp:revision>
  <cp:lastPrinted>2024-03-07T01:06:00Z</cp:lastPrinted>
  <dcterms:created xsi:type="dcterms:W3CDTF">2025-08-05T03:43:00Z</dcterms:created>
  <dcterms:modified xsi:type="dcterms:W3CDTF">2025-08-05T03:43:00Z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2025</vt:lpwstr>
  </property>
  <property fmtid="{D5CDD505-2E9C-101B-9397-08002B2CF9AE}" pid="3" name="Vol">
    <vt:i4>49</vt:i4>
  </property>
  <property fmtid="{D5CDD505-2E9C-101B-9397-08002B2CF9AE}" pid="4" name="ePubDate">
    <vt:lpwstr>30.07.2025</vt:lpwstr>
  </property>
  <property fmtid="{D5CDD505-2E9C-101B-9397-08002B2CF9AE}" pid="5" name="DOI">
    <vt:lpwstr>doi.org/10.33321/cdi.2025.49.021</vt:lpwstr>
  </property>
</Properties>
</file>